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E79" w:rsidRDefault="005B6E79" w:rsidP="005B6E79">
      <w:pPr>
        <w:ind w:left="-1276" w:right="-568"/>
      </w:pPr>
      <w:r>
        <w:rPr>
          <w:noProof/>
        </w:rPr>
        <w:drawing>
          <wp:inline distT="0" distB="0" distL="0" distR="0">
            <wp:extent cx="6962775" cy="9582150"/>
            <wp:effectExtent l="19050" t="0" r="9525" b="0"/>
            <wp:docPr id="1" name="Рисунок 1" descr="C:\Documents and Settings\света\Рабочий стол\Статья\Заявка на участие в интеллектуальной иг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Рабочий стол\Статья\Заявка на участие в интеллектуальной игр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79" w:rsidRDefault="005B6E79" w:rsidP="005B6E79">
      <w:pPr>
        <w:ind w:left="-1276" w:right="-568"/>
      </w:pPr>
    </w:p>
    <w:p w:rsidR="005B6E79" w:rsidRDefault="005B6E79" w:rsidP="005B6E79">
      <w:pPr>
        <w:ind w:left="-1276" w:right="-568"/>
      </w:pPr>
    </w:p>
    <w:p w:rsidR="005B6E79" w:rsidRDefault="005B6E79" w:rsidP="005B6E79">
      <w:pPr>
        <w:ind w:left="-1276" w:right="-568"/>
      </w:pPr>
    </w:p>
    <w:p w:rsidR="005B6E79" w:rsidRDefault="005B6E79" w:rsidP="005B6E79">
      <w:pPr>
        <w:ind w:left="-1276" w:right="-568"/>
      </w:pPr>
      <w:r>
        <w:rPr>
          <w:noProof/>
        </w:rPr>
        <w:lastRenderedPageBreak/>
        <w:drawing>
          <wp:inline distT="0" distB="0" distL="0" distR="0">
            <wp:extent cx="7124700" cy="9810750"/>
            <wp:effectExtent l="19050" t="0" r="0" b="0"/>
            <wp:docPr id="4" name="Рисунок 4" descr="C:\Documents and Settings\света\Рабочий стол\Статья\Заявка на участие в интеллектуальной игр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а\Рабочий стол\Статья\Заявка на участие в интеллектуальной игр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79" w:rsidRDefault="005B6E79" w:rsidP="005B6E79">
      <w:pPr>
        <w:ind w:left="-1276" w:right="-568"/>
      </w:pPr>
    </w:p>
    <w:p w:rsidR="005B6E79" w:rsidRDefault="005B6E79" w:rsidP="005B6E79">
      <w:pPr>
        <w:ind w:left="-1276" w:right="-568"/>
      </w:pPr>
    </w:p>
    <w:p w:rsidR="005B6E79" w:rsidRDefault="005B6E79" w:rsidP="005B6E79">
      <w:pPr>
        <w:ind w:left="-1276" w:right="-568"/>
      </w:pPr>
      <w:r>
        <w:rPr>
          <w:noProof/>
        </w:rPr>
        <w:lastRenderedPageBreak/>
        <w:drawing>
          <wp:inline distT="0" distB="0" distL="0" distR="0">
            <wp:extent cx="7077075" cy="9744075"/>
            <wp:effectExtent l="19050" t="0" r="9525" b="0"/>
            <wp:docPr id="6" name="Рисунок 6" descr="C:\Documents and Settings\света\Рабочий стол\Статья\Заявка на участие в интеллектуальной игр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а\Рабочий стол\Статья\Заявка на участие в интеллектуальной игр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79" w:rsidRDefault="005B6E79" w:rsidP="005B6E79">
      <w:pPr>
        <w:ind w:left="-1276" w:right="-568"/>
      </w:pPr>
    </w:p>
    <w:p w:rsidR="005B6E79" w:rsidRDefault="005B6E79" w:rsidP="005B6E79">
      <w:pPr>
        <w:ind w:left="-1276" w:right="-568"/>
      </w:pPr>
    </w:p>
    <w:p w:rsidR="005B6E79" w:rsidRDefault="005B6E79" w:rsidP="005B6E79">
      <w:pPr>
        <w:ind w:left="-1276" w:right="-568"/>
      </w:pPr>
      <w:r>
        <w:rPr>
          <w:noProof/>
        </w:rPr>
        <w:lastRenderedPageBreak/>
        <w:drawing>
          <wp:inline distT="0" distB="0" distL="0" distR="0">
            <wp:extent cx="7029450" cy="9677400"/>
            <wp:effectExtent l="19050" t="0" r="0" b="0"/>
            <wp:docPr id="8" name="Рисунок 8" descr="C:\Documents and Settings\света\Рабочий стол\Статья\Заявка на участие в интеллектуальной игр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а\Рабочий стол\Статья\Заявка на участие в интеллектуальной игр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79" w:rsidRDefault="005B6E79" w:rsidP="005B6E79">
      <w:pPr>
        <w:ind w:left="-1276" w:right="-568"/>
      </w:pPr>
    </w:p>
    <w:p w:rsidR="005B6E79" w:rsidRDefault="005B6E79" w:rsidP="005B6E79">
      <w:pPr>
        <w:ind w:left="-1276" w:right="-568"/>
      </w:pPr>
    </w:p>
    <w:p w:rsidR="005B6E79" w:rsidRDefault="005B6E79" w:rsidP="005B6E79">
      <w:pPr>
        <w:ind w:left="-1276" w:right="-568"/>
      </w:pPr>
    </w:p>
    <w:p w:rsidR="005B6E79" w:rsidRDefault="00BD014A" w:rsidP="005B6E79">
      <w:pPr>
        <w:ind w:left="-1276" w:right="-568"/>
      </w:pPr>
      <w:r>
        <w:rPr>
          <w:noProof/>
        </w:rPr>
        <w:lastRenderedPageBreak/>
        <w:drawing>
          <wp:inline distT="0" distB="0" distL="0" distR="0">
            <wp:extent cx="6962775" cy="9584143"/>
            <wp:effectExtent l="19050" t="0" r="9525" b="0"/>
            <wp:docPr id="2" name="Рисунок 1" descr="Заявка на участие в интеллектуальной игр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на участие в интеллектуальной игре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7585" cy="959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E79" w:rsidSect="005B6E7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noPunctuationKerning/>
  <w:characterSpacingControl w:val="doNotCompress"/>
  <w:compat/>
  <w:rsids>
    <w:rsidRoot w:val="005B6E79"/>
    <w:rsid w:val="005B6E79"/>
    <w:rsid w:val="00BD0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uiPriority w:val="99"/>
    <w:semiHidden/>
    <w:unhideWhenUsed/>
    <w:rsid w:val="00BD01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89;&#1074;&#1077;&#1090;&#1072;\Application%20Data\Microsoft\&#1064;&#1072;&#1073;&#1083;&#1086;&#1085;&#1099;\Normal1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Normal11</Template>
  <TotalTime>11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2014-03-14T11:24:00Z</dcterms:created>
  <dcterms:modified xsi:type="dcterms:W3CDTF">2014-03-14T11:35:00Z</dcterms:modified>
</cp:coreProperties>
</file>