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A7" w:rsidRDefault="00C948A7"/>
    <w:p w:rsidR="00C948A7" w:rsidRDefault="00C948A7"/>
    <w:p w:rsidR="00C948A7" w:rsidRDefault="00C948A7"/>
    <w:p w:rsidR="00C948A7" w:rsidRDefault="00C948A7"/>
    <w:p w:rsidR="00C948A7" w:rsidRDefault="00C948A7"/>
    <w:p w:rsidR="00C948A7" w:rsidRDefault="00C948A7" w:rsidP="007A7D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7A7DD6"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ИТОГОВАЯ  КОМПЛЕКСНАЯ  </w:t>
      </w:r>
      <w:r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КОНТРОЛЬНАЯ </w:t>
      </w:r>
      <w:r w:rsidRPr="007A7DD6"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  <w:t>РАБОТА</w:t>
      </w:r>
    </w:p>
    <w:p w:rsidR="00C948A7" w:rsidRPr="007A7DD6" w:rsidRDefault="00C948A7" w:rsidP="007A7D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44"/>
          <w:szCs w:val="44"/>
          <w:lang w:eastAsia="ru-RU"/>
        </w:rPr>
        <w:t>УМК «Гармония</w:t>
      </w:r>
      <w:r w:rsidRPr="007A7DD6">
        <w:rPr>
          <w:rFonts w:ascii="Times New Roman" w:hAnsi="Times New Roman" w:cs="Times New Roman"/>
          <w:i/>
          <w:iCs/>
          <w:color w:val="000000"/>
          <w:sz w:val="44"/>
          <w:szCs w:val="44"/>
          <w:lang w:eastAsia="ru-RU"/>
        </w:rPr>
        <w:t>»</w:t>
      </w:r>
    </w:p>
    <w:p w:rsidR="00C948A7" w:rsidRPr="007A7DD6" w:rsidRDefault="00C948A7" w:rsidP="007A7D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  <w:t>4</w:t>
      </w:r>
      <w:r w:rsidRPr="007A7DD6"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класс</w:t>
      </w:r>
    </w:p>
    <w:p w:rsidR="00C948A7" w:rsidRPr="007A7DD6" w:rsidRDefault="00C948A7" w:rsidP="007A7DD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Разработчик</w:t>
      </w:r>
      <w:r w:rsidRPr="007A7D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948A7" w:rsidRPr="007A7DD6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</w:t>
      </w:r>
    </w:p>
    <w:p w:rsidR="00C948A7" w:rsidRPr="007A7DD6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Селезнёва Н. А.</w:t>
      </w:r>
    </w:p>
    <w:p w:rsidR="00C948A7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</w:t>
      </w:r>
      <w:r w:rsidRPr="007A7D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БОУ «СОШ №11» </w:t>
      </w:r>
    </w:p>
    <w:p w:rsidR="00C948A7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п. Рыздвяный</w:t>
      </w:r>
    </w:p>
    <w:p w:rsidR="00C948A7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Изобильненского района</w:t>
      </w:r>
    </w:p>
    <w:p w:rsidR="00C948A7" w:rsidRPr="007A7DD6" w:rsidRDefault="00C948A7" w:rsidP="001B2D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</w:t>
      </w:r>
    </w:p>
    <w:p w:rsidR="00C948A7" w:rsidRPr="007A7DD6" w:rsidRDefault="00C948A7" w:rsidP="006E752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BC20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BC20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Pr="007A7DD6" w:rsidRDefault="00C948A7" w:rsidP="007A7D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Default="00C948A7" w:rsidP="007A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Default="00C948A7" w:rsidP="007A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Default="00C948A7" w:rsidP="007A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Default="00C948A7" w:rsidP="007A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948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C2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Ставрополь 201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FC2A3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C948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48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48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48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48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48A7" w:rsidRPr="00EA17A7" w:rsidRDefault="00C948A7" w:rsidP="00EA17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48A7" w:rsidRPr="00BC203C" w:rsidRDefault="00C948A7" w:rsidP="00BC20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203C">
        <w:rPr>
          <w:rFonts w:ascii="Times New Roman" w:hAnsi="Times New Roman" w:cs="Times New Roman"/>
          <w:b/>
          <w:bCs/>
          <w:sz w:val="28"/>
          <w:szCs w:val="28"/>
        </w:rPr>
        <w:t>Эти загадочные животные</w:t>
      </w:r>
    </w:p>
    <w:p w:rsidR="00C948A7" w:rsidRPr="00BC203C" w:rsidRDefault="00C948A7" w:rsidP="00BC20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03C">
        <w:rPr>
          <w:rFonts w:ascii="Times New Roman" w:hAnsi="Times New Roman" w:cs="Times New Roman"/>
          <w:sz w:val="28"/>
          <w:szCs w:val="28"/>
        </w:rPr>
        <w:t xml:space="preserve">      На земле практически не осталось неизученных территорий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C203C">
        <w:rPr>
          <w:rFonts w:ascii="Times New Roman" w:hAnsi="Times New Roman" w:cs="Times New Roman"/>
          <w:sz w:val="28"/>
          <w:szCs w:val="28"/>
        </w:rPr>
        <w:t>ткрытия новых видов животных происходят довольно редко, но  даже хорошо знакомые нам представители фауны таят в себе немало загадок. Новые интересные факты из жизни животных появляются ежедневно. Это в равной мере касается и диких, и домашних животных. Большинство людей питают немалую симпатию и интерес к братьям нашим меньшим, 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203C">
        <w:rPr>
          <w:rFonts w:ascii="Times New Roman" w:hAnsi="Times New Roman" w:cs="Times New Roman"/>
          <w:sz w:val="28"/>
          <w:szCs w:val="28"/>
        </w:rPr>
        <w:t xml:space="preserve"> и вас заинтересуют  интересные факты из жизни некоторых  морских животных.</w:t>
      </w:r>
    </w:p>
    <w:p w:rsidR="00C948A7" w:rsidRPr="00BC203C" w:rsidRDefault="00C948A7" w:rsidP="00BC20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03C">
        <w:rPr>
          <w:rFonts w:ascii="Times New Roman" w:hAnsi="Times New Roman" w:cs="Times New Roman"/>
          <w:sz w:val="28"/>
          <w:szCs w:val="28"/>
        </w:rPr>
        <w:t xml:space="preserve">Более двух третей поверхности земли покрыто морями и океанами. Эта огромная масса воды необходима  для  жизни на нашей планете: ветры разносят влагу по всему свету, она испаряется и восстанавливается вновь в виде дождя и снега, питая растительный и животный мир. Море кишит жизнью, и как это ни странно, там есть и  микроскопические, и самые крупные морские обитатели. </w:t>
      </w:r>
    </w:p>
    <w:p w:rsidR="00C948A7" w:rsidRPr="00BC203C" w:rsidRDefault="00C948A7" w:rsidP="00BC20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margin-left:-1pt;margin-top:8.85pt;width:164.65pt;height:211.2pt;z-index:-251666944;visibility:visible" wrapcoords="1473 0 982 77 0 919 0 14706 196 15932 1276 16545 1571 16545 20029 16545 20324 16545 21305 15932 21600 14706 21600 919 20716 230 20127 0 1473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">
            <v:imagedata r:id="rId5" o:title=""/>
            <o:lock v:ext="edit" aspectratio="f"/>
            <w10:wrap type="through"/>
          </v:shape>
        </w:pict>
      </w:r>
      <w:r w:rsidRPr="00BC203C">
        <w:rPr>
          <w:rFonts w:ascii="Times New Roman" w:hAnsi="Times New Roman" w:cs="Times New Roman"/>
          <w:sz w:val="28"/>
          <w:szCs w:val="28"/>
        </w:rPr>
        <w:t>     Дельфин – животное-загадка на нашей планете. Они встречаются во многих морях и океанах мира. Интеллект этого морского жителя считают настолько высоким, что его называют “человеком моря”. Дельфины  прославились как неутомимые спутники кораблей. Часто видели, как они провожали суда в открытое море, спасали тонущих людей.  Дельфины– это не рыбы, а млекопитающие, относящиеся к отряду китообразных.Они выкармливают детенышей молоком и дышат не жабрами, а легкими. Им часто нужно выныривать из воды, чтобы вдохнуть. Ныряют в воду обычно не дольше,  чем на 3 минуты.  Дельфины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BC203C">
        <w:rPr>
          <w:rFonts w:ascii="Times New Roman" w:hAnsi="Times New Roman" w:cs="Times New Roman"/>
          <w:sz w:val="28"/>
          <w:szCs w:val="28"/>
        </w:rPr>
        <w:t xml:space="preserve">хищники, живут группами, охотятся стаями,  прекрасно плавают и легко ориентируются даже в мутной воде.  Они могут развивать скорость до </w:t>
      </w:r>
      <w:smartTag w:uri="urn:schemas-microsoft-com:office:smarttags" w:element="metricconverter">
        <w:smartTagPr>
          <w:attr w:name="ProductID" w:val="45 км/ч"/>
        </w:smartTagPr>
        <w:r>
          <w:rPr>
            <w:rFonts w:ascii="Times New Roman" w:hAnsi="Times New Roman" w:cs="Times New Roman"/>
            <w:sz w:val="28"/>
            <w:szCs w:val="28"/>
          </w:rPr>
          <w:t>45</w:t>
        </w:r>
        <w:r w:rsidRPr="00BC203C">
          <w:rPr>
            <w:rFonts w:ascii="Times New Roman" w:hAnsi="Times New Roman" w:cs="Times New Roman"/>
            <w:sz w:val="28"/>
            <w:szCs w:val="28"/>
          </w:rPr>
          <w:t xml:space="preserve"> км/ч</w:t>
        </w:r>
      </w:smartTag>
      <w:r w:rsidRPr="00BC203C">
        <w:rPr>
          <w:rFonts w:ascii="Times New Roman" w:hAnsi="Times New Roman" w:cs="Times New Roman"/>
          <w:sz w:val="28"/>
          <w:szCs w:val="28"/>
        </w:rPr>
        <w:t xml:space="preserve"> и выпрыгивать из воды на высоту до </w:t>
      </w:r>
      <w:smartTag w:uri="urn:schemas-microsoft-com:office:smarttags" w:element="metricconverter">
        <w:smartTagPr>
          <w:attr w:name="ProductID" w:val="5 м"/>
        </w:smartTagPr>
        <w:r w:rsidRPr="00BC203C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BC203C">
        <w:rPr>
          <w:rFonts w:ascii="Times New Roman" w:hAnsi="Times New Roman" w:cs="Times New Roman"/>
          <w:sz w:val="28"/>
          <w:szCs w:val="28"/>
        </w:rPr>
        <w:t xml:space="preserve">.Питаются эти удивительные животные рыбой, головоногими моллюсками и ракообразными. В день дельфин съедает до </w:t>
      </w:r>
      <w:smartTag w:uri="urn:schemas-microsoft-com:office:smarttags" w:element="metricconverter">
        <w:smartTagPr>
          <w:attr w:name="ProductID" w:val="30 килограммов"/>
        </w:smartTagPr>
        <w:r w:rsidRPr="00BC203C">
          <w:rPr>
            <w:rFonts w:ascii="Times New Roman" w:hAnsi="Times New Roman" w:cs="Times New Roman"/>
            <w:sz w:val="28"/>
            <w:szCs w:val="28"/>
          </w:rPr>
          <w:t>30 килограммов</w:t>
        </w:r>
      </w:smartTag>
      <w:r w:rsidRPr="00BC203C">
        <w:rPr>
          <w:rFonts w:ascii="Times New Roman" w:hAnsi="Times New Roman" w:cs="Times New Roman"/>
          <w:sz w:val="28"/>
          <w:szCs w:val="28"/>
        </w:rPr>
        <w:t xml:space="preserve"> живой рыбы. Между собой общаются с помощью свистящих звуков. Во время охоты они издают разнообразные высокочастотные звуки, которыми  оглушают рыбу, благодаря  чему они легко её  ловят.  Дельфины могут издавать различные звуки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C203C">
        <w:rPr>
          <w:rFonts w:ascii="Times New Roman" w:hAnsi="Times New Roman" w:cs="Times New Roman"/>
          <w:sz w:val="28"/>
          <w:szCs w:val="28"/>
        </w:rPr>
        <w:t>свист, щелканье, лай, стон, визг, похрюкивание, мяуканье  и даже  чириканье. Унылый протяжный свист и следующий за ним высокий и мелодичный звук  означает, что дельфин зовет на помощь. Когда дельфины сердятся, они начинают лаять!</w:t>
      </w:r>
    </w:p>
    <w:tbl>
      <w:tblPr>
        <w:tblW w:w="0" w:type="auto"/>
        <w:tblLook w:val="00A0"/>
      </w:tblPr>
      <w:tblGrid>
        <w:gridCol w:w="4785"/>
        <w:gridCol w:w="4786"/>
      </w:tblGrid>
      <w:tr w:rsidR="00C948A7" w:rsidRPr="009D6E4D" w:rsidTr="009D6E4D">
        <w:trPr>
          <w:trHeight w:val="4474"/>
        </w:trPr>
        <w:tc>
          <w:tcPr>
            <w:tcW w:w="4785" w:type="dxa"/>
          </w:tcPr>
          <w:p w:rsidR="00C948A7" w:rsidRPr="009D6E4D" w:rsidRDefault="00C948A7" w:rsidP="009D6E4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7" o:spid="_x0000_s1027" type="#_x0000_t75" style="position:absolute;margin-left:8.35pt;margin-top:15.05pt;width:208.85pt;height:194.2pt;z-index:-251665920;visibility:visible" wrapcoords="1010 0 544 250 0 917 0 14845 233 16096 855 16513 932 16513 20668 16513 20745 16513 21367 16012 21600 14678 21600 1001 20978 167 20590 0 1010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">
                  <v:imagedata r:id="rId6" o:title=""/>
                  <o:lock v:ext="edit" aspectratio="f"/>
                  <w10:wrap type="through"/>
                </v:shape>
              </w:pict>
            </w:r>
          </w:p>
        </w:tc>
        <w:tc>
          <w:tcPr>
            <w:tcW w:w="4786" w:type="dxa"/>
          </w:tcPr>
          <w:p w:rsidR="00C948A7" w:rsidRPr="009D6E4D" w:rsidRDefault="00C948A7" w:rsidP="00FE1F5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E4D">
              <w:rPr>
                <w:rFonts w:ascii="Times New Roman" w:hAnsi="Times New Roman" w:cs="Times New Roman"/>
                <w:sz w:val="28"/>
                <w:szCs w:val="28"/>
              </w:rPr>
              <w:t>Самое крупное животное на нашей планете, которое  больше когда-либо существовавших динозавров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D6E4D">
              <w:rPr>
                <w:rFonts w:ascii="Times New Roman" w:hAnsi="Times New Roman" w:cs="Times New Roman"/>
                <w:sz w:val="28"/>
                <w:szCs w:val="28"/>
              </w:rPr>
              <w:t xml:space="preserve"> — голубой кит, который по-прежнему живет в океане. Кит – это не рыба, хотя очень похож на неё. Величина и тяжесть кита равны величине сорока слонов. В длину он бывает до </w:t>
            </w:r>
            <w:smartTag w:uri="urn:schemas-microsoft-com:office:smarttags" w:element="metricconverter">
              <w:smartTagPr>
                <w:attr w:name="ProductID" w:val="25 метров"/>
              </w:smartTagPr>
              <w:r w:rsidRPr="009D6E4D">
                <w:rPr>
                  <w:rFonts w:ascii="Times New Roman" w:hAnsi="Times New Roman" w:cs="Times New Roman"/>
                  <w:sz w:val="28"/>
                  <w:szCs w:val="28"/>
                </w:rPr>
                <w:t>25 метров</w:t>
              </w:r>
            </w:smartTag>
            <w:r w:rsidRPr="009D6E4D">
              <w:rPr>
                <w:rFonts w:ascii="Times New Roman" w:hAnsi="Times New Roman" w:cs="Times New Roman"/>
                <w:sz w:val="28"/>
                <w:szCs w:val="28"/>
              </w:rPr>
              <w:t xml:space="preserve"> и весит около 150 т. Этот великан в 24 раза крупнее самого большого обитателя суши- африканского слона. Голова кита составляет почти треть туловища. Вместо  передних лап у него два плавника, а вместо задних - большой рыбий хвост. Ноздри, похожие на</w:t>
            </w:r>
          </w:p>
        </w:tc>
      </w:tr>
    </w:tbl>
    <w:p w:rsidR="00C948A7" w:rsidRPr="00BC203C" w:rsidRDefault="00C948A7" w:rsidP="00BC20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03C">
        <w:rPr>
          <w:rFonts w:ascii="Times New Roman" w:hAnsi="Times New Roman" w:cs="Times New Roman"/>
          <w:sz w:val="28"/>
          <w:szCs w:val="28"/>
        </w:rPr>
        <w:t>отверстия насоса, находятся на вершине головы, и из них, когда животное дышит, выходит фонтаном пар. Вместо зубов у кита во рту до 400 роговых пластинок. Кормится гигант мелкими морскими животными: рыбками, моллюсками и рачками. Киты - теплокровные млекопитающие. Они рождают живых детенышей и вскармливают их молоком.</w:t>
      </w:r>
    </w:p>
    <w:p w:rsidR="00C948A7" w:rsidRPr="00917D88" w:rsidRDefault="00C948A7" w:rsidP="00BC203C">
      <w:pPr>
        <w:pStyle w:val="a"/>
        <w:spacing w:line="451" w:lineRule="exac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shape id="Рисунок 5" o:spid="_x0000_s1028" type="#_x0000_t75" style="position:absolute;margin-left:-7.25pt;margin-top:17.05pt;width:163.2pt;height:210.25pt;z-index:-251667968;visibility:visible" wrapcoords="1387 0 892 77 -99 926 -99 14966 297 16046 1288 16509 1387 16509 20114 16509 20312 16509 21204 16046 21600 14811 21600 926 20609 77 20114 0 1387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">
            <v:imagedata r:id="rId7" o:title=""/>
            <o:lock v:ext="edit" aspectratio="f"/>
            <w10:wrap type="through"/>
          </v:shape>
        </w:pict>
      </w:r>
      <w:r w:rsidRPr="00917D88">
        <w:rPr>
          <w:rFonts w:ascii="Times New Roman" w:hAnsi="Times New Roman" w:cs="Times New Roman"/>
          <w:sz w:val="28"/>
          <w:szCs w:val="28"/>
          <w:lang w:eastAsia="en-US"/>
        </w:rPr>
        <w:t xml:space="preserve">Акулы - это очень древние примитивные хищные рыбы, распространённые во всех морях и океанах. У неё торпедообразная форма тела длиной от </w:t>
      </w:r>
      <w:smartTag w:uri="urn:schemas-microsoft-com:office:smarttags" w:element="metricconverter">
        <w:smartTagPr>
          <w:attr w:name="ProductID" w:val="20 см"/>
        </w:smartTagPr>
        <w:r w:rsidRPr="00917D88">
          <w:rPr>
            <w:rFonts w:ascii="Times New Roman" w:hAnsi="Times New Roman" w:cs="Times New Roman"/>
            <w:sz w:val="28"/>
            <w:szCs w:val="28"/>
            <w:lang w:eastAsia="en-US"/>
          </w:rPr>
          <w:t>20 см</w:t>
        </w:r>
      </w:smartTag>
      <w:r w:rsidRPr="00917D88">
        <w:rPr>
          <w:rFonts w:ascii="Times New Roman" w:hAnsi="Times New Roman" w:cs="Times New Roman"/>
          <w:sz w:val="28"/>
          <w:szCs w:val="28"/>
          <w:lang w:eastAsia="en-US"/>
        </w:rPr>
        <w:t xml:space="preserve"> до </w:t>
      </w:r>
      <w:smartTag w:uri="urn:schemas-microsoft-com:office:smarttags" w:element="metricconverter">
        <w:smartTagPr>
          <w:attr w:name="ProductID" w:val="18 м"/>
        </w:smartTagPr>
        <w:r w:rsidRPr="00917D88">
          <w:rPr>
            <w:rFonts w:ascii="Times New Roman" w:hAnsi="Times New Roman" w:cs="Times New Roman"/>
            <w:sz w:val="28"/>
            <w:szCs w:val="28"/>
            <w:lang w:eastAsia="en-US"/>
          </w:rPr>
          <w:t>18 м</w:t>
        </w:r>
      </w:smartTag>
      <w:r w:rsidRPr="00917D88">
        <w:rPr>
          <w:rFonts w:ascii="Times New Roman" w:hAnsi="Times New Roman" w:cs="Times New Roman"/>
          <w:sz w:val="28"/>
          <w:szCs w:val="28"/>
          <w:lang w:eastAsia="en-US"/>
        </w:rPr>
        <w:t>. Кожа акулы покрыта острой чешуёй. Движение вперёд и повороты рыба осуществляет изгибами хвоста влево или вправо. Глаза способны видеть предметы только в чёрно-белом изображении. Среди акул есть и внушающие ужас хищники, и мирные поедатели планктона. Например, огромная китовая акула,  несмотря на устрашающий внешний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вид, абсолютно безвредна. Она </w:t>
      </w:r>
      <w:r w:rsidRPr="00917D88">
        <w:rPr>
          <w:rFonts w:ascii="Times New Roman" w:hAnsi="Times New Roman" w:cs="Times New Roman"/>
          <w:sz w:val="28"/>
          <w:szCs w:val="28"/>
          <w:lang w:eastAsia="en-US"/>
        </w:rPr>
        <w:t xml:space="preserve"> самая крупная рыба в мире, длина её тела достигает </w:t>
      </w:r>
      <w:smartTag w:uri="urn:schemas-microsoft-com:office:smarttags" w:element="metricconverter">
        <w:smartTagPr>
          <w:attr w:name="ProductID" w:val="18 метров"/>
        </w:smartTagPr>
        <w:r w:rsidRPr="00917D88">
          <w:rPr>
            <w:rFonts w:ascii="Times New Roman" w:hAnsi="Times New Roman" w:cs="Times New Roman"/>
            <w:sz w:val="28"/>
            <w:szCs w:val="28"/>
            <w:lang w:eastAsia="en-US"/>
          </w:rPr>
          <w:t>18 метров</w:t>
        </w:r>
      </w:smartTag>
      <w:r>
        <w:rPr>
          <w:rFonts w:ascii="Times New Roman" w:hAnsi="Times New Roman" w:cs="Times New Roman"/>
          <w:sz w:val="28"/>
          <w:szCs w:val="28"/>
          <w:lang w:eastAsia="en-US"/>
        </w:rPr>
        <w:t>.  В</w:t>
      </w:r>
      <w:r w:rsidRPr="00917D88">
        <w:rPr>
          <w:rFonts w:ascii="Times New Roman" w:hAnsi="Times New Roman" w:cs="Times New Roman"/>
          <w:sz w:val="28"/>
          <w:szCs w:val="28"/>
          <w:lang w:eastAsia="en-US"/>
        </w:rPr>
        <w:t xml:space="preserve">есит </w:t>
      </w:r>
      <w:r>
        <w:rPr>
          <w:rFonts w:ascii="Times New Roman" w:hAnsi="Times New Roman" w:cs="Times New Roman"/>
          <w:sz w:val="28"/>
          <w:szCs w:val="28"/>
          <w:lang w:eastAsia="en-US"/>
        </w:rPr>
        <w:t>акула 30-</w:t>
      </w:r>
      <w:r w:rsidRPr="00917D88">
        <w:rPr>
          <w:rFonts w:ascii="Times New Roman" w:hAnsi="Times New Roman" w:cs="Times New Roman"/>
          <w:sz w:val="28"/>
          <w:szCs w:val="28"/>
          <w:lang w:eastAsia="en-US"/>
        </w:rPr>
        <w:t>40 тонн</w:t>
      </w:r>
      <w:r>
        <w:rPr>
          <w:rFonts w:ascii="Times New Roman" w:hAnsi="Times New Roman" w:cs="Times New Roman"/>
          <w:sz w:val="28"/>
          <w:szCs w:val="28"/>
          <w:lang w:eastAsia="en-US"/>
        </w:rPr>
        <w:t>, ж</w:t>
      </w:r>
      <w:r w:rsidRPr="00917D88">
        <w:rPr>
          <w:rFonts w:ascii="Times New Roman" w:hAnsi="Times New Roman" w:cs="Times New Roman"/>
          <w:sz w:val="28"/>
          <w:szCs w:val="28"/>
          <w:lang w:eastAsia="en-US"/>
        </w:rPr>
        <w:t>ивёт около 70 лет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C948A7" w:rsidRPr="00917D88" w:rsidRDefault="00C948A7" w:rsidP="00EA17A7">
      <w:pPr>
        <w:pStyle w:val="a"/>
        <w:spacing w:line="451" w:lineRule="exact"/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  <w:r w:rsidRPr="00917D88">
        <w:rPr>
          <w:rFonts w:ascii="Times New Roman" w:hAnsi="Times New Roman" w:cs="Times New Roman"/>
          <w:sz w:val="28"/>
          <w:szCs w:val="28"/>
          <w:lang w:eastAsia="en-US"/>
        </w:rPr>
        <w:t>Огромное количество зоологов и натуралистов по всему миру открывают для нас удивительные факты из жизни животных. Но и по сей день мировой океан таит в себе множество загадок.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C948A7" w:rsidRPr="009D6E4D" w:rsidTr="009D6E4D">
        <w:tc>
          <w:tcPr>
            <w:tcW w:w="9571" w:type="dxa"/>
          </w:tcPr>
          <w:p w:rsidR="00C948A7" w:rsidRPr="009D6E4D" w:rsidRDefault="00C948A7" w:rsidP="009D6E4D">
            <w:pPr>
              <w:pStyle w:val="a"/>
              <w:spacing w:line="451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6E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1</w:t>
            </w:r>
          </w:p>
          <w:p w:rsidR="00C948A7" w:rsidRPr="009D6E4D" w:rsidRDefault="00C948A7" w:rsidP="009D6E4D">
            <w:pPr>
              <w:pStyle w:val="a"/>
              <w:spacing w:line="451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E4D">
              <w:rPr>
                <w:rFonts w:ascii="Times New Roman" w:hAnsi="Times New Roman" w:cs="Times New Roman"/>
                <w:bCs/>
                <w:sz w:val="28"/>
                <w:szCs w:val="28"/>
              </w:rPr>
              <w:t>Фамилия, имя ____________________________________________</w:t>
            </w:r>
          </w:p>
          <w:p w:rsidR="00C948A7" w:rsidRPr="009D6E4D" w:rsidRDefault="00C948A7" w:rsidP="009D6E4D">
            <w:pPr>
              <w:pStyle w:val="a"/>
              <w:spacing w:line="451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E4D">
              <w:rPr>
                <w:rFonts w:ascii="Times New Roman" w:hAnsi="Times New Roman" w:cs="Times New Roman"/>
                <w:bCs/>
                <w:sz w:val="28"/>
                <w:szCs w:val="28"/>
              </w:rPr>
              <w:t>Школа ___________________ Класс _________________________</w:t>
            </w:r>
          </w:p>
          <w:p w:rsidR="00C948A7" w:rsidRPr="009D6E4D" w:rsidRDefault="00C948A7" w:rsidP="009D6E4D">
            <w:pPr>
              <w:pStyle w:val="a"/>
              <w:spacing w:line="451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948A7" w:rsidRDefault="00C948A7" w:rsidP="005A12DB">
      <w:pPr>
        <w:pStyle w:val="a"/>
        <w:spacing w:line="451" w:lineRule="exact"/>
        <w:jc w:val="center"/>
        <w:rPr>
          <w:b/>
          <w:bCs/>
          <w:sz w:val="28"/>
          <w:szCs w:val="28"/>
        </w:rPr>
      </w:pPr>
    </w:p>
    <w:p w:rsidR="00C948A7" w:rsidRPr="005A12DB" w:rsidRDefault="00C948A7" w:rsidP="005A12DB">
      <w:pPr>
        <w:pStyle w:val="a"/>
        <w:spacing w:line="451" w:lineRule="exact"/>
        <w:jc w:val="center"/>
        <w:rPr>
          <w:b/>
          <w:bCs/>
          <w:sz w:val="28"/>
          <w:szCs w:val="28"/>
        </w:rPr>
      </w:pPr>
      <w:r w:rsidRPr="005A12DB">
        <w:rPr>
          <w:b/>
          <w:bCs/>
          <w:sz w:val="28"/>
          <w:szCs w:val="28"/>
        </w:rPr>
        <w:t>ОСНОВНАЯ ЧАСТЬ</w:t>
      </w:r>
    </w:p>
    <w:p w:rsidR="00C948A7" w:rsidRPr="00917D88" w:rsidRDefault="00C948A7" w:rsidP="00917D88">
      <w:pPr>
        <w:widowControl w:val="0"/>
        <w:autoSpaceDE w:val="0"/>
        <w:autoSpaceDN w:val="0"/>
        <w:adjustRightInd w:val="0"/>
        <w:spacing w:after="0" w:line="393" w:lineRule="exact"/>
        <w:jc w:val="center"/>
        <w:rPr>
          <w:rFonts w:ascii="Arial" w:hAnsi="Arial" w:cs="Arial"/>
          <w:b/>
          <w:i/>
          <w:iCs/>
          <w:w w:val="113"/>
          <w:sz w:val="28"/>
          <w:szCs w:val="28"/>
          <w:lang w:eastAsia="ru-RU"/>
        </w:rPr>
      </w:pPr>
      <w:r w:rsidRPr="00917D88">
        <w:rPr>
          <w:rFonts w:ascii="Arial" w:hAnsi="Arial" w:cs="Arial"/>
          <w:b/>
          <w:i/>
          <w:iCs/>
          <w:w w:val="113"/>
          <w:sz w:val="28"/>
          <w:szCs w:val="28"/>
          <w:lang w:eastAsia="ru-RU"/>
        </w:rPr>
        <w:t xml:space="preserve">Постарайся выполнить все задания этой части. Выполняй их по </w:t>
      </w:r>
      <w:r w:rsidRPr="00917D88">
        <w:rPr>
          <w:rFonts w:ascii="Arial" w:hAnsi="Arial" w:cs="Arial"/>
          <w:b/>
          <w:i/>
          <w:iCs/>
          <w:w w:val="114"/>
          <w:sz w:val="28"/>
          <w:szCs w:val="28"/>
          <w:lang w:eastAsia="ru-RU"/>
        </w:rPr>
        <w:t>порядку.</w:t>
      </w:r>
    </w:p>
    <w:p w:rsidR="00C948A7" w:rsidRPr="00653FB1" w:rsidRDefault="00C948A7" w:rsidP="005A12DB">
      <w:pPr>
        <w:widowControl w:val="0"/>
        <w:autoSpaceDE w:val="0"/>
        <w:autoSpaceDN w:val="0"/>
        <w:adjustRightInd w:val="0"/>
        <w:spacing w:after="0" w:line="432" w:lineRule="exact"/>
        <w:ind w:left="268" w:right="4" w:hanging="268"/>
        <w:jc w:val="both"/>
        <w:rPr>
          <w:rFonts w:ascii="Times New Roman" w:hAnsi="Times New Roman" w:cs="Times New Roman"/>
          <w:b/>
          <w:i/>
          <w:iCs/>
          <w:w w:val="128"/>
          <w:sz w:val="28"/>
          <w:szCs w:val="28"/>
          <w:lang w:eastAsia="ru-RU"/>
        </w:rPr>
      </w:pPr>
      <w:r w:rsidRPr="00653FB1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</w:t>
      </w:r>
      <w:r w:rsidRPr="00653FB1">
        <w:rPr>
          <w:rFonts w:ascii="Times New Roman" w:hAnsi="Times New Roman" w:cs="Times New Roman"/>
          <w:b/>
          <w:i/>
          <w:iCs/>
          <w:w w:val="128"/>
          <w:sz w:val="28"/>
          <w:szCs w:val="28"/>
          <w:lang w:eastAsia="ru-RU"/>
        </w:rPr>
        <w:t xml:space="preserve">1. </w:t>
      </w:r>
    </w:p>
    <w:p w:rsidR="00C948A7" w:rsidRPr="002B70AE" w:rsidRDefault="00C948A7" w:rsidP="00917D88">
      <w:pPr>
        <w:widowControl w:val="0"/>
        <w:autoSpaceDE w:val="0"/>
        <w:autoSpaceDN w:val="0"/>
        <w:adjustRightInd w:val="0"/>
        <w:spacing w:after="0" w:line="432" w:lineRule="exact"/>
        <w:ind w:left="268" w:right="4" w:firstLine="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>Чем питаются дельфины? Выпиши из текста предложение, в котором об этом говорится.</w:t>
      </w:r>
    </w:p>
    <w:p w:rsidR="00C948A7" w:rsidRPr="002B70AE" w:rsidRDefault="00C948A7" w:rsidP="00917D88">
      <w:pPr>
        <w:widowControl w:val="0"/>
        <w:autoSpaceDE w:val="0"/>
        <w:autoSpaceDN w:val="0"/>
        <w:adjustRightInd w:val="0"/>
        <w:spacing w:after="0" w:line="432" w:lineRule="exact"/>
        <w:ind w:left="268" w:right="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</w:t>
      </w:r>
    </w:p>
    <w:p w:rsidR="00C948A7" w:rsidRDefault="00C948A7" w:rsidP="00917D88">
      <w:pPr>
        <w:widowControl w:val="0"/>
        <w:autoSpaceDE w:val="0"/>
        <w:autoSpaceDN w:val="0"/>
        <w:adjustRightInd w:val="0"/>
        <w:spacing w:after="0" w:line="432" w:lineRule="exact"/>
        <w:ind w:left="268" w:right="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ab/>
        <w:t>Подчеркни грамматическую основу этого предложения. Подчеркни однородные члены предложения. Укажи падежи имен существительных.</w:t>
      </w:r>
    </w:p>
    <w:p w:rsidR="00C948A7" w:rsidRPr="002B70AE" w:rsidRDefault="00C948A7" w:rsidP="00917D88">
      <w:pPr>
        <w:widowControl w:val="0"/>
        <w:autoSpaceDE w:val="0"/>
        <w:autoSpaceDN w:val="0"/>
        <w:adjustRightInd w:val="0"/>
        <w:spacing w:after="0" w:line="432" w:lineRule="exact"/>
        <w:ind w:left="268" w:right="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48A7" w:rsidRPr="002B70AE" w:rsidRDefault="00C948A7" w:rsidP="00917D88">
      <w:pPr>
        <w:widowControl w:val="0"/>
        <w:tabs>
          <w:tab w:val="right" w:pos="9351"/>
        </w:tabs>
        <w:autoSpaceDE w:val="0"/>
        <w:autoSpaceDN w:val="0"/>
        <w:adjustRightInd w:val="0"/>
        <w:spacing w:after="0" w:line="432" w:lineRule="exact"/>
        <w:ind w:right="4"/>
        <w:jc w:val="both"/>
        <w:rPr>
          <w:rFonts w:ascii="Times New Roman" w:hAnsi="Times New Roman" w:cs="Times New Roman"/>
          <w:b/>
          <w:i/>
          <w:iCs/>
          <w:w w:val="128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</w:t>
      </w:r>
      <w:r w:rsidRPr="002B70AE">
        <w:rPr>
          <w:rFonts w:ascii="Times New Roman" w:hAnsi="Times New Roman" w:cs="Times New Roman"/>
          <w:b/>
          <w:i/>
          <w:iCs/>
          <w:w w:val="128"/>
          <w:sz w:val="28"/>
          <w:szCs w:val="28"/>
          <w:lang w:eastAsia="ru-RU"/>
        </w:rPr>
        <w:t xml:space="preserve">2. </w:t>
      </w:r>
      <w:r w:rsidRPr="002B70AE">
        <w:rPr>
          <w:rFonts w:ascii="Times New Roman" w:hAnsi="Times New Roman" w:cs="Times New Roman"/>
          <w:b/>
          <w:i/>
          <w:iCs/>
          <w:w w:val="128"/>
          <w:sz w:val="28"/>
          <w:szCs w:val="28"/>
          <w:lang w:eastAsia="ru-RU"/>
        </w:rPr>
        <w:tab/>
      </w:r>
    </w:p>
    <w:p w:rsidR="00C948A7" w:rsidRPr="002B70AE" w:rsidRDefault="00C948A7" w:rsidP="00653FB1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142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>Выпиши из части текста, в которой рассказывается об акуле, три словосочетания с именами прилагательными.</w:t>
      </w:r>
    </w:p>
    <w:p w:rsidR="00C948A7" w:rsidRPr="002B70AE" w:rsidRDefault="00C948A7" w:rsidP="00400BC7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502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>1.________________________________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948A7" w:rsidRPr="002B70AE" w:rsidRDefault="00C948A7" w:rsidP="00400BC7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502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>2.________________________________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948A7" w:rsidRPr="002B70AE" w:rsidRDefault="00C948A7" w:rsidP="00400BC7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502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>3. 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B70AE">
        <w:rPr>
          <w:rFonts w:ascii="Times New Roman" w:hAnsi="Times New Roman" w:cs="Times New Roman"/>
          <w:sz w:val="28"/>
          <w:szCs w:val="28"/>
          <w:lang w:eastAsia="ru-RU"/>
        </w:rPr>
        <w:tab/>
        <w:t>Обозначь в словосочетаниях главное и зависимое слово. Рядом укажи признаки, в которых они согласуются (род, число, падеж).</w:t>
      </w:r>
    </w:p>
    <w:p w:rsidR="00C948A7" w:rsidRPr="00653FB1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3.</w:t>
      </w:r>
    </w:p>
    <w:p w:rsidR="00C948A7" w:rsidRDefault="00C948A7" w:rsidP="00653FB1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Выпиши из четвёртого абзаца глаголы.  Укажи их спряжение.    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Разбери по составу глагол-исключение. 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48A7" w:rsidRPr="00653FB1" w:rsidRDefault="00C948A7" w:rsidP="00653FB1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4.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Реши задачу.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Известно, что кит в 24 раза крупнее африканского слона. Сколько килограммов весит слон?</w:t>
      </w:r>
    </w:p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C948A7" w:rsidRPr="009D6E4D" w:rsidTr="009D6E4D">
        <w:trPr>
          <w:trHeight w:val="354"/>
        </w:trPr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D6E4D" w:rsidTr="009D6E4D">
        <w:trPr>
          <w:trHeight w:val="189"/>
        </w:trPr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D6E4D" w:rsidTr="009D6E4D"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D6E4D" w:rsidTr="009D6E4D"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D6E4D" w:rsidTr="009D6E4D"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D6E4D" w:rsidTr="009D6E4D"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D6E4D" w:rsidTr="009D6E4D"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</w:tcPr>
          <w:p w:rsidR="00C948A7" w:rsidRPr="009D6E4D" w:rsidRDefault="00C948A7" w:rsidP="009D6E4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48A7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48A7" w:rsidRPr="00C711F1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711F1">
        <w:rPr>
          <w:rFonts w:ascii="Times New Roman" w:hAnsi="Times New Roman" w:cs="Times New Roman"/>
          <w:sz w:val="28"/>
          <w:szCs w:val="28"/>
          <w:lang w:eastAsia="ru-RU"/>
        </w:rPr>
        <w:t>Ответ</w:t>
      </w:r>
      <w:r>
        <w:rPr>
          <w:rFonts w:ascii="Times New Roman" w:hAnsi="Times New Roman" w:cs="Times New Roman"/>
          <w:sz w:val="28"/>
          <w:szCs w:val="28"/>
          <w:lang w:eastAsia="ru-RU"/>
        </w:rPr>
        <w:t>: ____________________________________________________________</w:t>
      </w:r>
    </w:p>
    <w:p w:rsidR="00C948A7" w:rsidRPr="002B70AE" w:rsidRDefault="00C948A7" w:rsidP="002B70A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948A7" w:rsidRPr="000D2832" w:rsidRDefault="00C948A7" w:rsidP="00C711F1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5.</w:t>
      </w:r>
    </w:p>
    <w:p w:rsidR="00C948A7" w:rsidRDefault="00C948A7" w:rsidP="003C5018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Какую часть часа дельфин может пробыть под водой, не выныривая из неё?</w:t>
      </w:r>
    </w:p>
    <w:p w:rsidR="00C948A7" w:rsidRPr="003C5018" w:rsidRDefault="00C948A7" w:rsidP="003C5018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C5018">
        <w:rPr>
          <w:rFonts w:ascii="Times New Roman" w:hAnsi="Times New Roman" w:cs="Times New Roman"/>
          <w:i/>
          <w:sz w:val="28"/>
          <w:szCs w:val="28"/>
          <w:lang w:eastAsia="ru-RU"/>
        </w:rPr>
        <w:t>Правильный ответ обведи кружком.</w:t>
      </w:r>
    </w:p>
    <w:tbl>
      <w:tblPr>
        <w:tblW w:w="0" w:type="auto"/>
        <w:tblLook w:val="00A0"/>
      </w:tblPr>
      <w:tblGrid>
        <w:gridCol w:w="4785"/>
        <w:gridCol w:w="4786"/>
      </w:tblGrid>
      <w:tr w:rsidR="00C948A7" w:rsidRPr="009D6E4D" w:rsidTr="009D6E4D">
        <w:tc>
          <w:tcPr>
            <w:tcW w:w="4785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а) тридцатую часть часа</w:t>
            </w:r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б) третью часть часа</w:t>
            </w:r>
          </w:p>
        </w:tc>
        <w:tc>
          <w:tcPr>
            <w:tcW w:w="4786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в) двадцатую часть часа</w:t>
            </w:r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г) вторую часть часа</w:t>
            </w:r>
          </w:p>
        </w:tc>
      </w:tr>
    </w:tbl>
    <w:p w:rsidR="00C948A7" w:rsidRDefault="00C948A7" w:rsidP="00C711F1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48A7" w:rsidRDefault="00C948A7" w:rsidP="00C711F1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6.</w:t>
      </w:r>
    </w:p>
    <w:p w:rsidR="00C948A7" w:rsidRPr="003C5018" w:rsidRDefault="00C948A7" w:rsidP="003C5018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C501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Пользуясь текстом,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реши задачу.</w:t>
      </w:r>
    </w:p>
    <w:p w:rsidR="00C948A7" w:rsidRDefault="00C948A7" w:rsidP="003C5018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Сколько килограммов рыбы могут съесть три дельфина за неделю?</w:t>
      </w:r>
    </w:p>
    <w:p w:rsidR="00C948A7" w:rsidRPr="003C5018" w:rsidRDefault="00C948A7" w:rsidP="003C5018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C5018">
        <w:rPr>
          <w:rFonts w:ascii="Times New Roman" w:hAnsi="Times New Roman" w:cs="Times New Roman"/>
          <w:i/>
          <w:sz w:val="28"/>
          <w:szCs w:val="28"/>
          <w:lang w:eastAsia="ru-RU"/>
        </w:rPr>
        <w:t>Правильный ответ обведи кружком.</w:t>
      </w:r>
    </w:p>
    <w:tbl>
      <w:tblPr>
        <w:tblW w:w="0" w:type="auto"/>
        <w:tblLook w:val="00A0"/>
      </w:tblPr>
      <w:tblGrid>
        <w:gridCol w:w="4785"/>
        <w:gridCol w:w="4786"/>
      </w:tblGrid>
      <w:tr w:rsidR="00C948A7" w:rsidRPr="009D6E4D" w:rsidTr="009D6E4D">
        <w:tc>
          <w:tcPr>
            <w:tcW w:w="4785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а)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9D6E4D">
                <w:rPr>
                  <w:rFonts w:ascii="Times New Roman" w:hAnsi="Times New Roman" w:cs="Times New Roman"/>
                  <w:iCs/>
                  <w:w w:val="109"/>
                  <w:sz w:val="28"/>
                  <w:szCs w:val="28"/>
                  <w:lang w:eastAsia="ru-RU"/>
                </w:rPr>
                <w:t>30 килограммов</w:t>
              </w:r>
            </w:smartTag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б)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9D6E4D">
                <w:rPr>
                  <w:rFonts w:ascii="Times New Roman" w:hAnsi="Times New Roman" w:cs="Times New Roman"/>
                  <w:iCs/>
                  <w:w w:val="109"/>
                  <w:sz w:val="28"/>
                  <w:szCs w:val="28"/>
                  <w:lang w:eastAsia="ru-RU"/>
                </w:rPr>
                <w:t>90 килограммов</w:t>
              </w:r>
            </w:smartTag>
          </w:p>
        </w:tc>
        <w:tc>
          <w:tcPr>
            <w:tcW w:w="4786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в)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9D6E4D">
                <w:rPr>
                  <w:rFonts w:ascii="Times New Roman" w:hAnsi="Times New Roman" w:cs="Times New Roman"/>
                  <w:iCs/>
                  <w:w w:val="109"/>
                  <w:sz w:val="28"/>
                  <w:szCs w:val="28"/>
                  <w:lang w:eastAsia="ru-RU"/>
                </w:rPr>
                <w:t>210 килограммов</w:t>
              </w:r>
            </w:smartTag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 </w:t>
            </w:r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г)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9D6E4D">
                <w:rPr>
                  <w:rFonts w:ascii="Times New Roman" w:hAnsi="Times New Roman" w:cs="Times New Roman"/>
                  <w:iCs/>
                  <w:w w:val="109"/>
                  <w:sz w:val="28"/>
                  <w:szCs w:val="28"/>
                  <w:lang w:eastAsia="ru-RU"/>
                </w:rPr>
                <w:t>630 килограммов</w:t>
              </w:r>
            </w:smartTag>
          </w:p>
        </w:tc>
      </w:tr>
    </w:tbl>
    <w:p w:rsidR="00C948A7" w:rsidRDefault="00C948A7" w:rsidP="003C5018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0D2832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7.</w:t>
      </w:r>
    </w:p>
    <w:p w:rsidR="00C948A7" w:rsidRDefault="00C948A7" w:rsidP="00AF5EBE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jc w:val="both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Кто соседи дельфинов?</w:t>
      </w:r>
    </w:p>
    <w:p w:rsidR="00C948A7" w:rsidRPr="003C5018" w:rsidRDefault="00C948A7" w:rsidP="00AF5EB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C5018">
        <w:rPr>
          <w:rFonts w:ascii="Times New Roman" w:hAnsi="Times New Roman" w:cs="Times New Roman"/>
          <w:i/>
          <w:sz w:val="28"/>
          <w:szCs w:val="28"/>
          <w:lang w:eastAsia="ru-RU"/>
        </w:rPr>
        <w:t>Правильный ответ обведи кружком.</w:t>
      </w:r>
    </w:p>
    <w:tbl>
      <w:tblPr>
        <w:tblW w:w="0" w:type="auto"/>
        <w:tblLook w:val="00A0"/>
      </w:tblPr>
      <w:tblGrid>
        <w:gridCol w:w="4785"/>
        <w:gridCol w:w="4786"/>
      </w:tblGrid>
      <w:tr w:rsidR="00C948A7" w:rsidRPr="009D6E4D" w:rsidTr="009D6E4D">
        <w:tc>
          <w:tcPr>
            <w:tcW w:w="4785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а) карп, карась, плотва</w:t>
            </w:r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б) лосось, сельдь, камбала</w:t>
            </w:r>
          </w:p>
        </w:tc>
        <w:tc>
          <w:tcPr>
            <w:tcW w:w="4786" w:type="dxa"/>
          </w:tcPr>
          <w:p w:rsidR="00C948A7" w:rsidRPr="00102ECA" w:rsidRDefault="00C948A7" w:rsidP="001B2DDC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441" w:lineRule="exact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02E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в) пингвин, белый медведь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тюлень</w:t>
            </w:r>
          </w:p>
          <w:p w:rsidR="00C948A7" w:rsidRPr="009D6E4D" w:rsidRDefault="00C948A7" w:rsidP="00102EC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</w:tr>
    </w:tbl>
    <w:p w:rsidR="00C948A7" w:rsidRDefault="00C948A7" w:rsidP="00AF5EB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8.</w:t>
      </w:r>
    </w:p>
    <w:p w:rsidR="00C948A7" w:rsidRDefault="00C948A7" w:rsidP="00AF5EBE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К какой группе животных можно  отнести акулу по способу питания?</w:t>
      </w:r>
    </w:p>
    <w:p w:rsidR="00C948A7" w:rsidRPr="003C5018" w:rsidRDefault="00C948A7" w:rsidP="00AF5EBE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 w:firstLine="70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C5018">
        <w:rPr>
          <w:rFonts w:ascii="Times New Roman" w:hAnsi="Times New Roman" w:cs="Times New Roman"/>
          <w:i/>
          <w:sz w:val="28"/>
          <w:szCs w:val="28"/>
          <w:lang w:eastAsia="ru-RU"/>
        </w:rPr>
        <w:t>Правильный ответ обведи кружком.</w:t>
      </w:r>
    </w:p>
    <w:tbl>
      <w:tblPr>
        <w:tblW w:w="0" w:type="auto"/>
        <w:tblLook w:val="00A0"/>
      </w:tblPr>
      <w:tblGrid>
        <w:gridCol w:w="4785"/>
        <w:gridCol w:w="4786"/>
      </w:tblGrid>
      <w:tr w:rsidR="00C948A7" w:rsidRPr="009D6E4D" w:rsidTr="009D6E4D">
        <w:tc>
          <w:tcPr>
            <w:tcW w:w="4785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а) хищники</w:t>
            </w:r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б) растительноядные</w:t>
            </w:r>
          </w:p>
        </w:tc>
        <w:tc>
          <w:tcPr>
            <w:tcW w:w="4786" w:type="dxa"/>
          </w:tcPr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в) всеядные </w:t>
            </w:r>
          </w:p>
          <w:p w:rsidR="00C948A7" w:rsidRPr="009D6E4D" w:rsidRDefault="00C948A7" w:rsidP="009D6E4D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both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9D6E4D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г) насекомоядные</w:t>
            </w:r>
          </w:p>
        </w:tc>
      </w:tr>
    </w:tbl>
    <w:p w:rsidR="00C948A7" w:rsidRDefault="00C948A7" w:rsidP="00AF5EBE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Приведи примеры (3-4) хищников, обитающих в зоне лесов.</w:t>
      </w: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_____________________________________________________________</w:t>
      </w: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6E752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6E752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3E315E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9A4977" w:rsidRDefault="00C948A7" w:rsidP="009A4977">
      <w:pPr>
        <w:widowControl w:val="0"/>
        <w:autoSpaceDE w:val="0"/>
        <w:autoSpaceDN w:val="0"/>
        <w:adjustRightInd w:val="0"/>
        <w:spacing w:after="0" w:line="432" w:lineRule="exact"/>
        <w:ind w:right="4"/>
        <w:jc w:val="center"/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</w:pPr>
      <w:r w:rsidRPr="009A4977"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>Фамилии, имена учащихся, работающих в паре: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 и 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366FA3">
      <w:pPr>
        <w:widowControl w:val="0"/>
        <w:autoSpaceDE w:val="0"/>
        <w:autoSpaceDN w:val="0"/>
        <w:adjustRightInd w:val="0"/>
        <w:spacing w:after="0" w:line="432" w:lineRule="exact"/>
        <w:ind w:right="4"/>
        <w:jc w:val="center"/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>ДОПОЛНИТЕЛЬНАЯ ЧАСТЬ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Задания 9 – 15 выполняются в парах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 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(с соседом по парте).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366FA3"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>Внимание!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 Если при обсуждении заданий 9 – 15 вы с соседом по парте не пришли к общему мнению, запишите каждый </w:t>
      </w:r>
      <w:r w:rsidRPr="005D023F"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>свой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 ответ. 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  9.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ab/>
        <w:t xml:space="preserve"> В каких водоёмах обитают акулы? 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Правильный ответ обведи кружком.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а) Чёрное море, Баренцево море, 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море Лаптевых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;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б) Атлантический океан, Индийский океан, Каспийское море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;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ab/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в) озеро Байкал, река Енисей, река Волга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Частью какого океана является Баренцево море и море Лаптевых? </w:t>
      </w:r>
      <w:r w:rsidRPr="005D023F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 xml:space="preserve">Обозначь этот океан на карте. 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margin-left:-12.45pt;margin-top:10.85pt;width:442.95pt;height:336.8pt;z-index:251645440">
            <v:imagedata r:id="rId8" o:title=""/>
            <w10:wrap type="square"/>
          </v:shape>
        </w:pic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FF7F38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948A7" w:rsidRPr="00FF7F38" w:rsidRDefault="00C948A7" w:rsidP="00FF7F38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F7F3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 10.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В разделе о дельфинах есть три формы одного слова. Найдите и выпишите формы этого слова. Для каждого слова укажите падеж.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1.____________________________стоит в___________падеже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2.____________________________стоит в___________падеже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3.____________________________стоит в___________падеже.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Допиши падежные формы этого слова, которых нет в этой части текста. Укажи эти падежи.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FF7F38" w:rsidRDefault="00C948A7" w:rsidP="00FF7F38">
      <w:pPr>
        <w:pStyle w:val="ListParagraph"/>
        <w:widowControl w:val="0"/>
        <w:autoSpaceDE w:val="0"/>
        <w:autoSpaceDN w:val="0"/>
        <w:adjustRightInd w:val="0"/>
        <w:spacing w:after="0" w:line="441" w:lineRule="exact"/>
        <w:ind w:left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F7F3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Задание 11.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Дано предложение в транскрипции.</w:t>
      </w:r>
    </w:p>
    <w:p w:rsidR="00C948A7" w:rsidRPr="00FF7F3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</w:pPr>
      <w:r>
        <w:rPr>
          <w:noProof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0" type="#_x0000_t86" style="position:absolute;margin-left:340.2pt;margin-top:23.85pt;width:7.15pt;height:17.25pt;z-index:251647488" strokeweight="1.5pt"/>
        </w:pict>
      </w:r>
      <w:r>
        <w:rPr>
          <w:noProof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1" type="#_x0000_t85" style="position:absolute;margin-left:-10.45pt;margin-top:6.6pt;width:7.15pt;height:17.25pt;z-index:251646464" strokeweight="1.5pt"/>
        </w:pict>
      </w:r>
      <w:r w:rsidRPr="00FF7F38"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  <w:t>ан’ивыкармл’ивай’утд’ит’онышэй’  малаком  и дышат  н’ижабрам’и   а   л’охк’им’и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Запиши его по правилам русской орфографии и пунктуации.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Как называется животное, выкармливающее детенышей молоком? Приведите 3-4 примера таких животных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, обитающих в лесной зоне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__________________________________________________________________________________________________________________________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</w:pPr>
      <w:r w:rsidRPr="00FF7F38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 12.</w:t>
      </w:r>
    </w:p>
    <w:p w:rsidR="00C948A7" w:rsidRPr="00FF7F3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  <w:r w:rsidRPr="00FF7F38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Правильный ответ обведи кружком</w:t>
      </w:r>
      <w:r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Наука о связи живых существ со средой обитания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 называется</w:t>
      </w: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: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а) физиология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;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б) экология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;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в) география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;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г) естествознание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Допиши</w:t>
      </w:r>
      <w:r w:rsidRPr="00AA79BA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, к чему</w:t>
      </w:r>
      <w:r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 xml:space="preserve"> может</w:t>
      </w:r>
      <w:r w:rsidRPr="00AA79BA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 xml:space="preserve"> прив</w:t>
      </w:r>
      <w:r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ести подобная деятельность человека: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4820"/>
        <w:gridCol w:w="4394"/>
      </w:tblGrid>
      <w:tr w:rsidR="00C948A7" w:rsidRPr="00AA79BA" w:rsidTr="00AA79BA">
        <w:tc>
          <w:tcPr>
            <w:tcW w:w="4820" w:type="dxa"/>
          </w:tcPr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171.25pt;margin-top:15.45pt;width:49.9pt;height:.05pt;z-index:251666944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033" style="position:absolute;margin-left:225.95pt;margin-top:2.3pt;width:222.9pt;height:44.45pt;z-index:-251653632" arcsize="10923f"/>
              </w:pict>
            </w:r>
            <w:r w:rsidRPr="00AA79BA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Выловили всех раков</w:t>
            </w: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4" type="#_x0000_t32" style="position:absolute;margin-left:183.8pt;margin-top:31.7pt;width:37.35pt;height:0;z-index:251667968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035" style="position:absolute;margin-left:225.95pt;margin-top:15.55pt;width:222.9pt;height:44.45pt;z-index:251663872" arcsize="10923f"/>
              </w:pict>
            </w:r>
            <w:r w:rsidRPr="00AA79BA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Выловили все ракушки (двустворчатых моллюсков) </w:t>
            </w: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roundrect id="_x0000_s1036" style="position:absolute;margin-left:225.95pt;margin-top:10.85pt;width:222.9pt;height:44.45pt;z-index:251664896" arcsize="10923f"/>
              </w:pict>
            </w:r>
            <w:r w:rsidRPr="00AA79BA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Зимой рыбаки наделали дырок</w:t>
            </w: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7" type="#_x0000_t32" style="position:absolute;margin-left:171.25pt;margin-top:8.55pt;width:49.9pt;height:.05pt;z-index:251670016" o:connectortype="straight">
                  <v:stroke endarrow="block"/>
                </v:shape>
              </w:pict>
            </w:r>
            <w:r w:rsidRPr="00AA79BA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 во льду.</w:t>
            </w: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8" type="#_x0000_t32" style="position:absolute;margin-left:164.5pt;margin-top:26pt;width:49.9pt;height:.05pt;z-index:251668992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roundrect id="_x0000_s1039" style="position:absolute;margin-left:221.15pt;margin-top:3.75pt;width:222.9pt;height:44.45pt;z-index:251665920" arcsize="10923f"/>
              </w:pict>
            </w:r>
            <w:r w:rsidRPr="00AA79BA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Все озеро заросло камышами, водорослями</w:t>
            </w:r>
          </w:p>
        </w:tc>
        <w:tc>
          <w:tcPr>
            <w:tcW w:w="4394" w:type="dxa"/>
          </w:tcPr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AA79BA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В водоеме стало много больных рыб</w:t>
            </w: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  <w:p w:rsidR="00C948A7" w:rsidRPr="00AA79BA" w:rsidRDefault="00C948A7" w:rsidP="00AA79BA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</w:tr>
    </w:tbl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FF7F38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ab/>
      </w:r>
    </w:p>
    <w:p w:rsidR="00C948A7" w:rsidRPr="00AA79BA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  <w:r w:rsidRPr="00AA79BA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Придумай и нарисуй эмблему защитника водоема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_x0000_s1040" style="position:absolute;margin-left:-5.85pt;margin-top:.3pt;width:465pt;height:161.25pt;z-index:-251664896" arcsize="10923f"/>
        </w:pic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AA79BA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</w:pPr>
      <w:r w:rsidRPr="00AA79BA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 13.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Представь, что ты ученый-эколог.</w:t>
      </w:r>
    </w:p>
    <w:p w:rsidR="00C948A7" w:rsidRPr="00AA79BA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 xml:space="preserve">От учеников 4 класса пришла телеграмма. </w:t>
      </w:r>
      <w:r w:rsidRPr="00AA79BA">
        <w:rPr>
          <w:rFonts w:ascii="Times New Roman" w:hAnsi="Times New Roman" w:cs="Times New Roman"/>
          <w:i/>
          <w:iCs/>
          <w:w w:val="109"/>
          <w:sz w:val="28"/>
          <w:szCs w:val="28"/>
          <w:lang w:eastAsia="ru-RU"/>
        </w:rPr>
        <w:t>Расшифруй ее. Дай ответ ребятам.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AA79BA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  <w:t>?итсапсёеманкаК.</w:t>
      </w:r>
      <w:r w:rsidRPr="00AA79BA"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  <w:t>теелемакчеР</w:t>
      </w:r>
      <w:r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  <w:t xml:space="preserve"> .илиросуман, жялпилиортсу ,</w:t>
      </w:r>
      <w:r w:rsidRPr="00AA79BA">
        <w:rPr>
          <w:rFonts w:ascii="Times New Roman" w:hAnsi="Times New Roman" w:cs="Times New Roman"/>
          <w:b/>
          <w:iCs/>
          <w:w w:val="109"/>
          <w:sz w:val="36"/>
          <w:szCs w:val="36"/>
          <w:lang w:eastAsia="ru-RU"/>
        </w:rPr>
        <w:t>яьвередилибурывикчеролокО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5D023F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</w: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04B03" w:rsidRDefault="00C948A7" w:rsidP="00504B03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AA79BA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 1</w:t>
      </w:r>
      <w:r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4</w:t>
      </w:r>
      <w:r w:rsidRPr="00AA79BA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.</w:t>
      </w: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group id="Группа 2" o:spid="_x0000_s1041" style="position:absolute;left:0;text-align:left;margin-left:.05pt;margin-top:55.9pt;width:462.1pt;height:428.1pt;z-index:-251661824" coordsize="63049,5857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">
            <v:group id="Группа 3" o:spid="_x0000_s1042" style="position:absolute;width:63049;height:58578" coordsize="63049,58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43" type="#_x0000_t98" style="position:absolute;width:63049;height:585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Y4cMA&#10;AADaAAAADwAAAGRycy9kb3ducmV2LnhtbESPT4vCMBTE74LfITzBm6aK7J+uUYogeJJtq8Lens3b&#10;tti8lCba+u03Cwt7HGbmN8x6O5hGPKhztWUFi3kEgriwuuZSwSnfz95AOI+ssbFMCp7kYLsZj9YY&#10;a9tzSo/MlyJA2MWooPK+jaV0RUUG3dy2xMH7tp1BH2RXSt1hH+CmkcsoepEGaw4LFba0q6i4ZXej&#10;gJPkYo9pfc3Pp6/X92v0OeC9VGo6GZIPEJ4G/x/+ax+0ghX8Xgk3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8Y4cMAAADaAAAADwAAAAAAAAAAAAAAAACYAgAAZHJzL2Rv&#10;d25yZXYueG1sUEsFBgAAAAAEAAQA9QAAAIgDAAAAAA==&#10;" strokecolor="#8064a2" strokeweight="2pt"/>
              <v:group id="Группа 5" o:spid="_x0000_s1044" style="position:absolute;left:8293;top:11376;width:50394;height:31153" coordsize="50398,3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_x0000_s1045" type="#_x0000_t75" style="position:absolute;top:4359;width:20201;height:240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2l8i9AAAA2gAAAA8AAABkcnMvZG93bnJldi54bWxEj8EKwjAQRO+C/xBW8KapgiK1UUQRPQlW&#10;P2Bp1ra02ZQm1vr3RhA8DjPzhkm2valFR60rLSuYTSMQxJnVJecK7rfjZAXCeWSNtWVS8CYH281w&#10;kGCs7Yuv1KU+FwHCLkYFhfdNLKXLCjLoprYhDt7DtgZ9kG0udYuvADe1nEfRUhosOSwU2NC+oKxK&#10;n0aBO3TVY9Y8o9OhPL0XqaRL7Ump8ajfrUF46v0//GuftYIlfK+EGyA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PaXyL0AAADaAAAADwAAAAAAAAAAAAAAAACfAgAAZHJz&#10;L2Rvd25yZXYueG1sUEsFBgAAAAAEAAQA9wAAAIkDAAAAAA==&#10;">
                  <v:imagedata r:id="rId9" o:title="" cropbottom="2680f" cropleft="23809f" cropright="20127f"/>
                  <v:path arrowok="t"/>
                </v:shape>
                <v:shape id="_x0000_s1046" type="#_x0000_t75" style="position:absolute;left:37320;top:17118;width:13078;height:140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PS3CAAAA2gAAAA8AAABkcnMvZG93bnJldi54bWxEj09rAjEUxO8Fv0N4Qi9LzdqDf7ZGEVuh&#10;HlcFr4/Na7J087Jsort++0YQehxm5jfMajO4RtyoC7VnBdNJDoK48rpmo+B82r8tQISIrLHxTAru&#10;FGCzHr2ssNC+55Jux2hEgnAoUIGNsS2kDJUlh2HiW+Lk/fjOYUyyM1J32Ce4a+R7ns+kw5rTgsWW&#10;dpaq3+PVKfjqp0OJ5/k2yw7LrP+8mHJpjVKv42H7ASLSEP/Dz/a3VjCHx5V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Lj0twgAAANoAAAAPAAAAAAAAAAAAAAAAAJ8C&#10;AABkcnMvZG93bnJldi54bWxQSwUGAAAAAAQABAD3AAAAjgMAAAAA&#10;">
                  <v:imagedata r:id="rId9" o:title="" cropbottom="33957f" cropleft="53509f"/>
                  <v:path arrowok="t"/>
                </v:shape>
                <v:shape id="Рисунок 8" o:spid="_x0000_s1047" type="#_x0000_t75" style="position:absolute;left:10207;width:4784;height:69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a6TCAAAA2gAAAA8AAABkcnMvZG93bnJldi54bWxET01rwkAQvQv9D8sUepG6sYiW1DW0FkGo&#10;NCTV+zQ7JiHZ2ZDdmvjvuwfB4+N9r5PRtOJCvastK5jPIhDEhdU1lwqOP7vnVxDOI2tsLZOCKzlI&#10;Ng+TNcbaDpzRJfelCCHsYlRQed/FUrqiIoNuZjviwJ1tb9AH2JdS9ziEcNPKlyhaSoM1h4YKO9pW&#10;VDT5n1GwzD6z9GN6Pv026ffqkC5WWTt8KfX0OL6/gfA0+rv45t5rBWFruBJu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WukwgAAANoAAAAPAAAAAAAAAAAAAAAAAJ8C&#10;AABkcnMvZG93bnJldi54bWxQSwUGAAAAAAQABAD3AAAAjgMAAAAA&#10;">
                  <v:imagedata r:id="rId10" o:title=""/>
                  <v:path arrowok="t"/>
                </v:shape>
                <v:shape id="Рисунок 9" o:spid="_x0000_s1048" type="#_x0000_t75" style="position:absolute;left:14885;top:212;width:6061;height:840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2dHEAAAA2gAAAA8AAABkcnMvZG93bnJldi54bWxEj0FrwkAUhO+F/oflFbw1m/ZQNHUVaSmt&#10;HkRjEXt7ZF+TYPZt2F2T+O9dQfA4zMw3zHQ+mEZ05HxtWcFLkoIgLqyuuVTwu/t6HoPwAVljY5kU&#10;nMnDfPb4MMVM25631OWhFBHCPkMFVQhtJqUvKjLoE9sSR+/fOoMhSldK7bCPcNPI1zR9kwZrjgsV&#10;tvRRUXHMT0bBen+S7mBXq++/LTfObSafyzIoNXoaFu8gAg3hHr61f7SCCVyvxBsgZ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Y2dHEAAAA2gAAAA8AAAAAAAAAAAAAAAAA&#10;nwIAAGRycy9kb3ducmV2LnhtbFBLBQYAAAAABAAEAPcAAACQAwAAAAA=&#10;">
                  <v:imagedata r:id="rId11" o:title=""/>
                  <v:path arrowok="t"/>
                </v:shape>
              </v:group>
            </v:group>
            <v:shape id="Прямая со стрелкой 10" o:spid="_x0000_s1049" type="#_x0000_t32" style="position:absolute;left:23285;top:19776;width:27751;height:101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DNucIAAADbAAAADwAAAGRycy9kb3ducmV2LnhtbESPT2vDMAzF74N9B6NBb6uzMUpI65Z2&#10;UNit9N9dxGocGstu7KbZt68Og90k3tN7Py1Wo+/UQH1qAxv4mBagiOtgW24MnI7b9xJUysgWu8Bk&#10;4JcSrJavLwusbHjwnoZDbpSEcKrQgMs5Vlqn2pHHNA2RWLRL6D1mWftG2x4fEu47/VkUM+2xZWlw&#10;GOnbUX093L2BohvKUMbr6baL+/Nmd3Ytf22MmbyN6zmoTGP+N/9d/1jBF3r5RQb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DNucIAAADbAAAADwAAAAAAAAAAAAAA&#10;AAChAgAAZHJzL2Rvd25yZXYueG1sUEsFBgAAAAAEAAQA+QAAAJADAAAAAA==&#10;" strokecolor="#c00000" strokeweight="2.25pt">
              <v:stroke endarrow="open"/>
            </v:shape>
          </v:group>
        </w:pict>
      </w:r>
      <w:r>
        <w:rPr>
          <w:noProof/>
          <w:lang w:eastAsia="ru-RU"/>
        </w:rPr>
        <w:pict>
          <v:shape id="Рисунок 1" o:spid="_x0000_s1050" type="#_x0000_t75" style="position:absolute;left:0;text-align:left;margin-left:258.65pt;margin-top:3.65pt;width:14.25pt;height:16.5pt;z-index:-251662848;visibility:visible">
            <v:imagedata r:id="rId12" o:title=""/>
          </v:shape>
        </w:pict>
      </w:r>
      <w:r>
        <w:rPr>
          <w:noProof/>
          <w:lang w:eastAsia="ru-RU"/>
        </w:rPr>
        <w:pict>
          <v:rect id="_x0000_s1051" style="position:absolute;left:0;text-align:left;margin-left:118.45pt;margin-top:6.2pt;width:11.85pt;height:14.4pt;z-index:-251663872"/>
        </w:pic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От материка 1 в сторону материка 2 отплыл кит со средней скоростью. Через 20 часов от этого же материка в том же направлении отплыл дельфин. Через какое время дельфин догонит кита, если средняя скорость кита 9 км</w:t>
      </w:r>
      <w:r w:rsidRPr="0024406B"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ч?</w:t>
      </w: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3E34">
      <w:pPr>
        <w:widowControl w:val="0"/>
        <w:tabs>
          <w:tab w:val="left" w:pos="2379"/>
        </w:tabs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ab/>
        <w:t>1</w:t>
      </w: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5D3E34">
      <w:pPr>
        <w:widowControl w:val="0"/>
        <w:tabs>
          <w:tab w:val="left" w:pos="7713"/>
        </w:tabs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ab/>
        <w:t>2</w:t>
      </w: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FC1CCC" w:rsidRDefault="00C948A7" w:rsidP="00FC1CCC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 xml:space="preserve">                 МАСШТАБ</w:t>
      </w:r>
      <w:r w:rsidRPr="00FC1CCC"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>:</w:t>
      </w:r>
    </w:p>
    <w:p w:rsidR="00C948A7" w:rsidRPr="00FC1CCC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 xml:space="preserve">        </w:t>
      </w:r>
      <w:r w:rsidRPr="00FC1CCC">
        <w:rPr>
          <w:rFonts w:ascii="Times New Roman" w:hAnsi="Times New Roman" w:cs="Times New Roman"/>
          <w:b/>
          <w:iCs/>
          <w:w w:val="109"/>
          <w:sz w:val="28"/>
          <w:szCs w:val="28"/>
          <w:lang w:eastAsia="ru-RU"/>
        </w:rPr>
        <w:t>в 1 см 100 км</w:t>
      </w: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FC1CCC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FC1CCC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FC1CCC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Default="00C948A7" w:rsidP="00FC1CCC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Подпиши на рисунке названия материков, контуры которых здесь изображены.</w:t>
      </w:r>
    </w:p>
    <w:p w:rsidR="00C948A7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Пользуясь линейкой и заданным масштабом, обозначь точкой место, где дельфин сравняется с китом.</w:t>
      </w:r>
    </w:p>
    <w:p w:rsidR="00C948A7" w:rsidRPr="00C87C1C" w:rsidRDefault="00C948A7" w:rsidP="0024406B">
      <w:pPr>
        <w:widowControl w:val="0"/>
        <w:autoSpaceDE w:val="0"/>
        <w:autoSpaceDN w:val="0"/>
        <w:adjustRightInd w:val="0"/>
        <w:spacing w:after="0" w:line="432" w:lineRule="exact"/>
        <w:ind w:right="4" w:firstLine="708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04B03" w:rsidRDefault="00C948A7" w:rsidP="00504B03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 w:rsidRPr="00AA79BA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Задание 1</w:t>
      </w:r>
      <w:r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5</w:t>
      </w:r>
      <w:r w:rsidRPr="00AA79BA">
        <w:rPr>
          <w:rFonts w:ascii="Times New Roman" w:hAnsi="Times New Roman" w:cs="Times New Roman"/>
          <w:b/>
          <w:i/>
          <w:iCs/>
          <w:w w:val="109"/>
          <w:sz w:val="28"/>
          <w:szCs w:val="28"/>
          <w:lang w:eastAsia="ru-RU"/>
        </w:rPr>
        <w:t>.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  <w:t>Отрезком под каким номером обозначен каждый остров?</w:t>
      </w:r>
    </w:p>
    <w:p w:rsidR="00C948A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№ острова на диаграмме</w:t>
            </w: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Площадь</w:t>
            </w:r>
          </w:p>
        </w:tc>
      </w:tr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Куба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114525 кв. км</w:t>
            </w:r>
          </w:p>
        </w:tc>
      </w:tr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Ньюфаундленд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108860 кв. км</w:t>
            </w:r>
          </w:p>
        </w:tc>
      </w:tr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Мадагаскар 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587041 кв. км</w:t>
            </w:r>
          </w:p>
        </w:tc>
      </w:tr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Ирландия 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83045 кв. км</w:t>
            </w:r>
          </w:p>
        </w:tc>
      </w:tr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Великобритания 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218980 кв. км</w:t>
            </w:r>
          </w:p>
        </w:tc>
      </w:tr>
      <w:tr w:rsidR="00C948A7" w:rsidTr="008C0F2E"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jc w:val="center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 xml:space="preserve">Гренландия </w:t>
            </w:r>
          </w:p>
        </w:tc>
        <w:tc>
          <w:tcPr>
            <w:tcW w:w="3191" w:type="dxa"/>
          </w:tcPr>
          <w:p w:rsidR="00C948A7" w:rsidRPr="008C0F2E" w:rsidRDefault="00C948A7" w:rsidP="008C0F2E">
            <w:pPr>
              <w:widowControl w:val="0"/>
              <w:autoSpaceDE w:val="0"/>
              <w:autoSpaceDN w:val="0"/>
              <w:adjustRightInd w:val="0"/>
              <w:spacing w:after="0" w:line="432" w:lineRule="exact"/>
              <w:ind w:right="4"/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</w:pPr>
            <w:r w:rsidRPr="008C0F2E">
              <w:rPr>
                <w:rFonts w:ascii="Times New Roman" w:hAnsi="Times New Roman" w:cs="Times New Roman"/>
                <w:iCs/>
                <w:w w:val="109"/>
                <w:sz w:val="28"/>
                <w:szCs w:val="28"/>
                <w:lang w:eastAsia="ru-RU"/>
              </w:rPr>
              <w:t>2175600 кв. км</w:t>
            </w:r>
          </w:p>
        </w:tc>
      </w:tr>
    </w:tbl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52" type="#_x0000_t32" style="position:absolute;margin-left:188.55pt;margin-top:15.05pt;width:0;height:117.1pt;flip:y;z-index:251656704;mso-position-horizontal-relative:text;mso-position-vertical-relative:text" o:connectortype="straight" strokecolor="#7030a0" strokeweight="2.25pt"/>
        </w:pic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53" type="#_x0000_t32" style="position:absolute;margin-left:123.3pt;margin-top:6.35pt;width:0;height:82.6pt;flip:y;z-index:251659776" o:connectortype="straight" strokecolor="#e36c0a" strokeweight="2.25pt"/>
        </w:pict>
      </w:r>
      <w:r>
        <w:rPr>
          <w:noProof/>
          <w:lang w:eastAsia="ru-RU"/>
        </w:rPr>
        <w:pict>
          <v:shape id="_x0000_s1054" type="#_x0000_t32" style="position:absolute;margin-left:67.7pt;margin-top:10.1pt;width:0;height:78.85pt;flip:y;z-index:251658752" o:connectortype="straight" strokecolor="#17365d" strokeweight="2.25pt"/>
        </w:pic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55" type="#_x0000_t32" style="position:absolute;margin-left:168.5pt;margin-top:19.8pt;width:0;height:46.3pt;flip:y;z-index:251661824" o:connectortype="straight" strokecolor="#c0504d" strokeweight="2.25pt"/>
        </w:pict>
      </w:r>
      <w:r>
        <w:rPr>
          <w:noProof/>
          <w:lang w:eastAsia="ru-RU"/>
        </w:rPr>
        <w:pict>
          <v:shape id="_x0000_s1056" type="#_x0000_t32" style="position:absolute;margin-left:95.25pt;margin-top:1.65pt;width:0;height:64.45pt;flip:y;z-index:251660800" o:connectortype="straight" strokecolor="#00b050" strokeweight="2.25pt"/>
        </w:pic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57" type="#_x0000_t32" style="position:absolute;margin-left:147.25pt;margin-top:13.25pt;width:.05pt;height:32.5pt;flip:y;z-index:251657728" o:connectortype="straight" strokecolor="#00b0f0" strokeweight="2.25pt"/>
        </w:pict>
      </w:r>
    </w:p>
    <w:p w:rsidR="00C948A7" w:rsidRPr="005D023F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_x0000_s1058" type="#_x0000_t32" style="position:absolute;margin-left:37.05pt;margin-top:2.55pt;width:188.45pt;height:0;z-index:251655680" o:connectortype="straight" strokeweight="2.25pt"/>
        </w:pict>
      </w:r>
      <w:r w:rsidRPr="008E39F8"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  <w:t xml:space="preserve">                 </w:t>
      </w:r>
      <w:r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  <w:t>I      II   III   IV  V  VI</w:t>
      </w: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6E752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6E7527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8E39F8" w:rsidRDefault="00C948A7" w:rsidP="005D023F">
      <w:pPr>
        <w:widowControl w:val="0"/>
        <w:autoSpaceDE w:val="0"/>
        <w:autoSpaceDN w:val="0"/>
        <w:adjustRightInd w:val="0"/>
        <w:spacing w:after="0" w:line="432" w:lineRule="exact"/>
        <w:ind w:right="4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Default="00C948A7" w:rsidP="00C87C1C">
      <w:pPr>
        <w:spacing w:after="0" w:line="240" w:lineRule="auto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Default="00C948A7" w:rsidP="00C87C1C">
      <w:pPr>
        <w:spacing w:after="0" w:line="240" w:lineRule="auto"/>
        <w:rPr>
          <w:rFonts w:ascii="Times New Roman" w:hAnsi="Times New Roman" w:cs="Times New Roman"/>
          <w:iCs/>
          <w:w w:val="109"/>
          <w:sz w:val="28"/>
          <w:szCs w:val="28"/>
          <w:lang w:val="en-US" w:eastAsia="ru-RU"/>
        </w:rPr>
      </w:pPr>
    </w:p>
    <w:p w:rsidR="00C948A7" w:rsidRPr="00111CF6" w:rsidRDefault="00C948A7" w:rsidP="00F14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A7DD6">
        <w:rPr>
          <w:rFonts w:ascii="Times New Roman" w:hAnsi="Times New Roman" w:cs="Times New Roman"/>
          <w:sz w:val="28"/>
          <w:szCs w:val="28"/>
          <w:lang w:eastAsia="ru-RU"/>
        </w:rPr>
        <w:t>Характеристика заданий итоговой комплексной работы</w:t>
      </w:r>
    </w:p>
    <w:tbl>
      <w:tblPr>
        <w:tblpPr w:leftFromText="180" w:rightFromText="180" w:vertAnchor="text" w:horzAnchor="margin" w:tblpXSpec="center" w:tblpY="228"/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2"/>
        <w:gridCol w:w="850"/>
        <w:gridCol w:w="1845"/>
        <w:gridCol w:w="3113"/>
        <w:gridCol w:w="1698"/>
        <w:gridCol w:w="1707"/>
      </w:tblGrid>
      <w:tr w:rsidR="00C948A7" w:rsidRPr="00315072" w:rsidTr="009014BD">
        <w:tc>
          <w:tcPr>
            <w:tcW w:w="1102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Часть 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Номер 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предмет, раздел, тема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Проверяемые умения и учебный материал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сложности задания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Максимальный</w:t>
            </w:r>
          </w:p>
          <w:p w:rsidR="00C948A7" w:rsidRPr="007A7DD6" w:rsidRDefault="00C948A7" w:rsidP="00985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C948A7" w:rsidRPr="00315072" w:rsidTr="009014BD">
        <w:tc>
          <w:tcPr>
            <w:tcW w:w="1102" w:type="dxa"/>
            <w:vMerge w:val="restart"/>
            <w:textDirection w:val="btLr"/>
          </w:tcPr>
          <w:p w:rsidR="00C948A7" w:rsidRPr="007A7DD6" w:rsidRDefault="00C948A7" w:rsidP="009851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с н о в н а я         ч а с ть</w:t>
            </w: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Чтение, выборочное чтение.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найти содержащийся в тексте ответ на поставленный вопрос.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845" w:type="dxa"/>
          </w:tcPr>
          <w:p w:rsidR="00C948A7" w:rsidRDefault="00C948A7" w:rsidP="00102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Русский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язык,слово,</w:t>
            </w:r>
          </w:p>
          <w:p w:rsidR="00C948A7" w:rsidRPr="007A7DD6" w:rsidRDefault="00C948A7" w:rsidP="00102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равописание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правильно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без ошибок,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пропусков и  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искажения букв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спис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ать предложение.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морфология.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разбирать предложение по членам.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1845" w:type="dxa"/>
          </w:tcPr>
          <w:p w:rsidR="00C948A7" w:rsidRDefault="00C948A7" w:rsidP="00102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язык,морфология.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определять падеж имен существительных.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845" w:type="dxa"/>
          </w:tcPr>
          <w:p w:rsidR="00C948A7" w:rsidRDefault="00C948A7" w:rsidP="00102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Чтение, поисковое чтение.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найти в тексте конкретные сведения.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845" w:type="dxa"/>
          </w:tcPr>
          <w:p w:rsidR="00C948A7" w:rsidRDefault="00C948A7" w:rsidP="00102E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орфография.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увидеть и выделить орфограммы в слове.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rPr>
          <w:trHeight w:val="1155"/>
        </w:trPr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морфология.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bottom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морфологические признаки имен существительных, прилагательных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315072" w:rsidTr="009014BD">
        <w:trPr>
          <w:trHeight w:val="495"/>
        </w:trPr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морфология.</w:t>
            </w:r>
          </w:p>
        </w:tc>
        <w:tc>
          <w:tcPr>
            <w:tcW w:w="3113" w:type="dxa"/>
            <w:tcBorders>
              <w:top w:val="single" w:sz="4" w:space="0" w:color="auto"/>
            </w:tcBorders>
          </w:tcPr>
          <w:p w:rsidR="00C948A7" w:rsidRPr="00315072" w:rsidRDefault="00C948A7" w:rsidP="00985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50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определять  спряжение глаголов.</w:t>
            </w:r>
          </w:p>
        </w:tc>
        <w:tc>
          <w:tcPr>
            <w:tcW w:w="1698" w:type="dxa"/>
            <w:tcBorders>
              <w:top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rPr>
          <w:trHeight w:val="495"/>
        </w:trPr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состав слова.</w:t>
            </w:r>
          </w:p>
        </w:tc>
        <w:tc>
          <w:tcPr>
            <w:tcW w:w="3113" w:type="dxa"/>
            <w:tcBorders>
              <w:top w:val="single" w:sz="4" w:space="0" w:color="auto"/>
            </w:tcBorders>
          </w:tcPr>
          <w:p w:rsidR="00C948A7" w:rsidRPr="00315072" w:rsidRDefault="00C948A7" w:rsidP="009851B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выполнять разбор слова по составу.</w:t>
            </w:r>
          </w:p>
        </w:tc>
        <w:tc>
          <w:tcPr>
            <w:tcW w:w="1698" w:type="dxa"/>
            <w:tcBorders>
              <w:top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числа и величины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сопоставлять именованные величины на основе чтение.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1845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текстовые задачи.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решать текстовую задачу с недостающими данными.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Чтение, выборочное чтение.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найти содержащийся в тексте ответ на поставленный вопрос.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числа и величины.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преобразовывать величины.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числа и величины.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решать текстовую задачу.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Чтение,  выборочное чтение.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находить нужную информацию в тексте.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  <w:r w:rsidRPr="007A7DD6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 текстовые задачи.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решать текстовую задачу с недостающими данными.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7.1.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мир,</w:t>
            </w: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объекты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первоначальных представлений о живой и неживой природе.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7.2.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мир,</w:t>
            </w: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природные объекты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животного по указанным признакам (место обитания).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8.1.</w:t>
            </w:r>
          </w:p>
        </w:tc>
        <w:tc>
          <w:tcPr>
            <w:tcW w:w="1845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 типичные представители природных зон.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животного по указанным признакам на основе чтения.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102" w:type="dxa"/>
            <w:vMerge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8.2.</w:t>
            </w:r>
          </w:p>
        </w:tc>
        <w:tc>
          <w:tcPr>
            <w:tcW w:w="1845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 типичные представители природных зон.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животного по указанным признакам                                                      (место обитания, тип питания) на основе чтения.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948A7" w:rsidRPr="00315072" w:rsidTr="009014BD">
        <w:tc>
          <w:tcPr>
            <w:tcW w:w="1952" w:type="dxa"/>
            <w:gridSpan w:val="2"/>
            <w:vMerge w:val="restart"/>
          </w:tcPr>
          <w:p w:rsidR="00C948A7" w:rsidRPr="00236FDC" w:rsidRDefault="00C948A7" w:rsidP="00236FD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948A7" w:rsidRDefault="00C948A7" w:rsidP="00236FDC">
            <w:pPr>
              <w:spacing w:after="0" w:line="240" w:lineRule="auto"/>
              <w:rPr>
                <w:rFonts w:ascii="Times New Roman" w:hAnsi="Times New Roman" w:cs="Times New Roman"/>
                <w:b/>
                <w:lang w:val="en-US" w:eastAsia="ru-RU"/>
              </w:rPr>
            </w:pPr>
            <w:r w:rsidRPr="00236FDC">
              <w:rPr>
                <w:rFonts w:ascii="Times New Roman" w:hAnsi="Times New Roman" w:cs="Times New Roman"/>
                <w:b/>
                <w:lang w:eastAsia="ru-RU"/>
              </w:rPr>
              <w:t>Итого,</w:t>
            </w:r>
          </w:p>
          <w:p w:rsidR="00C948A7" w:rsidRPr="007A7DD6" w:rsidRDefault="00C948A7" w:rsidP="00236FD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6FDC">
              <w:rPr>
                <w:rFonts w:ascii="Times New Roman" w:hAnsi="Times New Roman" w:cs="Times New Roman"/>
                <w:b/>
                <w:lang w:eastAsia="ru-RU"/>
              </w:rPr>
              <w:t xml:space="preserve"> основная часть</w:t>
            </w: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113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задания (поисковое и выборочное чтение)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базовый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C948A7" w:rsidRPr="00315072" w:rsidTr="009014BD">
        <w:tc>
          <w:tcPr>
            <w:tcW w:w="1952" w:type="dxa"/>
            <w:gridSpan w:val="2"/>
            <w:vMerge/>
            <w:textDirection w:val="btLr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задания  (правописание, орфография, морфология, морфемика)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базовый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</w:tr>
      <w:tr w:rsidR="00C948A7" w:rsidRPr="00315072" w:rsidTr="009014BD">
        <w:tc>
          <w:tcPr>
            <w:tcW w:w="1952" w:type="dxa"/>
            <w:gridSpan w:val="2"/>
            <w:vMerge/>
            <w:textDirection w:val="btLr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113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задания (числа, величины, текстовые задачи)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базовый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</w:tr>
      <w:tr w:rsidR="00C948A7" w:rsidRPr="00315072" w:rsidTr="009014BD">
        <w:tc>
          <w:tcPr>
            <w:tcW w:w="1952" w:type="dxa"/>
            <w:gridSpan w:val="2"/>
            <w:vMerge/>
            <w:textDirection w:val="btLr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задания (типичные представители животного мира, географические объекты)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базовый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C948A7" w:rsidRPr="00315072" w:rsidTr="009014BD">
        <w:tc>
          <w:tcPr>
            <w:tcW w:w="1952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5" w:type="dxa"/>
            <w:tcBorders>
              <w:right w:val="single" w:sz="4" w:space="0" w:color="auto"/>
            </w:tcBorders>
          </w:tcPr>
          <w:p w:rsidR="00C948A7" w:rsidRPr="00450B2C" w:rsidRDefault="00C948A7" w:rsidP="00FC0E21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450B2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6518" w:type="dxa"/>
            <w:gridSpan w:val="3"/>
            <w:tcBorders>
              <w:left w:val="single" w:sz="4" w:space="0" w:color="auto"/>
            </w:tcBorders>
          </w:tcPr>
          <w:p w:rsidR="00C948A7" w:rsidRDefault="00C948A7" w:rsidP="00F74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C0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 заданий базового уровня, максимальный балл – 21; </w:t>
            </w:r>
          </w:p>
          <w:p w:rsidR="00C948A7" w:rsidRPr="00450B2C" w:rsidRDefault="00C948A7" w:rsidP="00F74CA8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FC0E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прогнозируемая успешность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11 и более баллов</w:t>
            </w:r>
          </w:p>
        </w:tc>
      </w:tr>
      <w:tr w:rsidR="00C948A7" w:rsidRPr="00315072" w:rsidTr="009014BD">
        <w:tc>
          <w:tcPr>
            <w:tcW w:w="1102" w:type="dxa"/>
            <w:vMerge w:val="restart"/>
            <w:tcBorders>
              <w:top w:val="single" w:sz="4" w:space="0" w:color="auto"/>
              <w:bottom w:val="nil"/>
            </w:tcBorders>
            <w:textDirection w:val="btLr"/>
          </w:tcPr>
          <w:p w:rsidR="00C948A7" w:rsidRPr="00356522" w:rsidRDefault="00C948A7" w:rsidP="0035652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 о п о л н и т е л ь н а я   </w:t>
            </w:r>
            <w:r w:rsidRPr="007A7D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 а с т ь</w:t>
            </w:r>
          </w:p>
        </w:tc>
        <w:tc>
          <w:tcPr>
            <w:tcW w:w="850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val="en-US" w:eastAsia="ru-RU"/>
              </w:rPr>
              <w:t>9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</w:t>
            </w: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географические объекты</w:t>
            </w:r>
          </w:p>
        </w:tc>
        <w:tc>
          <w:tcPr>
            <w:tcW w:w="3113" w:type="dxa"/>
          </w:tcPr>
          <w:p w:rsidR="00C948A7" w:rsidRPr="004F7522" w:rsidRDefault="00C948A7" w:rsidP="00F832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анализировать и применять знания о географических объектах,  работать с контурной картой: определять на карте  океаны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C948A7" w:rsidRPr="00315072" w:rsidTr="009014BD">
        <w:tc>
          <w:tcPr>
            <w:tcW w:w="1102" w:type="dxa"/>
            <w:vMerge/>
            <w:tcBorders>
              <w:top w:val="single" w:sz="4" w:space="0" w:color="auto"/>
              <w:bottom w:val="nil"/>
            </w:tcBorders>
            <w:textDirection w:val="btLr"/>
          </w:tcPr>
          <w:p w:rsidR="00C948A7" w:rsidRDefault="00C948A7" w:rsidP="009851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4F7522">
            <w:pPr>
              <w:spacing w:after="0" w:line="240" w:lineRule="auto"/>
              <w:rPr>
                <w:rFonts w:ascii="Times New Roman" w:hAnsi="Times New Roman" w:cs="Times New Roman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5" w:type="dxa"/>
          </w:tcPr>
          <w:p w:rsidR="00C948A7" w:rsidRDefault="00C948A7" w:rsidP="004F7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морфемика, морфология</w:t>
            </w:r>
          </w:p>
          <w:p w:rsidR="00C948A7" w:rsidRPr="007A7DD6" w:rsidRDefault="00C948A7" w:rsidP="004F7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Чтение, поисковое  чтение</w:t>
            </w:r>
          </w:p>
        </w:tc>
        <w:tc>
          <w:tcPr>
            <w:tcW w:w="3113" w:type="dxa"/>
          </w:tcPr>
          <w:p w:rsidR="00C948A7" w:rsidRDefault="00C948A7" w:rsidP="00F832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увидеть в тексте различные формы одного слова, определить падеж имени существительного, дописать отсутствующие формы слова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A7DD6">
              <w:rPr>
                <w:rFonts w:ascii="Times New Roman" w:hAnsi="Times New Roman" w:cs="Times New Roman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C948A7" w:rsidRPr="00315072" w:rsidTr="009014BD">
        <w:trPr>
          <w:trHeight w:val="1227"/>
        </w:trPr>
        <w:tc>
          <w:tcPr>
            <w:tcW w:w="1102" w:type="dxa"/>
            <w:vMerge/>
            <w:tcBorders>
              <w:top w:val="single" w:sz="4" w:space="0" w:color="auto"/>
              <w:bottom w:val="nil"/>
            </w:tcBorders>
            <w:textDirection w:val="btLr"/>
          </w:tcPr>
          <w:p w:rsidR="00C948A7" w:rsidRDefault="00C948A7" w:rsidP="009851B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F832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5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язык, фонетика, орфография,</w:t>
            </w: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пунктуация. </w:t>
            </w: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 типичные представители лесной зоны</w:t>
            </w:r>
          </w:p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C948A7" w:rsidRDefault="00C948A7" w:rsidP="004F7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Умение  преобразовывать звуковую запись текста (транскрипцию), применяя правила русской орфографии и пунктуации, классифицировать животных по указанным признакам (тип питания, местообитания) </w:t>
            </w:r>
          </w:p>
          <w:p w:rsidR="00C948A7" w:rsidRDefault="00C948A7" w:rsidP="004F75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C948A7" w:rsidRPr="00315072" w:rsidTr="009014BD">
        <w:tc>
          <w:tcPr>
            <w:tcW w:w="1102" w:type="dxa"/>
            <w:vMerge/>
            <w:tcBorders>
              <w:bottom w:val="nil"/>
            </w:tcBorders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845" w:type="dxa"/>
          </w:tcPr>
          <w:p w:rsidR="00C948A7" w:rsidRDefault="00C948A7" w:rsidP="00C45F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</w:t>
            </w:r>
          </w:p>
          <w:p w:rsidR="00C948A7" w:rsidRPr="007A7DD6" w:rsidRDefault="00C948A7" w:rsidP="00C45F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экология</w:t>
            </w:r>
          </w:p>
          <w:p w:rsidR="00C948A7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C948A7" w:rsidRDefault="00C948A7" w:rsidP="004D5D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ориентироваться в научных терминах, выявлять  итог влияния деятельности человека на экологическое равновесие в природе, строить высказывания</w:t>
            </w:r>
          </w:p>
        </w:tc>
        <w:tc>
          <w:tcPr>
            <w:tcW w:w="1698" w:type="dxa"/>
          </w:tcPr>
          <w:p w:rsidR="00C948A7" w:rsidRPr="007A7DD6" w:rsidRDefault="00C948A7" w:rsidP="009851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9851B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948A7" w:rsidRPr="00315072" w:rsidTr="009014BD">
        <w:tc>
          <w:tcPr>
            <w:tcW w:w="1102" w:type="dxa"/>
            <w:vMerge/>
            <w:tcBorders>
              <w:bottom w:val="nil"/>
            </w:tcBorders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D74E3E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4E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5" w:type="dxa"/>
          </w:tcPr>
          <w:p w:rsidR="00C948A7" w:rsidRDefault="00C948A7" w:rsidP="00D74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</w:t>
            </w:r>
          </w:p>
          <w:p w:rsidR="00C948A7" w:rsidRPr="007A7DD6" w:rsidRDefault="00C948A7" w:rsidP="00D74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экология.</w:t>
            </w:r>
          </w:p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усский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язык, речевое  </w:t>
            </w:r>
          </w:p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высказывание, осознанность чтения</w:t>
            </w:r>
          </w:p>
        </w:tc>
        <w:tc>
          <w:tcPr>
            <w:tcW w:w="3113" w:type="dxa"/>
          </w:tcPr>
          <w:p w:rsidR="00C948A7" w:rsidRPr="001451EA" w:rsidRDefault="00C948A7" w:rsidP="00D74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составлять телеграмму в виде  комментария по прочитанному тексту,  выявлять  итог влияния деятельности человека на экологическое равновесие в природе, находить пути решения экологической проблемы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69301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  <w:tr w:rsidR="00C948A7" w:rsidRPr="00315072" w:rsidTr="009014BD">
        <w:tc>
          <w:tcPr>
            <w:tcW w:w="1102" w:type="dxa"/>
            <w:vMerge/>
            <w:tcBorders>
              <w:bottom w:val="nil"/>
            </w:tcBorders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948A7" w:rsidRPr="00D74E3E" w:rsidRDefault="00C948A7" w:rsidP="00D74E3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74E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5" w:type="dxa"/>
          </w:tcPr>
          <w:p w:rsidR="00C948A7" w:rsidRDefault="00C948A7" w:rsidP="00D74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задачи на движение Чтение, работа с текстом</w:t>
            </w:r>
          </w:p>
          <w:p w:rsidR="00C948A7" w:rsidRPr="003A7B99" w:rsidRDefault="00C948A7" w:rsidP="00D74E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 работа с картой, масштаб</w:t>
            </w:r>
          </w:p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Умение находить нужную информацию в тексте, решать составную текстовую задачу с недостающими данными (задача на движение), работать с картой (определять континенты по контуру, отмечать расстояние по заданному масштабу) 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69301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</w:tr>
      <w:tr w:rsidR="00C948A7" w:rsidRPr="00315072" w:rsidTr="009014BD">
        <w:trPr>
          <w:trHeight w:val="2094"/>
        </w:trPr>
        <w:tc>
          <w:tcPr>
            <w:tcW w:w="1102" w:type="dxa"/>
            <w:vMerge/>
            <w:tcBorders>
              <w:bottom w:val="nil"/>
            </w:tcBorders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5" w:type="dxa"/>
          </w:tcPr>
          <w:p w:rsidR="00C948A7" w:rsidRPr="00930E6C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Математика,</w:t>
            </w:r>
          </w:p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нумерация многозначных чисел , площадь</w:t>
            </w:r>
          </w:p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мир, географические  объекты</w:t>
            </w:r>
          </w:p>
        </w:tc>
        <w:tc>
          <w:tcPr>
            <w:tcW w:w="3113" w:type="dxa"/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соотносить диаграмму с данными таблицы, используя знания нумерации многозначных чисел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Pr="007A7DD6" w:rsidRDefault="00C948A7" w:rsidP="0069301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</w:tr>
      <w:tr w:rsidR="00C948A7" w:rsidRPr="00315072" w:rsidTr="009014BD">
        <w:trPr>
          <w:trHeight w:val="809"/>
        </w:trPr>
        <w:tc>
          <w:tcPr>
            <w:tcW w:w="1102" w:type="dxa"/>
            <w:tcBorders>
              <w:bottom w:val="nil"/>
            </w:tcBorders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Самооценка работы в паре</w:t>
            </w:r>
          </w:p>
        </w:tc>
        <w:tc>
          <w:tcPr>
            <w:tcW w:w="3113" w:type="dxa"/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</w:tcPr>
          <w:p w:rsidR="00C948A7" w:rsidRDefault="00C948A7" w:rsidP="0069301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баллах не оценивается</w:t>
            </w:r>
          </w:p>
        </w:tc>
      </w:tr>
      <w:tr w:rsidR="00C948A7" w:rsidRPr="00315072" w:rsidTr="009014BD">
        <w:trPr>
          <w:trHeight w:val="968"/>
        </w:trPr>
        <w:tc>
          <w:tcPr>
            <w:tcW w:w="1952" w:type="dxa"/>
            <w:gridSpan w:val="2"/>
            <w:vMerge w:val="restart"/>
            <w:tcBorders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0E6C">
              <w:rPr>
                <w:rFonts w:ascii="Times New Roman" w:hAnsi="Times New Roman" w:cs="Times New Roman"/>
                <w:b/>
                <w:lang w:eastAsia="ru-RU"/>
              </w:rPr>
              <w:t>Итого, дополнительная часть</w:t>
            </w:r>
          </w:p>
        </w:tc>
        <w:tc>
          <w:tcPr>
            <w:tcW w:w="1845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3113" w:type="dxa"/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задания (поисковое и выборочное чтение)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Default="00C948A7" w:rsidP="0069301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948A7" w:rsidRPr="00315072" w:rsidTr="009014BD">
        <w:trPr>
          <w:trHeight w:val="846"/>
        </w:trPr>
        <w:tc>
          <w:tcPr>
            <w:tcW w:w="1952" w:type="dxa"/>
            <w:gridSpan w:val="2"/>
            <w:vMerge/>
            <w:tcBorders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113" w:type="dxa"/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задания  (правописание, орфография, фонетика, морфемика, развитие речи)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Default="00C948A7" w:rsidP="0069301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</w:tr>
      <w:tr w:rsidR="00C948A7" w:rsidRPr="00315072" w:rsidTr="009014BD">
        <w:trPr>
          <w:trHeight w:val="421"/>
        </w:trPr>
        <w:tc>
          <w:tcPr>
            <w:tcW w:w="1952" w:type="dxa"/>
            <w:gridSpan w:val="2"/>
            <w:vMerge/>
            <w:tcBorders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113" w:type="dxa"/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задания (решение текстовой задачи, работа с данными, многозначные числа)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Default="00C948A7" w:rsidP="0069301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C948A7" w:rsidRPr="00315072" w:rsidTr="009014BD">
        <w:trPr>
          <w:trHeight w:val="846"/>
        </w:trPr>
        <w:tc>
          <w:tcPr>
            <w:tcW w:w="1952" w:type="dxa"/>
            <w:gridSpan w:val="2"/>
            <w:vMerge/>
            <w:tcBorders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113" w:type="dxa"/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заданий (географические объекты, работа с картой, масштаб, экология, классификация животных)</w:t>
            </w:r>
          </w:p>
        </w:tc>
        <w:tc>
          <w:tcPr>
            <w:tcW w:w="1698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707" w:type="dxa"/>
          </w:tcPr>
          <w:p w:rsidR="00C948A7" w:rsidRDefault="00C948A7" w:rsidP="0069301A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</w:tr>
      <w:tr w:rsidR="00C948A7" w:rsidRPr="00315072" w:rsidTr="009014BD">
        <w:trPr>
          <w:trHeight w:val="418"/>
        </w:trPr>
        <w:tc>
          <w:tcPr>
            <w:tcW w:w="1952" w:type="dxa"/>
            <w:gridSpan w:val="2"/>
            <w:vMerge/>
            <w:tcBorders>
              <w:right w:val="single" w:sz="4" w:space="0" w:color="auto"/>
            </w:tcBorders>
          </w:tcPr>
          <w:p w:rsidR="00C948A7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</w:tcPr>
          <w:p w:rsidR="00C948A7" w:rsidRPr="007A7DD6" w:rsidRDefault="00C948A7" w:rsidP="006930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518" w:type="dxa"/>
            <w:gridSpan w:val="3"/>
          </w:tcPr>
          <w:p w:rsidR="00C948A7" w:rsidRPr="00290A21" w:rsidRDefault="00C948A7" w:rsidP="0029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0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заданий повышенного уровня, максимальный балл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  <w:r w:rsidRPr="00290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48A7" w:rsidRDefault="00C948A7" w:rsidP="00290A21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90A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прогнозируемая успешность: 8 и более баллов</w:t>
            </w:r>
          </w:p>
        </w:tc>
      </w:tr>
      <w:tr w:rsidR="00C948A7" w:rsidRPr="00315072" w:rsidTr="009014BD">
        <w:trPr>
          <w:trHeight w:val="418"/>
        </w:trPr>
        <w:tc>
          <w:tcPr>
            <w:tcW w:w="3797" w:type="dxa"/>
            <w:gridSpan w:val="3"/>
            <w:vMerge w:val="restart"/>
          </w:tcPr>
          <w:p w:rsidR="00C948A7" w:rsidRPr="003856B5" w:rsidRDefault="00C948A7" w:rsidP="003856B5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3856B5">
              <w:rPr>
                <w:rFonts w:ascii="Times New Roman" w:hAnsi="Times New Roman" w:cs="Times New Roman"/>
                <w:b/>
                <w:lang w:eastAsia="ru-RU"/>
              </w:rPr>
              <w:t>Вся работа в целом</w:t>
            </w:r>
          </w:p>
          <w:p w:rsidR="00C948A7" w:rsidRDefault="00C948A7" w:rsidP="00290A21">
            <w:pPr>
              <w:tabs>
                <w:tab w:val="left" w:pos="1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948A7" w:rsidRDefault="00C948A7" w:rsidP="00290A21">
            <w:pPr>
              <w:tabs>
                <w:tab w:val="left" w:pos="1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Default="00C948A7" w:rsidP="00290A21">
            <w:pPr>
              <w:tabs>
                <w:tab w:val="left" w:pos="1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Default="00C948A7" w:rsidP="00DD48C0">
            <w:pPr>
              <w:tabs>
                <w:tab w:val="left" w:pos="1331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1" w:type="dxa"/>
            <w:gridSpan w:val="2"/>
            <w:tcBorders>
              <w:right w:val="single" w:sz="4" w:space="0" w:color="auto"/>
            </w:tcBorders>
          </w:tcPr>
          <w:p w:rsidR="00C948A7" w:rsidRPr="007A7DD6" w:rsidRDefault="00C948A7" w:rsidP="003856B5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Самостоятельность выполнения   итоговой комплексной работы – дополнительные поощрительные баллы</w:t>
            </w:r>
          </w:p>
          <w:p w:rsidR="00C948A7" w:rsidRPr="00290A21" w:rsidRDefault="00C948A7" w:rsidP="0029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left w:val="single" w:sz="4" w:space="0" w:color="auto"/>
            </w:tcBorders>
          </w:tcPr>
          <w:p w:rsidR="00C948A7" w:rsidRPr="00290A21" w:rsidRDefault="00C948A7" w:rsidP="0029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2</w:t>
            </w:r>
          </w:p>
        </w:tc>
      </w:tr>
      <w:tr w:rsidR="00C948A7" w:rsidRPr="00315072" w:rsidTr="0022418B">
        <w:trPr>
          <w:trHeight w:val="418"/>
        </w:trPr>
        <w:tc>
          <w:tcPr>
            <w:tcW w:w="3797" w:type="dxa"/>
            <w:gridSpan w:val="3"/>
            <w:vMerge/>
          </w:tcPr>
          <w:p w:rsidR="00C948A7" w:rsidRDefault="00C948A7" w:rsidP="00290A21">
            <w:pPr>
              <w:tabs>
                <w:tab w:val="left" w:pos="1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18" w:type="dxa"/>
            <w:gridSpan w:val="3"/>
          </w:tcPr>
          <w:p w:rsidR="00C948A7" w:rsidRPr="007A7DD6" w:rsidRDefault="00C948A7" w:rsidP="009014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Всего: 8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ний базового уровня ( от 0 до 21 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в) и 7 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повышенного уровня ( от 0 до 17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баллов).</w:t>
            </w:r>
          </w:p>
          <w:p w:rsidR="00C948A7" w:rsidRDefault="00C948A7" w:rsidP="009014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38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баллов.</w:t>
            </w:r>
          </w:p>
          <w:p w:rsidR="00C948A7" w:rsidRPr="009014BD" w:rsidRDefault="00C948A7" w:rsidP="009014BD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9014BD">
              <w:rPr>
                <w:rFonts w:ascii="Times New Roman" w:hAnsi="Times New Roman" w:cs="Times New Roman"/>
                <w:b/>
                <w:lang w:eastAsia="ru-RU"/>
              </w:rPr>
              <w:t xml:space="preserve">От 0 до 2 дополнительных поощрительных баллов за самостоятельность выполнения работы. </w:t>
            </w:r>
          </w:p>
          <w:p w:rsidR="00C948A7" w:rsidRPr="007A7DD6" w:rsidRDefault="00C948A7" w:rsidP="009014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290A21" w:rsidRDefault="00C948A7" w:rsidP="00290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максимальное количество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раб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оту – 40</w:t>
            </w:r>
            <w:r w:rsidRPr="007A7DD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баллов.</w:t>
            </w:r>
          </w:p>
        </w:tc>
      </w:tr>
    </w:tbl>
    <w:p w:rsidR="00C948A7" w:rsidRDefault="00C948A7" w:rsidP="007A7DD6">
      <w:pPr>
        <w:ind w:left="-709" w:right="-426" w:firstLine="709"/>
      </w:pPr>
    </w:p>
    <w:p w:rsidR="00C948A7" w:rsidRDefault="00C948A7"/>
    <w:p w:rsidR="00C948A7" w:rsidRPr="0091227E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Default="00C948A7" w:rsidP="0091227E"/>
    <w:p w:rsidR="00C948A7" w:rsidRPr="001B2DDC" w:rsidRDefault="00C948A7" w:rsidP="0091227E"/>
    <w:p w:rsidR="00C948A7" w:rsidRDefault="00C948A7" w:rsidP="0091227E"/>
    <w:p w:rsidR="00C948A7" w:rsidRPr="0091227E" w:rsidRDefault="00C948A7" w:rsidP="0091227E">
      <w:pPr>
        <w:jc w:val="center"/>
        <w:rPr>
          <w:b/>
          <w:sz w:val="44"/>
          <w:szCs w:val="44"/>
        </w:rPr>
      </w:pPr>
      <w:r w:rsidRPr="0091227E">
        <w:rPr>
          <w:b/>
          <w:sz w:val="44"/>
          <w:szCs w:val="44"/>
        </w:rPr>
        <w:t>ЛИСТ САМООЦЕНКИ</w:t>
      </w:r>
    </w:p>
    <w:p w:rsidR="00C948A7" w:rsidRPr="0091227E" w:rsidRDefault="00C948A7" w:rsidP="0091227E">
      <w:pPr>
        <w:jc w:val="center"/>
        <w:rPr>
          <w:b/>
        </w:rPr>
      </w:pPr>
      <w:r w:rsidRPr="0091227E">
        <w:rPr>
          <w:b/>
          <w:sz w:val="44"/>
          <w:szCs w:val="44"/>
        </w:rPr>
        <w:t>__________________________________________</w:t>
      </w:r>
      <w:r w:rsidRPr="0091227E">
        <w:rPr>
          <w:b/>
        </w:rPr>
        <w:t xml:space="preserve"> </w:t>
      </w:r>
      <w:r w:rsidRPr="0091227E">
        <w:rPr>
          <w:rFonts w:ascii="Times New Roman" w:hAnsi="Times New Roman" w:cs="Times New Roman"/>
          <w:sz w:val="24"/>
          <w:szCs w:val="24"/>
          <w:lang w:eastAsia="ru-RU"/>
        </w:rPr>
        <w:t>Фамилия, имя</w:t>
      </w:r>
    </w:p>
    <w:p w:rsidR="00C948A7" w:rsidRPr="0091227E" w:rsidRDefault="00C948A7" w:rsidP="0091227E">
      <w:pPr>
        <w:jc w:val="center"/>
        <w:rPr>
          <w:b/>
        </w:rPr>
      </w:pPr>
      <w:r w:rsidRPr="0091227E">
        <w:rPr>
          <w:b/>
        </w:rPr>
        <w:t>_______________________________________________________</w:t>
      </w:r>
    </w:p>
    <w:p w:rsidR="00C948A7" w:rsidRPr="0091227E" w:rsidRDefault="00C948A7" w:rsidP="0091227E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91227E">
        <w:rPr>
          <w:rFonts w:ascii="Times New Roman" w:hAnsi="Times New Roman" w:cs="Times New Roman"/>
          <w:sz w:val="24"/>
          <w:szCs w:val="24"/>
          <w:lang w:eastAsia="ru-RU"/>
        </w:rPr>
        <w:t>ласс</w:t>
      </w:r>
    </w:p>
    <w:p w:rsidR="00C948A7" w:rsidRPr="0091227E" w:rsidRDefault="00C948A7" w:rsidP="0091227E">
      <w:pPr>
        <w:jc w:val="center"/>
        <w:rPr>
          <w:b/>
        </w:rPr>
      </w:pPr>
    </w:p>
    <w:p w:rsidR="00C948A7" w:rsidRPr="0091227E" w:rsidRDefault="00C948A7" w:rsidP="009122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1227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Оцени свою работу в паре. Отметь </w:t>
      </w:r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t>V</w:t>
      </w:r>
      <w:r w:rsidRPr="0091227E">
        <w:rPr>
          <w:rFonts w:ascii="Times New Roman" w:hAnsi="Times New Roman" w:cs="Times New Roman"/>
          <w:b/>
          <w:sz w:val="24"/>
          <w:szCs w:val="24"/>
          <w:lang w:eastAsia="ru-RU"/>
        </w:rPr>
        <w:t>, в какой мере ты согласен (согласна) со следующими утверждениями:</w:t>
      </w:r>
    </w:p>
    <w:p w:rsidR="00C948A7" w:rsidRPr="0091227E" w:rsidRDefault="00C948A7" w:rsidP="0091227E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C948A7" w:rsidRPr="0091227E" w:rsidTr="008C0F2E"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Полностью </w:t>
            </w: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согласен</w:t>
            </w: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(согласна)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Частично</w:t>
            </w: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согласен</w:t>
            </w: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(согласна)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согласен (согласна)</w:t>
            </w:r>
          </w:p>
        </w:tc>
        <w:tc>
          <w:tcPr>
            <w:tcW w:w="1915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48A7" w:rsidRPr="0091227E" w:rsidTr="008C0F2E"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в полной мере участвую в выполнении всех заданий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</w:tr>
      <w:tr w:rsidR="00C948A7" w:rsidRPr="0091227E" w:rsidTr="008C0F2E"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разногласиях я предлагаю другое решение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</w:tr>
      <w:tr w:rsidR="00C948A7" w:rsidRPr="0091227E" w:rsidTr="008C0F2E"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Большинство решений предложено мной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</w:tr>
      <w:tr w:rsidR="00C948A7" w:rsidRPr="0091227E" w:rsidTr="008C0F2E">
        <w:tc>
          <w:tcPr>
            <w:tcW w:w="1914" w:type="dxa"/>
          </w:tcPr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Работать в паре труднее, чем одному (одной)</w:t>
            </w: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</w:tr>
      <w:tr w:rsidR="00C948A7" w:rsidRPr="0091227E" w:rsidTr="008C0F2E">
        <w:tc>
          <w:tcPr>
            <w:tcW w:w="1914" w:type="dxa"/>
          </w:tcPr>
          <w:p w:rsidR="00C948A7" w:rsidRPr="008C0F2E" w:rsidRDefault="00C948A7" w:rsidP="008C0F2E">
            <w:pPr>
              <w:jc w:val="both"/>
              <w:rPr>
                <w:sz w:val="28"/>
                <w:szCs w:val="28"/>
              </w:rPr>
            </w:pPr>
          </w:p>
          <w:p w:rsidR="00C948A7" w:rsidRPr="008C0F2E" w:rsidRDefault="00C948A7" w:rsidP="008C0F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0F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Мне интереснее и полезнее работать в паре</w:t>
            </w:r>
          </w:p>
          <w:p w:rsidR="00C948A7" w:rsidRPr="008C0F2E" w:rsidRDefault="00C948A7" w:rsidP="008C0F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4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  <w:tc>
          <w:tcPr>
            <w:tcW w:w="1915" w:type="dxa"/>
          </w:tcPr>
          <w:p w:rsidR="00C948A7" w:rsidRPr="008C0F2E" w:rsidRDefault="00C948A7" w:rsidP="008C0F2E">
            <w:pPr>
              <w:jc w:val="center"/>
              <w:rPr>
                <w:b/>
              </w:rPr>
            </w:pPr>
          </w:p>
        </w:tc>
      </w:tr>
    </w:tbl>
    <w:p w:rsidR="00C948A7" w:rsidRPr="0091227E" w:rsidRDefault="00C948A7" w:rsidP="0091227E">
      <w:pPr>
        <w:jc w:val="center"/>
        <w:rPr>
          <w:b/>
          <w:sz w:val="44"/>
          <w:szCs w:val="44"/>
        </w:rPr>
      </w:pPr>
      <w:r w:rsidRPr="0091227E">
        <w:rPr>
          <w:b/>
        </w:rPr>
        <w:t xml:space="preserve">                                                                       </w:t>
      </w:r>
    </w:p>
    <w:sectPr w:rsidR="00C948A7" w:rsidRPr="0091227E" w:rsidSect="00AA79B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B1F6A"/>
    <w:multiLevelType w:val="hybridMultilevel"/>
    <w:tmpl w:val="E522E27C"/>
    <w:lvl w:ilvl="0" w:tplc="3C200E3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w w:val="107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">
    <w:nsid w:val="4ECE6AB0"/>
    <w:multiLevelType w:val="hybridMultilevel"/>
    <w:tmpl w:val="F0105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F945E2E"/>
    <w:multiLevelType w:val="hybridMultilevel"/>
    <w:tmpl w:val="AB208D0E"/>
    <w:lvl w:ilvl="0" w:tplc="B9DCB6F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7DD6"/>
    <w:rsid w:val="00002B75"/>
    <w:rsid w:val="00056E3D"/>
    <w:rsid w:val="0008133C"/>
    <w:rsid w:val="00082A04"/>
    <w:rsid w:val="000D2832"/>
    <w:rsid w:val="000D7539"/>
    <w:rsid w:val="000F0A58"/>
    <w:rsid w:val="000F4616"/>
    <w:rsid w:val="00102ECA"/>
    <w:rsid w:val="00111CF6"/>
    <w:rsid w:val="00133EA9"/>
    <w:rsid w:val="001417FE"/>
    <w:rsid w:val="001451EA"/>
    <w:rsid w:val="00162383"/>
    <w:rsid w:val="00192A42"/>
    <w:rsid w:val="001B2DDC"/>
    <w:rsid w:val="001D1F35"/>
    <w:rsid w:val="0022418B"/>
    <w:rsid w:val="00233A8E"/>
    <w:rsid w:val="00236FDC"/>
    <w:rsid w:val="0024406B"/>
    <w:rsid w:val="00287BC9"/>
    <w:rsid w:val="00290A21"/>
    <w:rsid w:val="00291BDE"/>
    <w:rsid w:val="002A1CB4"/>
    <w:rsid w:val="002B250E"/>
    <w:rsid w:val="002B70AE"/>
    <w:rsid w:val="002D3449"/>
    <w:rsid w:val="00303E75"/>
    <w:rsid w:val="00307E4E"/>
    <w:rsid w:val="00315072"/>
    <w:rsid w:val="00356522"/>
    <w:rsid w:val="003605E7"/>
    <w:rsid w:val="00366FA3"/>
    <w:rsid w:val="003808E6"/>
    <w:rsid w:val="003856B5"/>
    <w:rsid w:val="00390658"/>
    <w:rsid w:val="003923F2"/>
    <w:rsid w:val="003A4415"/>
    <w:rsid w:val="003A7B99"/>
    <w:rsid w:val="003B0449"/>
    <w:rsid w:val="003C5018"/>
    <w:rsid w:val="003E315E"/>
    <w:rsid w:val="003E3DD0"/>
    <w:rsid w:val="00400BC7"/>
    <w:rsid w:val="00404C9C"/>
    <w:rsid w:val="004205AC"/>
    <w:rsid w:val="00450B2C"/>
    <w:rsid w:val="00467A7C"/>
    <w:rsid w:val="00471E4B"/>
    <w:rsid w:val="004B60D2"/>
    <w:rsid w:val="004C734B"/>
    <w:rsid w:val="004D5D7C"/>
    <w:rsid w:val="004E189E"/>
    <w:rsid w:val="004F7522"/>
    <w:rsid w:val="00504B03"/>
    <w:rsid w:val="00546BAD"/>
    <w:rsid w:val="005A12DB"/>
    <w:rsid w:val="005C08A8"/>
    <w:rsid w:val="005C7BC8"/>
    <w:rsid w:val="005D023F"/>
    <w:rsid w:val="005D3E34"/>
    <w:rsid w:val="006176CC"/>
    <w:rsid w:val="00653FB1"/>
    <w:rsid w:val="006557E9"/>
    <w:rsid w:val="0067590C"/>
    <w:rsid w:val="0069301A"/>
    <w:rsid w:val="006E7527"/>
    <w:rsid w:val="00721DC8"/>
    <w:rsid w:val="0072523E"/>
    <w:rsid w:val="00745AC8"/>
    <w:rsid w:val="00755E60"/>
    <w:rsid w:val="00765665"/>
    <w:rsid w:val="00791456"/>
    <w:rsid w:val="007916B5"/>
    <w:rsid w:val="007A7DD6"/>
    <w:rsid w:val="007C662F"/>
    <w:rsid w:val="007E11BB"/>
    <w:rsid w:val="007F5A2A"/>
    <w:rsid w:val="008231C0"/>
    <w:rsid w:val="0088025F"/>
    <w:rsid w:val="00886AA5"/>
    <w:rsid w:val="008C0F2E"/>
    <w:rsid w:val="008E39F8"/>
    <w:rsid w:val="009014BD"/>
    <w:rsid w:val="0091227E"/>
    <w:rsid w:val="00917D88"/>
    <w:rsid w:val="00930E6C"/>
    <w:rsid w:val="009851BE"/>
    <w:rsid w:val="00997B38"/>
    <w:rsid w:val="009A4977"/>
    <w:rsid w:val="009C74A3"/>
    <w:rsid w:val="009D6E4D"/>
    <w:rsid w:val="00A27E2C"/>
    <w:rsid w:val="00A442B0"/>
    <w:rsid w:val="00A463B5"/>
    <w:rsid w:val="00A6087B"/>
    <w:rsid w:val="00AA79BA"/>
    <w:rsid w:val="00AF5EBE"/>
    <w:rsid w:val="00B20E6E"/>
    <w:rsid w:val="00B22C06"/>
    <w:rsid w:val="00B76264"/>
    <w:rsid w:val="00B8202E"/>
    <w:rsid w:val="00BA2A14"/>
    <w:rsid w:val="00BA5DBD"/>
    <w:rsid w:val="00BC203C"/>
    <w:rsid w:val="00C45FD3"/>
    <w:rsid w:val="00C4722B"/>
    <w:rsid w:val="00C711F1"/>
    <w:rsid w:val="00C87C1C"/>
    <w:rsid w:val="00C948A7"/>
    <w:rsid w:val="00CB032F"/>
    <w:rsid w:val="00CE1AB7"/>
    <w:rsid w:val="00CF7742"/>
    <w:rsid w:val="00D2597D"/>
    <w:rsid w:val="00D32912"/>
    <w:rsid w:val="00D65761"/>
    <w:rsid w:val="00D73A6F"/>
    <w:rsid w:val="00D74E3E"/>
    <w:rsid w:val="00D80866"/>
    <w:rsid w:val="00DA29BF"/>
    <w:rsid w:val="00DD48C0"/>
    <w:rsid w:val="00E5180B"/>
    <w:rsid w:val="00EA17A7"/>
    <w:rsid w:val="00F12D34"/>
    <w:rsid w:val="00F1442A"/>
    <w:rsid w:val="00F26AA0"/>
    <w:rsid w:val="00F31059"/>
    <w:rsid w:val="00F46E62"/>
    <w:rsid w:val="00F529C7"/>
    <w:rsid w:val="00F74CA8"/>
    <w:rsid w:val="00F76A2A"/>
    <w:rsid w:val="00F80064"/>
    <w:rsid w:val="00F8325B"/>
    <w:rsid w:val="00FA58C3"/>
    <w:rsid w:val="00FC0E21"/>
    <w:rsid w:val="00FC1CCC"/>
    <w:rsid w:val="00FC2A3A"/>
    <w:rsid w:val="00FC2BBE"/>
    <w:rsid w:val="00FC7660"/>
    <w:rsid w:val="00FE1F58"/>
    <w:rsid w:val="00FF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B0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D1F35"/>
    <w:rPr>
      <w:rFonts w:cs="Calibri"/>
      <w:lang w:eastAsia="en-US"/>
    </w:rPr>
  </w:style>
  <w:style w:type="paragraph" w:customStyle="1" w:styleId="a">
    <w:name w:val="Стиль"/>
    <w:uiPriority w:val="99"/>
    <w:rsid w:val="00467A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B0449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0449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B22C06"/>
    <w:pPr>
      <w:ind w:left="720"/>
    </w:pPr>
  </w:style>
  <w:style w:type="table" w:styleId="TableGrid">
    <w:name w:val="Table Grid"/>
    <w:basedOn w:val="TableNormal"/>
    <w:uiPriority w:val="99"/>
    <w:locked/>
    <w:rsid w:val="00EA17A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E189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959</TotalTime>
  <Pages>16</Pages>
  <Words>2521</Words>
  <Characters>14374</Characters>
  <Application>Microsoft Office Outlook</Application>
  <DocSecurity>0</DocSecurity>
  <Lines>0</Lines>
  <Paragraphs>0</Paragraphs>
  <ScaleCrop>false</ScaleCrop>
  <Company>враывопр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56</cp:revision>
  <cp:lastPrinted>2012-05-31T23:41:00Z</cp:lastPrinted>
  <dcterms:created xsi:type="dcterms:W3CDTF">2012-05-31T17:31:00Z</dcterms:created>
  <dcterms:modified xsi:type="dcterms:W3CDTF">2013-01-24T11:06:00Z</dcterms:modified>
</cp:coreProperties>
</file>