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97A" w:rsidRPr="000718C5" w:rsidRDefault="0007397A" w:rsidP="000718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18C5">
        <w:rPr>
          <w:rFonts w:ascii="Times New Roman" w:hAnsi="Times New Roman" w:cs="Times New Roman"/>
          <w:sz w:val="32"/>
          <w:szCs w:val="32"/>
        </w:rPr>
        <w:t>МБОУ «Томаровская средняя общеобразовательная школа №1 имени Героя Советского Союза Шевченко А. И. Яковлевского района Белгородской области»</w:t>
      </w:r>
    </w:p>
    <w:p w:rsidR="0007397A" w:rsidRDefault="0007397A" w:rsidP="000718C5">
      <w:pPr>
        <w:jc w:val="center"/>
        <w:rPr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Pr="00F84E52" w:rsidRDefault="0007397A" w:rsidP="000718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>«Основы религиозных культур и светской этики»</w:t>
      </w:r>
    </w:p>
    <w:p w:rsidR="0007397A" w:rsidRPr="00F84E52" w:rsidRDefault="0007397A" w:rsidP="000718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 xml:space="preserve">Модуль: </w:t>
      </w:r>
      <w:r w:rsidRPr="00F84E52">
        <w:rPr>
          <w:rFonts w:ascii="Times New Roman" w:hAnsi="Times New Roman" w:cs="Times New Roman"/>
          <w:sz w:val="28"/>
          <w:szCs w:val="28"/>
        </w:rPr>
        <w:t>«Основы мировых религиозных культур»</w:t>
      </w:r>
    </w:p>
    <w:p w:rsidR="0007397A" w:rsidRPr="00F84E52" w:rsidRDefault="0007397A" w:rsidP="000718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F84E52">
        <w:rPr>
          <w:rFonts w:ascii="Times New Roman" w:hAnsi="Times New Roman" w:cs="Times New Roman"/>
          <w:sz w:val="28"/>
          <w:szCs w:val="28"/>
        </w:rPr>
        <w:t>4</w:t>
      </w:r>
    </w:p>
    <w:p w:rsidR="0007397A" w:rsidRDefault="0007397A" w:rsidP="000718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 xml:space="preserve">№ урока: </w:t>
      </w:r>
      <w:r w:rsidRPr="00F84E52">
        <w:rPr>
          <w:rFonts w:ascii="Times New Roman" w:hAnsi="Times New Roman" w:cs="Times New Roman"/>
          <w:sz w:val="28"/>
          <w:szCs w:val="28"/>
        </w:rPr>
        <w:t>28</w:t>
      </w:r>
    </w:p>
    <w:p w:rsidR="0007397A" w:rsidRDefault="0007397A" w:rsidP="000718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397A" w:rsidRDefault="0007397A" w:rsidP="000718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397A" w:rsidRDefault="0007397A" w:rsidP="000718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397A" w:rsidRPr="00F84E52" w:rsidRDefault="0007397A" w:rsidP="000718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397A" w:rsidRPr="000718C5" w:rsidRDefault="0007397A" w:rsidP="000718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0718C5">
        <w:rPr>
          <w:rFonts w:ascii="Times New Roman" w:hAnsi="Times New Roman" w:cs="Times New Roman"/>
          <w:b/>
          <w:bCs/>
          <w:sz w:val="96"/>
          <w:szCs w:val="96"/>
        </w:rPr>
        <w:t xml:space="preserve">Тема: </w:t>
      </w:r>
      <w:r>
        <w:rPr>
          <w:rFonts w:ascii="Times New Roman" w:hAnsi="Times New Roman" w:cs="Times New Roman"/>
          <w:b/>
          <w:bCs/>
          <w:sz w:val="96"/>
          <w:szCs w:val="96"/>
        </w:rPr>
        <w:t>«</w:t>
      </w:r>
      <w:r w:rsidRPr="000718C5">
        <w:rPr>
          <w:rFonts w:ascii="Times New Roman" w:hAnsi="Times New Roman" w:cs="Times New Roman"/>
          <w:b/>
          <w:bCs/>
          <w:sz w:val="96"/>
          <w:szCs w:val="96"/>
        </w:rPr>
        <w:t>Семья</w:t>
      </w:r>
      <w:r>
        <w:rPr>
          <w:rFonts w:ascii="Times New Roman" w:hAnsi="Times New Roman" w:cs="Times New Roman"/>
          <w:b/>
          <w:bCs/>
          <w:sz w:val="96"/>
          <w:szCs w:val="96"/>
        </w:rPr>
        <w:t>»</w:t>
      </w: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Калмыкова Виктория Викторовна </w:t>
      </w:r>
      <w:r w:rsidRPr="00CE1374">
        <w:rPr>
          <w:rFonts w:ascii="Times New Roman" w:hAnsi="Times New Roman" w:cs="Times New Roman"/>
          <w:sz w:val="28"/>
          <w:szCs w:val="28"/>
        </w:rPr>
        <w:t>учитель православной культуры</w:t>
      </w:r>
      <w:r w:rsidRPr="00D20A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97A" w:rsidRDefault="0007397A" w:rsidP="000718C5">
      <w:pPr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CE1374">
        <w:rPr>
          <w:rFonts w:ascii="Times New Roman" w:hAnsi="Times New Roman" w:cs="Times New Roman"/>
          <w:sz w:val="28"/>
          <w:szCs w:val="28"/>
        </w:rPr>
        <w:t>МБОУ «Томаровская средняя общеобразовательная школа №1 имени Героя Советского Союза Шевченко А. И. Яковлевского района Белгородской области»</w:t>
      </w: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0718C5">
      <w:pPr>
        <w:pStyle w:val="ListParagraph"/>
        <w:spacing w:after="0" w:line="240" w:lineRule="auto"/>
        <w:ind w:left="5670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Pr="000718C5" w:rsidRDefault="0007397A" w:rsidP="000718C5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18C5">
        <w:rPr>
          <w:rFonts w:ascii="Times New Roman" w:hAnsi="Times New Roman" w:cs="Times New Roman"/>
          <w:b/>
          <w:bCs/>
          <w:sz w:val="32"/>
          <w:szCs w:val="32"/>
        </w:rPr>
        <w:t>2012 год</w:t>
      </w:r>
    </w:p>
    <w:p w:rsidR="0007397A" w:rsidRPr="00F84E52" w:rsidRDefault="0007397A" w:rsidP="00A947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>«Основы религиозных культур и светской этики»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 xml:space="preserve">Модуль: </w:t>
      </w:r>
      <w:r w:rsidRPr="00F84E52">
        <w:rPr>
          <w:rFonts w:ascii="Times New Roman" w:hAnsi="Times New Roman" w:cs="Times New Roman"/>
          <w:sz w:val="28"/>
          <w:szCs w:val="28"/>
        </w:rPr>
        <w:t>«Основы мировых религиозных культур»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 xml:space="preserve">Класс: </w:t>
      </w:r>
      <w:r w:rsidRPr="00F84E52">
        <w:rPr>
          <w:rFonts w:ascii="Times New Roman" w:hAnsi="Times New Roman" w:cs="Times New Roman"/>
          <w:sz w:val="28"/>
          <w:szCs w:val="28"/>
        </w:rPr>
        <w:t>4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 xml:space="preserve">№ урока: </w:t>
      </w:r>
      <w:r w:rsidRPr="00F84E52">
        <w:rPr>
          <w:rFonts w:ascii="Times New Roman" w:hAnsi="Times New Roman" w:cs="Times New Roman"/>
          <w:sz w:val="28"/>
          <w:szCs w:val="28"/>
        </w:rPr>
        <w:t>28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F84E52">
        <w:rPr>
          <w:rFonts w:ascii="Times New Roman" w:hAnsi="Times New Roman" w:cs="Times New Roman"/>
          <w:sz w:val="28"/>
          <w:szCs w:val="28"/>
        </w:rPr>
        <w:t xml:space="preserve">Семья 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F84E52">
        <w:rPr>
          <w:rFonts w:ascii="Times New Roman" w:hAnsi="Times New Roman" w:cs="Times New Roman"/>
          <w:sz w:val="28"/>
          <w:szCs w:val="28"/>
        </w:rPr>
        <w:t>Формирование у обучающихся представление об отношении к семье традиционных религий России.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Обучающие:</w:t>
      </w:r>
      <w:r w:rsidRPr="00F84E52">
        <w:rPr>
          <w:rFonts w:ascii="Times New Roman" w:hAnsi="Times New Roman" w:cs="Times New Roman"/>
          <w:sz w:val="28"/>
          <w:szCs w:val="28"/>
        </w:rPr>
        <w:t xml:space="preserve"> формировать отношение к семье как значимой ценности в жизни каждого человека, а так же уважительное отношение к членам семьи. 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</w:t>
      </w:r>
      <w:r w:rsidRPr="00F84E52">
        <w:rPr>
          <w:rFonts w:ascii="Times New Roman" w:hAnsi="Times New Roman" w:cs="Times New Roman"/>
          <w:sz w:val="28"/>
          <w:szCs w:val="28"/>
        </w:rPr>
        <w:t xml:space="preserve"> развитие коммуникативных способностей учащихся, умению аргументировано отстаивать свою точку зрения.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Воспитывающие:</w:t>
      </w:r>
      <w:r w:rsidRPr="00F84E52">
        <w:rPr>
          <w:rFonts w:ascii="Times New Roman" w:hAnsi="Times New Roman" w:cs="Times New Roman"/>
          <w:sz w:val="28"/>
          <w:szCs w:val="28"/>
        </w:rPr>
        <w:t xml:space="preserve"> воспитание уважительного отношения к семейным ценностям и традициям. 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  <w:r w:rsidRPr="00F84E52">
        <w:rPr>
          <w:rFonts w:ascii="Times New Roman" w:hAnsi="Times New Roman" w:cs="Times New Roman"/>
          <w:sz w:val="28"/>
          <w:szCs w:val="28"/>
        </w:rPr>
        <w:t xml:space="preserve">: Данный урок является двадцать восьмым в модуле «Основы мировых религиозных культур». Тип урока – изучение нового материала. Форма урока – рассказ с элементами беседы и с использованием презентации </w:t>
      </w:r>
      <w:r w:rsidRPr="00F84E52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F84E52">
        <w:rPr>
          <w:rFonts w:ascii="Times New Roman" w:hAnsi="Times New Roman" w:cs="Times New Roman"/>
          <w:sz w:val="28"/>
          <w:szCs w:val="28"/>
        </w:rPr>
        <w:t xml:space="preserve"> </w:t>
      </w:r>
      <w:r w:rsidRPr="00F84E52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F84E52">
        <w:rPr>
          <w:rFonts w:ascii="Times New Roman" w:hAnsi="Times New Roman" w:cs="Times New Roman"/>
          <w:sz w:val="28"/>
          <w:szCs w:val="28"/>
        </w:rPr>
        <w:t xml:space="preserve">. Основные виды деятельности обучающихся: коллективная, групповая, индивидуальная. </w:t>
      </w:r>
    </w:p>
    <w:p w:rsidR="0007397A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 xml:space="preserve">Виды деятельности: </w:t>
      </w:r>
      <w:r w:rsidRPr="00F84E52">
        <w:rPr>
          <w:rFonts w:ascii="Times New Roman" w:hAnsi="Times New Roman" w:cs="Times New Roman"/>
          <w:sz w:val="28"/>
          <w:szCs w:val="28"/>
        </w:rPr>
        <w:t xml:space="preserve">беседа, комментированное  чтение, </w:t>
      </w:r>
      <w:r>
        <w:rPr>
          <w:rFonts w:ascii="Times New Roman" w:hAnsi="Times New Roman" w:cs="Times New Roman"/>
          <w:sz w:val="28"/>
          <w:szCs w:val="28"/>
        </w:rPr>
        <w:t>работа в парах</w:t>
      </w:r>
      <w:r w:rsidRPr="00F84E52">
        <w:rPr>
          <w:rFonts w:ascii="Times New Roman" w:hAnsi="Times New Roman" w:cs="Times New Roman"/>
          <w:sz w:val="28"/>
          <w:szCs w:val="28"/>
        </w:rPr>
        <w:t>, работа с иллюстративным материалом, работа с источниками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>Основные термины и понятия:</w:t>
      </w:r>
      <w:r w:rsidRPr="00F84E52">
        <w:rPr>
          <w:rFonts w:ascii="Times New Roman" w:hAnsi="Times New Roman" w:cs="Times New Roman"/>
          <w:sz w:val="28"/>
          <w:szCs w:val="28"/>
        </w:rPr>
        <w:t xml:space="preserve"> семья,</w:t>
      </w:r>
      <w:r>
        <w:rPr>
          <w:rFonts w:ascii="Times New Roman" w:hAnsi="Times New Roman" w:cs="Times New Roman"/>
          <w:sz w:val="28"/>
          <w:szCs w:val="28"/>
        </w:rPr>
        <w:t xml:space="preserve"> притчи, семейные заповеди.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Pr="00F84E52">
        <w:rPr>
          <w:rFonts w:ascii="Times New Roman" w:hAnsi="Times New Roman" w:cs="Times New Roman"/>
          <w:sz w:val="28"/>
          <w:szCs w:val="28"/>
        </w:rPr>
        <w:t xml:space="preserve">мультимедийное оборудование, презентация  «Семья», </w:t>
      </w:r>
      <w:r>
        <w:rPr>
          <w:rFonts w:ascii="Times New Roman" w:hAnsi="Times New Roman" w:cs="Times New Roman"/>
          <w:sz w:val="28"/>
          <w:szCs w:val="28"/>
        </w:rPr>
        <w:t xml:space="preserve">детская песня «Семья», </w:t>
      </w:r>
      <w:r w:rsidRPr="00F84E52">
        <w:rPr>
          <w:rFonts w:ascii="Times New Roman" w:hAnsi="Times New Roman" w:cs="Times New Roman"/>
          <w:sz w:val="28"/>
          <w:szCs w:val="28"/>
        </w:rPr>
        <w:t>учебник «Основы мировых религиозных культур», рабочие тетради.</w:t>
      </w:r>
    </w:p>
    <w:p w:rsidR="0007397A" w:rsidRDefault="0007397A" w:rsidP="00F84E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Pr="00F84E52" w:rsidRDefault="0007397A" w:rsidP="00F84E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>План урока</w:t>
      </w:r>
    </w:p>
    <w:p w:rsidR="0007397A" w:rsidRPr="003529E5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97A" w:rsidRPr="003529E5" w:rsidRDefault="0007397A" w:rsidP="003529E5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9E5">
        <w:rPr>
          <w:rFonts w:ascii="Times New Roman" w:hAnsi="Times New Roman" w:cs="Times New Roman"/>
          <w:sz w:val="28"/>
          <w:szCs w:val="28"/>
        </w:rPr>
        <w:t>Организация деятельности обучающихся.</w:t>
      </w:r>
    </w:p>
    <w:p w:rsidR="0007397A" w:rsidRPr="003529E5" w:rsidRDefault="0007397A" w:rsidP="003529E5">
      <w:pPr>
        <w:numPr>
          <w:ilvl w:val="0"/>
          <w:numId w:val="22"/>
        </w:numPr>
        <w:shd w:val="clear" w:color="auto" w:fill="FFFFFF"/>
        <w:tabs>
          <w:tab w:val="left" w:pos="540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529E5">
        <w:rPr>
          <w:rFonts w:ascii="Times New Roman" w:hAnsi="Times New Roman" w:cs="Times New Roman"/>
          <w:sz w:val="28"/>
          <w:szCs w:val="28"/>
        </w:rPr>
        <w:t>Актуализация знаний обучающихся.</w:t>
      </w:r>
      <w:r w:rsidRPr="003529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29E5">
        <w:rPr>
          <w:rFonts w:ascii="Times New Roman" w:hAnsi="Times New Roman" w:cs="Times New Roman"/>
          <w:sz w:val="28"/>
          <w:szCs w:val="28"/>
        </w:rPr>
        <w:t xml:space="preserve">Подготовка к изучению нового материала. </w:t>
      </w:r>
      <w:r w:rsidRPr="003529E5">
        <w:rPr>
          <w:rFonts w:ascii="Times New Roman" w:hAnsi="Times New Roman" w:cs="Times New Roman"/>
          <w:color w:val="000000"/>
          <w:sz w:val="28"/>
          <w:szCs w:val="28"/>
        </w:rPr>
        <w:t>Сообщение темы урока. Постановка учебной задачи. Формулировка целей</w:t>
      </w:r>
    </w:p>
    <w:p w:rsidR="0007397A" w:rsidRDefault="0007397A" w:rsidP="003529E5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9E5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07397A" w:rsidRPr="003529E5" w:rsidRDefault="0007397A" w:rsidP="00E1163D">
      <w:pPr>
        <w:tabs>
          <w:tab w:val="left" w:pos="5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притч, знакомство с семейными заповедями.</w:t>
      </w:r>
    </w:p>
    <w:p w:rsidR="0007397A" w:rsidRPr="003529E5" w:rsidRDefault="0007397A" w:rsidP="003529E5">
      <w:pPr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 w:rsidRPr="003529E5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:rsidR="0007397A" w:rsidRPr="00B41B55" w:rsidRDefault="0007397A" w:rsidP="00B41B5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B55">
        <w:rPr>
          <w:rFonts w:ascii="Times New Roman" w:hAnsi="Times New Roman" w:cs="Times New Roman"/>
          <w:sz w:val="28"/>
          <w:szCs w:val="28"/>
        </w:rPr>
        <w:t xml:space="preserve">Комментированное чтение статьи из учебника. 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Ответы на вопросы и выполнение заданий из пособия для обучающихся.</w:t>
      </w:r>
    </w:p>
    <w:p w:rsidR="0007397A" w:rsidRDefault="0007397A" w:rsidP="00B41B55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B55">
        <w:rPr>
          <w:rFonts w:ascii="Times New Roman" w:hAnsi="Times New Roman" w:cs="Times New Roman"/>
          <w:sz w:val="28"/>
          <w:szCs w:val="28"/>
        </w:rPr>
        <w:t>Обобщение.</w:t>
      </w:r>
    </w:p>
    <w:p w:rsidR="0007397A" w:rsidRPr="00B41B55" w:rsidRDefault="0007397A" w:rsidP="00B41B55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B55">
        <w:rPr>
          <w:rFonts w:ascii="Times New Roman" w:hAnsi="Times New Roman" w:cs="Times New Roman"/>
          <w:sz w:val="28"/>
          <w:szCs w:val="28"/>
        </w:rPr>
        <w:t xml:space="preserve">Чтение произведения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1B55">
        <w:rPr>
          <w:rFonts w:ascii="Times New Roman" w:hAnsi="Times New Roman" w:cs="Times New Roman"/>
          <w:sz w:val="28"/>
          <w:szCs w:val="28"/>
        </w:rPr>
        <w:t>з книги православного педагога Б.А. Ганаго</w:t>
      </w:r>
    </w:p>
    <w:p w:rsidR="0007397A" w:rsidRPr="00F84E52" w:rsidRDefault="0007397A" w:rsidP="00B41B55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84E52">
        <w:rPr>
          <w:rFonts w:ascii="Times New Roman" w:hAnsi="Times New Roman" w:cs="Times New Roman"/>
          <w:sz w:val="28"/>
          <w:szCs w:val="28"/>
        </w:rPr>
        <w:t>абота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парах</w:t>
      </w:r>
      <w:r w:rsidRPr="00F84E52">
        <w:rPr>
          <w:rFonts w:ascii="Times New Roman" w:hAnsi="Times New Roman" w:cs="Times New Roman"/>
          <w:sz w:val="28"/>
          <w:szCs w:val="28"/>
        </w:rPr>
        <w:t>.</w:t>
      </w:r>
    </w:p>
    <w:p w:rsidR="0007397A" w:rsidRPr="00F84E52" w:rsidRDefault="0007397A" w:rsidP="00B41B5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07397A" w:rsidRDefault="0007397A" w:rsidP="00B41B5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07397A" w:rsidRPr="00F84E52" w:rsidRDefault="0007397A" w:rsidP="00B41B55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Рефлексия.</w:t>
      </w:r>
    </w:p>
    <w:p w:rsidR="0007397A" w:rsidRDefault="0007397A" w:rsidP="00F84E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F84E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F84E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F84E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F84E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Default="0007397A" w:rsidP="00F84E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397A" w:rsidRPr="00F84E52" w:rsidRDefault="0007397A" w:rsidP="00F84E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>Ход урока.</w:t>
      </w:r>
    </w:p>
    <w:p w:rsidR="0007397A" w:rsidRPr="003529E5" w:rsidRDefault="0007397A" w:rsidP="003529E5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9E5">
        <w:rPr>
          <w:rFonts w:ascii="Times New Roman" w:hAnsi="Times New Roman" w:cs="Times New Roman"/>
          <w:b/>
          <w:bCs/>
          <w:sz w:val="28"/>
          <w:szCs w:val="28"/>
        </w:rPr>
        <w:t>Организация деятельности обучающихся.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Здравствуйте, дорогие ребята! </w:t>
      </w:r>
      <w:r>
        <w:rPr>
          <w:rFonts w:ascii="Times New Roman" w:hAnsi="Times New Roman" w:cs="Times New Roman"/>
          <w:sz w:val="28"/>
          <w:szCs w:val="28"/>
        </w:rPr>
        <w:t>Наше сегодняшнее занятие, мне хотелось начать с песни. Слайд 2. Звучит детская песня «Семья»</w:t>
      </w:r>
    </w:p>
    <w:p w:rsidR="0007397A" w:rsidRPr="003529E5" w:rsidRDefault="0007397A" w:rsidP="003529E5">
      <w:pPr>
        <w:pStyle w:val="ListParagraph"/>
        <w:numPr>
          <w:ilvl w:val="0"/>
          <w:numId w:val="23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29E5">
        <w:rPr>
          <w:rFonts w:ascii="Times New Roman" w:hAnsi="Times New Roman" w:cs="Times New Roman"/>
          <w:b/>
          <w:bCs/>
          <w:sz w:val="28"/>
          <w:szCs w:val="28"/>
        </w:rPr>
        <w:t xml:space="preserve">Актуализация знаний обучающихся. Подготовка к изучению нового материала. </w:t>
      </w:r>
    </w:p>
    <w:p w:rsidR="0007397A" w:rsidRDefault="0007397A" w:rsidP="0022007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4E52">
        <w:rPr>
          <w:sz w:val="28"/>
          <w:szCs w:val="28"/>
        </w:rPr>
        <w:t>Кто загадки отгадает,</w:t>
      </w:r>
    </w:p>
    <w:p w:rsidR="0007397A" w:rsidRDefault="0007397A" w:rsidP="0022007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4E52">
        <w:rPr>
          <w:sz w:val="28"/>
          <w:szCs w:val="28"/>
        </w:rPr>
        <w:t>Тот своих родных узнает:</w:t>
      </w:r>
    </w:p>
    <w:p w:rsidR="0007397A" w:rsidRDefault="0007397A" w:rsidP="0022007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4E52">
        <w:rPr>
          <w:sz w:val="28"/>
          <w:szCs w:val="28"/>
        </w:rPr>
        <w:t>Кто-то маму, кто-то папу,</w:t>
      </w:r>
    </w:p>
    <w:p w:rsidR="0007397A" w:rsidRDefault="0007397A" w:rsidP="00F84E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4E52">
        <w:rPr>
          <w:sz w:val="28"/>
          <w:szCs w:val="28"/>
        </w:rPr>
        <w:t>Кто сестренку или брата,</w:t>
      </w:r>
    </w:p>
    <w:p w:rsidR="0007397A" w:rsidRDefault="0007397A" w:rsidP="00F84E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4E52">
        <w:rPr>
          <w:sz w:val="28"/>
          <w:szCs w:val="28"/>
        </w:rPr>
        <w:t>А узнать вам деда с бабой —</w:t>
      </w:r>
    </w:p>
    <w:p w:rsidR="0007397A" w:rsidRDefault="0007397A" w:rsidP="00F84E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4E52">
        <w:rPr>
          <w:sz w:val="28"/>
          <w:szCs w:val="28"/>
        </w:rPr>
        <w:t>Вовсе думать-то не надо!</w:t>
      </w:r>
    </w:p>
    <w:p w:rsidR="0007397A" w:rsidRDefault="0007397A" w:rsidP="00F84E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4E52">
        <w:rPr>
          <w:sz w:val="28"/>
          <w:szCs w:val="28"/>
        </w:rPr>
        <w:t>Все родные, с кем живете,</w:t>
      </w:r>
    </w:p>
    <w:p w:rsidR="0007397A" w:rsidRDefault="0007397A" w:rsidP="00F84E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4E52">
        <w:rPr>
          <w:sz w:val="28"/>
          <w:szCs w:val="28"/>
        </w:rPr>
        <w:t>Даже дядя или тетя,</w:t>
      </w:r>
    </w:p>
    <w:p w:rsidR="0007397A" w:rsidRDefault="0007397A" w:rsidP="00F84E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4E52">
        <w:rPr>
          <w:sz w:val="28"/>
          <w:szCs w:val="28"/>
        </w:rPr>
        <w:t>Непременно вам друзья,</w:t>
      </w:r>
    </w:p>
    <w:p w:rsidR="0007397A" w:rsidRPr="00F84E52" w:rsidRDefault="0007397A" w:rsidP="00F84E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Strong"/>
          <w:b w:val="0"/>
          <w:bCs w:val="0"/>
          <w:sz w:val="28"/>
          <w:szCs w:val="28"/>
          <w:bdr w:val="none" w:sz="0" w:space="0" w:color="auto" w:frame="1"/>
        </w:rPr>
      </w:pPr>
      <w:r w:rsidRPr="00F84E52">
        <w:rPr>
          <w:sz w:val="28"/>
          <w:szCs w:val="28"/>
        </w:rPr>
        <w:t xml:space="preserve">Вместе вы — одна…    </w:t>
      </w:r>
      <w:r w:rsidRPr="00F84E52">
        <w:rPr>
          <w:rStyle w:val="Strong"/>
          <w:b w:val="0"/>
          <w:bCs w:val="0"/>
          <w:sz w:val="28"/>
          <w:szCs w:val="28"/>
          <w:bdr w:val="none" w:sz="0" w:space="0" w:color="auto" w:frame="1"/>
        </w:rPr>
        <w:t>(Семья!)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3. </w:t>
      </w:r>
      <w:r w:rsidRPr="00220078">
        <w:rPr>
          <w:rFonts w:ascii="Times New Roman" w:hAnsi="Times New Roman" w:cs="Times New Roman"/>
          <w:b/>
          <w:bCs/>
          <w:sz w:val="28"/>
          <w:szCs w:val="28"/>
        </w:rPr>
        <w:t>Послушайте стихотворение «В семейном кругу».</w:t>
      </w:r>
      <w:r w:rsidRPr="00F84E52">
        <w:rPr>
          <w:rFonts w:ascii="Times New Roman" w:hAnsi="Times New Roman" w:cs="Times New Roman"/>
          <w:sz w:val="28"/>
          <w:szCs w:val="28"/>
        </w:rPr>
        <w:t xml:space="preserve"> Согласны ли вы с автором?</w:t>
      </w:r>
    </w:p>
    <w:p w:rsidR="0007397A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В семейном кругу мы с вами растем</w:t>
      </w:r>
    </w:p>
    <w:p w:rsidR="0007397A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Основа основ – родительский дом.</w:t>
      </w:r>
    </w:p>
    <w:p w:rsidR="0007397A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В семейном кругу все корни твои,</w:t>
      </w:r>
    </w:p>
    <w:p w:rsidR="0007397A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И в жизнь ты входишь из семьи.</w:t>
      </w:r>
    </w:p>
    <w:p w:rsidR="0007397A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В семейном кругу мы жизнь создаем,</w:t>
      </w:r>
    </w:p>
    <w:p w:rsidR="0007397A" w:rsidRPr="00F84E52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Основа основ – родительский дом.</w:t>
      </w:r>
    </w:p>
    <w:p w:rsidR="0007397A" w:rsidRPr="00F84E52" w:rsidRDefault="0007397A" w:rsidP="00F84E52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F84E52">
        <w:rPr>
          <w:b/>
          <w:bCs/>
          <w:color w:val="000000"/>
          <w:sz w:val="28"/>
          <w:szCs w:val="28"/>
        </w:rPr>
        <w:t>Сообщение темы урока. Постановка учебной задачи. Формулировка целей</w:t>
      </w:r>
    </w:p>
    <w:p w:rsidR="0007397A" w:rsidRPr="003529E5" w:rsidRDefault="0007397A" w:rsidP="00220078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 xml:space="preserve">Сегодня на уроке мы должны будем выяснить: Что такое семья? Что объединяет членов семьи? Чем семья отличается от другой группы людей? </w:t>
      </w:r>
    </w:p>
    <w:p w:rsidR="0007397A" w:rsidRPr="003529E5" w:rsidRDefault="0007397A" w:rsidP="003529E5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9E5">
        <w:rPr>
          <w:rFonts w:ascii="Times New Roman" w:hAnsi="Times New Roman" w:cs="Times New Roman"/>
          <w:b/>
          <w:bCs/>
          <w:sz w:val="28"/>
          <w:szCs w:val="28"/>
        </w:rPr>
        <w:t>Изучение нового материала</w:t>
      </w:r>
      <w:r w:rsidRPr="003529E5">
        <w:rPr>
          <w:rFonts w:ascii="Times New Roman" w:hAnsi="Times New Roman" w:cs="Times New Roman"/>
          <w:color w:val="000000"/>
          <w:sz w:val="28"/>
          <w:szCs w:val="28"/>
        </w:rPr>
        <w:t xml:space="preserve"> Родина каждого из нас начинается с родного дома, с семьи. А что такое в вашем понимании </w:t>
      </w:r>
      <w:r w:rsidRPr="003529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семья</w:t>
      </w:r>
      <w:r w:rsidRPr="003529E5">
        <w:rPr>
          <w:rFonts w:ascii="Times New Roman" w:hAnsi="Times New Roman" w:cs="Times New Roman"/>
          <w:color w:val="000000"/>
          <w:sz w:val="28"/>
          <w:szCs w:val="28"/>
        </w:rPr>
        <w:t>? (о</w:t>
      </w:r>
      <w:r w:rsidRPr="003529E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тветы детей).</w:t>
      </w:r>
    </w:p>
    <w:p w:rsidR="0007397A" w:rsidRPr="00F84E52" w:rsidRDefault="0007397A" w:rsidP="002200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Слайд 4. </w:t>
      </w:r>
      <w:r w:rsidRPr="00F84E52">
        <w:rPr>
          <w:rFonts w:ascii="Times New Roman" w:hAnsi="Times New Roman" w:cs="Times New Roman"/>
          <w:color w:val="000000"/>
          <w:sz w:val="28"/>
          <w:szCs w:val="28"/>
        </w:rPr>
        <w:t>Давайте обратимся к словарю. Прочитайте значение слова «семья» в словаре.</w:t>
      </w:r>
    </w:p>
    <w:p w:rsidR="0007397A" w:rsidRDefault="0007397A" w:rsidP="002200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  <w:u w:val="single"/>
        </w:rPr>
        <w:t>Словарь Ожегова С.И.:</w:t>
      </w:r>
      <w:r w:rsidRPr="00F84E5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7397A" w:rsidRDefault="0007397A" w:rsidP="002200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1. Это группа живущих вместе близких родственников;</w:t>
      </w:r>
    </w:p>
    <w:p w:rsidR="0007397A" w:rsidRPr="00F84E52" w:rsidRDefault="0007397A" w:rsidP="002200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2. Объединение людей, сплочённых общими интересами.</w:t>
      </w:r>
    </w:p>
    <w:p w:rsidR="0007397A" w:rsidRDefault="0007397A" w:rsidP="002200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  <w:u w:val="single"/>
        </w:rPr>
        <w:t>Ушаков Д.Н.:</w:t>
      </w:r>
    </w:p>
    <w:p w:rsidR="0007397A" w:rsidRPr="00F84E52" w:rsidRDefault="0007397A" w:rsidP="002200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Семья – группа людей, состоящая из родителей, детей, внуков и ближних родственников, живущих вместе.</w:t>
      </w:r>
      <w:r w:rsidRPr="00F84E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Итак, семья- это люди, которые не всегда живут вместе, но они никогда не забывают заботиться друг о друге. А самое главное – они родные друг другу. Раньше семьи всегда были большими. А сейчас есть семьи большие, есть и маленькие. </w:t>
      </w:r>
    </w:p>
    <w:p w:rsidR="0007397A" w:rsidRDefault="0007397A" w:rsidP="00220078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84E52">
        <w:rPr>
          <w:color w:val="000000"/>
          <w:sz w:val="28"/>
          <w:szCs w:val="28"/>
          <w:lang w:val="kk-KZ"/>
        </w:rPr>
        <w:t>А для чего человеку семья? (Ответы детей)</w:t>
      </w:r>
      <w:r>
        <w:rPr>
          <w:color w:val="000000"/>
          <w:sz w:val="28"/>
          <w:szCs w:val="28"/>
          <w:lang w:val="kk-KZ"/>
        </w:rPr>
        <w:t xml:space="preserve"> </w:t>
      </w:r>
      <w:r w:rsidRPr="00F84E52">
        <w:rPr>
          <w:color w:val="000000"/>
          <w:sz w:val="28"/>
          <w:szCs w:val="28"/>
        </w:rPr>
        <w:t>В ваших ответах прозвучала одна простая и верная мысль – для счастья.</w:t>
      </w:r>
    </w:p>
    <w:p w:rsidR="0007397A" w:rsidRPr="00F84E52" w:rsidRDefault="0007397A" w:rsidP="00220078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5.</w:t>
      </w:r>
    </w:p>
    <w:p w:rsidR="0007397A" w:rsidRPr="00220078" w:rsidRDefault="0007397A" w:rsidP="002200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0078">
        <w:rPr>
          <w:rFonts w:ascii="Times New Roman" w:hAnsi="Times New Roman" w:cs="Times New Roman"/>
          <w:b/>
          <w:bCs/>
          <w:sz w:val="28"/>
          <w:szCs w:val="28"/>
        </w:rPr>
        <w:t>Что значит для меня моя семья?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Конечно - счастье и уют домашний,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Семь правил обязательных храня,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Лишь только семь, но очень - очень важных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Во - первых, это главное - любовь.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Всем сердцем и душою всей, и разумом.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Не просто чтоб бурлила страстью кровь,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А трепетно, и каждый день по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E52">
        <w:rPr>
          <w:rFonts w:ascii="Times New Roman" w:hAnsi="Times New Roman" w:cs="Times New Roman"/>
          <w:sz w:val="28"/>
          <w:szCs w:val="28"/>
        </w:rPr>
        <w:t xml:space="preserve">разному.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Второе - дети. Что за дом без них?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Пустыня без колодца - не напиться.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А дети - это жизнь, это родник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И продолженье рода. Пусть струится!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Потом забота. Лишь она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Очаг семейный сбережет от ветра.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Старайся, чтоб с улыбкою весна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Была всегда с тобою, а не где-то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Четвертое - терпение. Оно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Поможет пережить невзгоды, беды...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И отогреет солнышком окно.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Что инеем заледенело белым.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А пятое - ответственность и дом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В фундаменте семейном веский камень.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Они помогут защитить любовь,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От ветра уберечь душевный пламень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Шестое — уваженье. Только с ним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Приобретешь успех, признанье общее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Всегда, считаясь с мнением других,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Научишь, чтоб с твоим считались собственным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И наконец, седьмое - чистота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Везде - в дому, в душе твоей и помыслах...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Вот так я представляю свой очаг, 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Где я любима, счастлива где полностью.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6. </w:t>
      </w:r>
    </w:p>
    <w:p w:rsidR="0007397A" w:rsidRPr="00220078" w:rsidRDefault="0007397A" w:rsidP="002200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20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Как появилось слово «семья» мы узнаем, услышав стихотворение: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Когда-то о нем не слыхала Земля…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Но Еве сказал перед свадьбой Адам: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Сейчас я тебе семь вопросов задам;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“Кто деток родит мне, богиня моя”?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И Ева тихонько ответила “я”,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“Кто их воспитает, царица моя”?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И Ева коротко ответила “я”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“Кто пищу сготовит, о, радость моя”?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И Ева все так же ответила “я”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“Кто платье сошьет?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Постирает белье?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Меня приласкает?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Украсит жилье?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Ответь на вопросы, подруга моя!”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“я”, “я” …тихо молвила Ева – “я”, “я”…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Сказала она знаменитых семь “я”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Вот так на земле появилась семья.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Что же такое семья?</w:t>
      </w:r>
    </w:p>
    <w:p w:rsidR="0007397A" w:rsidRPr="00570FD8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 Семья – люди, объединенные узами брака, кровного родства. Семьёй иногда называют группу единомышленников, друзей. Мне бы хотелось, чтобы все присутствующие здесь стали семьёй.  - Что я имею в  виду? – Чтобы мы были дружными, помогали, если у кого-то что-то не получается, чтобы у нас была и цель одна: получить  твёрдые знания, которые помогут в дальнейшем найти свой жизненный путь. 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7. </w:t>
      </w:r>
      <w:r w:rsidRPr="00F84E52">
        <w:rPr>
          <w:rFonts w:ascii="Times New Roman" w:hAnsi="Times New Roman" w:cs="Times New Roman"/>
          <w:sz w:val="28"/>
          <w:szCs w:val="28"/>
        </w:rPr>
        <w:t>- А что такое семейные ценности?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Это что-то важное, дорогое, что объединяет семью, не даёт ей распасться.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 Что же может объединять семью?  (Дети, доброе отношение, любовь, чувство долга по отношению к пожилым родителям, традиции, семейные реликвии, святыни, общие взгляды, чувство взаимопомощи). Это и есть семейные ценности.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0078">
        <w:rPr>
          <w:rFonts w:ascii="Times New Roman" w:hAnsi="Times New Roman" w:cs="Times New Roman"/>
          <w:b/>
          <w:bCs/>
          <w:sz w:val="28"/>
          <w:szCs w:val="28"/>
        </w:rPr>
        <w:t xml:space="preserve"> Послушайте притч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220078">
        <w:rPr>
          <w:rFonts w:ascii="Times New Roman" w:hAnsi="Times New Roman" w:cs="Times New Roman"/>
          <w:b/>
          <w:bCs/>
          <w:sz w:val="28"/>
          <w:szCs w:val="28"/>
        </w:rPr>
        <w:t xml:space="preserve"> и запишите смысл притчи одним предложением.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 Чтение притч </w:t>
      </w:r>
    </w:p>
    <w:p w:rsidR="0007397A" w:rsidRPr="00570FD8" w:rsidRDefault="0007397A" w:rsidP="00F84E52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« В давние времена жила одна семья, и в ней царили любовь и согласие. Молва об этом долетела до правителя тех мест, и он спросил у главы семьи: «Как вам удаётся жить, никогда не ссорясь, не обижая друг друга?» Старец взял бумагу и написал на ней что – то. Правитель посмотрел и удивился, на листе было написано сто раз одно и то же слово …«ПОНИМАНИЕ».</w:t>
      </w:r>
    </w:p>
    <w:p w:rsidR="0007397A" w:rsidRPr="00570FD8" w:rsidRDefault="0007397A" w:rsidP="00220078">
      <w:pPr>
        <w:pStyle w:val="ListParagraph"/>
        <w:numPr>
          <w:ilvl w:val="0"/>
          <w:numId w:val="19"/>
        </w:numPr>
        <w:tabs>
          <w:tab w:val="clear" w:pos="720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078">
        <w:rPr>
          <w:rFonts w:ascii="Times New Roman" w:hAnsi="Times New Roman" w:cs="Times New Roman"/>
          <w:sz w:val="28"/>
          <w:szCs w:val="28"/>
        </w:rPr>
        <w:t>Семейное счастье.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078">
        <w:rPr>
          <w:rFonts w:ascii="Times New Roman" w:hAnsi="Times New Roman" w:cs="Times New Roman"/>
          <w:sz w:val="28"/>
          <w:szCs w:val="28"/>
        </w:rPr>
        <w:t>В одном маленьком городе живут по соседству две семьи. Одни супруги постоянно ссорятся, виня друг друга во всех бедах, а другие в своей половинке души не чают. Дивится строптивая хозяйка счастью соседки. Завидует. Говорит мужу: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Пойди, посмотри, как у них так получается, чтобы все гладко и тихо.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Пришел тот к соседям, зашел тихонечко в дом и спрятался в укромном уголке. Наблюдает. А хозяйка веселую песенку напевает, и порядок в доме наводит. Вазу дорогую как раз от пыли вытирает. Вдруг позвонил телефон, женщина отвлеклась, а вазу поставила на краешек стола, да так, что вот-вот упадет.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Но тут ее мужу что-то понадобилось в комнате. Зацепил он вазу, та упала и разбилась. "Что будет-то?", – думает сосед.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Подошла жена, вздохнула с сожалением, и говорит мужу: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Прости, дорогой. Я виновата. Так небрежно ее на стол поставила.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Что ты, милая? Это я виноват. Торопился и не заметил вазу. Ну да, ладно. Не было бы у нас большего несчастья.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…Больно защемило сердце у соседа. Пришел он домой расстроенный. Жена к нему: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Ну что ты так долго? Посмотрел?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Да!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Ну и как там у них? – У них-то все виноваты. А вот у нас все правы.</w:t>
      </w:r>
    </w:p>
    <w:p w:rsidR="0007397A" w:rsidRPr="001673FA" w:rsidRDefault="0007397A" w:rsidP="001673FA">
      <w:pPr>
        <w:pStyle w:val="ListParagraph"/>
        <w:numPr>
          <w:ilvl w:val="0"/>
          <w:numId w:val="19"/>
        </w:numPr>
        <w:tabs>
          <w:tab w:val="clear" w:pos="720"/>
          <w:tab w:val="num" w:pos="14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73FA">
        <w:rPr>
          <w:rFonts w:ascii="Times New Roman" w:hAnsi="Times New Roman" w:cs="Times New Roman"/>
          <w:sz w:val="28"/>
          <w:szCs w:val="28"/>
        </w:rPr>
        <w:t>Тепло семейного очага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Из одного дома решило уйти счастье. Трудно сказать почему, но решило.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«Но прежде, — сказало счастье, — я исполню по одному желанию каждого члена той семьи, в которой жило долгие годы.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Чего ты хочешь?» — спросило счастье у хозяйки дома. А та ответила, что нет у нее шубы норковой, — и получила хозяйка шубу.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Спросило счастье взрослую дочь хозяйки: «Чего ты хочешь?» — и та ответила, что замуж хочет за принца заморского — и вышла замуж за принца заморского.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Спросило счастье сына хозяйки: «А ты чего хочешь?» — «Хочу, — говорит он, — велосипед, буду счастлив, если велосипед будет», — и получил мальчик велосипед.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И уже на пороге дома счастье увидело хозяина и спросило: «А чего ты хочешь?» Хозяин подумал и сказал: «Хочу, чтобы из моего дома никогда не уходило тепло семейного очага».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И счастье выполнило просьбу хозяина и не ушло из этого дома, потому что счастье живет только там, где горит семейный очаг!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0078">
        <w:rPr>
          <w:rFonts w:ascii="Times New Roman" w:hAnsi="Times New Roman" w:cs="Times New Roman"/>
          <w:sz w:val="28"/>
          <w:szCs w:val="28"/>
          <w:u w:val="single"/>
        </w:rPr>
        <w:t>Ребята, что  бы вы ещё добавили к записанному, о чём мы ещё не сказали?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Уважайте мнение всех членов семьи.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Старайтесь понять каждого и, если надо, простить.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Никогда не смейтесь над кем-то.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Уважайте родственников.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Почитайте родителей.</w:t>
      </w:r>
    </w:p>
    <w:p w:rsidR="0007397A" w:rsidRPr="00570FD8" w:rsidRDefault="0007397A" w:rsidP="00F84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Посмотрите, у нас появились правила семейной жизни. Эти правила применимы и к школьной жизни, не так ли? </w:t>
      </w:r>
    </w:p>
    <w:p w:rsidR="0007397A" w:rsidRPr="00570FD8" w:rsidRDefault="0007397A" w:rsidP="0022007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>Знакомство с семейными заповедями.</w:t>
      </w:r>
    </w:p>
    <w:p w:rsidR="0007397A" w:rsidRPr="00570FD8" w:rsidRDefault="0007397A" w:rsidP="00F84E5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FD8">
        <w:rPr>
          <w:rFonts w:ascii="Times New Roman" w:hAnsi="Times New Roman" w:cs="Times New Roman"/>
          <w:sz w:val="28"/>
          <w:szCs w:val="28"/>
        </w:rPr>
        <w:t>Семья – это особый союз, где все друг другу помогают, где человек старается согласовать свои действия с жизнью остальных. А какие правила, заповеди соблюдаются в вашей семье? (помогать друг другу, жить в любви, уважать друг друга, слушаться старших, не ссориться, помогать по хозяйству)</w:t>
      </w:r>
    </w:p>
    <w:p w:rsidR="0007397A" w:rsidRPr="00570FD8" w:rsidRDefault="0007397A" w:rsidP="00F84E5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FD8">
        <w:rPr>
          <w:rFonts w:ascii="Times New Roman" w:hAnsi="Times New Roman" w:cs="Times New Roman"/>
          <w:sz w:val="28"/>
          <w:szCs w:val="28"/>
        </w:rPr>
        <w:t>Как вы понимаете значение слов – слушаться родителей? (слышать их, выполнять их поручения, просьбы)</w:t>
      </w:r>
    </w:p>
    <w:p w:rsidR="0007397A" w:rsidRPr="00570FD8" w:rsidRDefault="0007397A" w:rsidP="00F84E5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FD8">
        <w:rPr>
          <w:rFonts w:ascii="Times New Roman" w:hAnsi="Times New Roman" w:cs="Times New Roman"/>
          <w:sz w:val="28"/>
          <w:szCs w:val="28"/>
        </w:rPr>
        <w:t>Могут ли дети сами готовить себе еду, одеваться, делать домашние дела? У кого этому нужно учиться? (у своих родителей)</w:t>
      </w:r>
    </w:p>
    <w:p w:rsidR="0007397A" w:rsidRPr="00570FD8" w:rsidRDefault="0007397A" w:rsidP="00F84E5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FD8">
        <w:rPr>
          <w:rFonts w:ascii="Times New Roman" w:hAnsi="Times New Roman" w:cs="Times New Roman"/>
          <w:sz w:val="28"/>
          <w:szCs w:val="28"/>
        </w:rPr>
        <w:t>В семье есть особый порядок, при котором старшие, более опытные в жизни, помогают младшим, менее знающим. Но почему же так трудно слушаться, ведь даже если ты знаешь, что тебе говорят правильные вещи, все равно подчиняться непросто. Что же нам мешает? (упрямство, своеволие)</w:t>
      </w:r>
    </w:p>
    <w:p w:rsidR="0007397A" w:rsidRPr="00570FD8" w:rsidRDefault="0007397A" w:rsidP="00F84E5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FD8">
        <w:rPr>
          <w:rFonts w:ascii="Times New Roman" w:hAnsi="Times New Roman" w:cs="Times New Roman"/>
          <w:sz w:val="28"/>
          <w:szCs w:val="28"/>
        </w:rPr>
        <w:t>Как с ними бороться? (сдерживать себя, тренировать волю, соблюдать семейные традиции, семейные заповеди)</w:t>
      </w:r>
    </w:p>
    <w:p w:rsidR="0007397A" w:rsidRPr="00570FD8" w:rsidRDefault="0007397A" w:rsidP="00F84E52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FD8">
        <w:rPr>
          <w:rFonts w:ascii="Times New Roman" w:hAnsi="Times New Roman" w:cs="Times New Roman"/>
          <w:sz w:val="28"/>
          <w:szCs w:val="28"/>
        </w:rPr>
        <w:t>А какие же заповеди должны жить в семье?</w:t>
      </w:r>
    </w:p>
    <w:p w:rsidR="0007397A" w:rsidRPr="00570FD8" w:rsidRDefault="0007397A" w:rsidP="00F84E5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FD8">
        <w:rPr>
          <w:rFonts w:ascii="Times New Roman" w:hAnsi="Times New Roman" w:cs="Times New Roman"/>
          <w:sz w:val="28"/>
          <w:szCs w:val="28"/>
        </w:rPr>
        <w:t>Почитай отца, мать</w:t>
      </w:r>
    </w:p>
    <w:p w:rsidR="0007397A" w:rsidRPr="00570FD8" w:rsidRDefault="0007397A" w:rsidP="00F84E5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FD8">
        <w:rPr>
          <w:rFonts w:ascii="Times New Roman" w:hAnsi="Times New Roman" w:cs="Times New Roman"/>
          <w:sz w:val="28"/>
          <w:szCs w:val="28"/>
        </w:rPr>
        <w:t>Возлюби ближнего своего, как самого себя</w:t>
      </w:r>
    </w:p>
    <w:p w:rsidR="0007397A" w:rsidRPr="00570FD8" w:rsidRDefault="0007397A" w:rsidP="00F84E5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FD8">
        <w:rPr>
          <w:rFonts w:ascii="Times New Roman" w:hAnsi="Times New Roman" w:cs="Times New Roman"/>
          <w:sz w:val="28"/>
          <w:szCs w:val="28"/>
        </w:rPr>
        <w:t>Делай другому так, как хотел бы чтобы делали тебе</w:t>
      </w:r>
    </w:p>
    <w:p w:rsidR="0007397A" w:rsidRPr="00570FD8" w:rsidRDefault="0007397A" w:rsidP="00F84E52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FD8">
        <w:rPr>
          <w:rFonts w:ascii="Times New Roman" w:hAnsi="Times New Roman" w:cs="Times New Roman"/>
          <w:sz w:val="28"/>
          <w:szCs w:val="28"/>
        </w:rPr>
        <w:t>Не огорчай никого</w:t>
      </w:r>
    </w:p>
    <w:p w:rsidR="0007397A" w:rsidRPr="00570FD8" w:rsidRDefault="0007397A" w:rsidP="00F84E5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0FD8">
        <w:rPr>
          <w:rFonts w:ascii="Times New Roman" w:hAnsi="Times New Roman" w:cs="Times New Roman"/>
          <w:sz w:val="28"/>
          <w:szCs w:val="28"/>
        </w:rPr>
        <w:t>Настоящая семья – это не та семья, где не делают ошибок, а та где любят друг друга и терпеливо преодолевают возникающие противоречия. Семья – живой организм, где все решается сообща, где держат общий совет.</w:t>
      </w:r>
    </w:p>
    <w:p w:rsidR="0007397A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- </w:t>
      </w:r>
      <w:r w:rsidRPr="00220078">
        <w:rPr>
          <w:rFonts w:ascii="Times New Roman" w:hAnsi="Times New Roman" w:cs="Times New Roman"/>
          <w:b/>
          <w:bCs/>
          <w:sz w:val="28"/>
          <w:szCs w:val="28"/>
        </w:rPr>
        <w:t xml:space="preserve">Какую роль играет семья в вашей жизни? </w:t>
      </w:r>
      <w:r w:rsidRPr="00F84E52">
        <w:rPr>
          <w:rFonts w:ascii="Times New Roman" w:hAnsi="Times New Roman" w:cs="Times New Roman"/>
          <w:sz w:val="28"/>
          <w:szCs w:val="28"/>
        </w:rPr>
        <w:t xml:space="preserve"> Семья играет особую роль в нашей жизни. Именно в семье многие люди узнают о традициях своего народа, своей страны, об основах веры. Семья в православии часто именуется Церковью, только не большой, в которой есть епископы и священники, а маленькой, малой, но тоже -  Церковью. Первые христиане часто и свои храмы устраивали в жилищах и только потом стали строить для них специальные здания.</w:t>
      </w:r>
    </w:p>
    <w:p w:rsidR="0007397A" w:rsidRPr="00F84E52" w:rsidRDefault="0007397A" w:rsidP="003529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:rsidR="0007397A" w:rsidRPr="00F84E52" w:rsidRDefault="0007397A" w:rsidP="00352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Наша дружная семья:</w:t>
      </w:r>
    </w:p>
    <w:p w:rsidR="0007397A" w:rsidRPr="00F84E52" w:rsidRDefault="0007397A" w:rsidP="00352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Мама, папа, брат и я.</w:t>
      </w:r>
    </w:p>
    <w:p w:rsidR="0007397A" w:rsidRPr="00F84E52" w:rsidRDefault="0007397A" w:rsidP="00352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Спортом любим заниматься,</w:t>
      </w:r>
    </w:p>
    <w:p w:rsidR="0007397A" w:rsidRPr="00F84E52" w:rsidRDefault="0007397A" w:rsidP="00352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И, конечно, закаляться.</w:t>
      </w:r>
    </w:p>
    <w:p w:rsidR="0007397A" w:rsidRPr="00F84E52" w:rsidRDefault="0007397A" w:rsidP="00352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Мы - счастливая семья,</w:t>
      </w:r>
    </w:p>
    <w:p w:rsidR="0007397A" w:rsidRPr="00F84E52" w:rsidRDefault="0007397A" w:rsidP="00352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Мама, папа, брат и я.</w:t>
      </w:r>
    </w:p>
    <w:p w:rsidR="0007397A" w:rsidRPr="00F84E52" w:rsidRDefault="0007397A" w:rsidP="00220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Как вы думаете, как различные религии относятся к семье, семейным ценностям, традициям семьи?    (Предположения детей)</w:t>
      </w:r>
    </w:p>
    <w:p w:rsidR="0007397A" w:rsidRPr="005D0940" w:rsidRDefault="0007397A" w:rsidP="005D094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0940">
        <w:rPr>
          <w:rFonts w:ascii="Times New Roman" w:hAnsi="Times New Roman" w:cs="Times New Roman"/>
          <w:b/>
          <w:bCs/>
          <w:sz w:val="28"/>
          <w:szCs w:val="28"/>
        </w:rPr>
        <w:t>Работа с учебником (стр.74-75)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Чтение учителем.</w:t>
      </w:r>
    </w:p>
    <w:p w:rsidR="0007397A" w:rsidRPr="00700C74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Слайд 8.</w:t>
      </w:r>
      <w:r w:rsidRPr="00700C74">
        <w:rPr>
          <w:rFonts w:ascii="Times New Roman" w:hAnsi="Times New Roman" w:cs="Times New Roman"/>
          <w:sz w:val="28"/>
          <w:szCs w:val="28"/>
          <w:u w:val="single"/>
        </w:rPr>
        <w:t xml:space="preserve">Семья в православии (2-5 абзац) 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-Что интересного узнали?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-Почему семью в православии называют малой Церковью?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-Как должны жить люди в христианском браке?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</w:r>
      <w:r w:rsidRPr="00F84E52">
        <w:rPr>
          <w:rFonts w:ascii="Times New Roman" w:hAnsi="Times New Roman" w:cs="Times New Roman"/>
          <w:sz w:val="28"/>
          <w:szCs w:val="28"/>
          <w:u w:val="single"/>
        </w:rPr>
        <w:t>Для православных христиан брак – это одно из таинств, в которых Сам Бог благословляет любящих друг друга. Огромное значение в христианстве придаётся почитанию родителей и уважительному к ним отношению.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9. </w:t>
      </w:r>
      <w:r w:rsidRPr="00F84E52">
        <w:rPr>
          <w:rFonts w:ascii="Times New Roman" w:hAnsi="Times New Roman" w:cs="Times New Roman"/>
          <w:sz w:val="28"/>
          <w:szCs w:val="28"/>
        </w:rPr>
        <w:t>Ежегодно в России отмечается Всероссийский день семьи, любви и верности. Этот праздник появился совсем недавно, в 2008 году. Идея создания этого праздника возникла у жителей древнего города Мурома (Владимирская обл.). На протяжении почти восьми столетий 8 июля православные христиане почитают память святых князя Петра и княгини Февронии Муромских.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 xml:space="preserve">Эта супружеская чета княжила в Муроме в </w:t>
      </w:r>
      <w:r w:rsidRPr="00F84E52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F84E52">
        <w:rPr>
          <w:rFonts w:ascii="Times New Roman" w:hAnsi="Times New Roman" w:cs="Times New Roman"/>
          <w:sz w:val="28"/>
          <w:szCs w:val="28"/>
        </w:rPr>
        <w:t xml:space="preserve"> веке. Петр и Феврония при жизни являли собой пример супружеской верности и любви. Согласно историческому источнику, Петр и Феврония умерли в один день. Тела княжеской пары, лежавшие в разных местах, по преданию, были впоследствии найдены в одном гробу. Это было настоящим чудом. Мощи святой пары хранятся в храме Святой Троицы Свято-Троицкого монастыря в Муроме, и к ним не прекращается паломничество православных христиан, просящих у святых помощи и покровительства в любви и семейной жизни. 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У праздника появился свой символ – ромашка.</w:t>
      </w:r>
    </w:p>
    <w:p w:rsidR="0007397A" w:rsidRPr="00700C74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10. </w:t>
      </w:r>
      <w:r w:rsidRPr="00700C74">
        <w:rPr>
          <w:rFonts w:ascii="Times New Roman" w:hAnsi="Times New Roman" w:cs="Times New Roman"/>
          <w:sz w:val="28"/>
          <w:szCs w:val="28"/>
          <w:u w:val="single"/>
        </w:rPr>
        <w:t xml:space="preserve"> Брак в иудаизме (6 абзац)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-О чем узнали?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Еврейские мудрецы говорили, что мужчину, у которого нет жены, «нельзя назвать человеком». По еврейским понятиям, мужчина без жены – это лишь половина человеческой сущности. Важная черта еврейской семьи – её сплоченность. Есть еврейское высказывание: «Семья подобна куче камней – вытащи один, и вся куча рассыплется».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4E52">
        <w:rPr>
          <w:rFonts w:ascii="Times New Roman" w:hAnsi="Times New Roman" w:cs="Times New Roman"/>
          <w:sz w:val="28"/>
          <w:szCs w:val="28"/>
          <w:u w:val="single"/>
        </w:rPr>
        <w:t>В иудаизме семья – это величайшая ценность, а брак и рождение детей считаются одной из главнейших заповедей, данной ещё Адамом и Евой.</w:t>
      </w:r>
    </w:p>
    <w:p w:rsidR="0007397A" w:rsidRPr="003529E5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11. </w:t>
      </w:r>
      <w:r w:rsidRPr="003529E5">
        <w:rPr>
          <w:rFonts w:ascii="Times New Roman" w:hAnsi="Times New Roman" w:cs="Times New Roman"/>
          <w:sz w:val="28"/>
          <w:szCs w:val="28"/>
          <w:u w:val="single"/>
        </w:rPr>
        <w:t>Брак в исламе (7-9 абзацы).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-Что узнали о воспитании детей в мусульманских семьях?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-Что является наиболее важным в семье мусульман?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4E52">
        <w:rPr>
          <w:rFonts w:ascii="Times New Roman" w:hAnsi="Times New Roman" w:cs="Times New Roman"/>
          <w:sz w:val="28"/>
          <w:szCs w:val="28"/>
          <w:u w:val="single"/>
        </w:rPr>
        <w:t>Ислам рассматривает брак как обязательство перед Богом, а многочисленное потомство – это благословение всевышнего. Семейная жизнь у мусульман ограждена от посторонних взоров. С особым уважением мусульмане относятся к женщине. Пророк Мухаммад сказал, что «рай находится под ногами наших матерей».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4E5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84E52">
        <w:rPr>
          <w:rFonts w:ascii="Times New Roman" w:hAnsi="Times New Roman" w:cs="Times New Roman"/>
          <w:sz w:val="28"/>
          <w:szCs w:val="28"/>
          <w:u w:val="single"/>
        </w:rPr>
        <w:t>– Как вы понимаете это выражение? (Ответы детей)</w:t>
      </w:r>
    </w:p>
    <w:p w:rsidR="0007397A" w:rsidRPr="003529E5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12. </w:t>
      </w:r>
      <w:r w:rsidRPr="003529E5">
        <w:rPr>
          <w:rFonts w:ascii="Times New Roman" w:hAnsi="Times New Roman" w:cs="Times New Roman"/>
          <w:sz w:val="28"/>
          <w:szCs w:val="28"/>
          <w:u w:val="single"/>
        </w:rPr>
        <w:t xml:space="preserve"> Семья в буддизме (10-11 абзац).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-Что отличает семью в буддизме? (Её значение для общины).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4E52">
        <w:rPr>
          <w:rFonts w:ascii="Times New Roman" w:hAnsi="Times New Roman" w:cs="Times New Roman"/>
          <w:sz w:val="28"/>
          <w:szCs w:val="28"/>
          <w:u w:val="single"/>
        </w:rPr>
        <w:t>В буддизме все верующие делятся на монахов и мирян. Для мирян семейная жизнь является важнейшей частью их жизни. Назначение семьи - это ответственность и забота о детях, о родителях, о монахах.</w:t>
      </w:r>
    </w:p>
    <w:p w:rsidR="0007397A" w:rsidRPr="000718C5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18C5">
        <w:rPr>
          <w:rFonts w:ascii="Times New Roman" w:hAnsi="Times New Roman" w:cs="Times New Roman"/>
          <w:sz w:val="28"/>
          <w:szCs w:val="28"/>
        </w:rPr>
        <w:t>Слайд 13.</w:t>
      </w:r>
    </w:p>
    <w:p w:rsidR="0007397A" w:rsidRPr="005D0940" w:rsidRDefault="0007397A" w:rsidP="005D094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0940">
        <w:rPr>
          <w:rFonts w:ascii="Times New Roman" w:hAnsi="Times New Roman" w:cs="Times New Roman"/>
          <w:b/>
          <w:bCs/>
          <w:sz w:val="28"/>
          <w:szCs w:val="28"/>
        </w:rPr>
        <w:t xml:space="preserve">Обобщение.  </w:t>
      </w:r>
    </w:p>
    <w:p w:rsidR="0007397A" w:rsidRPr="00F84E52" w:rsidRDefault="0007397A" w:rsidP="00700C74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Что общего в отношениях религий к семье?</w:t>
      </w:r>
    </w:p>
    <w:p w:rsidR="0007397A" w:rsidRPr="00F84E52" w:rsidRDefault="0007397A" w:rsidP="00700C74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Какие отношения, по-вашему, должны быть в семье любых религий?</w:t>
      </w:r>
    </w:p>
    <w:p w:rsidR="0007397A" w:rsidRPr="00F84E52" w:rsidRDefault="0007397A" w:rsidP="00700C74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Чтение стихотворения детьми вслух.</w:t>
      </w:r>
    </w:p>
    <w:p w:rsidR="0007397A" w:rsidRPr="00700C74" w:rsidRDefault="0007397A" w:rsidP="00700C74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C74">
        <w:rPr>
          <w:rFonts w:ascii="Times New Roman" w:hAnsi="Times New Roman" w:cs="Times New Roman"/>
          <w:b/>
          <w:bCs/>
          <w:sz w:val="28"/>
          <w:szCs w:val="28"/>
        </w:rPr>
        <w:t>Что может быть семьи дороже?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Что может быть семьи дороже?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Теплом встречает отчий дом,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Здесь ждут тебя всегда с любовью,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И провожают в путь с добром!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Отец и мать, и дети дружно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Сидят за праздничным столом,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И вместе им совсем не скучно,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А интересно впятером.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Малыш для старших как любимец,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Родители – во всем мудрей,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Любимый папа – друг, кормилец,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А мама ближе всех, родней.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Любите! И цените счастье!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Оно рождается в семье,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Что может быть её дороже 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На этой сказочной земле.</w:t>
      </w:r>
    </w:p>
    <w:p w:rsidR="0007397A" w:rsidRPr="005D0940" w:rsidRDefault="0007397A" w:rsidP="005D0940">
      <w:pPr>
        <w:pStyle w:val="ListParagraph"/>
        <w:widowControl w:val="0"/>
        <w:numPr>
          <w:ilvl w:val="0"/>
          <w:numId w:val="23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D0940">
        <w:rPr>
          <w:rFonts w:ascii="Times New Roman" w:hAnsi="Times New Roman" w:cs="Times New Roman"/>
          <w:b/>
          <w:bCs/>
          <w:sz w:val="28"/>
          <w:szCs w:val="28"/>
        </w:rPr>
        <w:t>Чтение произведения (раздаточный материал)</w:t>
      </w:r>
      <w:r w:rsidRPr="005D094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Из книги православного педагога Б.А. Ганаго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Возвращение к жизни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Обычно кровати братьев стояли рядом. Но когда Серёжа заболел воспалением лёгких, Сашу переселили в другую комнату и запретили тревожить малыша. Только просили молиться за братишку, которому становилось всё хуже и хуже.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Как-то вечером Саша заглянул в комнату больного. Серёжа лежал с открытыми, ничего не видящими глазами и едва дышал. Испугавшись, мальчик кинулся к кабинету, из которого доносились голоса родителей. Дверь была приоткрыта, и Саша услышал, как мама, плача, сказала, что Серёжа умирает. Папа с болью в голосе ответил: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 - Что же теперь плакать? Его уже не спасти…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В ужасе Саша бросился в комнату сестрёнки. Там никого не было, и он с рыданиями упал на колени перед иконой Божией Матери, висевшей на стене. Сквозь всхлипывания прорывались слова: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 - Господи, Господи, сделай так, чтобы Серёжа не умер!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Лицо Саши было залито слезами. Вокруг всё расплывалось, как в тумане. Мальчик видел перед собой лишь лик Божией Матери. Чувство времени исчезло.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 - Господи, Ты всё можешь, спаси Серёжу!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Уже совсем стемнело. Обессиленный, Саша с трудом встал и зажёг настольную лампу. Перед ней лежало Евангелие. Мальчик перевернул несколько страниц, и вдруг взгляд его упал на строку: «Иди, и как ты веровал, да будет тебе…»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Словно услышав приказ, он пошёл к Серёже. У постели любимого брата молча сидела мама. Она подала знак: «Не шуми, Серёжа уснул».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Слова не были произнесены, но этот знак был, как луч надежды. Уснул – значит, жив, значит, будет жить!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Через три дня Серёжа уже мог сидеть в постели, и детям разрешили бывать у него. Они принесли любимые игрушки брата, крепость и домики, которые он до болезни вырезал и склеивал, - всё, чем можно было порадовать малыша. Сестрёнка с большой куклой встала около Серёжи, а Саша, ликуя, сфотографировал их.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Это были мгновения настоящего счастья.</w:t>
      </w:r>
    </w:p>
    <w:p w:rsidR="0007397A" w:rsidRPr="000718C5" w:rsidRDefault="0007397A" w:rsidP="00071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718C5">
        <w:rPr>
          <w:rFonts w:ascii="Times New Roman" w:hAnsi="Times New Roman" w:cs="Times New Roman"/>
          <w:sz w:val="28"/>
          <w:szCs w:val="28"/>
        </w:rPr>
        <w:t>Слайд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718C5">
        <w:rPr>
          <w:rFonts w:ascii="Times New Roman" w:hAnsi="Times New Roman" w:cs="Times New Roman"/>
          <w:sz w:val="28"/>
          <w:szCs w:val="28"/>
        </w:rPr>
        <w:t>.</w:t>
      </w:r>
    </w:p>
    <w:p w:rsidR="0007397A" w:rsidRPr="005D0940" w:rsidRDefault="0007397A" w:rsidP="005D094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D0940">
        <w:rPr>
          <w:rFonts w:ascii="Times New Roman" w:hAnsi="Times New Roman" w:cs="Times New Roman"/>
          <w:b/>
          <w:bCs/>
          <w:sz w:val="28"/>
          <w:szCs w:val="28"/>
          <w:u w:val="single"/>
        </w:rPr>
        <w:t>Работа с пословицами. (Работа в парах)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Прочитай пословицы о семье. Выбери 3 наиболее понравившиеся, прочитай соседу по парте, объясни смысл.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-Братская любовь крепче каменной стены.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-В дружной семье и в холод тепло.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-В семье согласно, так идет дело прекрасно.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-Вся семья вместе, так и душа на месте.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-В хорошей семье хорошие дети растут.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-Дерево держится корнями, а человек семьей.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-За общим столом еда вкусней.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-Отца с матерью почитать – горя не знать.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-Семьей дорожить – счастливым быть.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-Семья в куче – не страшна и туча.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-Семья – печка: как холодно, все к ней собираются.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VIII. </w:t>
      </w:r>
      <w:r w:rsidRPr="00700C74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Подведение итогов урока.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Почему в православии семью называют малой Церковью?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Как должны жить люди в христианском браке?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Какое значение имеет брак в иудаизме и исламе?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В чём состоит значение брака в буддизме?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Семья – это счастье, любовь и удача,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Семья – это летом поездки на дачу.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Семья – это праздник, семейные даты,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Подарки, покупки, приятные траты.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Рожденье детей, первый шаг, первый лепет,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Мечты о хорошем, волненье и трепет,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Семья – это труд, друг о друге забота,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Семья – это много домашней работы.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Семья – это важно!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Семья – это сложно!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Но счастливо жить одному невозможно!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Всегда будьте вместе, любовь берегите,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Обиды и ссоры подальше гоните,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Хочу, чтоб про вас говорили друзья: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ab/>
        <w:t>Какая хорошая Ваша семья!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8C5">
        <w:rPr>
          <w:rFonts w:ascii="Times New Roman" w:hAnsi="Times New Roman" w:cs="Times New Roman"/>
          <w:sz w:val="28"/>
          <w:szCs w:val="28"/>
        </w:rPr>
        <w:t>Слайд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718C5">
        <w:rPr>
          <w:rFonts w:ascii="Times New Roman" w:hAnsi="Times New Roman" w:cs="Times New Roman"/>
          <w:sz w:val="28"/>
          <w:szCs w:val="28"/>
        </w:rPr>
        <w:t>.</w:t>
      </w:r>
    </w:p>
    <w:p w:rsidR="0007397A" w:rsidRPr="005D0940" w:rsidRDefault="0007397A" w:rsidP="005D0940">
      <w:pPr>
        <w:pStyle w:val="ListParagraph"/>
        <w:numPr>
          <w:ilvl w:val="1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94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Домашнее задание. </w:t>
      </w:r>
      <w:r w:rsidRPr="005D0940">
        <w:rPr>
          <w:rFonts w:ascii="Times New Roman" w:hAnsi="Times New Roman" w:cs="Times New Roman"/>
          <w:sz w:val="28"/>
          <w:szCs w:val="28"/>
        </w:rPr>
        <w:t xml:space="preserve">Нарисовать, как вы представляете хорошую, дружную семью. Подготовь рассказ о своей семье. </w:t>
      </w:r>
    </w:p>
    <w:p w:rsidR="0007397A" w:rsidRPr="005D0940" w:rsidRDefault="0007397A" w:rsidP="005D0940">
      <w:pPr>
        <w:pStyle w:val="ListParagraph"/>
        <w:numPr>
          <w:ilvl w:val="1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0940">
        <w:rPr>
          <w:rFonts w:ascii="Times New Roman" w:hAnsi="Times New Roman" w:cs="Times New Roman"/>
          <w:b/>
          <w:bCs/>
          <w:sz w:val="28"/>
          <w:szCs w:val="28"/>
          <w:u w:val="single"/>
        </w:rPr>
        <w:t>Рефлексия.</w:t>
      </w:r>
      <w:r w:rsidRPr="005D094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D0940">
        <w:rPr>
          <w:rFonts w:ascii="Times New Roman" w:hAnsi="Times New Roman" w:cs="Times New Roman"/>
          <w:sz w:val="28"/>
          <w:szCs w:val="28"/>
        </w:rPr>
        <w:t>Что самое интересное было в уроке? О чём вам хочется рассказать друзьям?</w:t>
      </w:r>
    </w:p>
    <w:p w:rsidR="0007397A" w:rsidRPr="00F84E52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8C5">
        <w:rPr>
          <w:rFonts w:ascii="Times New Roman" w:hAnsi="Times New Roman" w:cs="Times New Roman"/>
          <w:sz w:val="28"/>
          <w:szCs w:val="28"/>
        </w:rPr>
        <w:t>Слайд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718C5">
        <w:rPr>
          <w:rFonts w:ascii="Times New Roman" w:hAnsi="Times New Roman" w:cs="Times New Roman"/>
          <w:sz w:val="28"/>
          <w:szCs w:val="28"/>
        </w:rPr>
        <w:t>.</w:t>
      </w:r>
      <w:r w:rsidRPr="00F84E52">
        <w:rPr>
          <w:rFonts w:ascii="Times New Roman" w:hAnsi="Times New Roman" w:cs="Times New Roman"/>
          <w:sz w:val="28"/>
          <w:szCs w:val="28"/>
        </w:rPr>
        <w:t>Напоследок, я хочу,  прочитать вам стихотворение.</w:t>
      </w:r>
    </w:p>
    <w:p w:rsidR="0007397A" w:rsidRDefault="0007397A" w:rsidP="00FC55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F84E5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Мы семья.</w:t>
      </w:r>
    </w:p>
    <w:p w:rsidR="0007397A" w:rsidRDefault="0007397A" w:rsidP="00FC55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Моя семья – моя обитель.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Мой дом, мой замок, мой покой.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Убереги, Господь Спаситель 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Ее от нечисти лихой.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Убереги нас от соблазнов,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И сохрани от бурь и бед.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Спаси от зависти и сглаза.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А, если нужно, дай совет.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Моей семье я всем обязан.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Не знаю, как благодарить,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Тех, с кем душой и сердцем связан,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И узелок не разрубить.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В семье мы все как будто прутья,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И в веник связаны тугой.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Сплелись, да так, что не раскрутишь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Опасны. На пути не стой.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Пока мы вместе, друг за друга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Нас поломать никак нельзя.</w:t>
      </w:r>
    </w:p>
    <w:p w:rsidR="0007397A" w:rsidRDefault="0007397A" w:rsidP="00700C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В беде мы все стоим упруго.</w:t>
      </w:r>
    </w:p>
    <w:p w:rsidR="0007397A" w:rsidRDefault="0007397A" w:rsidP="00FC55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E52">
        <w:rPr>
          <w:rFonts w:ascii="Times New Roman" w:hAnsi="Times New Roman" w:cs="Times New Roman"/>
          <w:color w:val="000000"/>
          <w:sz w:val="28"/>
          <w:szCs w:val="28"/>
        </w:rPr>
        <w:t>Мы клан, мы племя, мы семья.</w:t>
      </w: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397A" w:rsidRPr="001673FA" w:rsidRDefault="0007397A" w:rsidP="001673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73FA">
        <w:rPr>
          <w:rFonts w:ascii="Times New Roman" w:hAnsi="Times New Roman" w:cs="Times New Roman"/>
          <w:b/>
          <w:bCs/>
          <w:sz w:val="32"/>
          <w:szCs w:val="32"/>
        </w:rPr>
        <w:t>Раздаточный материал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 Чтение притч </w:t>
      </w:r>
    </w:p>
    <w:p w:rsidR="0007397A" w:rsidRPr="00570FD8" w:rsidRDefault="0007397A" w:rsidP="001673FA">
      <w:pPr>
        <w:numPr>
          <w:ilvl w:val="0"/>
          <w:numId w:val="24"/>
        </w:numPr>
        <w:tabs>
          <w:tab w:val="clear" w:pos="720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« В давние времена жила одна семья, и в ней царили любовь и согласие. Молва об этом долетела до правителя тех мест, и он спросил у главы семьи: «Как вам удаётся жить, никогда не ссорясь, не обижая друг друга?» Старец взял бумагу и написал на ней что – то. Правитель посмотрел и удивился, на листе было написано сто раз одно и то же слово …«ПОНИМАНИЕ».</w:t>
      </w:r>
    </w:p>
    <w:p w:rsidR="0007397A" w:rsidRPr="00570FD8" w:rsidRDefault="0007397A" w:rsidP="001673FA">
      <w:pPr>
        <w:pStyle w:val="ListParagraph"/>
        <w:numPr>
          <w:ilvl w:val="0"/>
          <w:numId w:val="24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078">
        <w:rPr>
          <w:rFonts w:ascii="Times New Roman" w:hAnsi="Times New Roman" w:cs="Times New Roman"/>
          <w:sz w:val="28"/>
          <w:szCs w:val="28"/>
        </w:rPr>
        <w:t>Семейное счастье.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0078">
        <w:rPr>
          <w:rFonts w:ascii="Times New Roman" w:hAnsi="Times New Roman" w:cs="Times New Roman"/>
          <w:sz w:val="28"/>
          <w:szCs w:val="28"/>
        </w:rPr>
        <w:t>В одном маленьком городе живут по соседству две семьи. Одни супруги постоянно ссорятся, виня друг друга во всех бедах, а другие в своей половинке души не чают. Дивится строптивая хозяйка счастью соседки. Завидует. Говорит мужу: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Пойди, посмотри, как у них так получается, чтобы все гладко и тихо.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Пришел тот к соседям, зашел тихонечко в дом и спрятался в укромном уголке. Наблюдает. А хозяйка веселую песенку напевает, и порядок в доме наводит. Вазу дорогую как раз от пыли вытирает. Вдруг позвонил телефон, женщина отвлеклась, а вазу поставила на краешек стола, да так, что вот-вот упадет.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Но тут ее мужу что-то понадобилось в комнате. Зацепил он вазу, та упала и разбилась. "Что будет-то?", – думает сосед.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Подошла жена, вздохнула с сожалением, и говорит мужу: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Прости, дорогой. Я виновата. Так небрежно ее на стол поставила.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Что ты, милая? Это я виноват. Торопился и не заметил вазу. Ну да, ладно. Не было бы у нас большего несчастья.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…Больно защемило сердце у соседа. Пришел он домой расстроенный. Жена к нему: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Ну что ты так долго? Посмотрел?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Да!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– Ну и как там у них? – У них-то все виноваты. А вот у нас все правы.</w:t>
      </w:r>
    </w:p>
    <w:p w:rsidR="0007397A" w:rsidRPr="001673FA" w:rsidRDefault="0007397A" w:rsidP="001673FA">
      <w:pPr>
        <w:pStyle w:val="ListParagraph"/>
        <w:numPr>
          <w:ilvl w:val="0"/>
          <w:numId w:val="24"/>
        </w:numPr>
        <w:tabs>
          <w:tab w:val="clear" w:pos="720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3FA">
        <w:rPr>
          <w:rFonts w:ascii="Times New Roman" w:hAnsi="Times New Roman" w:cs="Times New Roman"/>
          <w:sz w:val="28"/>
          <w:szCs w:val="28"/>
        </w:rPr>
        <w:t>Тепло семейного очага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Из одного дома решило уйти счастье. Трудно сказать почему, но решило.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«Но прежде, — сказало счастье, — я исполню по одному желанию каждого члена той семьи, в которой жило долгие годы.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Чего ты хочешь?» — спросило счастье у хозяйки дома. А та ответила, что нет у нее шубы норковой, — и получила хозяйка шубу.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Спросило счастье взрослую дочь хозяйки: «Чего ты хочешь?» — и та ответила, что замуж хочет за принца заморского — и вышла замуж за принца заморского.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Спросило счастье сына хозяйки: «А ты чего хочешь?» — «Хочу, — говорит он, — велосипед, буду счастлив, если велосипед будет», — и получил мальчик велосипед.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И уже на пороге дома счастье увидело хозяина и спросило: «А чего ты хочешь?» Хозяин подумал и сказал: «Хочу, чтобы из моего дома никогда не уходило тепло семейного очага».</w:t>
      </w:r>
    </w:p>
    <w:p w:rsidR="0007397A" w:rsidRPr="00570FD8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И счастье выполнило просьбу хозяина и не ушло из этого дома, потому что счастье живет только там, где горит семейный очаг!</w:t>
      </w:r>
    </w:p>
    <w:p w:rsidR="0007397A" w:rsidRPr="001673FA" w:rsidRDefault="0007397A" w:rsidP="001673FA">
      <w:pPr>
        <w:pStyle w:val="ListParagraph"/>
        <w:widowControl w:val="0"/>
        <w:tabs>
          <w:tab w:val="left" w:pos="900"/>
        </w:tabs>
        <w:spacing w:after="0" w:line="240" w:lineRule="auto"/>
        <w:ind w:left="142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7397A" w:rsidRPr="001673FA" w:rsidRDefault="0007397A" w:rsidP="001673FA">
      <w:pPr>
        <w:pStyle w:val="ListParagraph"/>
        <w:widowControl w:val="0"/>
        <w:tabs>
          <w:tab w:val="left" w:pos="900"/>
        </w:tabs>
        <w:spacing w:after="0" w:line="240" w:lineRule="auto"/>
        <w:ind w:left="142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7397A" w:rsidRPr="001673FA" w:rsidRDefault="0007397A" w:rsidP="001673FA">
      <w:pPr>
        <w:pStyle w:val="ListParagraph"/>
        <w:widowControl w:val="0"/>
        <w:tabs>
          <w:tab w:val="left" w:pos="900"/>
        </w:tabs>
        <w:spacing w:after="0" w:line="240" w:lineRule="auto"/>
        <w:ind w:left="142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7397A" w:rsidRPr="001673FA" w:rsidRDefault="0007397A" w:rsidP="001673FA">
      <w:pPr>
        <w:pStyle w:val="ListParagraph"/>
        <w:widowControl w:val="0"/>
        <w:tabs>
          <w:tab w:val="left" w:pos="900"/>
        </w:tabs>
        <w:spacing w:after="0" w:line="240" w:lineRule="auto"/>
        <w:ind w:left="142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7397A" w:rsidRPr="005D0940" w:rsidRDefault="0007397A" w:rsidP="001673FA">
      <w:pPr>
        <w:pStyle w:val="ListParagraph"/>
        <w:widowControl w:val="0"/>
        <w:tabs>
          <w:tab w:val="left" w:pos="900"/>
        </w:tabs>
        <w:spacing w:after="0" w:line="240" w:lineRule="auto"/>
        <w:ind w:left="142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D0940">
        <w:rPr>
          <w:rFonts w:ascii="Times New Roman" w:hAnsi="Times New Roman" w:cs="Times New Roman"/>
          <w:b/>
          <w:bCs/>
          <w:sz w:val="28"/>
          <w:szCs w:val="28"/>
          <w:u w:val="single"/>
        </w:rPr>
        <w:t>Из книги православного педагога Б.А. Ганаго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Возвращение к жизни</w:t>
      </w:r>
    </w:p>
    <w:p w:rsidR="0007397A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Обычно кровати братьев стояли рядом. Но когда Серёжа заболел воспалением лёгких, Сашу переселили в другую комнату и запретили тревожить малыша. Только просили молиться за братишку, которому становилось всё хуже и хуже.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Как-то вечером Саша заглянул в комнату больного. Серёжа лежал с открытыми, ничего не видящими глазами и едва дышал. Испугавшись, мальчик кинулся к кабинету, из которого доносились голоса родителей. Дверь была приоткрыта, и Саша услышал, как мама, плача, сказала, что Серёжа умирает. Папа с болью в голосе ответил: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 - Что же теперь плакать? Его уже не спасти…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В ужасе Саша бросился в комнату сестрёнки. Там никого не было, и он с рыданиями упал на колени перед иконой Божией Матери, висевшей на стене. Сквозь всхлипывания прорывались слова: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 - Господи, Господи, сделай так, чтобы Серёжа не умер!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Лицо Саши было залито слезами. Вокруг всё расплывалось, как в тумане. Мальчик видел перед собой лишь лик Божией Матери. Чувство времени исчезло.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 xml:space="preserve"> - Господи, Ты всё можешь, спаси Серёжу!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Уже совсем стемнело. Обессиленный, Саша с трудом встал и зажёг настольную лампу. Перед ней лежало Евангелие. Мальчик перевернул несколько страниц, и вдруг взгляд его упал на строку: «Иди, и как ты веровал, да будет тебе…»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Словно услышав приказ, он пошёл к Серёже. У постели любимого брата молча сидела мама. Она подала знак: «Не шуми, Серёжа уснул».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Слова не были произнесены, но этот знак был, как луч надежды. Уснул – значит, жив, значит, будет жить!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Через три дня Серёжа уже мог сидеть в постели, и детям разрешили бывать у него. Они принесли любимые игрушки брата, крепость и домики, которые он до болезни вырезал и склеивал, - всё, чем можно было порадовать малыша. Сестрёнка с большой куклой встала около Серёжи, а Саша, ликуя, сфотографировал их.</w:t>
      </w:r>
    </w:p>
    <w:p w:rsidR="0007397A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Это были мгновения настоящего счастья.</w:t>
      </w:r>
    </w:p>
    <w:p w:rsidR="0007397A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97A" w:rsidRPr="001673FA" w:rsidRDefault="0007397A" w:rsidP="001673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73FA">
        <w:rPr>
          <w:rFonts w:ascii="Times New Roman" w:hAnsi="Times New Roman" w:cs="Times New Roman"/>
          <w:b/>
          <w:bCs/>
          <w:sz w:val="28"/>
          <w:szCs w:val="28"/>
        </w:rPr>
        <w:t>Прочитай пословицы о семье. Выбери 3 наиболее понравившиеся, прочитай соседу по парте, объясни смысл.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-Братская любовь крепче каменной стены.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-В дружной семье и в холод тепло.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-В семье согласно, так идет дело прекрасно.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-Вся семья вместе, так и душа на месте.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-В хорошей семье хорошие дети растут.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-Дерево держится корнями, а человек семьей.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-За общим столом еда вкусней.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-Отца с матерью почитать – горя не знать.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-Семьей дорожить – счастливым быть.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-Семья в куче – не страшна и туча.</w:t>
      </w:r>
    </w:p>
    <w:p w:rsidR="0007397A" w:rsidRPr="00F84E52" w:rsidRDefault="0007397A" w:rsidP="00167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E52">
        <w:rPr>
          <w:rFonts w:ascii="Times New Roman" w:hAnsi="Times New Roman" w:cs="Times New Roman"/>
          <w:sz w:val="28"/>
          <w:szCs w:val="28"/>
        </w:rPr>
        <w:t>-Семья – печка: как холодно, все к ней собираются.</w:t>
      </w:r>
    </w:p>
    <w:p w:rsidR="0007397A" w:rsidRPr="00203A7E" w:rsidRDefault="0007397A" w:rsidP="00203A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7397A" w:rsidRPr="00203A7E" w:rsidSect="00E901D2">
      <w:headerReference w:type="default" r:id="rId7"/>
      <w:type w:val="continuous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97A" w:rsidRDefault="0007397A" w:rsidP="00E901D2">
      <w:pPr>
        <w:spacing w:after="0" w:line="240" w:lineRule="auto"/>
      </w:pPr>
      <w:r>
        <w:separator/>
      </w:r>
    </w:p>
  </w:endnote>
  <w:endnote w:type="continuationSeparator" w:id="1">
    <w:p w:rsidR="0007397A" w:rsidRDefault="0007397A" w:rsidP="00E90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97A" w:rsidRDefault="0007397A" w:rsidP="00E901D2">
      <w:pPr>
        <w:spacing w:after="0" w:line="240" w:lineRule="auto"/>
      </w:pPr>
      <w:r>
        <w:separator/>
      </w:r>
    </w:p>
  </w:footnote>
  <w:footnote w:type="continuationSeparator" w:id="1">
    <w:p w:rsidR="0007397A" w:rsidRDefault="0007397A" w:rsidP="00E90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97A" w:rsidRPr="00E901D2" w:rsidRDefault="0007397A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 w:rsidRPr="00E901D2">
      <w:rPr>
        <w:rFonts w:ascii="Times New Roman" w:hAnsi="Times New Roman" w:cs="Times New Roman"/>
        <w:b/>
        <w:bCs/>
        <w:sz w:val="24"/>
        <w:szCs w:val="24"/>
      </w:rPr>
      <w:fldChar w:fldCharType="begin"/>
    </w:r>
    <w:r w:rsidRPr="00E901D2">
      <w:rPr>
        <w:rFonts w:ascii="Times New Roman" w:hAnsi="Times New Roman" w:cs="Times New Roman"/>
        <w:b/>
        <w:bCs/>
        <w:sz w:val="24"/>
        <w:szCs w:val="24"/>
      </w:rPr>
      <w:instrText xml:space="preserve"> PAGE   \* MERGEFORMAT </w:instrText>
    </w:r>
    <w:r w:rsidRPr="00E901D2">
      <w:rPr>
        <w:rFonts w:ascii="Times New Roman" w:hAnsi="Times New Roman" w:cs="Times New Roman"/>
        <w:b/>
        <w:bCs/>
        <w:sz w:val="24"/>
        <w:szCs w:val="24"/>
      </w:rPr>
      <w:fldChar w:fldCharType="separate"/>
    </w:r>
    <w:r>
      <w:rPr>
        <w:rFonts w:ascii="Times New Roman" w:hAnsi="Times New Roman" w:cs="Times New Roman"/>
        <w:b/>
        <w:bCs/>
        <w:noProof/>
        <w:sz w:val="24"/>
        <w:szCs w:val="24"/>
      </w:rPr>
      <w:t>2</w:t>
    </w:r>
    <w:r w:rsidRPr="00E901D2">
      <w:rPr>
        <w:rFonts w:ascii="Times New Roman" w:hAnsi="Times New Roman" w:cs="Times New Roman"/>
        <w:b/>
        <w:bCs/>
        <w:sz w:val="24"/>
        <w:szCs w:val="24"/>
      </w:rPr>
      <w:fldChar w:fldCharType="end"/>
    </w:r>
  </w:p>
  <w:p w:rsidR="0007397A" w:rsidRDefault="000739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37EC9"/>
    <w:multiLevelType w:val="multilevel"/>
    <w:tmpl w:val="8962155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6852F1A"/>
    <w:multiLevelType w:val="multilevel"/>
    <w:tmpl w:val="90FC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F16D1"/>
    <w:multiLevelType w:val="hybridMultilevel"/>
    <w:tmpl w:val="59E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10F3D"/>
    <w:multiLevelType w:val="multilevel"/>
    <w:tmpl w:val="90FC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111E3"/>
    <w:multiLevelType w:val="multilevel"/>
    <w:tmpl w:val="A846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D374B8A"/>
    <w:multiLevelType w:val="multilevel"/>
    <w:tmpl w:val="764CE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147164"/>
    <w:multiLevelType w:val="multilevel"/>
    <w:tmpl w:val="D03E75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3A6F7B7E"/>
    <w:multiLevelType w:val="multilevel"/>
    <w:tmpl w:val="BF66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3E075C39"/>
    <w:multiLevelType w:val="multilevel"/>
    <w:tmpl w:val="990E31D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0833186"/>
    <w:multiLevelType w:val="hybridMultilevel"/>
    <w:tmpl w:val="425C4FBC"/>
    <w:lvl w:ilvl="0" w:tplc="7820CBC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4F30BF"/>
    <w:multiLevelType w:val="multilevel"/>
    <w:tmpl w:val="AC88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43247712"/>
    <w:multiLevelType w:val="multilevel"/>
    <w:tmpl w:val="6F4898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43A60AD2"/>
    <w:multiLevelType w:val="multilevel"/>
    <w:tmpl w:val="78BEA9A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45290AFC"/>
    <w:multiLevelType w:val="multilevel"/>
    <w:tmpl w:val="5F32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9"/>
      <w:numFmt w:val="upperRoman"/>
      <w:lvlText w:val="%2."/>
      <w:lvlJc w:val="left"/>
      <w:pPr>
        <w:ind w:left="1800" w:hanging="720"/>
      </w:pPr>
      <w:rPr>
        <w:rFonts w:eastAsia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4B954FF1"/>
    <w:multiLevelType w:val="multilevel"/>
    <w:tmpl w:val="422E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4E886C5A"/>
    <w:multiLevelType w:val="multilevel"/>
    <w:tmpl w:val="023C237E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4FA23E0C"/>
    <w:multiLevelType w:val="multilevel"/>
    <w:tmpl w:val="1736B00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515E3BED"/>
    <w:multiLevelType w:val="multilevel"/>
    <w:tmpl w:val="64B2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595F5A4D"/>
    <w:multiLevelType w:val="multilevel"/>
    <w:tmpl w:val="20E438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548B6"/>
    <w:multiLevelType w:val="multilevel"/>
    <w:tmpl w:val="7B1C4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A41D11"/>
    <w:multiLevelType w:val="hybridMultilevel"/>
    <w:tmpl w:val="14960218"/>
    <w:lvl w:ilvl="0" w:tplc="8E0CD26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2A322AA"/>
    <w:multiLevelType w:val="multilevel"/>
    <w:tmpl w:val="1A244A2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74BB7282"/>
    <w:multiLevelType w:val="multilevel"/>
    <w:tmpl w:val="5A82823A"/>
    <w:lvl w:ilvl="0">
      <w:start w:val="9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7E642804"/>
    <w:multiLevelType w:val="hybridMultilevel"/>
    <w:tmpl w:val="425C4FBC"/>
    <w:lvl w:ilvl="0" w:tplc="7820CBC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20"/>
  </w:num>
  <w:num w:numId="3">
    <w:abstractNumId w:val="21"/>
  </w:num>
  <w:num w:numId="4">
    <w:abstractNumId w:val="11"/>
  </w:num>
  <w:num w:numId="5">
    <w:abstractNumId w:val="12"/>
  </w:num>
  <w:num w:numId="6">
    <w:abstractNumId w:val="4"/>
  </w:num>
  <w:num w:numId="7">
    <w:abstractNumId w:val="8"/>
  </w:num>
  <w:num w:numId="8">
    <w:abstractNumId w:val="16"/>
  </w:num>
  <w:num w:numId="9">
    <w:abstractNumId w:val="10"/>
  </w:num>
  <w:num w:numId="10">
    <w:abstractNumId w:val="6"/>
  </w:num>
  <w:num w:numId="11">
    <w:abstractNumId w:val="7"/>
  </w:num>
  <w:num w:numId="12">
    <w:abstractNumId w:val="0"/>
  </w:num>
  <w:num w:numId="13">
    <w:abstractNumId w:val="17"/>
  </w:num>
  <w:num w:numId="14">
    <w:abstractNumId w:val="13"/>
  </w:num>
  <w:num w:numId="15">
    <w:abstractNumId w:val="14"/>
  </w:num>
  <w:num w:numId="16">
    <w:abstractNumId w:val="15"/>
  </w:num>
  <w:num w:numId="17">
    <w:abstractNumId w:val="22"/>
  </w:num>
  <w:num w:numId="18">
    <w:abstractNumId w:val="19"/>
  </w:num>
  <w:num w:numId="19">
    <w:abstractNumId w:val="3"/>
  </w:num>
  <w:num w:numId="20">
    <w:abstractNumId w:val="18"/>
  </w:num>
  <w:num w:numId="21">
    <w:abstractNumId w:val="5"/>
  </w:num>
  <w:num w:numId="22">
    <w:abstractNumId w:val="9"/>
  </w:num>
  <w:num w:numId="23">
    <w:abstractNumId w:val="23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913"/>
    <w:rsid w:val="000718C5"/>
    <w:rsid w:val="0007397A"/>
    <w:rsid w:val="0009779F"/>
    <w:rsid w:val="001673FA"/>
    <w:rsid w:val="001C71B0"/>
    <w:rsid w:val="00203A7E"/>
    <w:rsid w:val="00220078"/>
    <w:rsid w:val="002A67F5"/>
    <w:rsid w:val="003271A4"/>
    <w:rsid w:val="003529E5"/>
    <w:rsid w:val="00470745"/>
    <w:rsid w:val="0049374A"/>
    <w:rsid w:val="005175BF"/>
    <w:rsid w:val="00570FD8"/>
    <w:rsid w:val="005D0940"/>
    <w:rsid w:val="005D2F0C"/>
    <w:rsid w:val="005E7C26"/>
    <w:rsid w:val="00651CEF"/>
    <w:rsid w:val="00670A7E"/>
    <w:rsid w:val="00700C74"/>
    <w:rsid w:val="00812DAA"/>
    <w:rsid w:val="008F6303"/>
    <w:rsid w:val="009E73B3"/>
    <w:rsid w:val="00A94776"/>
    <w:rsid w:val="00AF1CD5"/>
    <w:rsid w:val="00B41B55"/>
    <w:rsid w:val="00B8319D"/>
    <w:rsid w:val="00B8612D"/>
    <w:rsid w:val="00CE1374"/>
    <w:rsid w:val="00D20A54"/>
    <w:rsid w:val="00E1163D"/>
    <w:rsid w:val="00E55913"/>
    <w:rsid w:val="00E901D2"/>
    <w:rsid w:val="00F6080F"/>
    <w:rsid w:val="00F84E52"/>
    <w:rsid w:val="00FC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F0C"/>
    <w:pPr>
      <w:spacing w:after="200" w:line="276" w:lineRule="auto"/>
    </w:pPr>
    <w:rPr>
      <w:rFonts w:cs="Calibri"/>
    </w:rPr>
  </w:style>
  <w:style w:type="paragraph" w:styleId="Heading4">
    <w:name w:val="heading 4"/>
    <w:basedOn w:val="Normal"/>
    <w:link w:val="Heading4Char"/>
    <w:uiPriority w:val="99"/>
    <w:qFormat/>
    <w:rsid w:val="000718C5"/>
    <w:pPr>
      <w:spacing w:before="100" w:beforeAutospacing="1" w:after="100" w:afterAutospacing="1" w:line="240" w:lineRule="auto"/>
      <w:outlineLvl w:val="3"/>
    </w:pPr>
    <w:rPr>
      <w:rFonts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0718C5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E55913"/>
    <w:pPr>
      <w:ind w:left="720"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5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5913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DefaultParagraphFont"/>
    <w:uiPriority w:val="99"/>
    <w:rsid w:val="00570FD8"/>
  </w:style>
  <w:style w:type="character" w:customStyle="1" w:styleId="submenu-table">
    <w:name w:val="submenu-table"/>
    <w:basedOn w:val="DefaultParagraphFont"/>
    <w:uiPriority w:val="99"/>
    <w:rsid w:val="00570FD8"/>
  </w:style>
  <w:style w:type="paragraph" w:styleId="NormalWeb">
    <w:name w:val="Normal (Web)"/>
    <w:basedOn w:val="Normal"/>
    <w:uiPriority w:val="99"/>
    <w:rsid w:val="00570FD8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570FD8"/>
    <w:rPr>
      <w:b/>
      <w:bCs/>
    </w:rPr>
  </w:style>
  <w:style w:type="paragraph" w:customStyle="1" w:styleId="c0">
    <w:name w:val="c0"/>
    <w:basedOn w:val="Normal"/>
    <w:uiPriority w:val="99"/>
    <w:rsid w:val="00570FD8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c3">
    <w:name w:val="c3"/>
    <w:basedOn w:val="DefaultParagraphFont"/>
    <w:uiPriority w:val="99"/>
    <w:rsid w:val="00570FD8"/>
  </w:style>
  <w:style w:type="character" w:customStyle="1" w:styleId="c7">
    <w:name w:val="c7"/>
    <w:basedOn w:val="DefaultParagraphFont"/>
    <w:uiPriority w:val="99"/>
    <w:rsid w:val="00570FD8"/>
  </w:style>
  <w:style w:type="character" w:customStyle="1" w:styleId="c2">
    <w:name w:val="c2"/>
    <w:basedOn w:val="DefaultParagraphFont"/>
    <w:uiPriority w:val="99"/>
    <w:rsid w:val="00570FD8"/>
  </w:style>
  <w:style w:type="character" w:customStyle="1" w:styleId="c1">
    <w:name w:val="c1"/>
    <w:basedOn w:val="DefaultParagraphFont"/>
    <w:uiPriority w:val="99"/>
    <w:rsid w:val="00570FD8"/>
  </w:style>
  <w:style w:type="paragraph" w:styleId="Header">
    <w:name w:val="header"/>
    <w:basedOn w:val="Normal"/>
    <w:link w:val="HeaderChar"/>
    <w:uiPriority w:val="99"/>
    <w:rsid w:val="00E90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901D2"/>
  </w:style>
  <w:style w:type="paragraph" w:styleId="Footer">
    <w:name w:val="footer"/>
    <w:basedOn w:val="Normal"/>
    <w:link w:val="FooterChar"/>
    <w:uiPriority w:val="99"/>
    <w:semiHidden/>
    <w:rsid w:val="00E90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90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24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117</TotalTime>
  <Pages>12</Pages>
  <Words>3517</Words>
  <Characters>20053</Characters>
  <Application>Microsoft Office Outlook</Application>
  <DocSecurity>0</DocSecurity>
  <Lines>0</Lines>
  <Paragraphs>0</Paragraphs>
  <ScaleCrop>false</ScaleCrop>
  <Company>RadiuS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Home</cp:lastModifiedBy>
  <cp:revision>20</cp:revision>
  <cp:lastPrinted>2012-09-12T19:59:00Z</cp:lastPrinted>
  <dcterms:created xsi:type="dcterms:W3CDTF">2012-09-12T19:21:00Z</dcterms:created>
  <dcterms:modified xsi:type="dcterms:W3CDTF">2012-10-24T17:47:00Z</dcterms:modified>
</cp:coreProperties>
</file>