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EB7" w:rsidRPr="00193798" w:rsidRDefault="00825EB7" w:rsidP="00193798">
      <w:pPr>
        <w:ind w:firstLine="708"/>
        <w:jc w:val="center"/>
        <w:rPr>
          <w:b/>
          <w:color w:val="0070C0"/>
          <w:sz w:val="28"/>
          <w:szCs w:val="28"/>
        </w:rPr>
      </w:pPr>
      <w:r w:rsidRPr="00193798">
        <w:rPr>
          <w:b/>
          <w:color w:val="0070C0"/>
          <w:sz w:val="28"/>
          <w:szCs w:val="28"/>
        </w:rPr>
        <w:t xml:space="preserve">Муниципальное казенное дошкольное образовательное </w:t>
      </w:r>
    </w:p>
    <w:p w:rsidR="00825EB7" w:rsidRPr="00193798" w:rsidRDefault="00825EB7" w:rsidP="00193798">
      <w:pPr>
        <w:ind w:firstLine="708"/>
        <w:jc w:val="center"/>
        <w:rPr>
          <w:b/>
          <w:color w:val="0070C0"/>
          <w:sz w:val="28"/>
          <w:szCs w:val="28"/>
        </w:rPr>
      </w:pPr>
      <w:r w:rsidRPr="00193798">
        <w:rPr>
          <w:b/>
          <w:color w:val="0070C0"/>
          <w:sz w:val="28"/>
          <w:szCs w:val="28"/>
        </w:rPr>
        <w:t>учреждение детский сад общеразвивающего вида</w:t>
      </w:r>
    </w:p>
    <w:p w:rsidR="00825EB7" w:rsidRPr="00193798" w:rsidRDefault="00825EB7" w:rsidP="00193798">
      <w:pPr>
        <w:ind w:firstLine="708"/>
        <w:jc w:val="center"/>
        <w:rPr>
          <w:b/>
          <w:color w:val="0070C0"/>
          <w:sz w:val="28"/>
          <w:szCs w:val="28"/>
        </w:rPr>
      </w:pPr>
      <w:r w:rsidRPr="00193798">
        <w:rPr>
          <w:b/>
          <w:color w:val="0070C0"/>
          <w:sz w:val="28"/>
          <w:szCs w:val="28"/>
        </w:rPr>
        <w:t xml:space="preserve"> с приоритетным осуществлением познавательно-речевого развития детей № 5 «Белочка»</w:t>
      </w:r>
    </w:p>
    <w:p w:rsidR="00825EB7" w:rsidRPr="00193798" w:rsidRDefault="00825EB7" w:rsidP="00193798">
      <w:pPr>
        <w:ind w:firstLine="708"/>
        <w:jc w:val="center"/>
        <w:rPr>
          <w:b/>
          <w:color w:val="0070C0"/>
          <w:sz w:val="28"/>
          <w:szCs w:val="28"/>
        </w:rPr>
      </w:pPr>
    </w:p>
    <w:p w:rsidR="00825EB7" w:rsidRDefault="00825EB7" w:rsidP="00E0363D">
      <w:pPr>
        <w:ind w:firstLine="708"/>
        <w:jc w:val="both"/>
        <w:rPr>
          <w:b/>
          <w:sz w:val="28"/>
          <w:szCs w:val="28"/>
        </w:rPr>
      </w:pPr>
    </w:p>
    <w:p w:rsidR="00825EB7" w:rsidRDefault="00825EB7" w:rsidP="00E0363D">
      <w:pPr>
        <w:ind w:firstLine="708"/>
        <w:jc w:val="both"/>
        <w:rPr>
          <w:b/>
          <w:sz w:val="28"/>
          <w:szCs w:val="28"/>
        </w:rPr>
      </w:pPr>
    </w:p>
    <w:p w:rsidR="00825EB7" w:rsidRDefault="00825EB7" w:rsidP="00E0363D">
      <w:pPr>
        <w:ind w:firstLine="708"/>
        <w:jc w:val="both"/>
        <w:rPr>
          <w:b/>
          <w:sz w:val="28"/>
          <w:szCs w:val="28"/>
        </w:rPr>
      </w:pPr>
      <w:r>
        <w:rPr>
          <w:b/>
          <w:sz w:val="28"/>
          <w:szCs w:val="28"/>
        </w:rPr>
        <w:t xml:space="preserve">  </w:t>
      </w:r>
      <w:r w:rsidRPr="00CF4AF3">
        <w:rPr>
          <w:b/>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7.25pt;height:177pt" adj="6924" fillcolor="#60c" strokecolor="#c9f">
            <v:fill color2="#c0c" focus="100%" type="gradient"/>
            <v:shadow on="t" color="#99f" opacity="52429f" offset="3pt,3pt"/>
            <v:textpath style="font-family:&quot;Impact&quot;;v-text-kern:t" trim="t" fitpath="t" string="Многофункционнальное пособие &#10;&quot; Книга-сюрприз&quot;"/>
          </v:shape>
        </w:pict>
      </w:r>
    </w:p>
    <w:p w:rsidR="00825EB7" w:rsidRDefault="00825EB7" w:rsidP="00E0363D">
      <w:pPr>
        <w:ind w:firstLine="708"/>
        <w:jc w:val="both"/>
        <w:rPr>
          <w:b/>
          <w:sz w:val="28"/>
          <w:szCs w:val="28"/>
        </w:rPr>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pt;height:300pt">
            <v:imagedata r:id="rId7" o:title=""/>
          </v:shape>
        </w:pict>
      </w:r>
    </w:p>
    <w:p w:rsidR="00825EB7" w:rsidRDefault="00825EB7" w:rsidP="00E0363D">
      <w:pPr>
        <w:ind w:firstLine="708"/>
        <w:jc w:val="both"/>
        <w:rPr>
          <w:b/>
          <w:sz w:val="28"/>
          <w:szCs w:val="28"/>
        </w:rPr>
      </w:pPr>
    </w:p>
    <w:p w:rsidR="00825EB7" w:rsidRDefault="00825EB7" w:rsidP="00193798">
      <w:pPr>
        <w:ind w:firstLine="708"/>
        <w:jc w:val="right"/>
        <w:rPr>
          <w:b/>
          <w:sz w:val="28"/>
          <w:szCs w:val="28"/>
        </w:rPr>
      </w:pPr>
      <w:r>
        <w:rPr>
          <w:b/>
          <w:sz w:val="28"/>
          <w:szCs w:val="28"/>
        </w:rPr>
        <w:t xml:space="preserve">                                             </w:t>
      </w:r>
    </w:p>
    <w:p w:rsidR="00825EB7" w:rsidRDefault="00825EB7" w:rsidP="00193798">
      <w:pPr>
        <w:ind w:firstLine="708"/>
        <w:jc w:val="right"/>
        <w:rPr>
          <w:b/>
          <w:sz w:val="28"/>
          <w:szCs w:val="28"/>
        </w:rPr>
      </w:pPr>
    </w:p>
    <w:p w:rsidR="00825EB7" w:rsidRDefault="00825EB7" w:rsidP="00193798">
      <w:pPr>
        <w:ind w:firstLine="708"/>
        <w:jc w:val="right"/>
        <w:rPr>
          <w:b/>
          <w:sz w:val="28"/>
          <w:szCs w:val="28"/>
        </w:rPr>
      </w:pPr>
    </w:p>
    <w:p w:rsidR="00825EB7" w:rsidRPr="00193798" w:rsidRDefault="00825EB7" w:rsidP="00193798">
      <w:pPr>
        <w:ind w:firstLine="708"/>
        <w:jc w:val="right"/>
        <w:rPr>
          <w:b/>
          <w:color w:val="0070C0"/>
          <w:sz w:val="28"/>
          <w:szCs w:val="28"/>
        </w:rPr>
      </w:pPr>
      <w:r>
        <w:rPr>
          <w:b/>
          <w:sz w:val="28"/>
          <w:szCs w:val="28"/>
        </w:rPr>
        <w:t xml:space="preserve"> </w:t>
      </w:r>
      <w:r w:rsidRPr="00193798">
        <w:rPr>
          <w:b/>
          <w:color w:val="0070C0"/>
          <w:sz w:val="28"/>
          <w:szCs w:val="28"/>
        </w:rPr>
        <w:t xml:space="preserve">Казакова Юлия Владимировна                                     </w:t>
      </w:r>
    </w:p>
    <w:p w:rsidR="00825EB7" w:rsidRPr="00193798" w:rsidRDefault="00825EB7" w:rsidP="00193798">
      <w:pPr>
        <w:ind w:firstLine="708"/>
        <w:jc w:val="right"/>
        <w:rPr>
          <w:b/>
          <w:color w:val="0070C0"/>
          <w:sz w:val="28"/>
          <w:szCs w:val="28"/>
        </w:rPr>
      </w:pPr>
      <w:r w:rsidRPr="00193798">
        <w:rPr>
          <w:b/>
          <w:color w:val="0070C0"/>
          <w:sz w:val="28"/>
          <w:szCs w:val="28"/>
        </w:rPr>
        <w:t xml:space="preserve">    Щербинина Светлана Ивановна,  </w:t>
      </w:r>
    </w:p>
    <w:p w:rsidR="00825EB7" w:rsidRPr="00193798" w:rsidRDefault="00825EB7" w:rsidP="00193798">
      <w:pPr>
        <w:ind w:firstLine="708"/>
        <w:jc w:val="right"/>
        <w:rPr>
          <w:b/>
          <w:color w:val="7030A0"/>
          <w:sz w:val="28"/>
          <w:szCs w:val="28"/>
        </w:rPr>
      </w:pPr>
      <w:r w:rsidRPr="00193798">
        <w:rPr>
          <w:b/>
          <w:color w:val="0070C0"/>
          <w:sz w:val="28"/>
          <w:szCs w:val="28"/>
        </w:rPr>
        <w:t>Воспитатели МКДОУ д/с № 5 «Белочка</w:t>
      </w:r>
      <w:r w:rsidRPr="00193798">
        <w:rPr>
          <w:b/>
          <w:color w:val="7030A0"/>
          <w:sz w:val="28"/>
          <w:szCs w:val="28"/>
        </w:rPr>
        <w:t>»</w:t>
      </w:r>
    </w:p>
    <w:p w:rsidR="00825EB7" w:rsidRPr="00E0363D" w:rsidRDefault="00825EB7" w:rsidP="00E0363D">
      <w:pPr>
        <w:ind w:firstLine="708"/>
        <w:jc w:val="both"/>
        <w:rPr>
          <w:b/>
          <w:sz w:val="28"/>
          <w:szCs w:val="28"/>
        </w:rPr>
      </w:pPr>
      <w:r w:rsidRPr="00E0363D">
        <w:rPr>
          <w:b/>
          <w:sz w:val="28"/>
          <w:szCs w:val="28"/>
        </w:rPr>
        <w:t>Развивающая игра «Книга-сюрприз»</w:t>
      </w:r>
    </w:p>
    <w:p w:rsidR="00825EB7" w:rsidRPr="00E0363D" w:rsidRDefault="00825EB7" w:rsidP="00E0363D">
      <w:pPr>
        <w:jc w:val="both"/>
        <w:rPr>
          <w:b/>
          <w:sz w:val="28"/>
          <w:szCs w:val="28"/>
        </w:rPr>
      </w:pPr>
    </w:p>
    <w:p w:rsidR="00825EB7" w:rsidRPr="00E0363D" w:rsidRDefault="00825EB7" w:rsidP="00E0363D">
      <w:pPr>
        <w:jc w:val="both"/>
        <w:rPr>
          <w:sz w:val="28"/>
          <w:szCs w:val="28"/>
        </w:rPr>
      </w:pPr>
      <w:r w:rsidRPr="00E0363D">
        <w:rPr>
          <w:sz w:val="28"/>
          <w:szCs w:val="28"/>
        </w:rPr>
        <w:t>Современные магазины пестрят яркими обложками, под которыми скрываются волшебные сказки и увлекательные истории, но книжка своими руками более полезна и увлекательна. Мягкая книга способна развивать такие способности, как мышление, логику, воображение, мелкую моторику. Книга – сюрприз со съёмными деталями в аппликации, которые можно перемещать внутри книги. Такие съемные детали могут быть счетным материалом которые развивают математические способности. Они присоединяются на различные приспособления: кнопки, крючки, липучки, что очень полезно для развития мелкой моторики ребенка. Детали на страницах сшиты из разного по фактуре и рисункам материала. Таким образом ребенок учится различать цвета, определять гладкую или шероховатую поверхность, развивать свои тактильные ощущения – и это все дает одна книжка-малышка. Своими руками маленький ребенок сможет потрогать все детали, полистать страницы.</w:t>
      </w:r>
    </w:p>
    <w:p w:rsidR="00825EB7" w:rsidRPr="00E0363D" w:rsidRDefault="00825EB7" w:rsidP="00E0363D">
      <w:pPr>
        <w:jc w:val="both"/>
        <w:rPr>
          <w:sz w:val="28"/>
          <w:szCs w:val="28"/>
        </w:rPr>
      </w:pPr>
    </w:p>
    <w:p w:rsidR="00825EB7" w:rsidRPr="00E0363D" w:rsidRDefault="00825EB7" w:rsidP="00E0363D">
      <w:pPr>
        <w:jc w:val="both"/>
        <w:rPr>
          <w:sz w:val="28"/>
          <w:szCs w:val="28"/>
        </w:rPr>
      </w:pPr>
      <w:r w:rsidRPr="00E0363D">
        <w:rPr>
          <w:b/>
          <w:sz w:val="28"/>
          <w:szCs w:val="28"/>
        </w:rPr>
        <w:t>Цель.</w:t>
      </w:r>
      <w:r w:rsidRPr="00E0363D">
        <w:rPr>
          <w:sz w:val="28"/>
          <w:szCs w:val="28"/>
        </w:rPr>
        <w:t xml:space="preserve"> Формировать умение обследовать предметы, выделяя их цвет и форму (отстегивать пуговицы, отрывать предметы на липучках, обводить руками предметы и т. д.) ; развивать мелкую моторику, зрительное восприятие, внимание, память, связную речь; воспитывать познавательный интерес, усидчивость.</w:t>
      </w:r>
    </w:p>
    <w:p w:rsidR="00825EB7" w:rsidRPr="00E0363D" w:rsidRDefault="00825EB7" w:rsidP="00E0363D">
      <w:pPr>
        <w:jc w:val="both"/>
        <w:rPr>
          <w:sz w:val="28"/>
          <w:szCs w:val="28"/>
        </w:rPr>
      </w:pPr>
      <w:r w:rsidRPr="00E0363D">
        <w:rPr>
          <w:sz w:val="28"/>
          <w:szCs w:val="28"/>
        </w:rPr>
        <w:t>Материал: ткань, кнопки, шнурки, застежки, липучки, бусинки, молнии, крючки, пуговицы.</w:t>
      </w:r>
    </w:p>
    <w:p w:rsidR="00825EB7" w:rsidRPr="00E0363D" w:rsidRDefault="00825EB7" w:rsidP="00E0363D">
      <w:pPr>
        <w:jc w:val="both"/>
        <w:rPr>
          <w:sz w:val="28"/>
          <w:szCs w:val="28"/>
        </w:rPr>
      </w:pPr>
      <w:r w:rsidRPr="00E0363D">
        <w:rPr>
          <w:sz w:val="28"/>
          <w:szCs w:val="28"/>
        </w:rPr>
        <w:t>Использование. Книжка представляет собой тканевую основу с нашитыми на неё элементами, служащими для развития мелкой моторики рук детей. Она сделана с расчетом, что на ней одновременно могут упражняться сразу 3-4 человека  .</w:t>
      </w: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rPr>
          <w:b/>
          <w:sz w:val="28"/>
          <w:szCs w:val="28"/>
        </w:rPr>
      </w:pPr>
      <w:r w:rsidRPr="00E0363D">
        <w:rPr>
          <w:b/>
          <w:sz w:val="28"/>
          <w:szCs w:val="28"/>
        </w:rPr>
        <w:t xml:space="preserve">                 Тема: «Части тела животного»</w:t>
      </w:r>
    </w:p>
    <w:p w:rsidR="00825EB7" w:rsidRPr="00E0363D" w:rsidRDefault="00825EB7" w:rsidP="00E0363D">
      <w:pPr>
        <w:rPr>
          <w:b/>
          <w:sz w:val="28"/>
          <w:szCs w:val="28"/>
        </w:rPr>
      </w:pPr>
      <w:r w:rsidRPr="00E0363D">
        <w:rPr>
          <w:b/>
          <w:sz w:val="28"/>
          <w:szCs w:val="28"/>
        </w:rPr>
        <w:t>Задачи:</w:t>
      </w:r>
    </w:p>
    <w:p w:rsidR="00825EB7" w:rsidRPr="00E0363D" w:rsidRDefault="00825EB7" w:rsidP="00E0363D">
      <w:pPr>
        <w:rPr>
          <w:sz w:val="28"/>
          <w:szCs w:val="28"/>
        </w:rPr>
      </w:pPr>
      <w:r w:rsidRPr="00E0363D">
        <w:rPr>
          <w:b/>
          <w:sz w:val="28"/>
          <w:szCs w:val="28"/>
        </w:rPr>
        <w:t>-</w:t>
      </w:r>
      <w:r w:rsidRPr="00E0363D">
        <w:rPr>
          <w:sz w:val="28"/>
          <w:szCs w:val="28"/>
        </w:rPr>
        <w:t>пополнение словаря по теме «Животные. Части тела»;</w:t>
      </w:r>
    </w:p>
    <w:p w:rsidR="00825EB7" w:rsidRPr="00E0363D" w:rsidRDefault="00825EB7" w:rsidP="00E0363D">
      <w:pPr>
        <w:rPr>
          <w:sz w:val="28"/>
          <w:szCs w:val="28"/>
        </w:rPr>
      </w:pPr>
      <w:r w:rsidRPr="00E0363D">
        <w:rPr>
          <w:sz w:val="28"/>
          <w:szCs w:val="28"/>
        </w:rPr>
        <w:t>-развитие умения ориентироваться с частями тела животного.</w:t>
      </w:r>
    </w:p>
    <w:p w:rsidR="00825EB7" w:rsidRPr="00E0363D" w:rsidRDefault="00825EB7" w:rsidP="00E0363D">
      <w:pPr>
        <w:rPr>
          <w:sz w:val="28"/>
          <w:szCs w:val="28"/>
        </w:rPr>
      </w:pPr>
      <w:r w:rsidRPr="00E0363D">
        <w:rPr>
          <w:sz w:val="28"/>
          <w:szCs w:val="28"/>
        </w:rPr>
        <w:t>-развитие внимания, побуждение к речевой активности.</w:t>
      </w:r>
    </w:p>
    <w:p w:rsidR="00825EB7" w:rsidRPr="00E0363D" w:rsidRDefault="00825EB7" w:rsidP="00E0363D">
      <w:pPr>
        <w:rPr>
          <w:sz w:val="28"/>
          <w:szCs w:val="28"/>
        </w:rPr>
      </w:pPr>
      <w:r w:rsidRPr="00E0363D">
        <w:rPr>
          <w:b/>
          <w:sz w:val="28"/>
          <w:szCs w:val="28"/>
        </w:rPr>
        <w:t>Оборудование:</w:t>
      </w:r>
      <w:r w:rsidRPr="00E0363D">
        <w:rPr>
          <w:sz w:val="28"/>
          <w:szCs w:val="28"/>
        </w:rPr>
        <w:t xml:space="preserve"> части тела животного.</w:t>
      </w:r>
    </w:p>
    <w:p w:rsidR="00825EB7" w:rsidRPr="00E0363D" w:rsidRDefault="00825EB7" w:rsidP="00E0363D">
      <w:pPr>
        <w:rPr>
          <w:sz w:val="28"/>
          <w:szCs w:val="28"/>
        </w:rPr>
      </w:pPr>
    </w:p>
    <w:p w:rsidR="00825EB7" w:rsidRPr="00E0363D" w:rsidRDefault="00825EB7" w:rsidP="00E0363D">
      <w:pPr>
        <w:rPr>
          <w:sz w:val="28"/>
          <w:szCs w:val="28"/>
        </w:rPr>
      </w:pPr>
      <w:r w:rsidRPr="00E0363D">
        <w:rPr>
          <w:b/>
          <w:sz w:val="28"/>
          <w:szCs w:val="28"/>
        </w:rPr>
        <w:t>Речевой материал</w:t>
      </w:r>
      <w:r w:rsidRPr="00E0363D">
        <w:rPr>
          <w:sz w:val="28"/>
          <w:szCs w:val="28"/>
        </w:rPr>
        <w:t>: части тела животного – голова, туловище лапы,.</w:t>
      </w:r>
    </w:p>
    <w:p w:rsidR="00825EB7" w:rsidRPr="00E0363D" w:rsidRDefault="00825EB7" w:rsidP="00E0363D">
      <w:pPr>
        <w:rPr>
          <w:sz w:val="28"/>
          <w:szCs w:val="28"/>
        </w:rPr>
      </w:pPr>
    </w:p>
    <w:p w:rsidR="00825EB7" w:rsidRPr="00E0363D" w:rsidRDefault="00825EB7" w:rsidP="00E0363D">
      <w:pPr>
        <w:rPr>
          <w:sz w:val="28"/>
          <w:szCs w:val="28"/>
        </w:rPr>
      </w:pPr>
      <w:r w:rsidRPr="00E0363D">
        <w:rPr>
          <w:sz w:val="28"/>
          <w:szCs w:val="28"/>
        </w:rPr>
        <w:t>Педагог показывает детям макет животного (медведя) .</w:t>
      </w:r>
    </w:p>
    <w:p w:rsidR="00825EB7" w:rsidRPr="00E0363D" w:rsidRDefault="00825EB7" w:rsidP="00E0363D">
      <w:pPr>
        <w:rPr>
          <w:sz w:val="28"/>
          <w:szCs w:val="28"/>
        </w:rPr>
      </w:pPr>
      <w:r w:rsidRPr="00E0363D">
        <w:rPr>
          <w:sz w:val="28"/>
          <w:szCs w:val="28"/>
        </w:rPr>
        <w:t>«Кто это? »</w:t>
      </w:r>
    </w:p>
    <w:p w:rsidR="00825EB7" w:rsidRPr="00E0363D" w:rsidRDefault="00825EB7" w:rsidP="00E0363D">
      <w:pPr>
        <w:rPr>
          <w:sz w:val="28"/>
          <w:szCs w:val="28"/>
        </w:rPr>
      </w:pPr>
      <w:r w:rsidRPr="00E0363D">
        <w:rPr>
          <w:sz w:val="28"/>
          <w:szCs w:val="28"/>
        </w:rPr>
        <w:t>«Медведь – это дикое животное. Где живут дикие  животные? »</w:t>
      </w:r>
    </w:p>
    <w:p w:rsidR="00825EB7" w:rsidRPr="00E0363D" w:rsidRDefault="00825EB7" w:rsidP="00E0363D">
      <w:pPr>
        <w:rPr>
          <w:sz w:val="28"/>
          <w:szCs w:val="28"/>
        </w:rPr>
      </w:pPr>
      <w:r w:rsidRPr="00E0363D">
        <w:rPr>
          <w:sz w:val="28"/>
          <w:szCs w:val="28"/>
        </w:rPr>
        <w:t>«Сегодня будем называть части тела животного».</w:t>
      </w:r>
    </w:p>
    <w:p w:rsidR="00825EB7" w:rsidRPr="00E0363D" w:rsidRDefault="00825EB7" w:rsidP="00E0363D">
      <w:pPr>
        <w:rPr>
          <w:sz w:val="28"/>
          <w:szCs w:val="28"/>
        </w:rPr>
      </w:pPr>
      <w:r w:rsidRPr="00E0363D">
        <w:rPr>
          <w:sz w:val="28"/>
          <w:szCs w:val="28"/>
        </w:rPr>
        <w:t xml:space="preserve"> «Дикие животные живут в лесу».</w:t>
      </w:r>
    </w:p>
    <w:p w:rsidR="00825EB7" w:rsidRPr="00E0363D" w:rsidRDefault="00825EB7" w:rsidP="00E0363D">
      <w:pPr>
        <w:jc w:val="both"/>
        <w:rPr>
          <w:sz w:val="28"/>
          <w:szCs w:val="28"/>
        </w:rPr>
      </w:pPr>
    </w:p>
    <w:p w:rsidR="00825EB7" w:rsidRPr="00E0363D" w:rsidRDefault="00825EB7" w:rsidP="00E0363D">
      <w:pPr>
        <w:jc w:val="both"/>
        <w:rPr>
          <w:sz w:val="28"/>
          <w:szCs w:val="28"/>
        </w:rPr>
      </w:pPr>
      <w:r w:rsidRPr="00E0363D">
        <w:rPr>
          <w:sz w:val="28"/>
          <w:szCs w:val="28"/>
        </w:rPr>
        <w:t xml:space="preserve"> «Смотрите внимательно. Это голова, это туловище (живот, спина, это лапы, это хвост, это морда (нос, пасть, усы, глаза, уши) ». Педагог показывает каждую часть тела, затем проговаривает с детьми каждое название отдельно. Дети внимательно изучают строение тела животного, проговаривая все названия «Голова, туловище, лапы, морда – это части тела животного».</w:t>
      </w:r>
    </w:p>
    <w:p w:rsidR="00825EB7" w:rsidRPr="00E0363D" w:rsidRDefault="00825EB7" w:rsidP="00E0363D">
      <w:pPr>
        <w:rPr>
          <w:sz w:val="28"/>
          <w:szCs w:val="28"/>
        </w:rPr>
      </w:pPr>
    </w:p>
    <w:p w:rsidR="00825EB7" w:rsidRPr="00E0363D" w:rsidRDefault="00825EB7" w:rsidP="00E0363D">
      <w:pPr>
        <w:rPr>
          <w:sz w:val="28"/>
          <w:szCs w:val="28"/>
        </w:rPr>
      </w:pPr>
      <w:r w:rsidRPr="00E0363D">
        <w:rPr>
          <w:sz w:val="28"/>
          <w:szCs w:val="28"/>
        </w:rPr>
        <w:t xml:space="preserve"> «Мы по лесу гуляли (дети ходят вокруг педагога)</w:t>
      </w:r>
    </w:p>
    <w:p w:rsidR="00825EB7" w:rsidRPr="00E0363D" w:rsidRDefault="00825EB7" w:rsidP="00E0363D">
      <w:pPr>
        <w:rPr>
          <w:sz w:val="28"/>
          <w:szCs w:val="28"/>
        </w:rPr>
      </w:pPr>
      <w:r w:rsidRPr="00E0363D">
        <w:rPr>
          <w:sz w:val="28"/>
          <w:szCs w:val="28"/>
        </w:rPr>
        <w:t>И медведя повстречали.</w:t>
      </w:r>
    </w:p>
    <w:p w:rsidR="00825EB7" w:rsidRPr="00E0363D" w:rsidRDefault="00825EB7" w:rsidP="00E0363D">
      <w:pPr>
        <w:rPr>
          <w:sz w:val="28"/>
          <w:szCs w:val="28"/>
        </w:rPr>
      </w:pPr>
      <w:r w:rsidRPr="00E0363D">
        <w:rPr>
          <w:sz w:val="28"/>
          <w:szCs w:val="28"/>
        </w:rPr>
        <w:t>Нам медведь очень рад.</w:t>
      </w:r>
    </w:p>
    <w:p w:rsidR="00825EB7" w:rsidRPr="00E0363D" w:rsidRDefault="00825EB7" w:rsidP="00E0363D">
      <w:pPr>
        <w:rPr>
          <w:sz w:val="28"/>
          <w:szCs w:val="28"/>
        </w:rPr>
      </w:pPr>
      <w:r w:rsidRPr="00E0363D">
        <w:rPr>
          <w:sz w:val="28"/>
          <w:szCs w:val="28"/>
        </w:rPr>
        <w:t>Хочет с нами поиграть( Как приглашает, как рычит медведь Р-Р-Р)</w:t>
      </w:r>
    </w:p>
    <w:p w:rsidR="00825EB7" w:rsidRPr="00E0363D" w:rsidRDefault="00825EB7" w:rsidP="00E0363D">
      <w:pPr>
        <w:rPr>
          <w:sz w:val="28"/>
          <w:szCs w:val="28"/>
        </w:rPr>
      </w:pPr>
      <w:r w:rsidRPr="00E0363D">
        <w:rPr>
          <w:sz w:val="28"/>
          <w:szCs w:val="28"/>
        </w:rPr>
        <w:t>Дружно хвостиком виляет, (дети поворачиваются влево – вправо)</w:t>
      </w:r>
    </w:p>
    <w:p w:rsidR="00825EB7" w:rsidRPr="00E0363D" w:rsidRDefault="00825EB7" w:rsidP="00E0363D">
      <w:pPr>
        <w:rPr>
          <w:sz w:val="28"/>
          <w:szCs w:val="28"/>
        </w:rPr>
      </w:pPr>
      <w:r w:rsidRPr="00E0363D">
        <w:rPr>
          <w:sz w:val="28"/>
          <w:szCs w:val="28"/>
        </w:rPr>
        <w:t>Вперёд лапки выставляет. (дети тянут руки вперёд)</w:t>
      </w:r>
    </w:p>
    <w:p w:rsidR="00825EB7" w:rsidRPr="00E0363D" w:rsidRDefault="00825EB7" w:rsidP="00E0363D">
      <w:pPr>
        <w:rPr>
          <w:sz w:val="28"/>
          <w:szCs w:val="28"/>
        </w:rPr>
      </w:pPr>
      <w:r w:rsidRPr="00E0363D">
        <w:rPr>
          <w:sz w:val="28"/>
          <w:szCs w:val="28"/>
        </w:rPr>
        <w:t>Прыгает вокруг ребят, (дети прыгают)</w:t>
      </w:r>
    </w:p>
    <w:p w:rsidR="00825EB7" w:rsidRPr="00E0363D" w:rsidRDefault="00825EB7" w:rsidP="00E0363D">
      <w:pPr>
        <w:rPr>
          <w:sz w:val="28"/>
          <w:szCs w:val="28"/>
        </w:rPr>
      </w:pPr>
      <w:r w:rsidRPr="00E0363D">
        <w:rPr>
          <w:sz w:val="28"/>
          <w:szCs w:val="28"/>
        </w:rPr>
        <w:t>Бегает вперёд – назад. (дети бегают)</w:t>
      </w:r>
    </w:p>
    <w:p w:rsidR="00825EB7" w:rsidRPr="00E0363D" w:rsidRDefault="00825EB7" w:rsidP="00E0363D">
      <w:pPr>
        <w:rPr>
          <w:sz w:val="28"/>
          <w:szCs w:val="28"/>
        </w:rPr>
      </w:pPr>
      <w:r w:rsidRPr="00E0363D">
        <w:rPr>
          <w:sz w:val="28"/>
          <w:szCs w:val="28"/>
        </w:rPr>
        <w:t>Нам в детский сад идти пора.</w:t>
      </w:r>
    </w:p>
    <w:p w:rsidR="00825EB7" w:rsidRPr="00E0363D" w:rsidRDefault="00825EB7" w:rsidP="00E0363D">
      <w:pPr>
        <w:rPr>
          <w:sz w:val="28"/>
          <w:szCs w:val="28"/>
        </w:rPr>
      </w:pPr>
      <w:r w:rsidRPr="00E0363D">
        <w:rPr>
          <w:sz w:val="28"/>
          <w:szCs w:val="28"/>
        </w:rPr>
        <w:t>Медведю скажем мы: «Пока! » (дети машут рукой) .</w:t>
      </w:r>
    </w:p>
    <w:p w:rsidR="00825EB7" w:rsidRPr="00E0363D" w:rsidRDefault="00825EB7" w:rsidP="00E0363D">
      <w:pPr>
        <w:rPr>
          <w:sz w:val="28"/>
          <w:szCs w:val="28"/>
        </w:rPr>
      </w:pPr>
    </w:p>
    <w:p w:rsidR="00825EB7" w:rsidRPr="00E0363D" w:rsidRDefault="00825EB7" w:rsidP="00E0363D">
      <w:pPr>
        <w:jc w:val="both"/>
        <w:rPr>
          <w:b/>
          <w:sz w:val="28"/>
          <w:szCs w:val="28"/>
        </w:rPr>
      </w:pPr>
      <w:r w:rsidRPr="00E0363D">
        <w:rPr>
          <w:sz w:val="28"/>
          <w:szCs w:val="28"/>
        </w:rPr>
        <w:t xml:space="preserve"> </w:t>
      </w:r>
      <w:r w:rsidRPr="00E0363D">
        <w:rPr>
          <w:b/>
          <w:sz w:val="28"/>
          <w:szCs w:val="28"/>
        </w:rPr>
        <w:t>Упражнение  Веселые бусинки.</w:t>
      </w:r>
    </w:p>
    <w:p w:rsidR="00825EB7" w:rsidRPr="00E0363D" w:rsidRDefault="00825EB7" w:rsidP="00E0363D">
      <w:pPr>
        <w:jc w:val="both"/>
        <w:rPr>
          <w:sz w:val="28"/>
          <w:szCs w:val="28"/>
        </w:rPr>
      </w:pPr>
      <w:r w:rsidRPr="00E0363D">
        <w:rPr>
          <w:b/>
          <w:sz w:val="28"/>
          <w:szCs w:val="28"/>
        </w:rPr>
        <w:t>Цель:</w:t>
      </w:r>
      <w:r w:rsidRPr="00E0363D">
        <w:rPr>
          <w:sz w:val="28"/>
          <w:szCs w:val="28"/>
        </w:rPr>
        <w:t> улучшение координации движения рук, развитие подвижности пальцев, мелкую моторику.</w:t>
      </w:r>
    </w:p>
    <w:p w:rsidR="00825EB7" w:rsidRPr="00E0363D" w:rsidRDefault="00825EB7" w:rsidP="00E0363D">
      <w:pPr>
        <w:jc w:val="both"/>
        <w:rPr>
          <w:sz w:val="28"/>
          <w:szCs w:val="28"/>
        </w:rPr>
      </w:pPr>
    </w:p>
    <w:p w:rsidR="00825EB7" w:rsidRPr="00E0363D" w:rsidRDefault="00825EB7" w:rsidP="00E0363D">
      <w:pPr>
        <w:jc w:val="both"/>
        <w:rPr>
          <w:b/>
          <w:sz w:val="28"/>
          <w:szCs w:val="28"/>
        </w:rPr>
      </w:pPr>
      <w:r w:rsidRPr="00E0363D">
        <w:rPr>
          <w:b/>
          <w:sz w:val="28"/>
          <w:szCs w:val="28"/>
        </w:rPr>
        <w:t>Упражнение Путешествие пальцев</w:t>
      </w:r>
    </w:p>
    <w:p w:rsidR="00825EB7" w:rsidRPr="00E0363D" w:rsidRDefault="00825EB7" w:rsidP="00E0363D">
      <w:pPr>
        <w:jc w:val="both"/>
        <w:rPr>
          <w:sz w:val="28"/>
          <w:szCs w:val="28"/>
        </w:rPr>
      </w:pPr>
      <w:r w:rsidRPr="00E0363D">
        <w:rPr>
          <w:b/>
          <w:sz w:val="28"/>
          <w:szCs w:val="28"/>
        </w:rPr>
        <w:t>Цель:</w:t>
      </w:r>
      <w:r w:rsidRPr="00E0363D">
        <w:rPr>
          <w:sz w:val="28"/>
          <w:szCs w:val="28"/>
        </w:rPr>
        <w:t> развитие и тренировка координации движений пальцев, развитие кончиков пальцев рук, развитие внимания, умение ориентироваться в пространстве ( в верх, в низ)</w:t>
      </w: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center"/>
        <w:rPr>
          <w:b/>
          <w:sz w:val="28"/>
          <w:szCs w:val="28"/>
          <w:lang w:eastAsia="en-US"/>
        </w:rPr>
      </w:pPr>
      <w:r w:rsidRPr="00E0363D">
        <w:rPr>
          <w:b/>
          <w:sz w:val="28"/>
          <w:szCs w:val="28"/>
          <w:lang w:eastAsia="en-US"/>
        </w:rPr>
        <w:t>Сенсорная игра «Божья коровка»</w:t>
      </w:r>
    </w:p>
    <w:p w:rsidR="00825EB7" w:rsidRPr="00E0363D" w:rsidRDefault="00825EB7" w:rsidP="00E0363D">
      <w:pPr>
        <w:jc w:val="both"/>
        <w:rPr>
          <w:sz w:val="28"/>
          <w:szCs w:val="28"/>
          <w:lang w:eastAsia="en-US"/>
        </w:rPr>
      </w:pPr>
    </w:p>
    <w:p w:rsidR="00825EB7" w:rsidRPr="00E0363D" w:rsidRDefault="00825EB7" w:rsidP="00E0363D">
      <w:pPr>
        <w:widowControl w:val="0"/>
        <w:autoSpaceDE w:val="0"/>
        <w:autoSpaceDN w:val="0"/>
        <w:adjustRightInd w:val="0"/>
        <w:jc w:val="both"/>
        <w:rPr>
          <w:sz w:val="28"/>
          <w:szCs w:val="28"/>
        </w:rPr>
      </w:pPr>
      <w:r w:rsidRPr="00E0363D">
        <w:rPr>
          <w:b/>
          <w:sz w:val="28"/>
          <w:szCs w:val="28"/>
          <w:u w:val="single"/>
        </w:rPr>
        <w:t>Цель:</w:t>
      </w:r>
      <w:r w:rsidRPr="00E0363D">
        <w:rPr>
          <w:b/>
          <w:sz w:val="28"/>
          <w:szCs w:val="28"/>
        </w:rPr>
        <w:t xml:space="preserve"> </w:t>
      </w:r>
      <w:r w:rsidRPr="00E0363D">
        <w:rPr>
          <w:spacing w:val="-2"/>
          <w:sz w:val="28"/>
          <w:szCs w:val="28"/>
        </w:rPr>
        <w:t xml:space="preserve">закрепление навыков счета; соотносить размер предмета, развитие умения сравнивать количество предметов; закрепление знания </w:t>
      </w:r>
      <w:r w:rsidRPr="00E0363D">
        <w:rPr>
          <w:spacing w:val="-3"/>
          <w:sz w:val="28"/>
          <w:szCs w:val="28"/>
        </w:rPr>
        <w:t xml:space="preserve">основных цветов; </w:t>
      </w:r>
      <w:r w:rsidRPr="00E0363D">
        <w:rPr>
          <w:sz w:val="28"/>
          <w:szCs w:val="28"/>
        </w:rPr>
        <w:t>создавать условия для открытий новых знаний  посредством развития моторики тактильной чувствительности детей.</w:t>
      </w:r>
    </w:p>
    <w:p w:rsidR="00825EB7" w:rsidRPr="00E0363D" w:rsidRDefault="00825EB7" w:rsidP="00E0363D">
      <w:pPr>
        <w:spacing w:after="200"/>
        <w:rPr>
          <w:b/>
          <w:sz w:val="28"/>
          <w:szCs w:val="28"/>
          <w:u w:val="single"/>
          <w:lang w:eastAsia="en-US"/>
        </w:rPr>
      </w:pPr>
      <w:r w:rsidRPr="00E0363D">
        <w:rPr>
          <w:b/>
          <w:sz w:val="28"/>
          <w:szCs w:val="28"/>
          <w:u w:val="single"/>
          <w:lang w:eastAsia="en-US"/>
        </w:rPr>
        <w:t>Задачи:</w:t>
      </w:r>
    </w:p>
    <w:p w:rsidR="00825EB7" w:rsidRPr="00E0363D" w:rsidRDefault="00825EB7" w:rsidP="00E0363D">
      <w:pPr>
        <w:spacing w:after="200"/>
        <w:rPr>
          <w:sz w:val="28"/>
          <w:szCs w:val="28"/>
          <w:u w:val="single"/>
          <w:lang w:eastAsia="en-US"/>
        </w:rPr>
      </w:pPr>
      <w:r w:rsidRPr="00E0363D">
        <w:rPr>
          <w:sz w:val="28"/>
          <w:szCs w:val="28"/>
          <w:u w:val="single"/>
          <w:lang w:eastAsia="en-US"/>
        </w:rPr>
        <w:t>1.Образовательная:</w:t>
      </w:r>
    </w:p>
    <w:p w:rsidR="00825EB7" w:rsidRPr="00E0363D" w:rsidRDefault="00825EB7" w:rsidP="00E0363D">
      <w:pPr>
        <w:spacing w:after="200"/>
        <w:rPr>
          <w:sz w:val="28"/>
          <w:szCs w:val="28"/>
          <w:lang w:eastAsia="en-US"/>
        </w:rPr>
      </w:pPr>
      <w:r w:rsidRPr="00E0363D">
        <w:rPr>
          <w:sz w:val="28"/>
          <w:szCs w:val="28"/>
          <w:lang w:eastAsia="en-US"/>
        </w:rPr>
        <w:t xml:space="preserve">- повышать уровень развития ребёнка; </w:t>
      </w:r>
    </w:p>
    <w:p w:rsidR="00825EB7" w:rsidRPr="00E0363D" w:rsidRDefault="00825EB7" w:rsidP="00E0363D">
      <w:pPr>
        <w:spacing w:after="200"/>
        <w:rPr>
          <w:sz w:val="28"/>
          <w:szCs w:val="28"/>
          <w:lang w:eastAsia="en-US"/>
        </w:rPr>
      </w:pPr>
      <w:r w:rsidRPr="00E0363D">
        <w:rPr>
          <w:sz w:val="28"/>
          <w:szCs w:val="28"/>
          <w:lang w:eastAsia="en-US"/>
        </w:rPr>
        <w:t>-усиливать желание ребенка узнавать что-то новое и работать самостоятельно;</w:t>
      </w:r>
    </w:p>
    <w:p w:rsidR="00825EB7" w:rsidRPr="00E0363D" w:rsidRDefault="00825EB7" w:rsidP="00E0363D">
      <w:pPr>
        <w:spacing w:after="200"/>
        <w:jc w:val="both"/>
        <w:rPr>
          <w:sz w:val="28"/>
          <w:szCs w:val="28"/>
          <w:lang w:eastAsia="en-US"/>
        </w:rPr>
      </w:pPr>
      <w:r w:rsidRPr="00E0363D">
        <w:rPr>
          <w:sz w:val="28"/>
          <w:szCs w:val="28"/>
          <w:lang w:eastAsia="en-US"/>
        </w:rPr>
        <w:t>- учить анализировать, сравнивать, обобщать;</w:t>
      </w:r>
    </w:p>
    <w:p w:rsidR="00825EB7" w:rsidRPr="00E0363D" w:rsidRDefault="00825EB7" w:rsidP="00E0363D">
      <w:pPr>
        <w:spacing w:after="200"/>
        <w:jc w:val="both"/>
        <w:rPr>
          <w:sz w:val="28"/>
          <w:szCs w:val="28"/>
          <w:lang w:eastAsia="en-US"/>
        </w:rPr>
      </w:pPr>
      <w:r w:rsidRPr="00E0363D">
        <w:rPr>
          <w:sz w:val="28"/>
          <w:szCs w:val="28"/>
          <w:lang w:eastAsia="en-US"/>
        </w:rPr>
        <w:t>-закреплять знания о цветовой гамме.</w:t>
      </w:r>
    </w:p>
    <w:p w:rsidR="00825EB7" w:rsidRPr="00E0363D" w:rsidRDefault="00825EB7" w:rsidP="00E0363D">
      <w:pPr>
        <w:spacing w:after="200"/>
        <w:rPr>
          <w:sz w:val="28"/>
          <w:szCs w:val="28"/>
          <w:u w:val="single"/>
          <w:lang w:eastAsia="en-US"/>
        </w:rPr>
      </w:pPr>
      <w:r w:rsidRPr="00E0363D">
        <w:rPr>
          <w:sz w:val="28"/>
          <w:szCs w:val="28"/>
          <w:u w:val="single"/>
          <w:lang w:eastAsia="en-US"/>
        </w:rPr>
        <w:t>2. Развивающая:</w:t>
      </w:r>
    </w:p>
    <w:p w:rsidR="00825EB7" w:rsidRPr="00E0363D" w:rsidRDefault="00825EB7" w:rsidP="00E0363D">
      <w:pPr>
        <w:spacing w:after="200"/>
        <w:jc w:val="both"/>
        <w:rPr>
          <w:sz w:val="28"/>
          <w:szCs w:val="28"/>
          <w:lang w:eastAsia="en-US"/>
        </w:rPr>
      </w:pPr>
      <w:r w:rsidRPr="00E0363D">
        <w:rPr>
          <w:i/>
          <w:sz w:val="28"/>
          <w:szCs w:val="28"/>
          <w:lang w:eastAsia="en-US"/>
        </w:rPr>
        <w:t>-</w:t>
      </w:r>
      <w:r w:rsidRPr="00E0363D">
        <w:rPr>
          <w:sz w:val="28"/>
          <w:szCs w:val="28"/>
          <w:lang w:eastAsia="en-US"/>
        </w:rPr>
        <w:t xml:space="preserve"> развивать все познавательные функции (восприятие, внимание, память, мышление, речь);</w:t>
      </w:r>
    </w:p>
    <w:p w:rsidR="00825EB7" w:rsidRPr="00E0363D" w:rsidRDefault="00825EB7" w:rsidP="00E0363D">
      <w:pPr>
        <w:spacing w:after="200"/>
        <w:jc w:val="both"/>
        <w:rPr>
          <w:sz w:val="28"/>
          <w:szCs w:val="28"/>
          <w:lang w:eastAsia="en-US"/>
        </w:rPr>
      </w:pPr>
      <w:r w:rsidRPr="00E0363D">
        <w:rPr>
          <w:sz w:val="28"/>
          <w:szCs w:val="28"/>
          <w:lang w:eastAsia="en-US"/>
        </w:rPr>
        <w:t>-  развивать моторику посредством развития тактильной чувствительности как основы «ручного интеллекта».</w:t>
      </w:r>
    </w:p>
    <w:p w:rsidR="00825EB7" w:rsidRPr="00E0363D" w:rsidRDefault="00825EB7" w:rsidP="00E0363D">
      <w:pPr>
        <w:spacing w:after="200"/>
        <w:rPr>
          <w:i/>
          <w:sz w:val="28"/>
          <w:szCs w:val="28"/>
          <w:u w:val="single"/>
          <w:lang w:eastAsia="en-US"/>
        </w:rPr>
      </w:pPr>
      <w:r w:rsidRPr="00E0363D">
        <w:rPr>
          <w:sz w:val="28"/>
          <w:szCs w:val="28"/>
          <w:u w:val="single"/>
          <w:lang w:eastAsia="en-US"/>
        </w:rPr>
        <w:t>3. Оздоровительная:</w:t>
      </w:r>
      <w:r w:rsidRPr="00E0363D">
        <w:rPr>
          <w:i/>
          <w:sz w:val="28"/>
          <w:szCs w:val="28"/>
          <w:u w:val="single"/>
          <w:lang w:eastAsia="en-US"/>
        </w:rPr>
        <w:t xml:space="preserve"> </w:t>
      </w:r>
    </w:p>
    <w:p w:rsidR="00825EB7" w:rsidRPr="00E0363D" w:rsidRDefault="00825EB7" w:rsidP="00E0363D">
      <w:pPr>
        <w:spacing w:after="200"/>
        <w:jc w:val="both"/>
        <w:rPr>
          <w:sz w:val="28"/>
          <w:szCs w:val="28"/>
          <w:lang w:eastAsia="en-US"/>
        </w:rPr>
      </w:pPr>
      <w:r w:rsidRPr="00E0363D">
        <w:rPr>
          <w:sz w:val="28"/>
          <w:szCs w:val="28"/>
          <w:lang w:eastAsia="en-US"/>
        </w:rPr>
        <w:t>-развитие мелкой моторики и тактильно – мнемонической чувствительности влияет на развитие центра речи в головном мозге ребёнка, формулирует произвольное внимание памяти; учит прислушиваться к своим ощущениям и проговаривать их.</w:t>
      </w:r>
    </w:p>
    <w:p w:rsidR="00825EB7" w:rsidRPr="00E0363D" w:rsidRDefault="00825EB7" w:rsidP="00E0363D">
      <w:pPr>
        <w:spacing w:after="200"/>
        <w:jc w:val="both"/>
        <w:rPr>
          <w:sz w:val="28"/>
          <w:szCs w:val="28"/>
          <w:lang w:eastAsia="en-US"/>
        </w:rPr>
      </w:pPr>
      <w:r w:rsidRPr="00E0363D">
        <w:rPr>
          <w:sz w:val="28"/>
          <w:szCs w:val="28"/>
          <w:lang w:eastAsia="en-US"/>
        </w:rPr>
        <w:t>- Формирование навыков самообслуживания (застегивание и расстёгивание пуговиц, молнии)</w:t>
      </w:r>
    </w:p>
    <w:p w:rsidR="00825EB7" w:rsidRPr="00E0363D" w:rsidRDefault="00825EB7" w:rsidP="00E0363D">
      <w:pPr>
        <w:spacing w:after="200"/>
        <w:jc w:val="both"/>
        <w:rPr>
          <w:sz w:val="28"/>
          <w:szCs w:val="28"/>
          <w:lang w:eastAsia="en-US"/>
        </w:rPr>
      </w:pPr>
      <w:r w:rsidRPr="00E0363D">
        <w:rPr>
          <w:b/>
          <w:sz w:val="28"/>
          <w:szCs w:val="28"/>
          <w:u w:val="single"/>
          <w:lang w:eastAsia="en-US"/>
        </w:rPr>
        <w:t>Описание:</w:t>
      </w:r>
      <w:r w:rsidRPr="00E0363D">
        <w:rPr>
          <w:sz w:val="28"/>
          <w:szCs w:val="28"/>
          <w:lang w:eastAsia="en-US"/>
        </w:rPr>
        <w:t xml:space="preserve"> Игра  предназначена для детей. Эта игра позволяет продолжать развитие мелкой моторики и координации рук и пальцев, способствует развитию воображения. Используя разноцветных божьих коровок и цветов, закрепляем знания о цветовой гамме, соотношение большлой-маленький, полученные ранее.  Как известно, от степени развитости этих навыков зависит речевое развитие малышей, что очень важно в дошкольном возрасте.</w:t>
      </w:r>
    </w:p>
    <w:p w:rsidR="00825EB7" w:rsidRPr="00E0363D" w:rsidRDefault="00825EB7" w:rsidP="00E0363D">
      <w:pPr>
        <w:jc w:val="both"/>
        <w:rPr>
          <w:sz w:val="28"/>
          <w:szCs w:val="28"/>
          <w:lang w:eastAsia="en-US"/>
        </w:rPr>
      </w:pPr>
      <w:r w:rsidRPr="00E0363D">
        <w:rPr>
          <w:sz w:val="28"/>
          <w:szCs w:val="28"/>
          <w:lang w:eastAsia="en-US"/>
        </w:rPr>
        <w:t>Божья коровка  изготовлена из мягкой ткани на молнии, внутри для хранения предусмотрен карман, где хранятся маленькие божьи коровки.</w:t>
      </w:r>
    </w:p>
    <w:p w:rsidR="00825EB7" w:rsidRPr="00E0363D" w:rsidRDefault="00825EB7" w:rsidP="00E0363D">
      <w:pPr>
        <w:jc w:val="both"/>
        <w:rPr>
          <w:sz w:val="28"/>
          <w:szCs w:val="28"/>
          <w:lang w:eastAsia="en-US"/>
        </w:rPr>
      </w:pPr>
      <w:r w:rsidRPr="00E0363D">
        <w:rPr>
          <w:sz w:val="28"/>
          <w:szCs w:val="28"/>
          <w:lang w:eastAsia="en-US"/>
        </w:rPr>
        <w:t>Нужно расстегнуть молнию достать необходимое количество божьих коровок и научить застегивать на пуговицу (на цветочек или на большую божью коровку.)  при этом проговаривая стихотворение</w:t>
      </w:r>
    </w:p>
    <w:p w:rsidR="00825EB7" w:rsidRPr="00E0363D" w:rsidRDefault="00825EB7" w:rsidP="00E0363D">
      <w:pPr>
        <w:jc w:val="both"/>
        <w:rPr>
          <w:sz w:val="28"/>
          <w:szCs w:val="28"/>
          <w:lang w:eastAsia="en-US"/>
        </w:rPr>
      </w:pPr>
    </w:p>
    <w:p w:rsidR="00825EB7" w:rsidRPr="00E0363D" w:rsidRDefault="00825EB7" w:rsidP="00E0363D">
      <w:pPr>
        <w:spacing w:after="200"/>
        <w:rPr>
          <w:sz w:val="28"/>
          <w:szCs w:val="28"/>
          <w:lang w:eastAsia="en-US"/>
        </w:rPr>
      </w:pPr>
      <w:r w:rsidRPr="00E0363D">
        <w:rPr>
          <w:sz w:val="28"/>
          <w:szCs w:val="28"/>
          <w:lang w:eastAsia="en-US"/>
        </w:rPr>
        <w:t>Я летать умею ловко,</w:t>
      </w:r>
    </w:p>
    <w:p w:rsidR="00825EB7" w:rsidRPr="00E0363D" w:rsidRDefault="00825EB7" w:rsidP="00E0363D">
      <w:pPr>
        <w:spacing w:after="200"/>
        <w:rPr>
          <w:sz w:val="28"/>
          <w:szCs w:val="28"/>
          <w:lang w:eastAsia="en-US"/>
        </w:rPr>
      </w:pPr>
      <w:r w:rsidRPr="00E0363D">
        <w:rPr>
          <w:sz w:val="28"/>
          <w:szCs w:val="28"/>
          <w:lang w:eastAsia="en-US"/>
        </w:rPr>
        <w:t>Божья пестрая коровка.</w:t>
      </w:r>
    </w:p>
    <w:p w:rsidR="00825EB7" w:rsidRPr="00E0363D" w:rsidRDefault="00825EB7" w:rsidP="00E0363D">
      <w:pPr>
        <w:spacing w:after="200"/>
        <w:rPr>
          <w:sz w:val="28"/>
          <w:szCs w:val="28"/>
          <w:lang w:eastAsia="en-US"/>
        </w:rPr>
      </w:pPr>
      <w:r w:rsidRPr="00E0363D">
        <w:rPr>
          <w:sz w:val="28"/>
          <w:szCs w:val="28"/>
          <w:lang w:eastAsia="en-US"/>
        </w:rPr>
        <w:t>Крылья красненькие в точках,</w:t>
      </w:r>
    </w:p>
    <w:p w:rsidR="00825EB7" w:rsidRPr="00E0363D" w:rsidRDefault="00825EB7" w:rsidP="00E0363D">
      <w:pPr>
        <w:spacing w:after="200"/>
        <w:rPr>
          <w:sz w:val="28"/>
          <w:szCs w:val="28"/>
          <w:lang w:eastAsia="en-US"/>
        </w:rPr>
      </w:pPr>
      <w:r w:rsidRPr="00E0363D">
        <w:rPr>
          <w:sz w:val="28"/>
          <w:szCs w:val="28"/>
          <w:lang w:eastAsia="en-US"/>
        </w:rPr>
        <w:t xml:space="preserve">Словно в черненьких кружочках. </w:t>
      </w:r>
    </w:p>
    <w:p w:rsidR="00825EB7" w:rsidRPr="00E0363D" w:rsidRDefault="00825EB7" w:rsidP="00E0363D">
      <w:pPr>
        <w:rPr>
          <w:sz w:val="28"/>
          <w:szCs w:val="28"/>
          <w:lang w:eastAsia="en-US"/>
        </w:rPr>
      </w:pPr>
      <w:r w:rsidRPr="00E0363D">
        <w:rPr>
          <w:sz w:val="28"/>
          <w:szCs w:val="28"/>
          <w:lang w:eastAsia="en-US"/>
        </w:rPr>
        <w:t>Можно усложнять предлагаемый материал согласно возрасту детей.</w:t>
      </w:r>
    </w:p>
    <w:p w:rsidR="00825EB7" w:rsidRPr="00E0363D" w:rsidRDefault="00825EB7" w:rsidP="00E0363D">
      <w:pPr>
        <w:rPr>
          <w:b/>
          <w:sz w:val="28"/>
          <w:szCs w:val="28"/>
          <w:lang w:eastAsia="en-US"/>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r>
        <w:t xml:space="preserve">       </w:t>
      </w:r>
      <w:r>
        <w:pict>
          <v:shape id="_x0000_i1027" type="#_x0000_t75" style="width:345.75pt;height:443.25pt">
            <v:imagedata r:id="rId8" o:title=""/>
          </v:shape>
        </w:pict>
      </w: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center"/>
        <w:rPr>
          <w:b/>
          <w:sz w:val="28"/>
          <w:szCs w:val="28"/>
        </w:rPr>
      </w:pPr>
      <w:r w:rsidRPr="00E0363D">
        <w:rPr>
          <w:b/>
          <w:sz w:val="28"/>
          <w:szCs w:val="28"/>
        </w:rPr>
        <w:t>Игра «Времена года»</w:t>
      </w:r>
    </w:p>
    <w:p w:rsidR="00825EB7" w:rsidRPr="00E0363D" w:rsidRDefault="00825EB7" w:rsidP="00E0363D">
      <w:pPr>
        <w:rPr>
          <w:sz w:val="28"/>
          <w:szCs w:val="28"/>
        </w:rPr>
      </w:pPr>
      <w:r w:rsidRPr="00E0363D">
        <w:rPr>
          <w:sz w:val="28"/>
          <w:szCs w:val="28"/>
        </w:rPr>
        <w:t xml:space="preserve">                                                                     </w:t>
      </w:r>
    </w:p>
    <w:p w:rsidR="00825EB7" w:rsidRPr="00E0363D" w:rsidRDefault="00825EB7" w:rsidP="00E0363D">
      <w:pPr>
        <w:jc w:val="both"/>
        <w:rPr>
          <w:sz w:val="28"/>
          <w:szCs w:val="28"/>
        </w:rPr>
      </w:pPr>
      <w:r w:rsidRPr="00E0363D">
        <w:rPr>
          <w:sz w:val="28"/>
          <w:szCs w:val="28"/>
        </w:rPr>
        <w:t>Занимательность данной   игры делает более привлекательной монотонную деятельность по запоминанию, повторению, закреплению или усвоению информации, а эмоциональность игрового действа активизирует все психические процессы и функции ребенка среднего и старшего дошкольного возраста. Другой положительной стороной данной игры является то, что она способствует использованию знаний в новой ситуации, таким образом, усваиваемый дошкольниками материал проходит через своеобразную практику, вносит разнообразие и интерес в педагогический процесс, игра обогащает процесс мышления, развивает саморегуляцию, укрепляет волю ребенка.</w:t>
      </w:r>
    </w:p>
    <w:p w:rsidR="00825EB7" w:rsidRPr="00E0363D" w:rsidRDefault="00825EB7" w:rsidP="00E0363D">
      <w:pPr>
        <w:rPr>
          <w:sz w:val="28"/>
          <w:szCs w:val="28"/>
        </w:rPr>
      </w:pPr>
    </w:p>
    <w:p w:rsidR="00825EB7" w:rsidRPr="00E0363D" w:rsidRDefault="00825EB7" w:rsidP="00E0363D">
      <w:pPr>
        <w:rPr>
          <w:b/>
          <w:sz w:val="28"/>
          <w:szCs w:val="28"/>
        </w:rPr>
      </w:pPr>
      <w:r w:rsidRPr="00E0363D">
        <w:rPr>
          <w:b/>
          <w:sz w:val="28"/>
          <w:szCs w:val="28"/>
        </w:rPr>
        <w:t xml:space="preserve">Цель игры: </w:t>
      </w:r>
    </w:p>
    <w:p w:rsidR="00825EB7" w:rsidRPr="00E0363D" w:rsidRDefault="00825EB7" w:rsidP="00E0363D">
      <w:pPr>
        <w:rPr>
          <w:sz w:val="28"/>
          <w:szCs w:val="28"/>
        </w:rPr>
      </w:pPr>
      <w:r w:rsidRPr="00E0363D">
        <w:rPr>
          <w:sz w:val="28"/>
          <w:szCs w:val="28"/>
        </w:rPr>
        <w:t>Формирование интеллектуально-творческих способностей.</w:t>
      </w:r>
    </w:p>
    <w:p w:rsidR="00825EB7" w:rsidRPr="00E0363D" w:rsidRDefault="00825EB7" w:rsidP="00E0363D">
      <w:pPr>
        <w:rPr>
          <w:sz w:val="28"/>
          <w:szCs w:val="28"/>
        </w:rPr>
      </w:pPr>
    </w:p>
    <w:p w:rsidR="00825EB7" w:rsidRPr="00E0363D" w:rsidRDefault="00825EB7" w:rsidP="00E0363D">
      <w:pPr>
        <w:rPr>
          <w:b/>
          <w:sz w:val="28"/>
          <w:szCs w:val="28"/>
        </w:rPr>
      </w:pPr>
      <w:r w:rsidRPr="00E0363D">
        <w:rPr>
          <w:b/>
          <w:sz w:val="28"/>
          <w:szCs w:val="28"/>
        </w:rPr>
        <w:t>Задачи:</w:t>
      </w:r>
      <w:r w:rsidRPr="00E0363D">
        <w:rPr>
          <w:sz w:val="28"/>
          <w:szCs w:val="28"/>
        </w:rPr>
        <w:t xml:space="preserve"> </w:t>
      </w:r>
      <w:r w:rsidRPr="00E0363D">
        <w:rPr>
          <w:b/>
          <w:sz w:val="28"/>
          <w:szCs w:val="28"/>
        </w:rPr>
        <w:t>(Образовательная область «Познание»-ФЭМП для детей  дошкольного  возраста. )</w:t>
      </w:r>
    </w:p>
    <w:p w:rsidR="00825EB7" w:rsidRPr="00E0363D" w:rsidRDefault="00825EB7" w:rsidP="00E0363D">
      <w:pPr>
        <w:jc w:val="both"/>
        <w:rPr>
          <w:sz w:val="28"/>
          <w:szCs w:val="28"/>
        </w:rPr>
      </w:pPr>
      <w:r w:rsidRPr="00E0363D">
        <w:rPr>
          <w:sz w:val="28"/>
          <w:szCs w:val="28"/>
        </w:rPr>
        <w:t xml:space="preserve">Закреплять знания детей о последовательности (цикличности) времен года </w:t>
      </w:r>
    </w:p>
    <w:p w:rsidR="00825EB7" w:rsidRPr="00E0363D" w:rsidRDefault="00825EB7" w:rsidP="00E0363D">
      <w:pPr>
        <w:jc w:val="both"/>
        <w:rPr>
          <w:sz w:val="28"/>
          <w:szCs w:val="28"/>
        </w:rPr>
      </w:pPr>
      <w:r w:rsidRPr="00E0363D">
        <w:rPr>
          <w:sz w:val="28"/>
          <w:szCs w:val="28"/>
        </w:rPr>
        <w:t>Развивать интерес к математике, логическое и образное мышление, вариативность и гибкость мышления, память, зрительное восприятие, ориентировку на плоскости, умение анализировать.</w:t>
      </w:r>
    </w:p>
    <w:p w:rsidR="00825EB7" w:rsidRPr="00E0363D" w:rsidRDefault="00825EB7" w:rsidP="00E0363D">
      <w:pPr>
        <w:jc w:val="both"/>
        <w:rPr>
          <w:sz w:val="28"/>
          <w:szCs w:val="28"/>
        </w:rPr>
      </w:pPr>
      <w:r w:rsidRPr="00E0363D">
        <w:rPr>
          <w:sz w:val="28"/>
          <w:szCs w:val="28"/>
        </w:rPr>
        <w:t>Воспитывать у детей самостоятельность.</w:t>
      </w:r>
    </w:p>
    <w:p w:rsidR="00825EB7" w:rsidRPr="00E0363D" w:rsidRDefault="00825EB7" w:rsidP="00E0363D">
      <w:pPr>
        <w:rPr>
          <w:b/>
          <w:sz w:val="28"/>
          <w:szCs w:val="28"/>
        </w:rPr>
      </w:pPr>
      <w:r w:rsidRPr="00E0363D">
        <w:rPr>
          <w:b/>
          <w:sz w:val="28"/>
          <w:szCs w:val="28"/>
        </w:rPr>
        <w:t>Задачи: (Образовательная область «Познание» - экология для детей дошкольного возраста.</w:t>
      </w:r>
    </w:p>
    <w:p w:rsidR="00825EB7" w:rsidRPr="00E0363D" w:rsidRDefault="00825EB7" w:rsidP="00E0363D">
      <w:pPr>
        <w:jc w:val="both"/>
        <w:rPr>
          <w:sz w:val="28"/>
          <w:szCs w:val="28"/>
        </w:rPr>
      </w:pPr>
      <w:r w:rsidRPr="00E0363D">
        <w:rPr>
          <w:sz w:val="28"/>
          <w:szCs w:val="28"/>
        </w:rPr>
        <w:t>Закрепить знания о сезонных изменениях, происходящих в природе.</w:t>
      </w:r>
    </w:p>
    <w:p w:rsidR="00825EB7" w:rsidRPr="00E0363D" w:rsidRDefault="00825EB7" w:rsidP="00E0363D">
      <w:pPr>
        <w:jc w:val="both"/>
        <w:rPr>
          <w:sz w:val="28"/>
          <w:szCs w:val="28"/>
        </w:rPr>
      </w:pPr>
      <w:r w:rsidRPr="00E0363D">
        <w:rPr>
          <w:sz w:val="28"/>
          <w:szCs w:val="28"/>
        </w:rPr>
        <w:t>Развивать внимание, сообразительность.</w:t>
      </w:r>
    </w:p>
    <w:p w:rsidR="00825EB7" w:rsidRPr="00E0363D" w:rsidRDefault="00825EB7" w:rsidP="00E0363D">
      <w:pPr>
        <w:jc w:val="both"/>
        <w:rPr>
          <w:sz w:val="28"/>
          <w:szCs w:val="28"/>
        </w:rPr>
      </w:pPr>
      <w:r w:rsidRPr="00E0363D">
        <w:rPr>
          <w:sz w:val="28"/>
          <w:szCs w:val="28"/>
        </w:rPr>
        <w:t>Воспитывать  самостоятельность, навыки сотрудничества.</w:t>
      </w:r>
    </w:p>
    <w:p w:rsidR="00825EB7" w:rsidRPr="00E0363D" w:rsidRDefault="00825EB7" w:rsidP="00E0363D">
      <w:pPr>
        <w:rPr>
          <w:sz w:val="28"/>
          <w:szCs w:val="28"/>
        </w:rPr>
      </w:pPr>
      <w:r w:rsidRPr="00E0363D">
        <w:rPr>
          <w:b/>
          <w:sz w:val="28"/>
          <w:szCs w:val="28"/>
        </w:rPr>
        <w:t>Задачи: (Образовательная область «Коммуникация»- развитие связной речи для детей  дошкольного возраста</w:t>
      </w:r>
      <w:r w:rsidRPr="00E0363D">
        <w:rPr>
          <w:sz w:val="28"/>
          <w:szCs w:val="28"/>
        </w:rPr>
        <w:t>.</w:t>
      </w:r>
    </w:p>
    <w:p w:rsidR="00825EB7" w:rsidRPr="00E0363D" w:rsidRDefault="00825EB7" w:rsidP="00E0363D">
      <w:pPr>
        <w:rPr>
          <w:sz w:val="28"/>
          <w:szCs w:val="28"/>
        </w:rPr>
      </w:pPr>
      <w:r w:rsidRPr="00E0363D">
        <w:rPr>
          <w:sz w:val="28"/>
          <w:szCs w:val="28"/>
        </w:rPr>
        <w:t>Побуждать детей к составлению рассказа.</w:t>
      </w:r>
    </w:p>
    <w:p w:rsidR="00825EB7" w:rsidRPr="00E0363D" w:rsidRDefault="00825EB7" w:rsidP="00E0363D">
      <w:pPr>
        <w:rPr>
          <w:sz w:val="28"/>
          <w:szCs w:val="28"/>
        </w:rPr>
      </w:pPr>
      <w:r w:rsidRPr="00E0363D">
        <w:rPr>
          <w:sz w:val="28"/>
          <w:szCs w:val="28"/>
        </w:rPr>
        <w:t>Развивать психические процессы.</w:t>
      </w:r>
    </w:p>
    <w:p w:rsidR="00825EB7" w:rsidRPr="00E0363D" w:rsidRDefault="00825EB7" w:rsidP="00E0363D">
      <w:pPr>
        <w:rPr>
          <w:sz w:val="28"/>
          <w:szCs w:val="28"/>
        </w:rPr>
      </w:pPr>
      <w:r w:rsidRPr="00E0363D">
        <w:rPr>
          <w:sz w:val="28"/>
          <w:szCs w:val="28"/>
        </w:rPr>
        <w:t>Воспитывать эмоциональное, положительное отношение к природе</w:t>
      </w:r>
    </w:p>
    <w:p w:rsidR="00825EB7" w:rsidRPr="00E0363D" w:rsidRDefault="00825EB7" w:rsidP="00E0363D">
      <w:pPr>
        <w:rPr>
          <w:b/>
          <w:sz w:val="28"/>
          <w:szCs w:val="28"/>
        </w:rPr>
      </w:pPr>
      <w:r w:rsidRPr="00E0363D">
        <w:rPr>
          <w:b/>
          <w:sz w:val="28"/>
          <w:szCs w:val="28"/>
        </w:rPr>
        <w:t>Краткое описание.</w:t>
      </w:r>
    </w:p>
    <w:p w:rsidR="00825EB7" w:rsidRPr="00E0363D" w:rsidRDefault="00825EB7" w:rsidP="00E0363D">
      <w:pPr>
        <w:rPr>
          <w:sz w:val="28"/>
          <w:szCs w:val="28"/>
        </w:rPr>
      </w:pPr>
      <w:r w:rsidRPr="00E0363D">
        <w:rPr>
          <w:sz w:val="28"/>
          <w:szCs w:val="28"/>
        </w:rPr>
        <w:t>Игра представляет собой Страницы с временами года которые обладают различными поверхностями, на которых  расположена информация (картинки с изображением разных времен года,)</w:t>
      </w:r>
    </w:p>
    <w:p w:rsidR="00825EB7" w:rsidRPr="00E0363D" w:rsidRDefault="00825EB7" w:rsidP="00E0363D">
      <w:pPr>
        <w:rPr>
          <w:sz w:val="28"/>
          <w:szCs w:val="28"/>
        </w:rPr>
      </w:pPr>
      <w:r w:rsidRPr="00E0363D">
        <w:rPr>
          <w:sz w:val="28"/>
          <w:szCs w:val="28"/>
        </w:rPr>
        <w:t xml:space="preserve"> Приложение к пособию – подбор литературного материала (стихи, загадки, приметы, пословицы, поговорки ).</w:t>
      </w:r>
    </w:p>
    <w:p w:rsidR="00825EB7" w:rsidRPr="00E0363D" w:rsidRDefault="00825EB7" w:rsidP="00E0363D">
      <w:pPr>
        <w:rPr>
          <w:b/>
          <w:sz w:val="28"/>
          <w:szCs w:val="28"/>
        </w:rPr>
      </w:pPr>
      <w:r w:rsidRPr="00E0363D">
        <w:rPr>
          <w:b/>
          <w:sz w:val="28"/>
          <w:szCs w:val="28"/>
        </w:rPr>
        <w:t xml:space="preserve">Примеры игр с использованием пособия </w:t>
      </w:r>
    </w:p>
    <w:p w:rsidR="00825EB7" w:rsidRPr="00E0363D" w:rsidRDefault="00825EB7" w:rsidP="00E0363D">
      <w:pPr>
        <w:rPr>
          <w:b/>
          <w:sz w:val="28"/>
          <w:szCs w:val="28"/>
        </w:rPr>
      </w:pPr>
      <w:r w:rsidRPr="00E0363D">
        <w:rPr>
          <w:b/>
          <w:sz w:val="28"/>
          <w:szCs w:val="28"/>
        </w:rPr>
        <w:t>ФЭМП:</w:t>
      </w:r>
    </w:p>
    <w:p w:rsidR="00825EB7" w:rsidRPr="00E0363D" w:rsidRDefault="00825EB7" w:rsidP="00E0363D">
      <w:pPr>
        <w:rPr>
          <w:b/>
          <w:sz w:val="28"/>
          <w:szCs w:val="28"/>
        </w:rPr>
      </w:pPr>
      <w:r w:rsidRPr="00E0363D">
        <w:rPr>
          <w:b/>
          <w:sz w:val="28"/>
          <w:szCs w:val="28"/>
        </w:rPr>
        <w:t xml:space="preserve"> Дидактическая игра “Когда это бывает”.</w:t>
      </w:r>
    </w:p>
    <w:p w:rsidR="00825EB7" w:rsidRPr="00E0363D" w:rsidRDefault="00825EB7" w:rsidP="00E0363D">
      <w:pPr>
        <w:rPr>
          <w:sz w:val="28"/>
          <w:szCs w:val="28"/>
        </w:rPr>
      </w:pPr>
      <w:r w:rsidRPr="00E0363D">
        <w:rPr>
          <w:b/>
          <w:sz w:val="28"/>
          <w:szCs w:val="28"/>
        </w:rPr>
        <w:t>Цель</w:t>
      </w:r>
      <w:r w:rsidRPr="00E0363D">
        <w:rPr>
          <w:sz w:val="28"/>
          <w:szCs w:val="28"/>
        </w:rPr>
        <w:t>: Закрепить знания детей о последовательности (цикличности) времен года.</w:t>
      </w:r>
    </w:p>
    <w:p w:rsidR="00825EB7" w:rsidRPr="00E0363D" w:rsidRDefault="00825EB7" w:rsidP="00E0363D">
      <w:pPr>
        <w:rPr>
          <w:b/>
          <w:sz w:val="28"/>
          <w:szCs w:val="28"/>
        </w:rPr>
      </w:pPr>
      <w:r w:rsidRPr="00E0363D">
        <w:rPr>
          <w:b/>
          <w:sz w:val="28"/>
          <w:szCs w:val="28"/>
        </w:rPr>
        <w:t>Экология:</w:t>
      </w: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r>
        <w:pict>
          <v:shape id="_x0000_i1028" type="#_x0000_t75" style="width:367.5pt;height:516.75pt">
            <v:imagedata r:id="rId9" o:title=""/>
          </v:shape>
        </w:pict>
      </w:r>
    </w:p>
    <w:p w:rsidR="00825EB7" w:rsidRDefault="00825EB7" w:rsidP="00E0363D">
      <w:pPr>
        <w:rPr>
          <w:b/>
          <w:sz w:val="28"/>
          <w:szCs w:val="28"/>
        </w:rPr>
      </w:pPr>
    </w:p>
    <w:p w:rsidR="00825EB7" w:rsidRDefault="00825EB7" w:rsidP="00E0363D">
      <w:pPr>
        <w:rPr>
          <w:b/>
          <w:sz w:val="28"/>
          <w:szCs w:val="28"/>
        </w:rPr>
      </w:pPr>
    </w:p>
    <w:p w:rsidR="00825EB7" w:rsidRPr="00E0363D" w:rsidRDefault="00825EB7" w:rsidP="00E0363D">
      <w:pPr>
        <w:rPr>
          <w:b/>
          <w:sz w:val="28"/>
          <w:szCs w:val="28"/>
        </w:rPr>
      </w:pPr>
      <w:r w:rsidRPr="00E0363D">
        <w:rPr>
          <w:b/>
          <w:sz w:val="28"/>
          <w:szCs w:val="28"/>
        </w:rPr>
        <w:t>Дидактическая игра “Времена года”.</w:t>
      </w:r>
    </w:p>
    <w:p w:rsidR="00825EB7" w:rsidRPr="00E0363D" w:rsidRDefault="00825EB7" w:rsidP="00E0363D">
      <w:pPr>
        <w:rPr>
          <w:sz w:val="28"/>
          <w:szCs w:val="28"/>
        </w:rPr>
      </w:pPr>
      <w:r w:rsidRPr="00E0363D">
        <w:rPr>
          <w:b/>
          <w:sz w:val="28"/>
          <w:szCs w:val="28"/>
        </w:rPr>
        <w:t>Цель</w:t>
      </w:r>
      <w:r w:rsidRPr="00E0363D">
        <w:rPr>
          <w:sz w:val="28"/>
          <w:szCs w:val="28"/>
        </w:rPr>
        <w:t>: закрепить представления детей о последовательности (цикличности) изменений в природе весной, летом, зимой, осенью по существенным признакам.</w:t>
      </w:r>
    </w:p>
    <w:p w:rsidR="00825EB7" w:rsidRPr="00E0363D" w:rsidRDefault="00825EB7" w:rsidP="00E0363D">
      <w:pPr>
        <w:rPr>
          <w:b/>
          <w:sz w:val="28"/>
          <w:szCs w:val="28"/>
        </w:rPr>
      </w:pPr>
      <w:r w:rsidRPr="00E0363D">
        <w:rPr>
          <w:b/>
          <w:sz w:val="28"/>
          <w:szCs w:val="28"/>
        </w:rPr>
        <w:t>Игра “Узнай по описанию”</w:t>
      </w:r>
    </w:p>
    <w:p w:rsidR="00825EB7" w:rsidRPr="00E0363D" w:rsidRDefault="00825EB7" w:rsidP="00E0363D">
      <w:pPr>
        <w:rPr>
          <w:sz w:val="28"/>
          <w:szCs w:val="28"/>
        </w:rPr>
      </w:pPr>
      <w:r w:rsidRPr="00E0363D">
        <w:rPr>
          <w:b/>
          <w:sz w:val="28"/>
          <w:szCs w:val="28"/>
        </w:rPr>
        <w:t>Цель:</w:t>
      </w:r>
      <w:r w:rsidRPr="00E0363D">
        <w:rPr>
          <w:sz w:val="28"/>
          <w:szCs w:val="28"/>
        </w:rPr>
        <w:t xml:space="preserve"> развивать внимание, сообразительность. Рассказ-загадка о разных предметах и явлениях природы.</w:t>
      </w:r>
    </w:p>
    <w:p w:rsidR="00825EB7" w:rsidRPr="00E0363D" w:rsidRDefault="00825EB7" w:rsidP="00E0363D">
      <w:pPr>
        <w:rPr>
          <w:b/>
          <w:sz w:val="28"/>
          <w:szCs w:val="28"/>
        </w:rPr>
      </w:pPr>
      <w:r w:rsidRPr="00E0363D">
        <w:rPr>
          <w:sz w:val="28"/>
          <w:szCs w:val="28"/>
        </w:rPr>
        <w:t xml:space="preserve"> </w:t>
      </w:r>
      <w:r w:rsidRPr="00E0363D">
        <w:rPr>
          <w:b/>
          <w:sz w:val="28"/>
          <w:szCs w:val="28"/>
        </w:rPr>
        <w:t>Развитие связной речи:</w:t>
      </w:r>
    </w:p>
    <w:p w:rsidR="00825EB7" w:rsidRPr="00E0363D" w:rsidRDefault="00825EB7" w:rsidP="00E0363D">
      <w:pPr>
        <w:jc w:val="both"/>
        <w:rPr>
          <w:sz w:val="28"/>
          <w:szCs w:val="28"/>
        </w:rPr>
      </w:pPr>
      <w:r w:rsidRPr="00E0363D">
        <w:rPr>
          <w:b/>
          <w:sz w:val="28"/>
          <w:szCs w:val="28"/>
        </w:rPr>
        <w:t>Беседа-знакомство с приметами</w:t>
      </w:r>
      <w:r w:rsidRPr="00E0363D">
        <w:rPr>
          <w:sz w:val="28"/>
          <w:szCs w:val="28"/>
        </w:rPr>
        <w:t>, пословицами, поговорками о весне. Разучивание стихов Ф. Тютчев “Весна”, “Весенние воды”, С. Есенин “Черемуха”, А.Майков “В мае”.</w:t>
      </w:r>
    </w:p>
    <w:p w:rsidR="00825EB7" w:rsidRPr="00E0363D" w:rsidRDefault="00825EB7" w:rsidP="00E0363D">
      <w:pPr>
        <w:jc w:val="both"/>
        <w:rPr>
          <w:sz w:val="28"/>
          <w:szCs w:val="28"/>
        </w:rPr>
      </w:pPr>
      <w:r w:rsidRPr="00E0363D">
        <w:rPr>
          <w:b/>
          <w:sz w:val="28"/>
          <w:szCs w:val="28"/>
        </w:rPr>
        <w:t>Цель:</w:t>
      </w:r>
      <w:r w:rsidRPr="00E0363D">
        <w:rPr>
          <w:sz w:val="28"/>
          <w:szCs w:val="28"/>
        </w:rPr>
        <w:t xml:space="preserve"> развивать связную речь, память; продолжать учить детей понимать смысл пословиц, поговорок.</w:t>
      </w:r>
    </w:p>
    <w:p w:rsidR="00825EB7" w:rsidRPr="00E0363D" w:rsidRDefault="00825EB7" w:rsidP="00E0363D">
      <w:pPr>
        <w:jc w:val="both"/>
        <w:rPr>
          <w:b/>
          <w:sz w:val="28"/>
          <w:szCs w:val="28"/>
        </w:rPr>
      </w:pPr>
      <w:r w:rsidRPr="00E0363D">
        <w:rPr>
          <w:sz w:val="28"/>
          <w:szCs w:val="28"/>
        </w:rPr>
        <w:t xml:space="preserve"> </w:t>
      </w:r>
      <w:r w:rsidRPr="00E0363D">
        <w:rPr>
          <w:b/>
          <w:sz w:val="28"/>
          <w:szCs w:val="28"/>
        </w:rPr>
        <w:t>Беседа на тему “Весна, Лето, Осень, Зима ”.</w:t>
      </w:r>
    </w:p>
    <w:p w:rsidR="00825EB7" w:rsidRPr="00E0363D" w:rsidRDefault="00825EB7" w:rsidP="00E0363D">
      <w:pPr>
        <w:jc w:val="both"/>
        <w:rPr>
          <w:sz w:val="28"/>
          <w:szCs w:val="28"/>
        </w:rPr>
      </w:pPr>
      <w:r w:rsidRPr="00E0363D">
        <w:rPr>
          <w:b/>
          <w:sz w:val="28"/>
          <w:szCs w:val="28"/>
        </w:rPr>
        <w:t xml:space="preserve">Цель: </w:t>
      </w:r>
      <w:r w:rsidRPr="00E0363D">
        <w:rPr>
          <w:sz w:val="28"/>
          <w:szCs w:val="28"/>
        </w:rPr>
        <w:t>побуждать детей к составлению рассказа об этом времени года; формировать у детей эстетическое отношение к природе, умению погружаться в мир природы, её образов, цветов; учить рассказывать связно, полно, четко выстраивать композицию рассказа.</w:t>
      </w:r>
    </w:p>
    <w:p w:rsidR="00825EB7" w:rsidRPr="00E0363D" w:rsidRDefault="00825EB7" w:rsidP="00E0363D">
      <w:pPr>
        <w:jc w:val="both"/>
        <w:rPr>
          <w:b/>
          <w:sz w:val="28"/>
          <w:szCs w:val="28"/>
        </w:rPr>
      </w:pPr>
      <w:r w:rsidRPr="00E0363D">
        <w:rPr>
          <w:b/>
          <w:sz w:val="28"/>
          <w:szCs w:val="28"/>
        </w:rPr>
        <w:t>Дидактическая игра «Подскажи словечко» (Стихи, пословицы, поговорки, приметы о зиме.)</w:t>
      </w:r>
    </w:p>
    <w:p w:rsidR="00825EB7" w:rsidRPr="00E0363D" w:rsidRDefault="00825EB7" w:rsidP="00E0363D">
      <w:pPr>
        <w:jc w:val="both"/>
        <w:rPr>
          <w:sz w:val="28"/>
          <w:szCs w:val="28"/>
        </w:rPr>
      </w:pPr>
      <w:r w:rsidRPr="00E0363D">
        <w:rPr>
          <w:b/>
          <w:sz w:val="28"/>
          <w:szCs w:val="28"/>
        </w:rPr>
        <w:t>Цель:</w:t>
      </w:r>
      <w:r w:rsidRPr="00E0363D">
        <w:rPr>
          <w:sz w:val="28"/>
          <w:szCs w:val="28"/>
        </w:rPr>
        <w:t xml:space="preserve"> учить детей понимать смысл пословиц и народных примет, помочь в придумывании своих. Развивать связную речь, умение грамотно составлять предложения.</w:t>
      </w:r>
    </w:p>
    <w:p w:rsidR="00825EB7" w:rsidRDefault="00825EB7" w:rsidP="00E0363D">
      <w:pPr>
        <w:rPr>
          <w:sz w:val="28"/>
          <w:szCs w:val="28"/>
        </w:rPr>
      </w:pPr>
    </w:p>
    <w:p w:rsidR="00825EB7" w:rsidRDefault="00825EB7" w:rsidP="00E0363D">
      <w:pPr>
        <w:rPr>
          <w:sz w:val="28"/>
          <w:szCs w:val="28"/>
        </w:rPr>
      </w:pPr>
    </w:p>
    <w:p w:rsidR="00825EB7" w:rsidRDefault="00825EB7" w:rsidP="00E0363D">
      <w:pPr>
        <w:rPr>
          <w:sz w:val="28"/>
          <w:szCs w:val="28"/>
        </w:rPr>
      </w:pPr>
    </w:p>
    <w:p w:rsidR="00825EB7" w:rsidRDefault="00825EB7" w:rsidP="00E0363D">
      <w:pPr>
        <w:rPr>
          <w:sz w:val="28"/>
          <w:szCs w:val="28"/>
        </w:rPr>
      </w:pPr>
      <w:r>
        <w:pict>
          <v:shape id="_x0000_i1029" type="#_x0000_t75" style="width:339.75pt;height:431.25pt">
            <v:imagedata r:id="rId10" o:title=""/>
          </v:shape>
        </w:pict>
      </w:r>
    </w:p>
    <w:p w:rsidR="00825EB7" w:rsidRPr="00E0363D" w:rsidRDefault="00825EB7" w:rsidP="00E0363D">
      <w:pPr>
        <w:rPr>
          <w:b/>
          <w:sz w:val="28"/>
          <w:szCs w:val="28"/>
        </w:rPr>
      </w:pPr>
      <w:r w:rsidRPr="00E0363D">
        <w:rPr>
          <w:b/>
          <w:sz w:val="28"/>
          <w:szCs w:val="28"/>
        </w:rPr>
        <w:t>Приложение</w:t>
      </w:r>
    </w:p>
    <w:p w:rsidR="00825EB7" w:rsidRPr="00E0363D" w:rsidRDefault="00825EB7" w:rsidP="00E0363D">
      <w:pPr>
        <w:rPr>
          <w:b/>
          <w:sz w:val="28"/>
          <w:szCs w:val="28"/>
        </w:rPr>
      </w:pPr>
      <w:r w:rsidRPr="00E0363D">
        <w:rPr>
          <w:b/>
          <w:sz w:val="28"/>
          <w:szCs w:val="28"/>
        </w:rPr>
        <w:t>Пословицы:</w:t>
      </w:r>
    </w:p>
    <w:p w:rsidR="00825EB7" w:rsidRPr="00E0363D" w:rsidRDefault="00825EB7" w:rsidP="00E0363D">
      <w:pPr>
        <w:rPr>
          <w:sz w:val="28"/>
          <w:szCs w:val="28"/>
        </w:rPr>
      </w:pPr>
      <w:r w:rsidRPr="00E0363D">
        <w:rPr>
          <w:sz w:val="28"/>
          <w:szCs w:val="28"/>
        </w:rPr>
        <w:t xml:space="preserve">Летит лето на крыльях.        </w:t>
      </w:r>
    </w:p>
    <w:p w:rsidR="00825EB7" w:rsidRPr="00E0363D" w:rsidRDefault="00825EB7" w:rsidP="00E0363D">
      <w:pPr>
        <w:rPr>
          <w:sz w:val="28"/>
          <w:szCs w:val="28"/>
        </w:rPr>
      </w:pPr>
      <w:r w:rsidRPr="00E0363D">
        <w:rPr>
          <w:sz w:val="28"/>
          <w:szCs w:val="28"/>
        </w:rPr>
        <w:t xml:space="preserve"> Как зима не злится, а весне покорится.</w:t>
      </w:r>
      <w:r w:rsidRPr="00E0363D">
        <w:rPr>
          <w:sz w:val="28"/>
          <w:szCs w:val="28"/>
        </w:rPr>
        <w:br/>
      </w:r>
      <w:r w:rsidRPr="00E0363D">
        <w:rPr>
          <w:sz w:val="28"/>
          <w:szCs w:val="28"/>
        </w:rPr>
        <w:br/>
        <w:t xml:space="preserve">Готовь летом сани, а зимой телегу.  </w:t>
      </w:r>
    </w:p>
    <w:p w:rsidR="00825EB7" w:rsidRPr="00E0363D" w:rsidRDefault="00825EB7" w:rsidP="00E0363D">
      <w:pPr>
        <w:rPr>
          <w:sz w:val="28"/>
          <w:szCs w:val="28"/>
        </w:rPr>
      </w:pPr>
      <w:r w:rsidRPr="00E0363D">
        <w:rPr>
          <w:sz w:val="28"/>
          <w:szCs w:val="28"/>
        </w:rPr>
        <w:t xml:space="preserve">  Мороз невелик, да стоять не велит.</w:t>
      </w:r>
      <w:r w:rsidRPr="00E0363D">
        <w:rPr>
          <w:sz w:val="28"/>
          <w:szCs w:val="28"/>
        </w:rPr>
        <w:br/>
      </w:r>
      <w:r w:rsidRPr="00E0363D">
        <w:rPr>
          <w:sz w:val="28"/>
          <w:szCs w:val="28"/>
        </w:rPr>
        <w:br/>
        <w:t xml:space="preserve">Весна красна цветами – а осень пирогами.  </w:t>
      </w:r>
    </w:p>
    <w:p w:rsidR="00825EB7" w:rsidRPr="00E0363D" w:rsidRDefault="00825EB7" w:rsidP="00E0363D">
      <w:pPr>
        <w:rPr>
          <w:sz w:val="28"/>
          <w:szCs w:val="28"/>
        </w:rPr>
      </w:pPr>
      <w:r w:rsidRPr="00E0363D">
        <w:rPr>
          <w:sz w:val="28"/>
          <w:szCs w:val="28"/>
        </w:rPr>
        <w:t>Август собирает, а зима поедает.</w:t>
      </w:r>
      <w:r w:rsidRPr="00E0363D">
        <w:rPr>
          <w:sz w:val="28"/>
          <w:szCs w:val="28"/>
        </w:rPr>
        <w:br/>
      </w:r>
      <w:r w:rsidRPr="00E0363D">
        <w:rPr>
          <w:sz w:val="28"/>
          <w:szCs w:val="28"/>
        </w:rPr>
        <w:br/>
        <w:t xml:space="preserve">Заковал мороз реки, но не навеки.  </w:t>
      </w:r>
    </w:p>
    <w:p w:rsidR="00825EB7" w:rsidRPr="00E0363D" w:rsidRDefault="00825EB7" w:rsidP="00E0363D">
      <w:pPr>
        <w:rPr>
          <w:sz w:val="28"/>
          <w:szCs w:val="28"/>
        </w:rPr>
      </w:pPr>
      <w:r w:rsidRPr="00E0363D">
        <w:rPr>
          <w:sz w:val="28"/>
          <w:szCs w:val="28"/>
        </w:rPr>
        <w:t>Не хвались травой, хвались сеном.</w:t>
      </w:r>
      <w:r w:rsidRPr="00E0363D">
        <w:rPr>
          <w:sz w:val="28"/>
          <w:szCs w:val="28"/>
        </w:rPr>
        <w:br/>
      </w:r>
      <w:r w:rsidRPr="00E0363D">
        <w:rPr>
          <w:sz w:val="28"/>
          <w:szCs w:val="28"/>
        </w:rPr>
        <w:br/>
        <w:t xml:space="preserve">Май холодный — год хлебородный. </w:t>
      </w:r>
    </w:p>
    <w:p w:rsidR="00825EB7" w:rsidRPr="00E0363D" w:rsidRDefault="00825EB7" w:rsidP="00E0363D">
      <w:pPr>
        <w:rPr>
          <w:sz w:val="28"/>
          <w:szCs w:val="28"/>
        </w:rPr>
      </w:pPr>
      <w:r w:rsidRPr="00E0363D">
        <w:rPr>
          <w:sz w:val="28"/>
          <w:szCs w:val="28"/>
        </w:rPr>
        <w:t xml:space="preserve"> Как сено косят, так дождей не просят.</w:t>
      </w:r>
      <w:r w:rsidRPr="00E0363D">
        <w:rPr>
          <w:sz w:val="28"/>
          <w:szCs w:val="28"/>
        </w:rPr>
        <w:br/>
      </w:r>
      <w:r w:rsidRPr="00E0363D">
        <w:rPr>
          <w:sz w:val="28"/>
          <w:szCs w:val="28"/>
        </w:rPr>
        <w:br/>
        <w:t xml:space="preserve">Грач в воздухе — весна на улице. </w:t>
      </w:r>
    </w:p>
    <w:p w:rsidR="00825EB7" w:rsidRPr="00E0363D" w:rsidRDefault="00825EB7" w:rsidP="00E0363D">
      <w:pPr>
        <w:rPr>
          <w:sz w:val="28"/>
          <w:szCs w:val="28"/>
        </w:rPr>
      </w:pPr>
      <w:r w:rsidRPr="00E0363D">
        <w:rPr>
          <w:sz w:val="28"/>
          <w:szCs w:val="28"/>
        </w:rPr>
        <w:t xml:space="preserve">Март с водой, апрель с травой, а май с цветами.   </w:t>
      </w:r>
    </w:p>
    <w:p w:rsidR="00825EB7" w:rsidRPr="00E0363D" w:rsidRDefault="00825EB7" w:rsidP="00E0363D">
      <w:pPr>
        <w:rPr>
          <w:sz w:val="28"/>
          <w:szCs w:val="28"/>
        </w:rPr>
      </w:pPr>
      <w:r w:rsidRPr="00E0363D">
        <w:rPr>
          <w:sz w:val="28"/>
          <w:szCs w:val="28"/>
        </w:rPr>
        <w:t xml:space="preserve">Матушка весна — всем красна.  </w:t>
      </w:r>
    </w:p>
    <w:p w:rsidR="00825EB7" w:rsidRPr="00E0363D" w:rsidRDefault="00825EB7" w:rsidP="00E0363D">
      <w:pPr>
        <w:rPr>
          <w:sz w:val="28"/>
          <w:szCs w:val="28"/>
        </w:rPr>
      </w:pPr>
      <w:r w:rsidRPr="00E0363D">
        <w:rPr>
          <w:sz w:val="28"/>
          <w:szCs w:val="28"/>
        </w:rPr>
        <w:t xml:space="preserve"> Цыплят по осени считают.</w:t>
      </w:r>
    </w:p>
    <w:p w:rsidR="00825EB7" w:rsidRPr="00E0363D" w:rsidRDefault="00825EB7" w:rsidP="00E0363D">
      <w:pPr>
        <w:rPr>
          <w:sz w:val="28"/>
          <w:szCs w:val="28"/>
        </w:rPr>
      </w:pPr>
      <w:r w:rsidRPr="00E0363D">
        <w:rPr>
          <w:sz w:val="28"/>
          <w:szCs w:val="28"/>
        </w:rPr>
        <w:t xml:space="preserve"> Месяц январь – зимы государь.  </w:t>
      </w:r>
    </w:p>
    <w:p w:rsidR="00825EB7" w:rsidRPr="00E0363D" w:rsidRDefault="00825EB7" w:rsidP="00E0363D">
      <w:pPr>
        <w:rPr>
          <w:sz w:val="28"/>
          <w:szCs w:val="28"/>
        </w:rPr>
      </w:pPr>
      <w:r w:rsidRPr="00E0363D">
        <w:rPr>
          <w:sz w:val="28"/>
          <w:szCs w:val="28"/>
        </w:rPr>
        <w:t>Зимой солнце светит, да не греет.</w:t>
      </w:r>
      <w:r w:rsidRPr="00E0363D">
        <w:rPr>
          <w:sz w:val="28"/>
          <w:szCs w:val="28"/>
        </w:rPr>
        <w:br/>
      </w:r>
      <w:r w:rsidRPr="00E0363D">
        <w:rPr>
          <w:sz w:val="28"/>
          <w:szCs w:val="28"/>
        </w:rPr>
        <w:br/>
        <w:t xml:space="preserve">Как зима не злится, а весне покорится. </w:t>
      </w:r>
    </w:p>
    <w:p w:rsidR="00825EB7" w:rsidRPr="00E0363D" w:rsidRDefault="00825EB7" w:rsidP="00E0363D">
      <w:pPr>
        <w:rPr>
          <w:sz w:val="28"/>
          <w:szCs w:val="28"/>
        </w:rPr>
      </w:pPr>
      <w:r w:rsidRPr="00E0363D">
        <w:rPr>
          <w:sz w:val="28"/>
          <w:szCs w:val="28"/>
        </w:rPr>
        <w:t>Готовь летом сани, а зимой телегу.</w:t>
      </w:r>
      <w:r w:rsidRPr="00E0363D">
        <w:rPr>
          <w:sz w:val="28"/>
          <w:szCs w:val="28"/>
        </w:rPr>
        <w:br/>
      </w:r>
      <w:r w:rsidRPr="00E0363D">
        <w:rPr>
          <w:sz w:val="28"/>
          <w:szCs w:val="28"/>
        </w:rPr>
        <w:br/>
        <w:t xml:space="preserve">Мороз невелик, да стоять не велит.   </w:t>
      </w:r>
    </w:p>
    <w:p w:rsidR="00825EB7" w:rsidRPr="00E0363D" w:rsidRDefault="00825EB7" w:rsidP="00E0363D">
      <w:pPr>
        <w:rPr>
          <w:sz w:val="28"/>
          <w:szCs w:val="28"/>
        </w:rPr>
      </w:pPr>
      <w:r w:rsidRPr="00E0363D">
        <w:rPr>
          <w:sz w:val="28"/>
          <w:szCs w:val="28"/>
        </w:rPr>
        <w:t xml:space="preserve">Весна красна цветами – а осень пирогами.  </w:t>
      </w:r>
    </w:p>
    <w:p w:rsidR="00825EB7" w:rsidRPr="00E0363D" w:rsidRDefault="00825EB7" w:rsidP="00E0363D">
      <w:pPr>
        <w:rPr>
          <w:sz w:val="28"/>
          <w:szCs w:val="28"/>
        </w:rPr>
      </w:pPr>
      <w:r w:rsidRPr="00E0363D">
        <w:rPr>
          <w:sz w:val="28"/>
          <w:szCs w:val="28"/>
        </w:rPr>
        <w:t xml:space="preserve">Август собирает, а зима поедает.  </w:t>
      </w:r>
    </w:p>
    <w:p w:rsidR="00825EB7" w:rsidRPr="00E0363D" w:rsidRDefault="00825EB7" w:rsidP="00E0363D">
      <w:pPr>
        <w:rPr>
          <w:sz w:val="28"/>
          <w:szCs w:val="28"/>
        </w:rPr>
      </w:pPr>
      <w:r w:rsidRPr="00E0363D">
        <w:rPr>
          <w:sz w:val="28"/>
          <w:szCs w:val="28"/>
        </w:rPr>
        <w:t xml:space="preserve"> Заковал мороз реки, но не навеки. </w:t>
      </w:r>
    </w:p>
    <w:p w:rsidR="00825EB7" w:rsidRPr="00E0363D" w:rsidRDefault="00825EB7" w:rsidP="00E0363D">
      <w:pPr>
        <w:rPr>
          <w:sz w:val="28"/>
          <w:szCs w:val="28"/>
        </w:rPr>
      </w:pPr>
      <w:r w:rsidRPr="00E0363D">
        <w:rPr>
          <w:sz w:val="28"/>
          <w:szCs w:val="28"/>
        </w:rPr>
        <w:t xml:space="preserve">   Не хвались травой, хвались сеном.</w:t>
      </w:r>
      <w:r w:rsidRPr="00E0363D">
        <w:rPr>
          <w:sz w:val="28"/>
          <w:szCs w:val="28"/>
        </w:rPr>
        <w:br/>
        <w:t xml:space="preserve">Холоден сентябрь, да сыт.     </w:t>
      </w:r>
    </w:p>
    <w:p w:rsidR="00825EB7" w:rsidRPr="00E0363D" w:rsidRDefault="00825EB7" w:rsidP="00E0363D">
      <w:pPr>
        <w:rPr>
          <w:sz w:val="28"/>
          <w:szCs w:val="28"/>
        </w:rPr>
      </w:pPr>
      <w:r w:rsidRPr="00E0363D">
        <w:rPr>
          <w:sz w:val="28"/>
          <w:szCs w:val="28"/>
        </w:rPr>
        <w:t xml:space="preserve">Зима без снегу — лето без хлеба </w:t>
      </w:r>
    </w:p>
    <w:p w:rsidR="00825EB7" w:rsidRPr="00E0363D" w:rsidRDefault="00825EB7" w:rsidP="00E0363D">
      <w:pPr>
        <w:rPr>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r>
        <w:pict>
          <v:shape id="_x0000_i1030" type="#_x0000_t75" style="width:410.25pt;height:523.5pt">
            <v:imagedata r:id="rId11" o:title=""/>
          </v:shape>
        </w:pict>
      </w:r>
    </w:p>
    <w:p w:rsidR="00825EB7" w:rsidRDefault="00825EB7" w:rsidP="00E0363D">
      <w:pPr>
        <w:rPr>
          <w:b/>
          <w:sz w:val="28"/>
          <w:szCs w:val="28"/>
        </w:rPr>
      </w:pPr>
    </w:p>
    <w:p w:rsidR="00825EB7" w:rsidRPr="00E0363D" w:rsidRDefault="00825EB7" w:rsidP="00E0363D">
      <w:pPr>
        <w:rPr>
          <w:sz w:val="28"/>
          <w:szCs w:val="28"/>
        </w:rPr>
      </w:pPr>
      <w:r w:rsidRPr="00E0363D">
        <w:rPr>
          <w:b/>
          <w:sz w:val="28"/>
          <w:szCs w:val="28"/>
        </w:rPr>
        <w:t>Загадки:</w:t>
      </w:r>
      <w:r w:rsidRPr="00E0363D">
        <w:rPr>
          <w:sz w:val="28"/>
          <w:szCs w:val="28"/>
        </w:rPr>
        <w:br/>
        <w:t>В огороде все созрело,                                       Расцветает милый край,</w:t>
      </w:r>
    </w:p>
    <w:p w:rsidR="00825EB7" w:rsidRPr="00E0363D" w:rsidRDefault="00825EB7" w:rsidP="00E0363D">
      <w:pPr>
        <w:rPr>
          <w:sz w:val="28"/>
          <w:szCs w:val="28"/>
        </w:rPr>
      </w:pPr>
      <w:r w:rsidRPr="00E0363D">
        <w:rPr>
          <w:sz w:val="28"/>
          <w:szCs w:val="28"/>
        </w:rPr>
        <w:t>Кладовые открывай!                                            Наступает месяц…(май)</w:t>
      </w:r>
    </w:p>
    <w:p w:rsidR="00825EB7" w:rsidRPr="00E0363D" w:rsidRDefault="00825EB7" w:rsidP="00E0363D">
      <w:pPr>
        <w:rPr>
          <w:sz w:val="28"/>
          <w:szCs w:val="28"/>
        </w:rPr>
      </w:pPr>
      <w:r w:rsidRPr="00E0363D">
        <w:rPr>
          <w:sz w:val="28"/>
          <w:szCs w:val="28"/>
        </w:rPr>
        <w:t>В ящики, мешки, корзины                                   Желтые листья по ветру кружат,</w:t>
      </w:r>
    </w:p>
    <w:p w:rsidR="00825EB7" w:rsidRPr="00E0363D" w:rsidRDefault="00825EB7" w:rsidP="00E0363D">
      <w:pPr>
        <w:rPr>
          <w:sz w:val="28"/>
          <w:szCs w:val="28"/>
        </w:rPr>
      </w:pPr>
      <w:r w:rsidRPr="00E0363D">
        <w:rPr>
          <w:sz w:val="28"/>
          <w:szCs w:val="28"/>
        </w:rPr>
        <w:t>Собираем…! (урожай)                                        Танец осенний зовут…(листопад)</w:t>
      </w:r>
    </w:p>
    <w:p w:rsidR="00825EB7" w:rsidRPr="00E0363D" w:rsidRDefault="00825EB7" w:rsidP="00E0363D">
      <w:pPr>
        <w:rPr>
          <w:sz w:val="28"/>
          <w:szCs w:val="28"/>
        </w:rPr>
      </w:pPr>
      <w:r w:rsidRPr="00E0363D">
        <w:rPr>
          <w:sz w:val="28"/>
          <w:szCs w:val="28"/>
        </w:rPr>
        <w:t>Позабыв про шишки                                           С крыши свесились висюльки,</w:t>
      </w:r>
    </w:p>
    <w:p w:rsidR="00825EB7" w:rsidRPr="00E0363D" w:rsidRDefault="00825EB7" w:rsidP="00E0363D">
      <w:pPr>
        <w:rPr>
          <w:sz w:val="28"/>
          <w:szCs w:val="28"/>
        </w:rPr>
      </w:pPr>
      <w:r w:rsidRPr="00E0363D">
        <w:rPr>
          <w:sz w:val="28"/>
          <w:szCs w:val="28"/>
        </w:rPr>
        <w:t>Спит в берлоге…(мишка)                                   Называются…(сосульки)</w:t>
      </w:r>
    </w:p>
    <w:p w:rsidR="00825EB7" w:rsidRPr="00E0363D" w:rsidRDefault="00825EB7" w:rsidP="00E0363D">
      <w:pPr>
        <w:rPr>
          <w:sz w:val="28"/>
          <w:szCs w:val="28"/>
        </w:rPr>
      </w:pPr>
    </w:p>
    <w:p w:rsidR="00825EB7" w:rsidRDefault="00825EB7" w:rsidP="00E0363D">
      <w:pPr>
        <w:rPr>
          <w:sz w:val="28"/>
          <w:szCs w:val="28"/>
        </w:rPr>
      </w:pPr>
    </w:p>
    <w:p w:rsidR="00825EB7" w:rsidRPr="00CD31B3" w:rsidRDefault="00825EB7" w:rsidP="00E0363D">
      <w:pPr>
        <w:rPr>
          <w:b/>
          <w:sz w:val="28"/>
          <w:szCs w:val="28"/>
        </w:rPr>
      </w:pPr>
      <w:r w:rsidRPr="00CD31B3">
        <w:rPr>
          <w:b/>
          <w:sz w:val="28"/>
          <w:szCs w:val="28"/>
        </w:rPr>
        <w:t>Стихи:</w:t>
      </w:r>
    </w:p>
    <w:tbl>
      <w:tblPr>
        <w:tblW w:w="0" w:type="auto"/>
        <w:tblLook w:val="01E0"/>
      </w:tblPr>
      <w:tblGrid>
        <w:gridCol w:w="4785"/>
        <w:gridCol w:w="4786"/>
      </w:tblGrid>
      <w:tr w:rsidR="00825EB7" w:rsidRPr="00E0363D" w:rsidTr="00352801">
        <w:tc>
          <w:tcPr>
            <w:tcW w:w="4785" w:type="dxa"/>
          </w:tcPr>
          <w:p w:rsidR="00825EB7" w:rsidRPr="00E0363D" w:rsidRDefault="00825EB7" w:rsidP="00E0363D">
            <w:pPr>
              <w:pStyle w:val="Heading2"/>
              <w:rPr>
                <w:b w:val="0"/>
                <w:sz w:val="28"/>
                <w:szCs w:val="28"/>
              </w:rPr>
            </w:pPr>
            <w:r w:rsidRPr="00E0363D">
              <w:rPr>
                <w:b w:val="0"/>
                <w:sz w:val="28"/>
                <w:szCs w:val="28"/>
              </w:rPr>
              <w:t>Уж тает снег, бегут ручьи,</w:t>
            </w:r>
            <w:r w:rsidRPr="00E0363D">
              <w:rPr>
                <w:b w:val="0"/>
                <w:sz w:val="28"/>
                <w:szCs w:val="28"/>
              </w:rPr>
              <w:br/>
              <w:t>В окно повеяло весною...</w:t>
            </w:r>
            <w:r w:rsidRPr="00E0363D">
              <w:rPr>
                <w:b w:val="0"/>
                <w:sz w:val="28"/>
                <w:szCs w:val="28"/>
              </w:rPr>
              <w:br/>
              <w:t>Засвищут скоро соловьи,</w:t>
            </w:r>
            <w:r w:rsidRPr="00E0363D">
              <w:rPr>
                <w:b w:val="0"/>
                <w:sz w:val="28"/>
                <w:szCs w:val="28"/>
              </w:rPr>
              <w:br/>
              <w:t>И лес оденется листвою!</w:t>
            </w:r>
            <w:r w:rsidRPr="00E0363D">
              <w:rPr>
                <w:b w:val="0"/>
                <w:sz w:val="28"/>
                <w:szCs w:val="28"/>
              </w:rPr>
              <w:br/>
              <w:t>Чиста небесная лазурь,</w:t>
            </w:r>
            <w:r w:rsidRPr="00E0363D">
              <w:rPr>
                <w:b w:val="0"/>
                <w:sz w:val="28"/>
                <w:szCs w:val="28"/>
              </w:rPr>
              <w:br/>
              <w:t>Теплей и ярче солнце стало,</w:t>
            </w:r>
            <w:r w:rsidRPr="00E0363D">
              <w:rPr>
                <w:b w:val="0"/>
                <w:sz w:val="28"/>
                <w:szCs w:val="28"/>
              </w:rPr>
              <w:br/>
              <w:t>Пора метелей злых и бурь</w:t>
            </w:r>
            <w:r w:rsidRPr="00E0363D">
              <w:rPr>
                <w:b w:val="0"/>
                <w:sz w:val="28"/>
                <w:szCs w:val="28"/>
              </w:rPr>
              <w:br/>
              <w:t>Опять надолго миновала...</w:t>
            </w:r>
          </w:p>
          <w:p w:rsidR="00825EB7" w:rsidRPr="00E0363D" w:rsidRDefault="00825EB7" w:rsidP="00E0363D">
            <w:pPr>
              <w:pStyle w:val="Heading2"/>
              <w:rPr>
                <w:b w:val="0"/>
                <w:sz w:val="28"/>
                <w:szCs w:val="28"/>
              </w:rPr>
            </w:pPr>
          </w:p>
        </w:tc>
        <w:tc>
          <w:tcPr>
            <w:tcW w:w="4786" w:type="dxa"/>
          </w:tcPr>
          <w:p w:rsidR="00825EB7" w:rsidRPr="00E0363D" w:rsidRDefault="00825EB7" w:rsidP="00E0363D">
            <w:pPr>
              <w:spacing w:after="240"/>
              <w:rPr>
                <w:sz w:val="28"/>
                <w:szCs w:val="28"/>
              </w:rPr>
            </w:pPr>
            <w:r w:rsidRPr="00E0363D">
              <w:rPr>
                <w:sz w:val="28"/>
                <w:szCs w:val="28"/>
              </w:rPr>
              <w:t>В ледяной карете мчится зимушка-зима,</w:t>
            </w:r>
            <w:r w:rsidRPr="00E0363D">
              <w:rPr>
                <w:sz w:val="28"/>
                <w:szCs w:val="28"/>
              </w:rPr>
              <w:br/>
              <w:t>Ветер крыльями стучится в сонные дома.</w:t>
            </w:r>
            <w:r w:rsidRPr="00E0363D">
              <w:rPr>
                <w:sz w:val="28"/>
                <w:szCs w:val="28"/>
              </w:rPr>
              <w:br/>
              <w:t>Расцветают скверы, парки снежной белизной.</w:t>
            </w:r>
            <w:r w:rsidRPr="00E0363D">
              <w:rPr>
                <w:sz w:val="28"/>
                <w:szCs w:val="28"/>
              </w:rPr>
              <w:br/>
              <w:t>И мороз возводит арки над тропой</w:t>
            </w:r>
          </w:p>
          <w:p w:rsidR="00825EB7" w:rsidRPr="00E0363D" w:rsidRDefault="00825EB7" w:rsidP="00E0363D">
            <w:pPr>
              <w:pStyle w:val="Heading2"/>
              <w:rPr>
                <w:b w:val="0"/>
                <w:sz w:val="28"/>
                <w:szCs w:val="28"/>
              </w:rPr>
            </w:pPr>
          </w:p>
        </w:tc>
      </w:tr>
      <w:tr w:rsidR="00825EB7" w:rsidRPr="00E0363D" w:rsidTr="00352801">
        <w:tc>
          <w:tcPr>
            <w:tcW w:w="4785" w:type="dxa"/>
          </w:tcPr>
          <w:p w:rsidR="00825EB7" w:rsidRPr="00E0363D" w:rsidRDefault="00825EB7" w:rsidP="00E0363D">
            <w:pPr>
              <w:spacing w:after="240"/>
              <w:rPr>
                <w:b/>
                <w:sz w:val="28"/>
                <w:szCs w:val="28"/>
              </w:rPr>
            </w:pPr>
            <w:r w:rsidRPr="00E0363D">
              <w:rPr>
                <w:sz w:val="28"/>
                <w:szCs w:val="28"/>
              </w:rPr>
              <w:t>Поспевает брусника,</w:t>
            </w:r>
            <w:r w:rsidRPr="00E0363D">
              <w:rPr>
                <w:sz w:val="28"/>
                <w:szCs w:val="28"/>
              </w:rPr>
              <w:br/>
              <w:t>Стали дни холоднее,</w:t>
            </w:r>
            <w:r w:rsidRPr="00E0363D">
              <w:rPr>
                <w:sz w:val="28"/>
                <w:szCs w:val="28"/>
              </w:rPr>
              <w:br/>
              <w:t>И от птичьего крика</w:t>
            </w:r>
            <w:r w:rsidRPr="00E0363D">
              <w:rPr>
                <w:sz w:val="28"/>
                <w:szCs w:val="28"/>
              </w:rPr>
              <w:br/>
              <w:t>В сердце стало грустнее.</w:t>
            </w:r>
            <w:r w:rsidRPr="00E0363D">
              <w:rPr>
                <w:sz w:val="28"/>
                <w:szCs w:val="28"/>
              </w:rPr>
              <w:br/>
              <w:t>Стаи птиц улетают</w:t>
            </w:r>
            <w:r w:rsidRPr="00E0363D">
              <w:rPr>
                <w:sz w:val="28"/>
                <w:szCs w:val="28"/>
              </w:rPr>
              <w:br/>
              <w:t>Прочь, за синее море.</w:t>
            </w:r>
            <w:r w:rsidRPr="00E0363D">
              <w:rPr>
                <w:sz w:val="28"/>
                <w:szCs w:val="28"/>
              </w:rPr>
              <w:br/>
              <w:t>Все деревья блистают</w:t>
            </w:r>
            <w:r w:rsidRPr="00E0363D">
              <w:rPr>
                <w:sz w:val="28"/>
                <w:szCs w:val="28"/>
              </w:rPr>
              <w:br/>
              <w:t>В разноцветном уборе.</w:t>
            </w:r>
            <w:r w:rsidRPr="00E0363D">
              <w:rPr>
                <w:sz w:val="28"/>
                <w:szCs w:val="28"/>
              </w:rPr>
              <w:br/>
            </w:r>
          </w:p>
        </w:tc>
        <w:tc>
          <w:tcPr>
            <w:tcW w:w="4786" w:type="dxa"/>
          </w:tcPr>
          <w:p w:rsidR="00825EB7" w:rsidRPr="00E0363D" w:rsidRDefault="00825EB7" w:rsidP="00E0363D">
            <w:pPr>
              <w:pStyle w:val="Heading2"/>
              <w:rPr>
                <w:b w:val="0"/>
                <w:sz w:val="28"/>
                <w:szCs w:val="28"/>
              </w:rPr>
            </w:pPr>
            <w:r w:rsidRPr="00E0363D">
              <w:rPr>
                <w:b w:val="0"/>
                <w:sz w:val="28"/>
                <w:szCs w:val="28"/>
              </w:rPr>
              <w:t>- Что ты мне подаришь, лето?</w:t>
            </w:r>
            <w:r w:rsidRPr="00E0363D">
              <w:rPr>
                <w:b w:val="0"/>
                <w:sz w:val="28"/>
                <w:szCs w:val="28"/>
              </w:rPr>
              <w:br/>
              <w:t>- Много солнечного света!</w:t>
            </w:r>
            <w:r w:rsidRPr="00E0363D">
              <w:rPr>
                <w:b w:val="0"/>
                <w:sz w:val="28"/>
                <w:szCs w:val="28"/>
              </w:rPr>
              <w:br/>
              <w:t>В небе pадyгy-дyгy!</w:t>
            </w:r>
            <w:r w:rsidRPr="00E0363D">
              <w:rPr>
                <w:b w:val="0"/>
                <w:sz w:val="28"/>
                <w:szCs w:val="28"/>
              </w:rPr>
              <w:br/>
              <w:t>И ромашки на лyгy!</w:t>
            </w:r>
            <w:r w:rsidRPr="00E0363D">
              <w:rPr>
                <w:b w:val="0"/>
                <w:sz w:val="28"/>
                <w:szCs w:val="28"/>
              </w:rPr>
              <w:br/>
              <w:t>- Что ещё подаришь мне?</w:t>
            </w:r>
            <w:r w:rsidRPr="00E0363D">
              <w:rPr>
                <w:b w:val="0"/>
                <w:sz w:val="28"/>
                <w:szCs w:val="28"/>
              </w:rPr>
              <w:br/>
              <w:t>- Ключ, звенящий в тишине,</w:t>
            </w:r>
            <w:r w:rsidRPr="00E0363D">
              <w:rPr>
                <w:b w:val="0"/>
                <w:sz w:val="28"/>
                <w:szCs w:val="28"/>
              </w:rPr>
              <w:br/>
              <w:t>Сосны, клёны и дубы,</w:t>
            </w:r>
            <w:r w:rsidRPr="00E0363D">
              <w:rPr>
                <w:b w:val="0"/>
                <w:sz w:val="28"/>
                <w:szCs w:val="28"/>
              </w:rPr>
              <w:br/>
              <w:t>Землянику и грибы!</w:t>
            </w:r>
            <w:r w:rsidRPr="00E0363D">
              <w:rPr>
                <w:b w:val="0"/>
                <w:sz w:val="28"/>
                <w:szCs w:val="28"/>
              </w:rPr>
              <w:br/>
              <w:t>Подарю тебе кyкyшкy,</w:t>
            </w:r>
            <w:r w:rsidRPr="00E0363D">
              <w:rPr>
                <w:b w:val="0"/>
                <w:sz w:val="28"/>
                <w:szCs w:val="28"/>
              </w:rPr>
              <w:br/>
              <w:t>Чтобы, выйдя на опyшкy,</w:t>
            </w:r>
            <w:r w:rsidRPr="00E0363D">
              <w:rPr>
                <w:b w:val="0"/>
                <w:sz w:val="28"/>
                <w:szCs w:val="28"/>
              </w:rPr>
              <w:br/>
              <w:t>Ты погpомче кpикнyл ей:</w:t>
            </w:r>
            <w:r w:rsidRPr="00E0363D">
              <w:rPr>
                <w:b w:val="0"/>
                <w:sz w:val="28"/>
                <w:szCs w:val="28"/>
              </w:rPr>
              <w:br/>
              <w:t>"Погадай мне поскорей!"</w:t>
            </w:r>
            <w:r w:rsidRPr="00E0363D">
              <w:rPr>
                <w:b w:val="0"/>
                <w:sz w:val="28"/>
                <w:szCs w:val="28"/>
              </w:rPr>
              <w:br/>
              <w:t>И она тебе в ответ</w:t>
            </w:r>
            <w:r w:rsidRPr="00E0363D">
              <w:rPr>
                <w:b w:val="0"/>
                <w:sz w:val="28"/>
                <w:szCs w:val="28"/>
              </w:rPr>
              <w:br/>
              <w:t>Нагадала много лет</w:t>
            </w:r>
          </w:p>
          <w:p w:rsidR="00825EB7" w:rsidRPr="00E0363D" w:rsidRDefault="00825EB7" w:rsidP="00E0363D">
            <w:pPr>
              <w:pStyle w:val="Heading2"/>
              <w:rPr>
                <w:b w:val="0"/>
                <w:sz w:val="28"/>
                <w:szCs w:val="28"/>
              </w:rPr>
            </w:pPr>
          </w:p>
        </w:tc>
      </w:tr>
    </w:tbl>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Default="00825EB7" w:rsidP="00E0363D">
      <w:pPr>
        <w:jc w:val="both"/>
        <w:rPr>
          <w:sz w:val="28"/>
          <w:szCs w:val="28"/>
        </w:rPr>
      </w:pPr>
    </w:p>
    <w:p w:rsidR="00825EB7" w:rsidRDefault="00825EB7" w:rsidP="00E0363D">
      <w:pPr>
        <w:jc w:val="both"/>
        <w:rPr>
          <w:sz w:val="28"/>
          <w:szCs w:val="28"/>
        </w:rPr>
      </w:pPr>
    </w:p>
    <w:p w:rsidR="00825EB7" w:rsidRPr="00E0363D" w:rsidRDefault="00825EB7" w:rsidP="00E0363D">
      <w:pPr>
        <w:rPr>
          <w:b/>
          <w:sz w:val="28"/>
          <w:szCs w:val="28"/>
        </w:rPr>
      </w:pPr>
      <w:r w:rsidRPr="00E0363D">
        <w:rPr>
          <w:b/>
          <w:sz w:val="28"/>
          <w:szCs w:val="28"/>
        </w:rPr>
        <w:t xml:space="preserve">                Тема: «Плывёт, плывёт кораблик» (Заучивание)</w:t>
      </w:r>
    </w:p>
    <w:p w:rsidR="00825EB7" w:rsidRPr="00E0363D" w:rsidRDefault="00825EB7" w:rsidP="00E0363D">
      <w:pPr>
        <w:rPr>
          <w:b/>
          <w:sz w:val="28"/>
          <w:szCs w:val="28"/>
        </w:rPr>
      </w:pPr>
      <w:r w:rsidRPr="00E0363D">
        <w:rPr>
          <w:b/>
          <w:sz w:val="28"/>
          <w:szCs w:val="28"/>
        </w:rPr>
        <w:t>Цель:</w:t>
      </w:r>
    </w:p>
    <w:p w:rsidR="00825EB7" w:rsidRPr="00E0363D" w:rsidRDefault="00825EB7" w:rsidP="00E0363D">
      <w:pPr>
        <w:jc w:val="both"/>
        <w:rPr>
          <w:sz w:val="28"/>
          <w:szCs w:val="28"/>
        </w:rPr>
      </w:pPr>
      <w:r w:rsidRPr="00E0363D">
        <w:rPr>
          <w:sz w:val="28"/>
          <w:szCs w:val="28"/>
        </w:rPr>
        <w:t>1. Учить отвечать на вопросы по содержанию стихотворения, помочь запомнить стихотворения, читать его, отчетливо произнося звуки.</w:t>
      </w:r>
    </w:p>
    <w:p w:rsidR="00825EB7" w:rsidRPr="00E0363D" w:rsidRDefault="00825EB7" w:rsidP="00E0363D">
      <w:pPr>
        <w:jc w:val="both"/>
        <w:rPr>
          <w:sz w:val="28"/>
          <w:szCs w:val="28"/>
        </w:rPr>
      </w:pPr>
      <w:r w:rsidRPr="00E0363D">
        <w:rPr>
          <w:sz w:val="28"/>
          <w:szCs w:val="28"/>
        </w:rPr>
        <w:t>2. Развивать ручную моторику, физиологическое дыхание, вырабатывать длительную, направленную струю воздуха при выдохе.</w:t>
      </w:r>
    </w:p>
    <w:p w:rsidR="00825EB7" w:rsidRPr="00E0363D" w:rsidRDefault="00825EB7" w:rsidP="00E0363D">
      <w:pPr>
        <w:jc w:val="both"/>
        <w:rPr>
          <w:sz w:val="28"/>
          <w:szCs w:val="28"/>
        </w:rPr>
      </w:pPr>
      <w:r w:rsidRPr="00E0363D">
        <w:rPr>
          <w:sz w:val="28"/>
          <w:szCs w:val="28"/>
        </w:rPr>
        <w:t>Ребята, я хочу вам прочитать стихотворение про кораблик.</w:t>
      </w:r>
    </w:p>
    <w:p w:rsidR="00825EB7" w:rsidRPr="00E0363D" w:rsidRDefault="00825EB7" w:rsidP="00E0363D">
      <w:pPr>
        <w:rPr>
          <w:sz w:val="28"/>
          <w:szCs w:val="28"/>
        </w:rPr>
      </w:pPr>
      <w:r w:rsidRPr="00E0363D">
        <w:rPr>
          <w:sz w:val="28"/>
          <w:szCs w:val="28"/>
        </w:rPr>
        <w:t>Плывет, плывет кораблик</w:t>
      </w:r>
    </w:p>
    <w:p w:rsidR="00825EB7" w:rsidRPr="00E0363D" w:rsidRDefault="00825EB7" w:rsidP="00E0363D">
      <w:pPr>
        <w:rPr>
          <w:sz w:val="28"/>
          <w:szCs w:val="28"/>
        </w:rPr>
      </w:pPr>
      <w:r w:rsidRPr="00E0363D">
        <w:rPr>
          <w:sz w:val="28"/>
          <w:szCs w:val="28"/>
        </w:rPr>
        <w:t>Кораблик золотой</w:t>
      </w:r>
    </w:p>
    <w:p w:rsidR="00825EB7" w:rsidRPr="00E0363D" w:rsidRDefault="00825EB7" w:rsidP="00E0363D">
      <w:pPr>
        <w:rPr>
          <w:sz w:val="28"/>
          <w:szCs w:val="28"/>
        </w:rPr>
      </w:pPr>
      <w:r w:rsidRPr="00E0363D">
        <w:rPr>
          <w:sz w:val="28"/>
          <w:szCs w:val="28"/>
        </w:rPr>
        <w:t>Везет, везет подарки</w:t>
      </w:r>
    </w:p>
    <w:p w:rsidR="00825EB7" w:rsidRPr="00E0363D" w:rsidRDefault="00825EB7" w:rsidP="00E0363D">
      <w:pPr>
        <w:rPr>
          <w:sz w:val="28"/>
          <w:szCs w:val="28"/>
        </w:rPr>
      </w:pPr>
      <w:r w:rsidRPr="00E0363D">
        <w:rPr>
          <w:sz w:val="28"/>
          <w:szCs w:val="28"/>
        </w:rPr>
        <w:t>Подарки нам с тобой.</w:t>
      </w:r>
    </w:p>
    <w:p w:rsidR="00825EB7" w:rsidRPr="00E0363D" w:rsidRDefault="00825EB7" w:rsidP="00E0363D">
      <w:pPr>
        <w:jc w:val="both"/>
        <w:rPr>
          <w:sz w:val="28"/>
          <w:szCs w:val="28"/>
        </w:rPr>
      </w:pPr>
      <w:r w:rsidRPr="00E0363D">
        <w:rPr>
          <w:sz w:val="28"/>
          <w:szCs w:val="28"/>
        </w:rPr>
        <w:t>Задаю вопросы по тексту. Что плывет? (Плывет, плывет кораблик). Какой кораблик? (Кораблик золотой). Что везет кораблик? (Везет, везет подарки, подарки нам с тобой) .</w:t>
      </w:r>
    </w:p>
    <w:p w:rsidR="00825EB7" w:rsidRPr="00E0363D" w:rsidRDefault="00825EB7" w:rsidP="00E0363D">
      <w:pPr>
        <w:jc w:val="both"/>
        <w:rPr>
          <w:sz w:val="28"/>
          <w:szCs w:val="28"/>
        </w:rPr>
      </w:pPr>
      <w:r w:rsidRPr="00E0363D">
        <w:rPr>
          <w:sz w:val="28"/>
          <w:szCs w:val="28"/>
        </w:rPr>
        <w:t>Понравилось вам стихотворения про кораблик? Он вам обязательно привезет подарки. Ребята, послушайте еще раз стих про кораблик и попробуйте его запомнить.</w:t>
      </w:r>
    </w:p>
    <w:p w:rsidR="00825EB7" w:rsidRPr="00E0363D" w:rsidRDefault="00825EB7" w:rsidP="00E0363D">
      <w:pPr>
        <w:rPr>
          <w:sz w:val="28"/>
          <w:szCs w:val="28"/>
        </w:rPr>
      </w:pPr>
      <w:r w:rsidRPr="00E0363D">
        <w:rPr>
          <w:sz w:val="28"/>
          <w:szCs w:val="28"/>
        </w:rPr>
        <w:t>2. Пальчиковая гимнастика.</w:t>
      </w:r>
    </w:p>
    <w:p w:rsidR="00825EB7" w:rsidRDefault="00825EB7" w:rsidP="00E0363D">
      <w:pPr>
        <w:jc w:val="both"/>
        <w:rPr>
          <w:sz w:val="28"/>
          <w:szCs w:val="28"/>
        </w:rPr>
      </w:pPr>
      <w:r w:rsidRPr="00E0363D">
        <w:rPr>
          <w:sz w:val="28"/>
          <w:szCs w:val="28"/>
        </w:rPr>
        <w:t>А теперь давайте попробуем из пальчиков сделать кораблик. Соедините ладошки, чуть раздвиньте их сверху и поднимите два больших пальчика-это парус у кораблика. Кладу детям в ладошки мелкие игрушки. Дети слегка покачивают ладошки и читают стих. После предлагаю одному ребенку рассказать стих.</w:t>
      </w:r>
    </w:p>
    <w:p w:rsidR="00825EB7" w:rsidRDefault="00825EB7" w:rsidP="00E0363D">
      <w:pPr>
        <w:jc w:val="both"/>
        <w:rPr>
          <w:sz w:val="28"/>
          <w:szCs w:val="28"/>
        </w:rPr>
      </w:pPr>
    </w:p>
    <w:p w:rsidR="00825EB7" w:rsidRDefault="00825EB7" w:rsidP="00E0363D">
      <w:pPr>
        <w:jc w:val="both"/>
        <w:rPr>
          <w:sz w:val="28"/>
          <w:szCs w:val="28"/>
        </w:rPr>
      </w:pPr>
    </w:p>
    <w:p w:rsidR="00825EB7" w:rsidRDefault="00825EB7" w:rsidP="00E0363D">
      <w:pPr>
        <w:jc w:val="both"/>
        <w:rPr>
          <w:sz w:val="28"/>
          <w:szCs w:val="28"/>
        </w:rPr>
      </w:pPr>
    </w:p>
    <w:p w:rsidR="00825EB7" w:rsidRDefault="00825EB7" w:rsidP="00E0363D">
      <w:pPr>
        <w:jc w:val="both"/>
        <w:rPr>
          <w:sz w:val="28"/>
          <w:szCs w:val="28"/>
        </w:rPr>
      </w:pPr>
      <w:r>
        <w:pict>
          <v:shape id="_x0000_i1031" type="#_x0000_t75" style="width:438pt;height:280.5pt">
            <v:imagedata r:id="rId12" o:title=""/>
          </v:shape>
        </w:pict>
      </w:r>
    </w:p>
    <w:p w:rsidR="00825EB7" w:rsidRDefault="00825EB7" w:rsidP="00E0363D">
      <w:pPr>
        <w:jc w:val="both"/>
        <w:rPr>
          <w:sz w:val="28"/>
          <w:szCs w:val="28"/>
        </w:rPr>
      </w:pPr>
    </w:p>
    <w:p w:rsidR="00825EB7" w:rsidRPr="00E0363D" w:rsidRDefault="00825EB7" w:rsidP="00E0363D">
      <w:pPr>
        <w:rPr>
          <w:sz w:val="28"/>
          <w:szCs w:val="28"/>
        </w:rPr>
      </w:pPr>
      <w:r w:rsidRPr="00E0363D">
        <w:rPr>
          <w:sz w:val="28"/>
          <w:szCs w:val="28"/>
        </w:rPr>
        <w:t>Физкультминутка.</w:t>
      </w:r>
    </w:p>
    <w:p w:rsidR="00825EB7" w:rsidRPr="00E0363D" w:rsidRDefault="00825EB7" w:rsidP="00E0363D">
      <w:pPr>
        <w:rPr>
          <w:sz w:val="28"/>
          <w:szCs w:val="28"/>
        </w:rPr>
      </w:pPr>
      <w:r w:rsidRPr="00E0363D">
        <w:rPr>
          <w:sz w:val="28"/>
          <w:szCs w:val="28"/>
        </w:rPr>
        <w:t>Предлагаю детям сделать лодочки.</w:t>
      </w:r>
    </w:p>
    <w:p w:rsidR="00825EB7" w:rsidRPr="00E0363D" w:rsidRDefault="00825EB7" w:rsidP="00E0363D">
      <w:pPr>
        <w:rPr>
          <w:sz w:val="28"/>
          <w:szCs w:val="28"/>
        </w:rPr>
      </w:pPr>
      <w:r w:rsidRPr="00E0363D">
        <w:rPr>
          <w:sz w:val="28"/>
          <w:szCs w:val="28"/>
        </w:rPr>
        <w:t>Ветер по морю гуляет</w:t>
      </w:r>
    </w:p>
    <w:p w:rsidR="00825EB7" w:rsidRPr="00E0363D" w:rsidRDefault="00825EB7" w:rsidP="00E0363D">
      <w:pPr>
        <w:rPr>
          <w:sz w:val="28"/>
          <w:szCs w:val="28"/>
        </w:rPr>
      </w:pPr>
      <w:r w:rsidRPr="00E0363D">
        <w:rPr>
          <w:sz w:val="28"/>
          <w:szCs w:val="28"/>
        </w:rPr>
        <w:t>Ветер лодочку качает. (дети делают с помощью рук лодочку и качаются)</w:t>
      </w:r>
    </w:p>
    <w:p w:rsidR="00825EB7" w:rsidRPr="00E0363D" w:rsidRDefault="00825EB7" w:rsidP="00E0363D">
      <w:pPr>
        <w:rPr>
          <w:sz w:val="28"/>
          <w:szCs w:val="28"/>
        </w:rPr>
      </w:pPr>
      <w:r w:rsidRPr="00E0363D">
        <w:rPr>
          <w:sz w:val="28"/>
          <w:szCs w:val="28"/>
        </w:rPr>
        <w:t>К берегу пристала лодка (приседают)</w:t>
      </w:r>
    </w:p>
    <w:p w:rsidR="00825EB7" w:rsidRPr="00E0363D" w:rsidRDefault="00825EB7" w:rsidP="00E0363D">
      <w:pPr>
        <w:rPr>
          <w:sz w:val="28"/>
          <w:szCs w:val="28"/>
        </w:rPr>
      </w:pPr>
      <w:r w:rsidRPr="00E0363D">
        <w:rPr>
          <w:sz w:val="28"/>
          <w:szCs w:val="28"/>
        </w:rPr>
        <w:t>Мы на берег прыгнем ловко (прыгают)</w:t>
      </w:r>
    </w:p>
    <w:p w:rsidR="00825EB7" w:rsidRPr="00E0363D" w:rsidRDefault="00825EB7" w:rsidP="00E0363D">
      <w:pPr>
        <w:rPr>
          <w:sz w:val="28"/>
          <w:szCs w:val="28"/>
        </w:rPr>
      </w:pPr>
      <w:r w:rsidRPr="00E0363D">
        <w:rPr>
          <w:sz w:val="28"/>
          <w:szCs w:val="28"/>
        </w:rPr>
        <w:t>И поскачем по лужайке</w:t>
      </w:r>
    </w:p>
    <w:p w:rsidR="00825EB7" w:rsidRPr="00E0363D" w:rsidRDefault="00825EB7" w:rsidP="00E0363D">
      <w:pPr>
        <w:rPr>
          <w:sz w:val="28"/>
          <w:szCs w:val="28"/>
        </w:rPr>
      </w:pPr>
      <w:r w:rsidRPr="00E0363D">
        <w:rPr>
          <w:sz w:val="28"/>
          <w:szCs w:val="28"/>
        </w:rPr>
        <w:t>Будто зайки, будто зайки. (скачут)</w:t>
      </w:r>
    </w:p>
    <w:p w:rsidR="00825EB7" w:rsidRPr="00E0363D" w:rsidRDefault="00825EB7" w:rsidP="00E0363D">
      <w:pPr>
        <w:rPr>
          <w:sz w:val="28"/>
          <w:szCs w:val="28"/>
        </w:rPr>
      </w:pPr>
      <w:r w:rsidRPr="00E0363D">
        <w:rPr>
          <w:sz w:val="28"/>
          <w:szCs w:val="28"/>
        </w:rPr>
        <w:t>На кораблике вдвоем</w:t>
      </w:r>
      <w:r w:rsidRPr="00E0363D">
        <w:rPr>
          <w:sz w:val="28"/>
          <w:szCs w:val="28"/>
        </w:rPr>
        <w:br/>
        <w:t>Мы по морю поплывем.</w:t>
      </w:r>
      <w:r w:rsidRPr="00E0363D">
        <w:rPr>
          <w:sz w:val="28"/>
          <w:szCs w:val="28"/>
        </w:rPr>
        <w:br/>
        <w:t>Заштормило сине море.</w:t>
      </w:r>
      <w:r w:rsidRPr="00E0363D">
        <w:rPr>
          <w:sz w:val="28"/>
          <w:szCs w:val="28"/>
        </w:rPr>
        <w:br/>
        <w:t>Для матросов  это горе.</w:t>
      </w:r>
      <w:r w:rsidRPr="00E0363D">
        <w:rPr>
          <w:sz w:val="28"/>
          <w:szCs w:val="28"/>
        </w:rPr>
        <w:br/>
        <w:t>Волны ходят ходуном.</w:t>
      </w:r>
      <w:r w:rsidRPr="00E0363D">
        <w:rPr>
          <w:sz w:val="28"/>
          <w:szCs w:val="28"/>
        </w:rPr>
        <w:br/>
        <w:t>А для рыбок море – дом.</w:t>
      </w:r>
      <w:r w:rsidRPr="00E0363D">
        <w:rPr>
          <w:sz w:val="28"/>
          <w:szCs w:val="28"/>
        </w:rPr>
        <w:br/>
        <w:t>В глубине они живут.</w:t>
      </w:r>
      <w:r w:rsidRPr="00E0363D">
        <w:rPr>
          <w:sz w:val="28"/>
          <w:szCs w:val="28"/>
        </w:rPr>
        <w:br/>
        <w:t>Там порядок и уют.</w:t>
      </w:r>
      <w:r w:rsidRPr="00E0363D">
        <w:rPr>
          <w:sz w:val="28"/>
          <w:szCs w:val="28"/>
        </w:rPr>
        <w:br/>
        <w:t>Не штормит на глубине.</w:t>
      </w:r>
      <w:r w:rsidRPr="00E0363D">
        <w:rPr>
          <w:sz w:val="28"/>
          <w:szCs w:val="28"/>
        </w:rPr>
        <w:br/>
        <w:t>Кружат рыбы в тишине.</w:t>
      </w:r>
      <w:r w:rsidRPr="00E0363D">
        <w:rPr>
          <w:sz w:val="28"/>
          <w:szCs w:val="28"/>
        </w:rPr>
        <w:br/>
        <w:t>Водят в море хоровод,</w:t>
      </w:r>
      <w:r w:rsidRPr="00E0363D">
        <w:rPr>
          <w:sz w:val="28"/>
          <w:szCs w:val="28"/>
        </w:rPr>
        <w:br/>
        <w:t>Не страшатся бурных вод.</w:t>
      </w:r>
      <w:r w:rsidRPr="00E0363D">
        <w:rPr>
          <w:sz w:val="28"/>
          <w:szCs w:val="28"/>
        </w:rPr>
        <w:br/>
        <w:t>В руки людям не даются -</w:t>
      </w:r>
      <w:r w:rsidRPr="00E0363D">
        <w:rPr>
          <w:sz w:val="28"/>
          <w:szCs w:val="28"/>
        </w:rPr>
        <w:br/>
        <w:t>Над матросами  смеются</w:t>
      </w:r>
    </w:p>
    <w:p w:rsidR="00825EB7" w:rsidRPr="00E0363D" w:rsidRDefault="00825EB7" w:rsidP="00E0363D">
      <w:pPr>
        <w:rPr>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Default="00825EB7" w:rsidP="00E0363D">
      <w:pPr>
        <w:rPr>
          <w:b/>
          <w:sz w:val="28"/>
          <w:szCs w:val="28"/>
        </w:rPr>
      </w:pPr>
    </w:p>
    <w:p w:rsidR="00825EB7" w:rsidRPr="00E0363D" w:rsidRDefault="00825EB7" w:rsidP="00E0363D">
      <w:pPr>
        <w:rPr>
          <w:b/>
          <w:sz w:val="28"/>
          <w:szCs w:val="28"/>
        </w:rPr>
      </w:pPr>
      <w:r w:rsidRPr="00E0363D">
        <w:rPr>
          <w:b/>
          <w:sz w:val="28"/>
          <w:szCs w:val="28"/>
        </w:rPr>
        <w:t xml:space="preserve"> «Стоп машина, тише ход, на дороге пешеход»</w:t>
      </w:r>
    </w:p>
    <w:p w:rsidR="00825EB7" w:rsidRPr="00E0363D" w:rsidRDefault="00825EB7" w:rsidP="00E0363D">
      <w:pPr>
        <w:rPr>
          <w:b/>
          <w:sz w:val="28"/>
          <w:szCs w:val="28"/>
        </w:rPr>
      </w:pPr>
    </w:p>
    <w:p w:rsidR="00825EB7" w:rsidRPr="00E0363D" w:rsidRDefault="00825EB7" w:rsidP="00E0363D">
      <w:pPr>
        <w:rPr>
          <w:sz w:val="28"/>
          <w:szCs w:val="28"/>
        </w:rPr>
      </w:pPr>
      <w:r w:rsidRPr="00E0363D">
        <w:rPr>
          <w:b/>
          <w:sz w:val="28"/>
          <w:szCs w:val="28"/>
        </w:rPr>
        <w:t>Задачи</w:t>
      </w:r>
      <w:r w:rsidRPr="00E0363D">
        <w:rPr>
          <w:sz w:val="28"/>
          <w:szCs w:val="28"/>
        </w:rPr>
        <w:t xml:space="preserve">: </w:t>
      </w:r>
    </w:p>
    <w:p w:rsidR="00825EB7" w:rsidRPr="00E0363D" w:rsidRDefault="00825EB7" w:rsidP="00E0363D">
      <w:pPr>
        <w:rPr>
          <w:sz w:val="28"/>
          <w:szCs w:val="28"/>
        </w:rPr>
      </w:pPr>
      <w:r w:rsidRPr="00E0363D">
        <w:rPr>
          <w:sz w:val="28"/>
          <w:szCs w:val="28"/>
        </w:rPr>
        <w:t>Познакомить детей с правилами поведения на улице, с понятиями пешеход, наземный переход;</w:t>
      </w:r>
    </w:p>
    <w:p w:rsidR="00825EB7" w:rsidRPr="00E0363D" w:rsidRDefault="00825EB7" w:rsidP="00E0363D">
      <w:pPr>
        <w:rPr>
          <w:sz w:val="28"/>
          <w:szCs w:val="28"/>
        </w:rPr>
      </w:pPr>
      <w:r w:rsidRPr="00E0363D">
        <w:rPr>
          <w:sz w:val="28"/>
          <w:szCs w:val="28"/>
        </w:rPr>
        <w:t>Уточнить представления детей об улице, дороге, тротуаре, о грузовых, легковых автомобилях;</w:t>
      </w:r>
    </w:p>
    <w:p w:rsidR="00825EB7" w:rsidRPr="00E0363D" w:rsidRDefault="00825EB7" w:rsidP="00E0363D">
      <w:pPr>
        <w:rPr>
          <w:sz w:val="28"/>
          <w:szCs w:val="28"/>
        </w:rPr>
      </w:pPr>
      <w:r w:rsidRPr="00E0363D">
        <w:rPr>
          <w:sz w:val="28"/>
          <w:szCs w:val="28"/>
        </w:rPr>
        <w:t>Дать детям первоначальные представления о сигналах светофора. Закрепить знание цветов: желтый, красный, зеленый.</w:t>
      </w:r>
    </w:p>
    <w:p w:rsidR="00825EB7" w:rsidRPr="00E0363D" w:rsidRDefault="00825EB7" w:rsidP="00E0363D">
      <w:pPr>
        <w:rPr>
          <w:sz w:val="28"/>
          <w:szCs w:val="28"/>
        </w:rPr>
      </w:pPr>
      <w:r w:rsidRPr="00E0363D">
        <w:rPr>
          <w:sz w:val="28"/>
          <w:szCs w:val="28"/>
        </w:rPr>
        <w:t>В увлекательной игровой форме убеждать детей соблюдать элементарные правила безопасности.</w:t>
      </w:r>
    </w:p>
    <w:p w:rsidR="00825EB7" w:rsidRPr="00E0363D" w:rsidRDefault="00825EB7" w:rsidP="00E0363D">
      <w:pPr>
        <w:rPr>
          <w:sz w:val="28"/>
          <w:szCs w:val="28"/>
        </w:rPr>
      </w:pPr>
      <w:r w:rsidRPr="00E0363D">
        <w:rPr>
          <w:sz w:val="28"/>
          <w:szCs w:val="28"/>
        </w:rPr>
        <w:t>Активизировать знания детей, речь, память, мышление.</w:t>
      </w:r>
    </w:p>
    <w:p w:rsidR="00825EB7" w:rsidRPr="00E0363D" w:rsidRDefault="00825EB7" w:rsidP="00E0363D">
      <w:pPr>
        <w:rPr>
          <w:sz w:val="28"/>
          <w:szCs w:val="28"/>
        </w:rPr>
      </w:pPr>
      <w:r w:rsidRPr="00E0363D">
        <w:rPr>
          <w:sz w:val="28"/>
          <w:szCs w:val="28"/>
        </w:rPr>
        <w:t>Дать представление о том, что пешеход движется по правой стороне тротуара, не выбегает на проезжую часть, а машины движутся по проезжей части и их движение может быть односторонним, двусторонним;</w:t>
      </w:r>
    </w:p>
    <w:p w:rsidR="00825EB7" w:rsidRPr="00E0363D" w:rsidRDefault="00825EB7" w:rsidP="00E0363D">
      <w:pPr>
        <w:rPr>
          <w:sz w:val="28"/>
          <w:szCs w:val="28"/>
        </w:rPr>
      </w:pPr>
      <w:r w:rsidRPr="00E0363D">
        <w:rPr>
          <w:sz w:val="28"/>
          <w:szCs w:val="28"/>
        </w:rPr>
        <w:t>Добиваться от детей четкого выполнения правил о переходе через проезжую часть.</w:t>
      </w:r>
    </w:p>
    <w:p w:rsidR="00825EB7" w:rsidRPr="00E0363D" w:rsidRDefault="00825EB7" w:rsidP="00E0363D">
      <w:pPr>
        <w:rPr>
          <w:sz w:val="28"/>
          <w:szCs w:val="28"/>
        </w:rPr>
      </w:pPr>
      <w:r w:rsidRPr="00E0363D">
        <w:rPr>
          <w:sz w:val="28"/>
          <w:szCs w:val="28"/>
        </w:rPr>
        <w:t>Закрепить представление о назначении светофора, о его сигналах. Учить решать логические ситуации, возникшие на дороге с участниками движения, обосновывать свои ответы.</w:t>
      </w:r>
    </w:p>
    <w:p w:rsidR="00825EB7" w:rsidRPr="00E0363D" w:rsidRDefault="00825EB7" w:rsidP="00CD31B3">
      <w:pPr>
        <w:rPr>
          <w:sz w:val="28"/>
          <w:szCs w:val="28"/>
        </w:rPr>
      </w:pPr>
      <w:r w:rsidRPr="00E0363D">
        <w:rPr>
          <w:sz w:val="28"/>
          <w:szCs w:val="28"/>
        </w:rPr>
        <w:t>Воспитывать умение самостоятельно пользоваться полученными знаниями в повседневной жизни;</w:t>
      </w:r>
    </w:p>
    <w:p w:rsidR="00825EB7" w:rsidRPr="00E0363D" w:rsidRDefault="00825EB7" w:rsidP="00E0363D">
      <w:pPr>
        <w:jc w:val="both"/>
        <w:rPr>
          <w:sz w:val="28"/>
          <w:szCs w:val="28"/>
        </w:rPr>
      </w:pPr>
    </w:p>
    <w:p w:rsidR="00825EB7" w:rsidRPr="00E0363D" w:rsidRDefault="00825EB7" w:rsidP="00E0363D">
      <w:pPr>
        <w:jc w:val="both"/>
        <w:rPr>
          <w:sz w:val="28"/>
          <w:szCs w:val="28"/>
        </w:rPr>
      </w:pPr>
      <w:r>
        <w:t xml:space="preserve">         </w:t>
      </w:r>
      <w:r>
        <w:pict>
          <v:shape id="_x0000_i1032" type="#_x0000_t75" style="width:295.5pt;height:338.25pt">
            <v:imagedata r:id="rId13" o:title=""/>
          </v:shape>
        </w:pict>
      </w:r>
    </w:p>
    <w:p w:rsidR="00825EB7" w:rsidRPr="00E0363D" w:rsidRDefault="00825EB7" w:rsidP="00E0363D">
      <w:pPr>
        <w:jc w:val="both"/>
        <w:rPr>
          <w:sz w:val="28"/>
          <w:szCs w:val="28"/>
        </w:rPr>
      </w:pPr>
    </w:p>
    <w:p w:rsidR="00825EB7" w:rsidRPr="00E0363D" w:rsidRDefault="00825EB7" w:rsidP="00E0363D">
      <w:pPr>
        <w:pStyle w:val="Heading1"/>
        <w:jc w:val="center"/>
        <w:rPr>
          <w:rFonts w:ascii="Times New Roman" w:hAnsi="Times New Roman"/>
          <w:sz w:val="28"/>
          <w:szCs w:val="28"/>
        </w:rPr>
      </w:pPr>
      <w:r w:rsidRPr="00E0363D">
        <w:rPr>
          <w:rFonts w:ascii="Times New Roman" w:hAnsi="Times New Roman"/>
          <w:sz w:val="28"/>
          <w:szCs w:val="28"/>
        </w:rPr>
        <w:t>Тема «Фрукты, овощи»</w:t>
      </w:r>
    </w:p>
    <w:p w:rsidR="00825EB7" w:rsidRPr="00E0363D" w:rsidRDefault="00825EB7" w:rsidP="00E0363D">
      <w:pPr>
        <w:pStyle w:val="Default"/>
        <w:rPr>
          <w:b/>
          <w:bCs/>
          <w:sz w:val="28"/>
          <w:szCs w:val="28"/>
        </w:rPr>
      </w:pPr>
      <w:r w:rsidRPr="00E0363D">
        <w:rPr>
          <w:b/>
          <w:bCs/>
          <w:sz w:val="28"/>
          <w:szCs w:val="28"/>
        </w:rPr>
        <w:t>Дидактические игры на тему "Овощи и фрукты"</w:t>
      </w:r>
    </w:p>
    <w:p w:rsidR="00825EB7" w:rsidRPr="00E0363D" w:rsidRDefault="00825EB7" w:rsidP="00E0363D">
      <w:pPr>
        <w:pStyle w:val="Default"/>
        <w:jc w:val="both"/>
        <w:rPr>
          <w:sz w:val="28"/>
          <w:szCs w:val="28"/>
        </w:rPr>
      </w:pPr>
      <w:r w:rsidRPr="00E0363D">
        <w:rPr>
          <w:b/>
          <w:bCs/>
          <w:sz w:val="28"/>
          <w:szCs w:val="28"/>
        </w:rPr>
        <w:t xml:space="preserve"> Цель</w:t>
      </w:r>
      <w:r w:rsidRPr="00E0363D">
        <w:rPr>
          <w:sz w:val="28"/>
          <w:szCs w:val="28"/>
        </w:rPr>
        <w:t>: Учить детей различать фрукты и овощи, называть и группировать их; после прослушивания стихотворения перечислять овощи, о которых в нем рассказывается.</w:t>
      </w:r>
    </w:p>
    <w:p w:rsidR="00825EB7" w:rsidRPr="00E0363D" w:rsidRDefault="00825EB7" w:rsidP="00E0363D">
      <w:pPr>
        <w:pStyle w:val="Default"/>
        <w:jc w:val="both"/>
        <w:rPr>
          <w:sz w:val="28"/>
          <w:szCs w:val="28"/>
        </w:rPr>
      </w:pPr>
      <w:r w:rsidRPr="00E0363D">
        <w:rPr>
          <w:b/>
          <w:bCs/>
          <w:sz w:val="28"/>
          <w:szCs w:val="28"/>
        </w:rPr>
        <w:t xml:space="preserve">Ход игры </w:t>
      </w:r>
      <w:r w:rsidRPr="00E0363D">
        <w:rPr>
          <w:sz w:val="28"/>
          <w:szCs w:val="28"/>
        </w:rPr>
        <w:t xml:space="preserve">«У меня в «Чудесной корзине» лежат овощи и фрукты. Мы будем учиться различать их», - говорит педагог. Вызванный ребенок  выбирает один, сообщает, что он нашел («Я нашел морковку»), затем показывает овощ (фрукт) детям. Если овощ был назван правильно, педагог оставляет его на столе, при этом ребенок должен сказать, куда следует положить предмет —  в корзину для овощей или корзину для фруктов. (Если ребенок ошибся, овощ кладется обратно в мешочек.) Дети рассматривают овощ, определяют его цвет, форму. «Вот какую чудесную морковку нашел Никита,— говорит педагог и уточняет,— она какая?» «Длинная и толстенькая, оранжевая», </w:t>
      </w:r>
    </w:p>
    <w:p w:rsidR="00825EB7" w:rsidRPr="00E0363D" w:rsidRDefault="00825EB7" w:rsidP="00E0363D">
      <w:pPr>
        <w:pStyle w:val="Default"/>
        <w:jc w:val="both"/>
        <w:rPr>
          <w:sz w:val="28"/>
          <w:szCs w:val="28"/>
        </w:rPr>
      </w:pPr>
      <w:r w:rsidRPr="00E0363D">
        <w:rPr>
          <w:sz w:val="28"/>
          <w:szCs w:val="28"/>
        </w:rPr>
        <w:t xml:space="preserve">В мешочке могут лежать морковь, огурец, вишня, яблоко. </w:t>
      </w:r>
    </w:p>
    <w:p w:rsidR="00825EB7" w:rsidRPr="00E0363D" w:rsidRDefault="00825EB7" w:rsidP="00E0363D">
      <w:pPr>
        <w:pStyle w:val="Default"/>
        <w:jc w:val="both"/>
        <w:rPr>
          <w:sz w:val="28"/>
          <w:szCs w:val="28"/>
        </w:rPr>
      </w:pPr>
      <w:r w:rsidRPr="00E0363D">
        <w:rPr>
          <w:sz w:val="28"/>
          <w:szCs w:val="28"/>
        </w:rPr>
        <w:t xml:space="preserve">В конце игры педагог уточняет, что лежит в какой корзине (овощи) и что лежит в другой (фрукты), спрашивает, где растут овощи и где фрукты. </w:t>
      </w:r>
    </w:p>
    <w:p w:rsidR="00825EB7" w:rsidRPr="00E0363D" w:rsidRDefault="00825EB7" w:rsidP="00E0363D">
      <w:pPr>
        <w:pStyle w:val="NormalWeb"/>
        <w:jc w:val="both"/>
        <w:rPr>
          <w:sz w:val="28"/>
          <w:szCs w:val="28"/>
        </w:rPr>
      </w:pPr>
      <w:r w:rsidRPr="00E0363D">
        <w:rPr>
          <w:b/>
          <w:bCs/>
          <w:sz w:val="28"/>
          <w:szCs w:val="28"/>
        </w:rPr>
        <w:t>Тема: «Овощи»</w:t>
      </w:r>
    </w:p>
    <w:p w:rsidR="00825EB7" w:rsidRPr="00E0363D" w:rsidRDefault="00825EB7" w:rsidP="00E0363D">
      <w:pPr>
        <w:pStyle w:val="NormalWeb"/>
        <w:rPr>
          <w:sz w:val="28"/>
          <w:szCs w:val="28"/>
        </w:rPr>
      </w:pPr>
      <w:r w:rsidRPr="00E0363D">
        <w:rPr>
          <w:b/>
          <w:bCs/>
          <w:sz w:val="28"/>
          <w:szCs w:val="28"/>
        </w:rPr>
        <w:t>Задачи воспитателя:</w:t>
      </w:r>
    </w:p>
    <w:p w:rsidR="00825EB7" w:rsidRPr="00E0363D" w:rsidRDefault="00825EB7" w:rsidP="00E0363D">
      <w:pPr>
        <w:pStyle w:val="NormalWeb"/>
        <w:rPr>
          <w:sz w:val="28"/>
          <w:szCs w:val="28"/>
        </w:rPr>
      </w:pPr>
      <w:r w:rsidRPr="00E0363D">
        <w:rPr>
          <w:sz w:val="28"/>
          <w:szCs w:val="28"/>
        </w:rPr>
        <w:t>— рассмотреть овощи: картофель, огурец, морковь, капусту, фасоль, свеклу, тыкву, редиску, горох, лук, перец;</w:t>
      </w:r>
    </w:p>
    <w:p w:rsidR="00825EB7" w:rsidRPr="00E0363D" w:rsidRDefault="00825EB7" w:rsidP="00E0363D">
      <w:pPr>
        <w:pStyle w:val="NormalWeb"/>
        <w:rPr>
          <w:sz w:val="28"/>
          <w:szCs w:val="28"/>
        </w:rPr>
      </w:pPr>
      <w:r w:rsidRPr="00E0363D">
        <w:rPr>
          <w:sz w:val="28"/>
          <w:szCs w:val="28"/>
        </w:rPr>
        <w:t>— объяснить, что все это можно назвать одним словом «овощи»;</w:t>
      </w:r>
    </w:p>
    <w:p w:rsidR="00825EB7" w:rsidRPr="00E0363D" w:rsidRDefault="00825EB7" w:rsidP="00E0363D">
      <w:pPr>
        <w:pStyle w:val="NormalWeb"/>
        <w:rPr>
          <w:sz w:val="28"/>
          <w:szCs w:val="28"/>
        </w:rPr>
      </w:pPr>
      <w:r w:rsidRPr="00E0363D">
        <w:rPr>
          <w:sz w:val="28"/>
          <w:szCs w:val="28"/>
        </w:rPr>
        <w:t>— обратить внимание на следующие признаки овощей: цвет, форму, вкус;</w:t>
      </w:r>
    </w:p>
    <w:p w:rsidR="00825EB7" w:rsidRPr="00E0363D" w:rsidRDefault="00825EB7" w:rsidP="00E0363D">
      <w:pPr>
        <w:pStyle w:val="NormalWeb"/>
        <w:rPr>
          <w:sz w:val="28"/>
          <w:szCs w:val="28"/>
        </w:rPr>
      </w:pPr>
      <w:r w:rsidRPr="00E0363D">
        <w:rPr>
          <w:sz w:val="28"/>
          <w:szCs w:val="28"/>
        </w:rPr>
        <w:t>— рассказать и показать ребенку, где и как растут овощи, что из них готовят (суп, салат, винегрет...);</w:t>
      </w:r>
    </w:p>
    <w:p w:rsidR="00825EB7" w:rsidRPr="00E0363D" w:rsidRDefault="00825EB7" w:rsidP="00E0363D">
      <w:pPr>
        <w:pStyle w:val="NormalWeb"/>
        <w:rPr>
          <w:sz w:val="28"/>
          <w:szCs w:val="28"/>
        </w:rPr>
      </w:pPr>
      <w:r w:rsidRPr="00E0363D">
        <w:rPr>
          <w:b/>
          <w:bCs/>
          <w:sz w:val="28"/>
          <w:szCs w:val="28"/>
        </w:rPr>
        <w:t>Задание 2.</w:t>
      </w:r>
      <w:r w:rsidRPr="00E0363D">
        <w:rPr>
          <w:sz w:val="28"/>
          <w:szCs w:val="28"/>
        </w:rPr>
        <w:t xml:space="preserve"> Дидактическая игра «Опиши овощ»</w:t>
      </w:r>
    </w:p>
    <w:p w:rsidR="00825EB7" w:rsidRPr="00E0363D" w:rsidRDefault="00825EB7" w:rsidP="00E0363D">
      <w:pPr>
        <w:pStyle w:val="NormalWeb"/>
        <w:rPr>
          <w:sz w:val="28"/>
          <w:szCs w:val="28"/>
        </w:rPr>
      </w:pPr>
      <w:r w:rsidRPr="00E0363D">
        <w:rPr>
          <w:b/>
          <w:bCs/>
          <w:sz w:val="28"/>
          <w:szCs w:val="28"/>
        </w:rPr>
        <w:t>Задание 3.</w:t>
      </w:r>
      <w:r w:rsidRPr="00E0363D">
        <w:rPr>
          <w:sz w:val="28"/>
          <w:szCs w:val="28"/>
        </w:rPr>
        <w:t xml:space="preserve"> Отгадать загадки, выучить по выбору:</w:t>
      </w:r>
    </w:p>
    <w:p w:rsidR="00825EB7" w:rsidRPr="00E0363D" w:rsidRDefault="00825EB7" w:rsidP="00E0363D">
      <w:pPr>
        <w:pStyle w:val="NormalWeb"/>
        <w:rPr>
          <w:sz w:val="28"/>
          <w:szCs w:val="28"/>
        </w:rPr>
      </w:pPr>
      <w:r w:rsidRPr="00E0363D">
        <w:rPr>
          <w:sz w:val="28"/>
          <w:szCs w:val="28"/>
        </w:rPr>
        <w:t>Симпатичный красный нос</w:t>
      </w:r>
    </w:p>
    <w:p w:rsidR="00825EB7" w:rsidRPr="00E0363D" w:rsidRDefault="00825EB7" w:rsidP="00E0363D">
      <w:pPr>
        <w:pStyle w:val="NormalWeb"/>
        <w:rPr>
          <w:sz w:val="28"/>
          <w:szCs w:val="28"/>
        </w:rPr>
      </w:pPr>
      <w:r w:rsidRPr="00E0363D">
        <w:rPr>
          <w:sz w:val="28"/>
          <w:szCs w:val="28"/>
        </w:rPr>
        <w:t>По макушку в землю врос.</w:t>
      </w:r>
    </w:p>
    <w:p w:rsidR="00825EB7" w:rsidRPr="00E0363D" w:rsidRDefault="00825EB7" w:rsidP="00E0363D">
      <w:pPr>
        <w:pStyle w:val="NormalWeb"/>
        <w:rPr>
          <w:sz w:val="28"/>
          <w:szCs w:val="28"/>
        </w:rPr>
      </w:pPr>
      <w:r w:rsidRPr="00E0363D">
        <w:rPr>
          <w:sz w:val="28"/>
          <w:szCs w:val="28"/>
        </w:rPr>
        <w:t>И торчат на грядке</w:t>
      </w:r>
    </w:p>
    <w:p w:rsidR="00825EB7" w:rsidRPr="00E0363D" w:rsidRDefault="00825EB7" w:rsidP="00E0363D">
      <w:pPr>
        <w:pStyle w:val="NormalWeb"/>
        <w:rPr>
          <w:sz w:val="28"/>
          <w:szCs w:val="28"/>
        </w:rPr>
      </w:pPr>
      <w:r w:rsidRPr="00E0363D">
        <w:rPr>
          <w:sz w:val="28"/>
          <w:szCs w:val="28"/>
        </w:rPr>
        <w:t>Зеленые пятки. (</w:t>
      </w:r>
      <w:r w:rsidRPr="00E0363D">
        <w:rPr>
          <w:b/>
          <w:sz w:val="28"/>
          <w:szCs w:val="28"/>
        </w:rPr>
        <w:t>Морковь)</w:t>
      </w:r>
    </w:p>
    <w:p w:rsidR="00825EB7" w:rsidRPr="00E0363D" w:rsidRDefault="00825EB7" w:rsidP="00E0363D">
      <w:pPr>
        <w:pStyle w:val="NormalWeb"/>
        <w:rPr>
          <w:sz w:val="28"/>
          <w:szCs w:val="28"/>
        </w:rPr>
      </w:pPr>
      <w:r w:rsidRPr="00E0363D">
        <w:rPr>
          <w:sz w:val="28"/>
          <w:szCs w:val="28"/>
        </w:rPr>
        <w:t> Лежали на грядке зеленые ребятки.</w:t>
      </w:r>
    </w:p>
    <w:p w:rsidR="00825EB7" w:rsidRPr="00E0363D" w:rsidRDefault="00825EB7" w:rsidP="00E0363D">
      <w:pPr>
        <w:pStyle w:val="NormalWeb"/>
        <w:rPr>
          <w:b/>
          <w:sz w:val="28"/>
          <w:szCs w:val="28"/>
        </w:rPr>
      </w:pPr>
      <w:r w:rsidRPr="00E0363D">
        <w:rPr>
          <w:sz w:val="28"/>
          <w:szCs w:val="28"/>
        </w:rPr>
        <w:t>В рассол попали – солеными стали. (</w:t>
      </w:r>
      <w:r w:rsidRPr="00E0363D">
        <w:rPr>
          <w:b/>
          <w:sz w:val="28"/>
          <w:szCs w:val="28"/>
        </w:rPr>
        <w:t>огурцы)</w:t>
      </w:r>
    </w:p>
    <w:p w:rsidR="00825EB7" w:rsidRPr="00E0363D" w:rsidRDefault="00825EB7" w:rsidP="00E0363D">
      <w:pPr>
        <w:pStyle w:val="NormalWeb"/>
        <w:rPr>
          <w:sz w:val="28"/>
          <w:szCs w:val="28"/>
        </w:rPr>
      </w:pPr>
      <w:r w:rsidRPr="00E0363D">
        <w:rPr>
          <w:sz w:val="28"/>
          <w:szCs w:val="28"/>
        </w:rPr>
        <w:t> Круглый бок, желтый бок,</w:t>
      </w:r>
    </w:p>
    <w:p w:rsidR="00825EB7" w:rsidRPr="00E0363D" w:rsidRDefault="00825EB7" w:rsidP="00E0363D">
      <w:pPr>
        <w:pStyle w:val="NormalWeb"/>
        <w:rPr>
          <w:sz w:val="28"/>
          <w:szCs w:val="28"/>
        </w:rPr>
      </w:pPr>
      <w:r w:rsidRPr="00E0363D">
        <w:rPr>
          <w:sz w:val="28"/>
          <w:szCs w:val="28"/>
        </w:rPr>
        <w:t>Сидит на грядке колобок.</w:t>
      </w:r>
    </w:p>
    <w:p w:rsidR="00825EB7" w:rsidRPr="00E0363D" w:rsidRDefault="00825EB7" w:rsidP="00E0363D">
      <w:pPr>
        <w:pStyle w:val="NormalWeb"/>
        <w:rPr>
          <w:sz w:val="28"/>
          <w:szCs w:val="28"/>
        </w:rPr>
      </w:pPr>
      <w:r w:rsidRPr="00E0363D">
        <w:rPr>
          <w:sz w:val="28"/>
          <w:szCs w:val="28"/>
        </w:rPr>
        <w:t xml:space="preserve">К земле прирос крепко. Что это? </w:t>
      </w:r>
      <w:r w:rsidRPr="00E0363D">
        <w:rPr>
          <w:b/>
          <w:sz w:val="28"/>
          <w:szCs w:val="28"/>
        </w:rPr>
        <w:t>(Репка</w:t>
      </w:r>
      <w:r w:rsidRPr="00E0363D">
        <w:rPr>
          <w:sz w:val="28"/>
          <w:szCs w:val="28"/>
        </w:rPr>
        <w:t>)</w:t>
      </w:r>
    </w:p>
    <w:p w:rsidR="00825EB7" w:rsidRPr="00E0363D" w:rsidRDefault="00825EB7" w:rsidP="00E0363D">
      <w:pPr>
        <w:pStyle w:val="NormalWeb"/>
        <w:rPr>
          <w:sz w:val="28"/>
          <w:szCs w:val="28"/>
        </w:rPr>
      </w:pPr>
      <w:r w:rsidRPr="00E0363D">
        <w:rPr>
          <w:sz w:val="28"/>
          <w:szCs w:val="28"/>
        </w:rPr>
        <w:t> Неказиста, шишковата,</w:t>
      </w:r>
    </w:p>
    <w:p w:rsidR="00825EB7" w:rsidRPr="00E0363D" w:rsidRDefault="00825EB7" w:rsidP="00E0363D">
      <w:pPr>
        <w:pStyle w:val="NormalWeb"/>
        <w:rPr>
          <w:sz w:val="28"/>
          <w:szCs w:val="28"/>
        </w:rPr>
      </w:pPr>
      <w:r w:rsidRPr="00E0363D">
        <w:rPr>
          <w:sz w:val="28"/>
          <w:szCs w:val="28"/>
        </w:rPr>
        <w:t>А придет на стол она,</w:t>
      </w:r>
    </w:p>
    <w:p w:rsidR="00825EB7" w:rsidRPr="00E0363D" w:rsidRDefault="00825EB7" w:rsidP="00E0363D">
      <w:pPr>
        <w:pStyle w:val="NormalWeb"/>
        <w:rPr>
          <w:sz w:val="28"/>
          <w:szCs w:val="28"/>
        </w:rPr>
      </w:pPr>
      <w:r w:rsidRPr="00E0363D">
        <w:rPr>
          <w:sz w:val="28"/>
          <w:szCs w:val="28"/>
        </w:rPr>
        <w:t>Скажут весело ребята:</w:t>
      </w:r>
    </w:p>
    <w:p w:rsidR="00825EB7" w:rsidRPr="00E0363D" w:rsidRDefault="00825EB7" w:rsidP="00E0363D">
      <w:pPr>
        <w:pStyle w:val="NormalWeb"/>
        <w:rPr>
          <w:sz w:val="28"/>
          <w:szCs w:val="28"/>
        </w:rPr>
      </w:pPr>
      <w:r w:rsidRPr="00E0363D">
        <w:rPr>
          <w:sz w:val="28"/>
          <w:szCs w:val="28"/>
        </w:rPr>
        <w:t>«Ну, рассыпчата, вкусна!» (</w:t>
      </w:r>
      <w:r w:rsidRPr="00E0363D">
        <w:rPr>
          <w:b/>
          <w:sz w:val="28"/>
          <w:szCs w:val="28"/>
        </w:rPr>
        <w:t>Картошка</w:t>
      </w:r>
      <w:r w:rsidRPr="00E0363D">
        <w:rPr>
          <w:sz w:val="28"/>
          <w:szCs w:val="28"/>
        </w:rPr>
        <w:t>)</w:t>
      </w:r>
    </w:p>
    <w:p w:rsidR="00825EB7" w:rsidRPr="00E0363D" w:rsidRDefault="00825EB7" w:rsidP="00E0363D">
      <w:pPr>
        <w:pStyle w:val="NormalWeb"/>
        <w:rPr>
          <w:sz w:val="28"/>
          <w:szCs w:val="28"/>
        </w:rPr>
      </w:pPr>
      <w:r w:rsidRPr="00E0363D">
        <w:rPr>
          <w:sz w:val="28"/>
          <w:szCs w:val="28"/>
        </w:rPr>
        <w:t> Щеки розовые, нос белый,</w:t>
      </w:r>
    </w:p>
    <w:p w:rsidR="00825EB7" w:rsidRPr="00E0363D" w:rsidRDefault="00825EB7" w:rsidP="00E0363D">
      <w:pPr>
        <w:pStyle w:val="NormalWeb"/>
        <w:rPr>
          <w:sz w:val="28"/>
          <w:szCs w:val="28"/>
        </w:rPr>
      </w:pPr>
      <w:r w:rsidRPr="00E0363D">
        <w:rPr>
          <w:sz w:val="28"/>
          <w:szCs w:val="28"/>
        </w:rPr>
        <w:t>В темноте сижу день целый,</w:t>
      </w:r>
    </w:p>
    <w:p w:rsidR="00825EB7" w:rsidRPr="00E0363D" w:rsidRDefault="00825EB7" w:rsidP="00E0363D">
      <w:pPr>
        <w:pStyle w:val="NormalWeb"/>
        <w:rPr>
          <w:sz w:val="28"/>
          <w:szCs w:val="28"/>
        </w:rPr>
      </w:pPr>
      <w:r w:rsidRPr="00E0363D">
        <w:rPr>
          <w:sz w:val="28"/>
          <w:szCs w:val="28"/>
        </w:rPr>
        <w:t xml:space="preserve">А рубашка зелена, вся на солнышке она. </w:t>
      </w:r>
      <w:r w:rsidRPr="00E0363D">
        <w:rPr>
          <w:b/>
          <w:sz w:val="28"/>
          <w:szCs w:val="28"/>
        </w:rPr>
        <w:t>(Редис</w:t>
      </w:r>
      <w:r w:rsidRPr="00E0363D">
        <w:rPr>
          <w:sz w:val="28"/>
          <w:szCs w:val="28"/>
        </w:rPr>
        <w:t>)</w:t>
      </w:r>
    </w:p>
    <w:p w:rsidR="00825EB7" w:rsidRPr="00E0363D" w:rsidRDefault="00825EB7" w:rsidP="00E0363D">
      <w:pPr>
        <w:pStyle w:val="NormalWeb"/>
        <w:rPr>
          <w:sz w:val="28"/>
          <w:szCs w:val="28"/>
        </w:rPr>
      </w:pPr>
      <w:r w:rsidRPr="00E0363D">
        <w:rPr>
          <w:sz w:val="28"/>
          <w:szCs w:val="28"/>
        </w:rPr>
        <w:t> Голова на ножке, в голове — горошки. (</w:t>
      </w:r>
      <w:r w:rsidRPr="00E0363D">
        <w:rPr>
          <w:b/>
          <w:sz w:val="28"/>
          <w:szCs w:val="28"/>
        </w:rPr>
        <w:t>Горох)</w:t>
      </w:r>
    </w:p>
    <w:p w:rsidR="00825EB7" w:rsidRPr="00E0363D" w:rsidRDefault="00825EB7" w:rsidP="00E0363D">
      <w:pPr>
        <w:pStyle w:val="NormalWeb"/>
        <w:rPr>
          <w:sz w:val="28"/>
          <w:szCs w:val="28"/>
        </w:rPr>
      </w:pPr>
      <w:r w:rsidRPr="00E0363D">
        <w:rPr>
          <w:sz w:val="28"/>
          <w:szCs w:val="28"/>
        </w:rPr>
        <w:t>Уродилась я на славу, голова бела, кудрява.</w:t>
      </w:r>
    </w:p>
    <w:p w:rsidR="00825EB7" w:rsidRPr="00E0363D" w:rsidRDefault="00825EB7" w:rsidP="00E0363D">
      <w:pPr>
        <w:pStyle w:val="NormalWeb"/>
        <w:rPr>
          <w:sz w:val="28"/>
          <w:szCs w:val="28"/>
        </w:rPr>
      </w:pPr>
      <w:r w:rsidRPr="00E0363D">
        <w:rPr>
          <w:sz w:val="28"/>
          <w:szCs w:val="28"/>
        </w:rPr>
        <w:t xml:space="preserve">Кто любит щи — меня ищи. </w:t>
      </w:r>
      <w:r w:rsidRPr="00E0363D">
        <w:rPr>
          <w:b/>
          <w:sz w:val="28"/>
          <w:szCs w:val="28"/>
        </w:rPr>
        <w:t>(Капуста</w:t>
      </w:r>
      <w:r w:rsidRPr="00E0363D">
        <w:rPr>
          <w:sz w:val="28"/>
          <w:szCs w:val="28"/>
        </w:rPr>
        <w:t>)</w:t>
      </w:r>
    </w:p>
    <w:p w:rsidR="00825EB7" w:rsidRPr="00E0363D" w:rsidRDefault="00825EB7" w:rsidP="00E0363D">
      <w:pPr>
        <w:pStyle w:val="NormalWeb"/>
        <w:rPr>
          <w:sz w:val="28"/>
          <w:szCs w:val="28"/>
        </w:rPr>
      </w:pPr>
      <w:r w:rsidRPr="00E0363D">
        <w:rPr>
          <w:sz w:val="28"/>
          <w:szCs w:val="28"/>
        </w:rPr>
        <w:t>Сидит дед, в шубу одет, кто его раздевает, тот слезы проливает. (</w:t>
      </w:r>
      <w:r w:rsidRPr="00E0363D">
        <w:rPr>
          <w:b/>
          <w:sz w:val="28"/>
          <w:szCs w:val="28"/>
        </w:rPr>
        <w:t>Лук</w:t>
      </w:r>
      <w:r w:rsidRPr="00E0363D">
        <w:rPr>
          <w:sz w:val="28"/>
          <w:szCs w:val="28"/>
        </w:rPr>
        <w:t>)</w:t>
      </w:r>
    </w:p>
    <w:p w:rsidR="00825EB7" w:rsidRPr="00E0363D" w:rsidRDefault="00825EB7" w:rsidP="00E0363D">
      <w:pPr>
        <w:pStyle w:val="NormalWeb"/>
        <w:rPr>
          <w:sz w:val="28"/>
          <w:szCs w:val="28"/>
        </w:rPr>
      </w:pPr>
      <w:r w:rsidRPr="00E0363D">
        <w:rPr>
          <w:b/>
          <w:bCs/>
          <w:sz w:val="28"/>
          <w:szCs w:val="28"/>
        </w:rPr>
        <w:t>Задание 4</w:t>
      </w:r>
      <w:r w:rsidRPr="00E0363D">
        <w:rPr>
          <w:sz w:val="28"/>
          <w:szCs w:val="28"/>
        </w:rPr>
        <w:t>. Дидактическая игра «Большой — маленький»</w:t>
      </w:r>
    </w:p>
    <w:p w:rsidR="00825EB7" w:rsidRPr="00E0363D" w:rsidRDefault="00825EB7" w:rsidP="00E0363D">
      <w:pPr>
        <w:pStyle w:val="NormalWeb"/>
        <w:rPr>
          <w:sz w:val="28"/>
          <w:szCs w:val="28"/>
        </w:rPr>
      </w:pPr>
      <w:r w:rsidRPr="00E0363D">
        <w:rPr>
          <w:sz w:val="28"/>
          <w:szCs w:val="28"/>
        </w:rPr>
        <w:t>Словообразование с помощью уменьшительно-ласкательных суффиксов:</w:t>
      </w:r>
    </w:p>
    <w:p w:rsidR="00825EB7" w:rsidRPr="00E0363D" w:rsidRDefault="00825EB7" w:rsidP="00E0363D">
      <w:pPr>
        <w:pStyle w:val="NormalWeb"/>
        <w:rPr>
          <w:sz w:val="28"/>
          <w:szCs w:val="28"/>
        </w:rPr>
      </w:pPr>
      <w:r w:rsidRPr="00E0363D">
        <w:rPr>
          <w:sz w:val="28"/>
          <w:szCs w:val="28"/>
        </w:rPr>
        <w:t>огурец — огурчик, помидор — помидорчик...</w:t>
      </w:r>
    </w:p>
    <w:p w:rsidR="00825EB7" w:rsidRPr="00E0363D" w:rsidRDefault="00825EB7" w:rsidP="00E0363D">
      <w:pPr>
        <w:pStyle w:val="NormalWeb"/>
        <w:rPr>
          <w:sz w:val="28"/>
          <w:szCs w:val="28"/>
        </w:rPr>
      </w:pPr>
      <w:r w:rsidRPr="00E0363D">
        <w:rPr>
          <w:sz w:val="28"/>
          <w:szCs w:val="28"/>
        </w:rPr>
        <w:t> </w:t>
      </w:r>
      <w:r w:rsidRPr="00E0363D">
        <w:rPr>
          <w:b/>
          <w:bCs/>
          <w:sz w:val="28"/>
          <w:szCs w:val="28"/>
        </w:rPr>
        <w:t>Задание 5.</w:t>
      </w:r>
      <w:r w:rsidRPr="00E0363D">
        <w:rPr>
          <w:sz w:val="28"/>
          <w:szCs w:val="28"/>
        </w:rPr>
        <w:t xml:space="preserve"> Дидактическая игра «Один — много»</w:t>
      </w:r>
    </w:p>
    <w:p w:rsidR="00825EB7" w:rsidRPr="00E0363D" w:rsidRDefault="00825EB7" w:rsidP="00E0363D">
      <w:pPr>
        <w:pStyle w:val="NormalWeb"/>
        <w:rPr>
          <w:sz w:val="28"/>
          <w:szCs w:val="28"/>
        </w:rPr>
      </w:pPr>
      <w:r w:rsidRPr="00E0363D">
        <w:rPr>
          <w:sz w:val="28"/>
          <w:szCs w:val="28"/>
        </w:rPr>
        <w:t>Образование множественного числа имен существительных:</w:t>
      </w:r>
    </w:p>
    <w:p w:rsidR="00825EB7" w:rsidRPr="00E0363D" w:rsidRDefault="00825EB7" w:rsidP="00E0363D">
      <w:pPr>
        <w:pStyle w:val="NormalWeb"/>
        <w:rPr>
          <w:sz w:val="28"/>
          <w:szCs w:val="28"/>
        </w:rPr>
      </w:pPr>
      <w:r w:rsidRPr="00E0363D">
        <w:rPr>
          <w:sz w:val="28"/>
          <w:szCs w:val="28"/>
        </w:rPr>
        <w:t>огурец — огурцы, помидор — помидоры...</w:t>
      </w:r>
    </w:p>
    <w:p w:rsidR="00825EB7" w:rsidRPr="00E0363D" w:rsidRDefault="00825EB7" w:rsidP="00E0363D">
      <w:pPr>
        <w:pStyle w:val="NormalWeb"/>
        <w:rPr>
          <w:sz w:val="28"/>
          <w:szCs w:val="28"/>
        </w:rPr>
      </w:pPr>
      <w:r w:rsidRPr="00E0363D">
        <w:rPr>
          <w:b/>
          <w:bCs/>
          <w:sz w:val="28"/>
          <w:szCs w:val="28"/>
        </w:rPr>
        <w:t>Задание 6.</w:t>
      </w:r>
      <w:r w:rsidRPr="00E0363D">
        <w:rPr>
          <w:sz w:val="28"/>
          <w:szCs w:val="28"/>
        </w:rPr>
        <w:t xml:space="preserve"> Составление описательного рассказа про овощи</w:t>
      </w:r>
    </w:p>
    <w:p w:rsidR="00825EB7" w:rsidRPr="00E0363D" w:rsidRDefault="00825EB7" w:rsidP="00E0363D">
      <w:pPr>
        <w:pStyle w:val="NormalWeb"/>
        <w:rPr>
          <w:sz w:val="28"/>
          <w:szCs w:val="28"/>
        </w:rPr>
      </w:pPr>
      <w:r w:rsidRPr="00E0363D">
        <w:rPr>
          <w:sz w:val="28"/>
          <w:szCs w:val="28"/>
        </w:rPr>
        <w:t>План рассказа:</w:t>
      </w:r>
    </w:p>
    <w:p w:rsidR="00825EB7" w:rsidRPr="00E0363D" w:rsidRDefault="00825EB7" w:rsidP="00E0363D">
      <w:pPr>
        <w:pStyle w:val="NormalWeb"/>
        <w:rPr>
          <w:sz w:val="28"/>
          <w:szCs w:val="28"/>
        </w:rPr>
      </w:pPr>
      <w:r w:rsidRPr="00E0363D">
        <w:rPr>
          <w:sz w:val="28"/>
          <w:szCs w:val="28"/>
        </w:rPr>
        <w:t>Что это? Где растет?</w:t>
      </w:r>
    </w:p>
    <w:p w:rsidR="00825EB7" w:rsidRPr="00E0363D" w:rsidRDefault="00825EB7" w:rsidP="00E0363D">
      <w:pPr>
        <w:pStyle w:val="NormalWeb"/>
        <w:rPr>
          <w:sz w:val="28"/>
          <w:szCs w:val="28"/>
        </w:rPr>
      </w:pPr>
      <w:r w:rsidRPr="00E0363D">
        <w:rPr>
          <w:sz w:val="28"/>
          <w:szCs w:val="28"/>
        </w:rPr>
        <w:t>Какой имеет внешний вид (цвет, форма, размер)?</w:t>
      </w:r>
    </w:p>
    <w:p w:rsidR="00825EB7" w:rsidRPr="00E0363D" w:rsidRDefault="00825EB7" w:rsidP="00E0363D">
      <w:pPr>
        <w:pStyle w:val="NormalWeb"/>
        <w:rPr>
          <w:sz w:val="28"/>
          <w:szCs w:val="28"/>
        </w:rPr>
      </w:pPr>
      <w:r w:rsidRPr="00E0363D">
        <w:rPr>
          <w:sz w:val="28"/>
          <w:szCs w:val="28"/>
        </w:rPr>
        <w:t>Какой на вкус? Что из него готовят?</w:t>
      </w:r>
    </w:p>
    <w:p w:rsidR="00825EB7" w:rsidRPr="00E0363D" w:rsidRDefault="00825EB7" w:rsidP="00E0363D">
      <w:pPr>
        <w:pStyle w:val="NormalWeb"/>
        <w:rPr>
          <w:sz w:val="28"/>
          <w:szCs w:val="28"/>
        </w:rPr>
      </w:pPr>
      <w:r w:rsidRPr="00E0363D">
        <w:rPr>
          <w:b/>
          <w:bCs/>
          <w:sz w:val="28"/>
          <w:szCs w:val="28"/>
        </w:rPr>
        <w:t>Задание 7.</w:t>
      </w:r>
      <w:r w:rsidRPr="00E0363D">
        <w:rPr>
          <w:sz w:val="28"/>
          <w:szCs w:val="28"/>
        </w:rPr>
        <w:t xml:space="preserve"> Дидактическая игра «Назови как можно больше признаков»</w:t>
      </w:r>
    </w:p>
    <w:p w:rsidR="00825EB7" w:rsidRPr="00E0363D" w:rsidRDefault="00825EB7" w:rsidP="00E0363D">
      <w:pPr>
        <w:pStyle w:val="NormalWeb"/>
        <w:rPr>
          <w:sz w:val="28"/>
          <w:szCs w:val="28"/>
        </w:rPr>
      </w:pPr>
      <w:r w:rsidRPr="00E0363D">
        <w:rPr>
          <w:sz w:val="28"/>
          <w:szCs w:val="28"/>
        </w:rPr>
        <w:t>согласование существительных с прилагательными</w:t>
      </w:r>
    </w:p>
    <w:p w:rsidR="00825EB7" w:rsidRPr="00E0363D" w:rsidRDefault="00825EB7" w:rsidP="00E0363D">
      <w:pPr>
        <w:pStyle w:val="NormalWeb"/>
        <w:rPr>
          <w:sz w:val="28"/>
          <w:szCs w:val="28"/>
        </w:rPr>
      </w:pPr>
      <w:r w:rsidRPr="00E0363D">
        <w:rPr>
          <w:sz w:val="28"/>
          <w:szCs w:val="28"/>
        </w:rPr>
        <w:t>Морковь (какая?) — оранжевая, длинная, сладкая, полезная, твердая</w:t>
      </w:r>
    </w:p>
    <w:p w:rsidR="00825EB7" w:rsidRPr="00E0363D" w:rsidRDefault="00825EB7" w:rsidP="00E0363D">
      <w:pPr>
        <w:pStyle w:val="NormalWeb"/>
        <w:rPr>
          <w:sz w:val="28"/>
          <w:szCs w:val="28"/>
        </w:rPr>
      </w:pPr>
      <w:r w:rsidRPr="00E0363D">
        <w:rPr>
          <w:sz w:val="28"/>
          <w:szCs w:val="28"/>
        </w:rPr>
        <w:t>помидор (какой?) — красный, сочный, аппетитный, круглый</w:t>
      </w:r>
    </w:p>
    <w:p w:rsidR="00825EB7" w:rsidRPr="00E0363D" w:rsidRDefault="00825EB7" w:rsidP="00E0363D">
      <w:pPr>
        <w:pStyle w:val="NormalWeb"/>
        <w:rPr>
          <w:sz w:val="28"/>
          <w:szCs w:val="28"/>
        </w:rPr>
      </w:pPr>
      <w:r w:rsidRPr="00E0363D">
        <w:rPr>
          <w:sz w:val="28"/>
          <w:szCs w:val="28"/>
        </w:rPr>
        <w:t>Огурец (какой?) — овальный, хрустящий, зеленый, длинный, ароматный</w:t>
      </w:r>
    </w:p>
    <w:p w:rsidR="00825EB7" w:rsidRPr="00E0363D" w:rsidRDefault="00825EB7" w:rsidP="00E0363D">
      <w:pPr>
        <w:pStyle w:val="NormalWeb"/>
        <w:rPr>
          <w:sz w:val="28"/>
          <w:szCs w:val="28"/>
        </w:rPr>
      </w:pPr>
      <w:r w:rsidRPr="00E0363D">
        <w:rPr>
          <w:b/>
          <w:bCs/>
          <w:sz w:val="28"/>
          <w:szCs w:val="28"/>
        </w:rPr>
        <w:t>Задание 8.</w:t>
      </w:r>
      <w:r w:rsidRPr="00E0363D">
        <w:rPr>
          <w:sz w:val="28"/>
          <w:szCs w:val="28"/>
        </w:rPr>
        <w:t xml:space="preserve"> Дидактическая игра «Узнай по описанию»</w:t>
      </w:r>
    </w:p>
    <w:p w:rsidR="00825EB7" w:rsidRPr="00E0363D" w:rsidRDefault="00825EB7" w:rsidP="00E0363D">
      <w:pPr>
        <w:pStyle w:val="NormalWeb"/>
        <w:rPr>
          <w:sz w:val="28"/>
          <w:szCs w:val="28"/>
        </w:rPr>
      </w:pPr>
      <w:r w:rsidRPr="00E0363D">
        <w:rPr>
          <w:b/>
          <w:bCs/>
          <w:sz w:val="28"/>
          <w:szCs w:val="28"/>
        </w:rPr>
        <w:t>Задание 9.</w:t>
      </w:r>
      <w:r w:rsidRPr="00E0363D">
        <w:rPr>
          <w:sz w:val="28"/>
          <w:szCs w:val="28"/>
        </w:rPr>
        <w:t xml:space="preserve"> Выучить наизусть стихотворение</w:t>
      </w:r>
    </w:p>
    <w:p w:rsidR="00825EB7" w:rsidRPr="00E0363D" w:rsidRDefault="00825EB7" w:rsidP="00E0363D">
      <w:pPr>
        <w:pStyle w:val="NormalWeb"/>
        <w:rPr>
          <w:sz w:val="28"/>
          <w:szCs w:val="28"/>
        </w:rPr>
      </w:pPr>
      <w:r w:rsidRPr="00E0363D">
        <w:rPr>
          <w:sz w:val="28"/>
          <w:szCs w:val="28"/>
        </w:rPr>
        <w:t>Что растет на нашей грядке?</w:t>
      </w:r>
    </w:p>
    <w:p w:rsidR="00825EB7" w:rsidRPr="00E0363D" w:rsidRDefault="00825EB7" w:rsidP="00E0363D">
      <w:pPr>
        <w:pStyle w:val="NormalWeb"/>
        <w:rPr>
          <w:sz w:val="28"/>
          <w:szCs w:val="28"/>
        </w:rPr>
      </w:pPr>
      <w:r w:rsidRPr="00E0363D">
        <w:rPr>
          <w:sz w:val="28"/>
          <w:szCs w:val="28"/>
        </w:rPr>
        <w:t>Огурцы, горошек сладкий,</w:t>
      </w:r>
    </w:p>
    <w:p w:rsidR="00825EB7" w:rsidRPr="00E0363D" w:rsidRDefault="00825EB7" w:rsidP="00E0363D">
      <w:pPr>
        <w:pStyle w:val="NormalWeb"/>
        <w:rPr>
          <w:sz w:val="28"/>
          <w:szCs w:val="28"/>
        </w:rPr>
      </w:pPr>
      <w:r w:rsidRPr="00E0363D">
        <w:rPr>
          <w:sz w:val="28"/>
          <w:szCs w:val="28"/>
        </w:rPr>
        <w:t>Помидоры и укроп</w:t>
      </w:r>
    </w:p>
    <w:p w:rsidR="00825EB7" w:rsidRPr="00E0363D" w:rsidRDefault="00825EB7" w:rsidP="00E0363D">
      <w:pPr>
        <w:pStyle w:val="NormalWeb"/>
        <w:rPr>
          <w:sz w:val="28"/>
          <w:szCs w:val="28"/>
        </w:rPr>
      </w:pPr>
      <w:r w:rsidRPr="00E0363D">
        <w:rPr>
          <w:sz w:val="28"/>
          <w:szCs w:val="28"/>
        </w:rPr>
        <w:t>Для приправы и для проб.</w:t>
      </w:r>
    </w:p>
    <w:p w:rsidR="00825EB7" w:rsidRPr="00E0363D" w:rsidRDefault="00825EB7" w:rsidP="00E0363D">
      <w:pPr>
        <w:pStyle w:val="NormalWeb"/>
        <w:rPr>
          <w:sz w:val="28"/>
          <w:szCs w:val="28"/>
        </w:rPr>
      </w:pPr>
      <w:r w:rsidRPr="00E0363D">
        <w:rPr>
          <w:sz w:val="28"/>
          <w:szCs w:val="28"/>
        </w:rPr>
        <w:t>Есть редиска и салат —</w:t>
      </w:r>
    </w:p>
    <w:p w:rsidR="00825EB7" w:rsidRPr="00E0363D" w:rsidRDefault="00825EB7" w:rsidP="00E0363D">
      <w:pPr>
        <w:pStyle w:val="NormalWeb"/>
        <w:rPr>
          <w:sz w:val="28"/>
          <w:szCs w:val="28"/>
        </w:rPr>
      </w:pPr>
      <w:r w:rsidRPr="00E0363D">
        <w:rPr>
          <w:sz w:val="28"/>
          <w:szCs w:val="28"/>
        </w:rPr>
        <w:t>Наша грядка просто клад. (В. Коркин)</w:t>
      </w:r>
    </w:p>
    <w:p w:rsidR="00825EB7" w:rsidRPr="00E0363D" w:rsidRDefault="00825EB7" w:rsidP="00E0363D">
      <w:pPr>
        <w:pStyle w:val="NormalWeb"/>
        <w:rPr>
          <w:sz w:val="28"/>
          <w:szCs w:val="28"/>
        </w:rPr>
      </w:pPr>
      <w:r w:rsidRPr="00E0363D">
        <w:rPr>
          <w:b/>
          <w:bCs/>
          <w:sz w:val="28"/>
          <w:szCs w:val="28"/>
        </w:rPr>
        <w:t>Задание 10.</w:t>
      </w:r>
      <w:r w:rsidRPr="00E0363D">
        <w:rPr>
          <w:sz w:val="28"/>
          <w:szCs w:val="28"/>
        </w:rPr>
        <w:t xml:space="preserve"> Прослушать стихотворение, ответить на вопросы</w:t>
      </w:r>
    </w:p>
    <w:p w:rsidR="00825EB7" w:rsidRPr="00E0363D" w:rsidRDefault="00825EB7" w:rsidP="00E0363D">
      <w:pPr>
        <w:pStyle w:val="NormalWeb"/>
        <w:rPr>
          <w:sz w:val="28"/>
          <w:szCs w:val="28"/>
        </w:rPr>
      </w:pPr>
      <w:r w:rsidRPr="00E0363D">
        <w:rPr>
          <w:sz w:val="28"/>
          <w:szCs w:val="28"/>
        </w:rPr>
        <w:t>Хозяйка однажды с базара пришла,</w:t>
      </w:r>
    </w:p>
    <w:p w:rsidR="00825EB7" w:rsidRPr="00E0363D" w:rsidRDefault="00825EB7" w:rsidP="00E0363D">
      <w:pPr>
        <w:pStyle w:val="NormalWeb"/>
        <w:rPr>
          <w:sz w:val="28"/>
          <w:szCs w:val="28"/>
        </w:rPr>
      </w:pPr>
      <w:r w:rsidRPr="00E0363D">
        <w:rPr>
          <w:sz w:val="28"/>
          <w:szCs w:val="28"/>
        </w:rPr>
        <w:t>Хозяйка с базара домой принесла:</w:t>
      </w:r>
    </w:p>
    <w:p w:rsidR="00825EB7" w:rsidRPr="00E0363D" w:rsidRDefault="00825EB7" w:rsidP="00E0363D">
      <w:pPr>
        <w:pStyle w:val="NormalWeb"/>
        <w:rPr>
          <w:sz w:val="28"/>
          <w:szCs w:val="28"/>
        </w:rPr>
      </w:pPr>
      <w:r w:rsidRPr="00E0363D">
        <w:rPr>
          <w:sz w:val="28"/>
          <w:szCs w:val="28"/>
        </w:rPr>
        <w:t>Картошку, капусту, морковку, горох, петрушку и свеклу, ох!</w:t>
      </w:r>
    </w:p>
    <w:p w:rsidR="00825EB7" w:rsidRPr="00E0363D" w:rsidRDefault="00825EB7" w:rsidP="00E0363D">
      <w:pPr>
        <w:pStyle w:val="NormalWeb"/>
        <w:rPr>
          <w:sz w:val="28"/>
          <w:szCs w:val="28"/>
        </w:rPr>
      </w:pPr>
      <w:r w:rsidRPr="00E0363D">
        <w:rPr>
          <w:sz w:val="28"/>
          <w:szCs w:val="28"/>
        </w:rPr>
        <w:t>Накрытые крышкою, в душном горшке</w:t>
      </w:r>
    </w:p>
    <w:p w:rsidR="00825EB7" w:rsidRPr="00E0363D" w:rsidRDefault="00825EB7" w:rsidP="00E0363D">
      <w:pPr>
        <w:pStyle w:val="NormalWeb"/>
        <w:rPr>
          <w:sz w:val="28"/>
          <w:szCs w:val="28"/>
        </w:rPr>
      </w:pPr>
      <w:r w:rsidRPr="00E0363D">
        <w:rPr>
          <w:sz w:val="28"/>
          <w:szCs w:val="28"/>
        </w:rPr>
        <w:t>Кипели, кипели в крутом кипятке:</w:t>
      </w:r>
    </w:p>
    <w:p w:rsidR="00825EB7" w:rsidRPr="00E0363D" w:rsidRDefault="00825EB7" w:rsidP="00E0363D">
      <w:pPr>
        <w:pStyle w:val="NormalWeb"/>
        <w:rPr>
          <w:sz w:val="28"/>
          <w:szCs w:val="28"/>
        </w:rPr>
      </w:pPr>
      <w:r w:rsidRPr="00E0363D">
        <w:rPr>
          <w:sz w:val="28"/>
          <w:szCs w:val="28"/>
        </w:rPr>
        <w:t>Картошка, капуста, морковка, горох, петрушка и свекла, ох!</w:t>
      </w:r>
    </w:p>
    <w:p w:rsidR="00825EB7" w:rsidRPr="00E0363D" w:rsidRDefault="00825EB7" w:rsidP="00E0363D">
      <w:pPr>
        <w:pStyle w:val="NormalWeb"/>
        <w:rPr>
          <w:sz w:val="28"/>
          <w:szCs w:val="28"/>
        </w:rPr>
      </w:pPr>
      <w:r w:rsidRPr="00E0363D">
        <w:rPr>
          <w:sz w:val="28"/>
          <w:szCs w:val="28"/>
        </w:rPr>
        <w:t>И суп овощной оказался неплох! (Ю.Тувим)</w:t>
      </w:r>
    </w:p>
    <w:p w:rsidR="00825EB7" w:rsidRPr="00E0363D" w:rsidRDefault="00825EB7" w:rsidP="00E0363D">
      <w:pPr>
        <w:pStyle w:val="NormalWeb"/>
        <w:rPr>
          <w:sz w:val="28"/>
          <w:szCs w:val="28"/>
        </w:rPr>
      </w:pPr>
      <w:r w:rsidRPr="00E0363D">
        <w:rPr>
          <w:i/>
          <w:iCs/>
          <w:sz w:val="28"/>
          <w:szCs w:val="28"/>
        </w:rPr>
        <w:t>Вопросы:</w:t>
      </w:r>
    </w:p>
    <w:p w:rsidR="00825EB7" w:rsidRPr="00E0363D" w:rsidRDefault="00825EB7" w:rsidP="00E0363D">
      <w:pPr>
        <w:pStyle w:val="NormalWeb"/>
        <w:rPr>
          <w:sz w:val="28"/>
          <w:szCs w:val="28"/>
        </w:rPr>
      </w:pPr>
      <w:r w:rsidRPr="00E0363D">
        <w:rPr>
          <w:sz w:val="28"/>
          <w:szCs w:val="28"/>
        </w:rPr>
        <w:t>Из чего хозяйка варила суп?</w:t>
      </w:r>
    </w:p>
    <w:p w:rsidR="00825EB7" w:rsidRPr="00E0363D" w:rsidRDefault="00825EB7" w:rsidP="00E0363D">
      <w:pPr>
        <w:pStyle w:val="NormalWeb"/>
        <w:rPr>
          <w:sz w:val="28"/>
          <w:szCs w:val="28"/>
        </w:rPr>
      </w:pPr>
      <w:r w:rsidRPr="00E0363D">
        <w:rPr>
          <w:sz w:val="28"/>
          <w:szCs w:val="28"/>
        </w:rPr>
        <w:t>Откуда она принесла овощи?</w:t>
      </w:r>
    </w:p>
    <w:p w:rsidR="00825EB7" w:rsidRPr="00E0363D" w:rsidRDefault="00825EB7" w:rsidP="00E0363D">
      <w:pPr>
        <w:pStyle w:val="NormalWeb"/>
        <w:rPr>
          <w:sz w:val="28"/>
          <w:szCs w:val="28"/>
        </w:rPr>
      </w:pPr>
      <w:r w:rsidRPr="00E0363D">
        <w:rPr>
          <w:sz w:val="28"/>
          <w:szCs w:val="28"/>
        </w:rPr>
        <w:t>В чем варился суп?</w:t>
      </w:r>
    </w:p>
    <w:p w:rsidR="00825EB7" w:rsidRDefault="00825EB7" w:rsidP="00E0363D">
      <w:pPr>
        <w:pStyle w:val="NormalWeb"/>
        <w:rPr>
          <w:sz w:val="28"/>
          <w:szCs w:val="28"/>
        </w:rPr>
      </w:pPr>
      <w:r w:rsidRPr="00E0363D">
        <w:rPr>
          <w:sz w:val="28"/>
          <w:szCs w:val="28"/>
        </w:rPr>
        <w:t>Какой получился суп?</w:t>
      </w:r>
    </w:p>
    <w:p w:rsidR="00825EB7" w:rsidRDefault="00825EB7" w:rsidP="00E0363D">
      <w:pPr>
        <w:pStyle w:val="NormalWeb"/>
        <w:rPr>
          <w:sz w:val="28"/>
          <w:szCs w:val="28"/>
        </w:rPr>
      </w:pPr>
      <w:r>
        <w:pict>
          <v:shape id="_x0000_i1033" type="#_x0000_t75" style="width:417.75pt;height:583.5pt">
            <v:imagedata r:id="rId14" o:title=""/>
          </v:shape>
        </w:pict>
      </w:r>
    </w:p>
    <w:p w:rsidR="00825EB7" w:rsidRPr="00E0363D" w:rsidRDefault="00825EB7" w:rsidP="00E0363D">
      <w:pPr>
        <w:pStyle w:val="NormalWeb"/>
        <w:rPr>
          <w:sz w:val="28"/>
          <w:szCs w:val="28"/>
        </w:rPr>
      </w:pPr>
      <w:r w:rsidRPr="00E0363D">
        <w:rPr>
          <w:sz w:val="28"/>
          <w:szCs w:val="28"/>
        </w:rPr>
        <w:t> </w:t>
      </w:r>
      <w:r w:rsidRPr="00E0363D">
        <w:rPr>
          <w:b/>
          <w:bCs/>
          <w:sz w:val="28"/>
          <w:szCs w:val="28"/>
        </w:rPr>
        <w:t>Тема: «Фрукты»</w:t>
      </w:r>
    </w:p>
    <w:p w:rsidR="00825EB7" w:rsidRPr="00E0363D" w:rsidRDefault="00825EB7" w:rsidP="00E0363D">
      <w:pPr>
        <w:pStyle w:val="NormalWeb"/>
        <w:rPr>
          <w:sz w:val="28"/>
          <w:szCs w:val="28"/>
        </w:rPr>
      </w:pPr>
      <w:r w:rsidRPr="00E0363D">
        <w:rPr>
          <w:b/>
          <w:bCs/>
          <w:sz w:val="28"/>
          <w:szCs w:val="28"/>
        </w:rPr>
        <w:t>Задачи воспитателя:</w:t>
      </w:r>
    </w:p>
    <w:p w:rsidR="00825EB7" w:rsidRPr="00E0363D" w:rsidRDefault="00825EB7" w:rsidP="00E0363D">
      <w:pPr>
        <w:pStyle w:val="NormalWeb"/>
        <w:rPr>
          <w:sz w:val="28"/>
          <w:szCs w:val="28"/>
        </w:rPr>
      </w:pPr>
      <w:r w:rsidRPr="00E0363D">
        <w:rPr>
          <w:sz w:val="28"/>
          <w:szCs w:val="28"/>
        </w:rPr>
        <w:t>— рассмотреть с ребенком фрукты и объяснить, что все это можно назвать одним словом «фрукты»;</w:t>
      </w:r>
    </w:p>
    <w:p w:rsidR="00825EB7" w:rsidRPr="00E0363D" w:rsidRDefault="00825EB7" w:rsidP="00E0363D">
      <w:pPr>
        <w:pStyle w:val="NormalWeb"/>
        <w:rPr>
          <w:sz w:val="28"/>
          <w:szCs w:val="28"/>
        </w:rPr>
      </w:pPr>
      <w:r w:rsidRPr="00E0363D">
        <w:rPr>
          <w:sz w:val="28"/>
          <w:szCs w:val="28"/>
        </w:rPr>
        <w:t>— обратить внимание на характерные признаки фруктов: цвет, форму, вкус;</w:t>
      </w:r>
    </w:p>
    <w:p w:rsidR="00825EB7" w:rsidRPr="00E0363D" w:rsidRDefault="00825EB7" w:rsidP="00E0363D">
      <w:pPr>
        <w:pStyle w:val="NormalWeb"/>
        <w:rPr>
          <w:sz w:val="28"/>
          <w:szCs w:val="28"/>
        </w:rPr>
      </w:pPr>
      <w:r w:rsidRPr="00E0363D">
        <w:rPr>
          <w:sz w:val="28"/>
          <w:szCs w:val="28"/>
        </w:rPr>
        <w:t>— рассказать ребенку, где и как растут фрукты (в саду, на дереве, на кусте);</w:t>
      </w:r>
    </w:p>
    <w:p w:rsidR="00825EB7" w:rsidRPr="00E0363D" w:rsidRDefault="00825EB7" w:rsidP="00E0363D">
      <w:pPr>
        <w:pStyle w:val="NormalWeb"/>
        <w:rPr>
          <w:sz w:val="28"/>
          <w:szCs w:val="28"/>
        </w:rPr>
      </w:pPr>
      <w:r w:rsidRPr="00E0363D">
        <w:rPr>
          <w:sz w:val="28"/>
          <w:szCs w:val="28"/>
        </w:rPr>
        <w:t>— рассказать и показать ребенку, что можно приготовить из фруктов.</w:t>
      </w:r>
    </w:p>
    <w:p w:rsidR="00825EB7" w:rsidRPr="00E0363D" w:rsidRDefault="00825EB7" w:rsidP="00E0363D">
      <w:pPr>
        <w:pStyle w:val="NormalWeb"/>
        <w:rPr>
          <w:sz w:val="28"/>
          <w:szCs w:val="28"/>
        </w:rPr>
      </w:pPr>
      <w:r w:rsidRPr="00E0363D">
        <w:rPr>
          <w:b/>
          <w:bCs/>
          <w:sz w:val="28"/>
          <w:szCs w:val="28"/>
        </w:rPr>
        <w:t>Задание 1.</w:t>
      </w:r>
      <w:r w:rsidRPr="00E0363D">
        <w:rPr>
          <w:sz w:val="28"/>
          <w:szCs w:val="28"/>
        </w:rPr>
        <w:t xml:space="preserve"> Рассматривание картинок с изображением фруктов, муляжей</w:t>
      </w:r>
    </w:p>
    <w:p w:rsidR="00825EB7" w:rsidRPr="00E0363D" w:rsidRDefault="00825EB7" w:rsidP="00E0363D">
      <w:pPr>
        <w:pStyle w:val="NormalWeb"/>
        <w:rPr>
          <w:sz w:val="28"/>
          <w:szCs w:val="28"/>
        </w:rPr>
      </w:pPr>
      <w:r w:rsidRPr="00E0363D">
        <w:rPr>
          <w:b/>
          <w:bCs/>
          <w:sz w:val="28"/>
          <w:szCs w:val="28"/>
        </w:rPr>
        <w:t>Задание 2.</w:t>
      </w:r>
      <w:r w:rsidRPr="00E0363D">
        <w:rPr>
          <w:sz w:val="28"/>
          <w:szCs w:val="28"/>
        </w:rPr>
        <w:t xml:space="preserve"> Дидактическая игра «Опиши фрукты»</w:t>
      </w:r>
    </w:p>
    <w:p w:rsidR="00825EB7" w:rsidRPr="00E0363D" w:rsidRDefault="00825EB7" w:rsidP="00E0363D">
      <w:pPr>
        <w:pStyle w:val="NormalWeb"/>
        <w:rPr>
          <w:sz w:val="28"/>
          <w:szCs w:val="28"/>
        </w:rPr>
      </w:pPr>
      <w:r w:rsidRPr="00E0363D">
        <w:rPr>
          <w:b/>
          <w:bCs/>
          <w:sz w:val="28"/>
          <w:szCs w:val="28"/>
        </w:rPr>
        <w:t>Задание 3</w:t>
      </w:r>
      <w:r w:rsidRPr="00E0363D">
        <w:rPr>
          <w:sz w:val="28"/>
          <w:szCs w:val="28"/>
        </w:rPr>
        <w:t>. Дидактическая игра «Вкусная отгадка на мою загадку»</w:t>
      </w:r>
    </w:p>
    <w:p w:rsidR="00825EB7" w:rsidRPr="00E0363D" w:rsidRDefault="00825EB7" w:rsidP="00E0363D">
      <w:pPr>
        <w:pStyle w:val="NormalWeb"/>
        <w:rPr>
          <w:sz w:val="28"/>
          <w:szCs w:val="28"/>
        </w:rPr>
      </w:pPr>
      <w:r w:rsidRPr="00E0363D">
        <w:rPr>
          <w:sz w:val="28"/>
          <w:szCs w:val="28"/>
        </w:rPr>
        <w:t>Круглое, румяное,</w:t>
      </w:r>
    </w:p>
    <w:p w:rsidR="00825EB7" w:rsidRPr="00E0363D" w:rsidRDefault="00825EB7" w:rsidP="00E0363D">
      <w:pPr>
        <w:pStyle w:val="NormalWeb"/>
        <w:rPr>
          <w:sz w:val="28"/>
          <w:szCs w:val="28"/>
        </w:rPr>
      </w:pPr>
      <w:r w:rsidRPr="00E0363D">
        <w:rPr>
          <w:sz w:val="28"/>
          <w:szCs w:val="28"/>
        </w:rPr>
        <w:t>Я расту на ветке:</w:t>
      </w:r>
    </w:p>
    <w:p w:rsidR="00825EB7" w:rsidRPr="00E0363D" w:rsidRDefault="00825EB7" w:rsidP="00E0363D">
      <w:pPr>
        <w:pStyle w:val="NormalWeb"/>
        <w:rPr>
          <w:sz w:val="28"/>
          <w:szCs w:val="28"/>
        </w:rPr>
      </w:pPr>
      <w:r w:rsidRPr="00E0363D">
        <w:rPr>
          <w:sz w:val="28"/>
          <w:szCs w:val="28"/>
        </w:rPr>
        <w:t>Любят меня взрослые</w:t>
      </w:r>
    </w:p>
    <w:p w:rsidR="00825EB7" w:rsidRPr="00E0363D" w:rsidRDefault="00825EB7" w:rsidP="00E0363D">
      <w:pPr>
        <w:pStyle w:val="NormalWeb"/>
        <w:rPr>
          <w:sz w:val="28"/>
          <w:szCs w:val="28"/>
        </w:rPr>
      </w:pPr>
      <w:r w:rsidRPr="00E0363D">
        <w:rPr>
          <w:sz w:val="28"/>
          <w:szCs w:val="28"/>
        </w:rPr>
        <w:t>И маленькие детки. (</w:t>
      </w:r>
      <w:r w:rsidRPr="00E0363D">
        <w:rPr>
          <w:b/>
          <w:sz w:val="28"/>
          <w:szCs w:val="28"/>
        </w:rPr>
        <w:t>Яблоко</w:t>
      </w:r>
      <w:r w:rsidRPr="00E0363D">
        <w:rPr>
          <w:sz w:val="28"/>
          <w:szCs w:val="28"/>
        </w:rPr>
        <w:t>)</w:t>
      </w:r>
    </w:p>
    <w:p w:rsidR="00825EB7" w:rsidRPr="00E0363D" w:rsidRDefault="00825EB7" w:rsidP="00E0363D">
      <w:pPr>
        <w:pStyle w:val="NormalWeb"/>
        <w:rPr>
          <w:sz w:val="28"/>
          <w:szCs w:val="28"/>
        </w:rPr>
      </w:pPr>
      <w:r w:rsidRPr="00E0363D">
        <w:rPr>
          <w:sz w:val="28"/>
          <w:szCs w:val="28"/>
        </w:rPr>
        <w:t> На сучках висят шары,</w:t>
      </w:r>
    </w:p>
    <w:p w:rsidR="00825EB7" w:rsidRPr="00E0363D" w:rsidRDefault="00825EB7" w:rsidP="00E0363D">
      <w:pPr>
        <w:pStyle w:val="NormalWeb"/>
        <w:rPr>
          <w:sz w:val="28"/>
          <w:szCs w:val="28"/>
        </w:rPr>
      </w:pPr>
      <w:r w:rsidRPr="00E0363D">
        <w:rPr>
          <w:sz w:val="28"/>
          <w:szCs w:val="28"/>
        </w:rPr>
        <w:t>Посинели от жары. (</w:t>
      </w:r>
      <w:r w:rsidRPr="00E0363D">
        <w:rPr>
          <w:b/>
          <w:sz w:val="28"/>
          <w:szCs w:val="28"/>
        </w:rPr>
        <w:t>Слива)</w:t>
      </w:r>
    </w:p>
    <w:p w:rsidR="00825EB7" w:rsidRPr="00E0363D" w:rsidRDefault="00825EB7" w:rsidP="00E0363D">
      <w:pPr>
        <w:pStyle w:val="NormalWeb"/>
        <w:rPr>
          <w:sz w:val="28"/>
          <w:szCs w:val="28"/>
        </w:rPr>
      </w:pPr>
      <w:r w:rsidRPr="00E0363D">
        <w:rPr>
          <w:sz w:val="28"/>
          <w:szCs w:val="28"/>
        </w:rPr>
        <w:t> Яркий, сладкий, налитой,</w:t>
      </w:r>
    </w:p>
    <w:p w:rsidR="00825EB7" w:rsidRPr="00E0363D" w:rsidRDefault="00825EB7" w:rsidP="00E0363D">
      <w:pPr>
        <w:pStyle w:val="NormalWeb"/>
        <w:rPr>
          <w:sz w:val="28"/>
          <w:szCs w:val="28"/>
        </w:rPr>
      </w:pPr>
      <w:r w:rsidRPr="00E0363D">
        <w:rPr>
          <w:sz w:val="28"/>
          <w:szCs w:val="28"/>
        </w:rPr>
        <w:t>Весь в обложке золотой.</w:t>
      </w:r>
    </w:p>
    <w:p w:rsidR="00825EB7" w:rsidRPr="00E0363D" w:rsidRDefault="00825EB7" w:rsidP="00E0363D">
      <w:pPr>
        <w:pStyle w:val="NormalWeb"/>
        <w:rPr>
          <w:sz w:val="28"/>
          <w:szCs w:val="28"/>
        </w:rPr>
      </w:pPr>
      <w:r w:rsidRPr="00E0363D">
        <w:rPr>
          <w:sz w:val="28"/>
          <w:szCs w:val="28"/>
        </w:rPr>
        <w:t>Не с конфетной фабрики –</w:t>
      </w:r>
    </w:p>
    <w:p w:rsidR="00825EB7" w:rsidRPr="00E0363D" w:rsidRDefault="00825EB7" w:rsidP="00E0363D">
      <w:pPr>
        <w:pStyle w:val="NormalWeb"/>
        <w:rPr>
          <w:sz w:val="28"/>
          <w:szCs w:val="28"/>
        </w:rPr>
      </w:pPr>
      <w:r w:rsidRPr="00E0363D">
        <w:rPr>
          <w:sz w:val="28"/>
          <w:szCs w:val="28"/>
        </w:rPr>
        <w:t>Из далекой Африки. (</w:t>
      </w:r>
      <w:r w:rsidRPr="00E0363D">
        <w:rPr>
          <w:b/>
          <w:sz w:val="28"/>
          <w:szCs w:val="28"/>
        </w:rPr>
        <w:t>Апельсин</w:t>
      </w:r>
      <w:r w:rsidRPr="00E0363D">
        <w:rPr>
          <w:sz w:val="28"/>
          <w:szCs w:val="28"/>
        </w:rPr>
        <w:t>)</w:t>
      </w:r>
    </w:p>
    <w:p w:rsidR="00825EB7" w:rsidRPr="00E0363D" w:rsidRDefault="00825EB7" w:rsidP="00E0363D">
      <w:pPr>
        <w:pStyle w:val="NormalWeb"/>
        <w:rPr>
          <w:sz w:val="28"/>
          <w:szCs w:val="28"/>
        </w:rPr>
      </w:pPr>
      <w:r w:rsidRPr="00E0363D">
        <w:rPr>
          <w:sz w:val="28"/>
          <w:szCs w:val="28"/>
        </w:rPr>
        <w:t> Рос на пальме я когда-то.</w:t>
      </w:r>
    </w:p>
    <w:p w:rsidR="00825EB7" w:rsidRPr="00E0363D" w:rsidRDefault="00825EB7" w:rsidP="00E0363D">
      <w:pPr>
        <w:pStyle w:val="NormalWeb"/>
        <w:rPr>
          <w:sz w:val="28"/>
          <w:szCs w:val="28"/>
        </w:rPr>
      </w:pPr>
      <w:r w:rsidRPr="00E0363D">
        <w:rPr>
          <w:sz w:val="28"/>
          <w:szCs w:val="28"/>
        </w:rPr>
        <w:t>Очень вкусный я, ребята. (</w:t>
      </w:r>
      <w:r w:rsidRPr="00E0363D">
        <w:rPr>
          <w:b/>
          <w:sz w:val="28"/>
          <w:szCs w:val="28"/>
        </w:rPr>
        <w:t>Банан</w:t>
      </w:r>
      <w:r w:rsidRPr="00E0363D">
        <w:rPr>
          <w:sz w:val="28"/>
          <w:szCs w:val="28"/>
        </w:rPr>
        <w:t>)</w:t>
      </w:r>
    </w:p>
    <w:p w:rsidR="00825EB7" w:rsidRPr="00E0363D" w:rsidRDefault="00825EB7" w:rsidP="00E0363D">
      <w:pPr>
        <w:pStyle w:val="NormalWeb"/>
        <w:rPr>
          <w:sz w:val="28"/>
          <w:szCs w:val="28"/>
        </w:rPr>
      </w:pPr>
      <w:r w:rsidRPr="00E0363D">
        <w:rPr>
          <w:sz w:val="28"/>
          <w:szCs w:val="28"/>
        </w:rPr>
        <w:t> Мы растем в одном саду</w:t>
      </w:r>
    </w:p>
    <w:p w:rsidR="00825EB7" w:rsidRPr="00E0363D" w:rsidRDefault="00825EB7" w:rsidP="00E0363D">
      <w:pPr>
        <w:pStyle w:val="NormalWeb"/>
        <w:rPr>
          <w:sz w:val="28"/>
          <w:szCs w:val="28"/>
        </w:rPr>
      </w:pPr>
      <w:r w:rsidRPr="00E0363D">
        <w:rPr>
          <w:sz w:val="28"/>
          <w:szCs w:val="28"/>
        </w:rPr>
        <w:t>С яблонькой-подружкой</w:t>
      </w:r>
    </w:p>
    <w:p w:rsidR="00825EB7" w:rsidRPr="00E0363D" w:rsidRDefault="00825EB7" w:rsidP="00E0363D">
      <w:pPr>
        <w:pStyle w:val="NormalWeb"/>
        <w:rPr>
          <w:sz w:val="28"/>
          <w:szCs w:val="28"/>
        </w:rPr>
      </w:pPr>
      <w:r w:rsidRPr="00E0363D">
        <w:rPr>
          <w:sz w:val="28"/>
          <w:szCs w:val="28"/>
        </w:rPr>
        <w:t>Угости скорей друзей</w:t>
      </w:r>
    </w:p>
    <w:p w:rsidR="00825EB7" w:rsidRPr="00E0363D" w:rsidRDefault="00825EB7" w:rsidP="00E0363D">
      <w:pPr>
        <w:pStyle w:val="NormalWeb"/>
        <w:rPr>
          <w:sz w:val="28"/>
          <w:szCs w:val="28"/>
        </w:rPr>
      </w:pPr>
      <w:r w:rsidRPr="00E0363D">
        <w:rPr>
          <w:sz w:val="28"/>
          <w:szCs w:val="28"/>
        </w:rPr>
        <w:t>Ароматной …   (</w:t>
      </w:r>
      <w:r w:rsidRPr="00E0363D">
        <w:rPr>
          <w:b/>
          <w:sz w:val="28"/>
          <w:szCs w:val="28"/>
        </w:rPr>
        <w:t>Грушей</w:t>
      </w:r>
      <w:r w:rsidRPr="00E0363D">
        <w:rPr>
          <w:sz w:val="28"/>
          <w:szCs w:val="28"/>
        </w:rPr>
        <w:t>)</w:t>
      </w:r>
    </w:p>
    <w:p w:rsidR="00825EB7" w:rsidRPr="00E0363D" w:rsidRDefault="00825EB7" w:rsidP="00E0363D">
      <w:pPr>
        <w:pStyle w:val="NormalWeb"/>
        <w:rPr>
          <w:sz w:val="28"/>
          <w:szCs w:val="28"/>
        </w:rPr>
      </w:pPr>
      <w:r w:rsidRPr="00E0363D">
        <w:rPr>
          <w:b/>
          <w:bCs/>
          <w:sz w:val="28"/>
          <w:szCs w:val="28"/>
        </w:rPr>
        <w:t>Задание 4.</w:t>
      </w:r>
      <w:r w:rsidRPr="00E0363D">
        <w:rPr>
          <w:sz w:val="28"/>
          <w:szCs w:val="28"/>
        </w:rPr>
        <w:t xml:space="preserve"> Дидактическая игра «Мы волшебники немного – был один, а стало много»</w:t>
      </w:r>
    </w:p>
    <w:p w:rsidR="00825EB7" w:rsidRPr="00E0363D" w:rsidRDefault="00825EB7" w:rsidP="00E0363D">
      <w:pPr>
        <w:pStyle w:val="NormalWeb"/>
        <w:rPr>
          <w:sz w:val="28"/>
          <w:szCs w:val="28"/>
        </w:rPr>
      </w:pPr>
      <w:r w:rsidRPr="00E0363D">
        <w:rPr>
          <w:sz w:val="28"/>
          <w:szCs w:val="28"/>
        </w:rPr>
        <w:t>Образование множественного числа существительных:</w:t>
      </w:r>
    </w:p>
    <w:p w:rsidR="00825EB7" w:rsidRPr="00E0363D" w:rsidRDefault="00825EB7" w:rsidP="00E0363D">
      <w:pPr>
        <w:pStyle w:val="NormalWeb"/>
        <w:rPr>
          <w:sz w:val="28"/>
          <w:szCs w:val="28"/>
        </w:rPr>
      </w:pPr>
      <w:r w:rsidRPr="00E0363D">
        <w:rPr>
          <w:sz w:val="28"/>
          <w:szCs w:val="28"/>
        </w:rPr>
        <w:t>яблоко — яблоки, груша — ..., слива — ..., персик — ..., банан — ....</w:t>
      </w:r>
    </w:p>
    <w:p w:rsidR="00825EB7" w:rsidRPr="00E0363D" w:rsidRDefault="00825EB7" w:rsidP="00E0363D">
      <w:pPr>
        <w:pStyle w:val="NormalWeb"/>
        <w:rPr>
          <w:sz w:val="28"/>
          <w:szCs w:val="28"/>
        </w:rPr>
      </w:pPr>
      <w:r w:rsidRPr="00E0363D">
        <w:rPr>
          <w:b/>
          <w:bCs/>
          <w:sz w:val="28"/>
          <w:szCs w:val="28"/>
        </w:rPr>
        <w:t xml:space="preserve">Задание 5. </w:t>
      </w:r>
      <w:r w:rsidRPr="00E0363D">
        <w:rPr>
          <w:sz w:val="28"/>
          <w:szCs w:val="28"/>
        </w:rPr>
        <w:t>Дидактическая игра «Большой — маленький»</w:t>
      </w:r>
    </w:p>
    <w:p w:rsidR="00825EB7" w:rsidRPr="00E0363D" w:rsidRDefault="00825EB7" w:rsidP="00E0363D">
      <w:pPr>
        <w:pStyle w:val="NormalWeb"/>
        <w:rPr>
          <w:sz w:val="28"/>
          <w:szCs w:val="28"/>
        </w:rPr>
      </w:pPr>
      <w:r w:rsidRPr="00E0363D">
        <w:rPr>
          <w:sz w:val="28"/>
          <w:szCs w:val="28"/>
        </w:rPr>
        <w:t>Словообразование существительных с помощью уменьшительно-ласкательных суффиксов: яблоко — яблочко, лимон — ..., банан — ..., апельсин — ....</w:t>
      </w:r>
    </w:p>
    <w:p w:rsidR="00825EB7" w:rsidRPr="00E0363D" w:rsidRDefault="00825EB7" w:rsidP="00E0363D">
      <w:pPr>
        <w:pStyle w:val="NormalWeb"/>
        <w:rPr>
          <w:sz w:val="28"/>
          <w:szCs w:val="28"/>
        </w:rPr>
      </w:pPr>
      <w:r w:rsidRPr="00E0363D">
        <w:rPr>
          <w:b/>
          <w:bCs/>
          <w:sz w:val="28"/>
          <w:szCs w:val="28"/>
        </w:rPr>
        <w:t>Задание 6.</w:t>
      </w:r>
      <w:r w:rsidRPr="00E0363D">
        <w:rPr>
          <w:sz w:val="28"/>
          <w:szCs w:val="28"/>
        </w:rPr>
        <w:t xml:space="preserve"> Дидактическая игра «Придумай похожие слова»</w:t>
      </w:r>
    </w:p>
    <w:p w:rsidR="00825EB7" w:rsidRPr="00E0363D" w:rsidRDefault="00825EB7" w:rsidP="00E0363D">
      <w:pPr>
        <w:pStyle w:val="NormalWeb"/>
        <w:rPr>
          <w:sz w:val="28"/>
          <w:szCs w:val="28"/>
        </w:rPr>
      </w:pPr>
      <w:r w:rsidRPr="00E0363D">
        <w:rPr>
          <w:sz w:val="28"/>
          <w:szCs w:val="28"/>
        </w:rPr>
        <w:t>Яблоко - яблочко, яблоня, яблочный;</w:t>
      </w:r>
    </w:p>
    <w:p w:rsidR="00825EB7" w:rsidRPr="00E0363D" w:rsidRDefault="00825EB7" w:rsidP="00E0363D">
      <w:pPr>
        <w:pStyle w:val="NormalWeb"/>
        <w:rPr>
          <w:sz w:val="28"/>
          <w:szCs w:val="28"/>
        </w:rPr>
      </w:pPr>
      <w:r w:rsidRPr="00E0363D">
        <w:rPr>
          <w:sz w:val="28"/>
          <w:szCs w:val="28"/>
        </w:rPr>
        <w:t>Апельсин – апельсинчик, апельсиновый ;</w:t>
      </w:r>
    </w:p>
    <w:p w:rsidR="00825EB7" w:rsidRPr="00E0363D" w:rsidRDefault="00825EB7" w:rsidP="00E0363D">
      <w:pPr>
        <w:pStyle w:val="NormalWeb"/>
        <w:rPr>
          <w:sz w:val="28"/>
          <w:szCs w:val="28"/>
        </w:rPr>
      </w:pPr>
      <w:r w:rsidRPr="00E0363D">
        <w:rPr>
          <w:sz w:val="28"/>
          <w:szCs w:val="28"/>
        </w:rPr>
        <w:t>Банан – бананчик, банановый;</w:t>
      </w:r>
    </w:p>
    <w:p w:rsidR="00825EB7" w:rsidRPr="00E0363D" w:rsidRDefault="00825EB7" w:rsidP="00E0363D">
      <w:pPr>
        <w:pStyle w:val="NormalWeb"/>
        <w:rPr>
          <w:sz w:val="28"/>
          <w:szCs w:val="28"/>
        </w:rPr>
      </w:pPr>
      <w:r w:rsidRPr="00E0363D">
        <w:rPr>
          <w:sz w:val="28"/>
          <w:szCs w:val="28"/>
        </w:rPr>
        <w:t>Лимон - лимончик, лимонный.</w:t>
      </w:r>
    </w:p>
    <w:p w:rsidR="00825EB7" w:rsidRPr="00E0363D" w:rsidRDefault="00825EB7" w:rsidP="00E0363D">
      <w:pPr>
        <w:pStyle w:val="NormalWeb"/>
        <w:rPr>
          <w:sz w:val="28"/>
          <w:szCs w:val="28"/>
        </w:rPr>
      </w:pPr>
      <w:r w:rsidRPr="00E0363D">
        <w:rPr>
          <w:b/>
          <w:bCs/>
          <w:sz w:val="28"/>
          <w:szCs w:val="28"/>
        </w:rPr>
        <w:t>Задание 7.</w:t>
      </w:r>
      <w:r w:rsidRPr="00E0363D">
        <w:rPr>
          <w:sz w:val="28"/>
          <w:szCs w:val="28"/>
        </w:rPr>
        <w:t xml:space="preserve"> Дидактическая игра «Продолжи фразу»</w:t>
      </w:r>
    </w:p>
    <w:p w:rsidR="00825EB7" w:rsidRPr="00E0363D" w:rsidRDefault="00825EB7" w:rsidP="00E0363D">
      <w:pPr>
        <w:pStyle w:val="NormalWeb"/>
        <w:rPr>
          <w:sz w:val="28"/>
          <w:szCs w:val="28"/>
        </w:rPr>
      </w:pPr>
      <w:r w:rsidRPr="00E0363D">
        <w:rPr>
          <w:sz w:val="28"/>
          <w:szCs w:val="28"/>
        </w:rPr>
        <w:t>Лимон кислый, а яблоко…… (сладкое);</w:t>
      </w:r>
    </w:p>
    <w:p w:rsidR="00825EB7" w:rsidRPr="00E0363D" w:rsidRDefault="00825EB7" w:rsidP="00E0363D">
      <w:pPr>
        <w:pStyle w:val="NormalWeb"/>
        <w:rPr>
          <w:sz w:val="28"/>
          <w:szCs w:val="28"/>
        </w:rPr>
      </w:pPr>
      <w:r w:rsidRPr="00E0363D">
        <w:rPr>
          <w:sz w:val="28"/>
          <w:szCs w:val="28"/>
        </w:rPr>
        <w:t>Лимон овальный, а яблоко….. (круглое);</w:t>
      </w:r>
    </w:p>
    <w:p w:rsidR="00825EB7" w:rsidRPr="00E0363D" w:rsidRDefault="00825EB7" w:rsidP="00E0363D">
      <w:pPr>
        <w:pStyle w:val="NormalWeb"/>
        <w:rPr>
          <w:sz w:val="28"/>
          <w:szCs w:val="28"/>
        </w:rPr>
      </w:pPr>
      <w:r w:rsidRPr="00E0363D">
        <w:rPr>
          <w:sz w:val="28"/>
          <w:szCs w:val="28"/>
        </w:rPr>
        <w:t>Лимон желтый, а яблоко………(красное).</w:t>
      </w:r>
    </w:p>
    <w:p w:rsidR="00825EB7" w:rsidRPr="00E0363D" w:rsidRDefault="00825EB7" w:rsidP="00E0363D">
      <w:pPr>
        <w:pStyle w:val="NormalWeb"/>
        <w:rPr>
          <w:sz w:val="28"/>
          <w:szCs w:val="28"/>
        </w:rPr>
      </w:pPr>
      <w:r w:rsidRPr="00E0363D">
        <w:rPr>
          <w:b/>
          <w:bCs/>
          <w:sz w:val="28"/>
          <w:szCs w:val="28"/>
        </w:rPr>
        <w:t>Задание 8.</w:t>
      </w:r>
      <w:r w:rsidRPr="00E0363D">
        <w:rPr>
          <w:sz w:val="28"/>
          <w:szCs w:val="28"/>
        </w:rPr>
        <w:t xml:space="preserve"> Составление описательных рассказов о фруктах</w:t>
      </w:r>
    </w:p>
    <w:p w:rsidR="00825EB7" w:rsidRPr="00E0363D" w:rsidRDefault="00825EB7" w:rsidP="00E0363D">
      <w:pPr>
        <w:pStyle w:val="NormalWeb"/>
        <w:rPr>
          <w:sz w:val="28"/>
          <w:szCs w:val="28"/>
        </w:rPr>
      </w:pPr>
      <w:r w:rsidRPr="00E0363D">
        <w:rPr>
          <w:sz w:val="28"/>
          <w:szCs w:val="28"/>
        </w:rPr>
        <w:t>План рассказа:</w:t>
      </w:r>
    </w:p>
    <w:p w:rsidR="00825EB7" w:rsidRPr="00E0363D" w:rsidRDefault="00825EB7" w:rsidP="00E0363D">
      <w:pPr>
        <w:pStyle w:val="NormalWeb"/>
        <w:rPr>
          <w:sz w:val="28"/>
          <w:szCs w:val="28"/>
        </w:rPr>
      </w:pPr>
      <w:r w:rsidRPr="00E0363D">
        <w:rPr>
          <w:sz w:val="28"/>
          <w:szCs w:val="28"/>
        </w:rPr>
        <w:t>Что это?</w:t>
      </w:r>
    </w:p>
    <w:p w:rsidR="00825EB7" w:rsidRPr="00E0363D" w:rsidRDefault="00825EB7" w:rsidP="00E0363D">
      <w:pPr>
        <w:pStyle w:val="NormalWeb"/>
        <w:rPr>
          <w:sz w:val="28"/>
          <w:szCs w:val="28"/>
        </w:rPr>
      </w:pPr>
      <w:r w:rsidRPr="00E0363D">
        <w:rPr>
          <w:sz w:val="28"/>
          <w:szCs w:val="28"/>
        </w:rPr>
        <w:t>Где растет?</w:t>
      </w:r>
    </w:p>
    <w:p w:rsidR="00825EB7" w:rsidRPr="00E0363D" w:rsidRDefault="00825EB7" w:rsidP="00E0363D">
      <w:pPr>
        <w:pStyle w:val="NormalWeb"/>
        <w:rPr>
          <w:sz w:val="28"/>
          <w:szCs w:val="28"/>
        </w:rPr>
      </w:pPr>
      <w:r w:rsidRPr="00E0363D">
        <w:rPr>
          <w:sz w:val="28"/>
          <w:szCs w:val="28"/>
        </w:rPr>
        <w:t>Каков внешний вид (величина, форма, цвет)?</w:t>
      </w:r>
    </w:p>
    <w:p w:rsidR="00825EB7" w:rsidRPr="00E0363D" w:rsidRDefault="00825EB7" w:rsidP="00E0363D">
      <w:pPr>
        <w:pStyle w:val="NormalWeb"/>
        <w:rPr>
          <w:sz w:val="28"/>
          <w:szCs w:val="28"/>
        </w:rPr>
      </w:pPr>
      <w:r w:rsidRPr="00E0363D">
        <w:rPr>
          <w:sz w:val="28"/>
          <w:szCs w:val="28"/>
        </w:rPr>
        <w:t>Каков на вкус?</w:t>
      </w:r>
    </w:p>
    <w:p w:rsidR="00825EB7" w:rsidRPr="00E0363D" w:rsidRDefault="00825EB7" w:rsidP="00E0363D">
      <w:pPr>
        <w:pStyle w:val="NormalWeb"/>
        <w:rPr>
          <w:sz w:val="28"/>
          <w:szCs w:val="28"/>
        </w:rPr>
      </w:pPr>
      <w:r w:rsidRPr="00E0363D">
        <w:rPr>
          <w:sz w:val="28"/>
          <w:szCs w:val="28"/>
        </w:rPr>
        <w:t>Что из него готовят?</w:t>
      </w:r>
    </w:p>
    <w:p w:rsidR="00825EB7" w:rsidRPr="00E0363D" w:rsidRDefault="00825EB7" w:rsidP="00E0363D">
      <w:pPr>
        <w:pStyle w:val="NormalWeb"/>
        <w:rPr>
          <w:sz w:val="28"/>
          <w:szCs w:val="28"/>
        </w:rPr>
      </w:pPr>
      <w:r w:rsidRPr="00E0363D">
        <w:rPr>
          <w:b/>
          <w:bCs/>
          <w:sz w:val="28"/>
          <w:szCs w:val="28"/>
        </w:rPr>
        <w:t>Задание 9.</w:t>
      </w:r>
      <w:r w:rsidRPr="00E0363D">
        <w:rPr>
          <w:sz w:val="28"/>
          <w:szCs w:val="28"/>
        </w:rPr>
        <w:t xml:space="preserve"> Дидактическая игра «Чего не стало?»</w:t>
      </w:r>
    </w:p>
    <w:p w:rsidR="00825EB7" w:rsidRPr="00E0363D" w:rsidRDefault="00825EB7" w:rsidP="00E0363D">
      <w:pPr>
        <w:pStyle w:val="NormalWeb"/>
        <w:rPr>
          <w:sz w:val="28"/>
          <w:szCs w:val="28"/>
        </w:rPr>
      </w:pPr>
      <w:r w:rsidRPr="00E0363D">
        <w:rPr>
          <w:sz w:val="28"/>
          <w:szCs w:val="28"/>
        </w:rPr>
        <w:t>Груша – не стало…груши</w:t>
      </w:r>
    </w:p>
    <w:p w:rsidR="00825EB7" w:rsidRPr="00E0363D" w:rsidRDefault="00825EB7" w:rsidP="00E0363D">
      <w:pPr>
        <w:pStyle w:val="NormalWeb"/>
        <w:rPr>
          <w:sz w:val="28"/>
          <w:szCs w:val="28"/>
        </w:rPr>
      </w:pPr>
      <w:r w:rsidRPr="00E0363D">
        <w:rPr>
          <w:sz w:val="28"/>
          <w:szCs w:val="28"/>
        </w:rPr>
        <w:t>Яблоко – не стало…яблока</w:t>
      </w:r>
    </w:p>
    <w:p w:rsidR="00825EB7" w:rsidRPr="00E0363D" w:rsidRDefault="00825EB7" w:rsidP="00E0363D">
      <w:pPr>
        <w:pStyle w:val="NormalWeb"/>
        <w:rPr>
          <w:sz w:val="28"/>
          <w:szCs w:val="28"/>
        </w:rPr>
      </w:pPr>
      <w:r w:rsidRPr="00E0363D">
        <w:rPr>
          <w:sz w:val="28"/>
          <w:szCs w:val="28"/>
        </w:rPr>
        <w:t>Апельсин – не стало…апельсина</w:t>
      </w:r>
    </w:p>
    <w:p w:rsidR="00825EB7" w:rsidRPr="00E0363D" w:rsidRDefault="00825EB7" w:rsidP="00E0363D">
      <w:pPr>
        <w:pStyle w:val="NormalWeb"/>
        <w:rPr>
          <w:sz w:val="28"/>
          <w:szCs w:val="28"/>
        </w:rPr>
      </w:pPr>
      <w:r w:rsidRPr="00E0363D">
        <w:rPr>
          <w:b/>
          <w:bCs/>
          <w:sz w:val="28"/>
          <w:szCs w:val="28"/>
        </w:rPr>
        <w:t>Задание 10.</w:t>
      </w:r>
      <w:r w:rsidRPr="00E0363D">
        <w:rPr>
          <w:sz w:val="28"/>
          <w:szCs w:val="28"/>
        </w:rPr>
        <w:t xml:space="preserve"> Дидактическая игра «Что можно приготовить»</w:t>
      </w:r>
    </w:p>
    <w:p w:rsidR="00825EB7" w:rsidRPr="00E0363D" w:rsidRDefault="00825EB7" w:rsidP="00E0363D">
      <w:pPr>
        <w:pStyle w:val="NormalWeb"/>
        <w:rPr>
          <w:sz w:val="28"/>
          <w:szCs w:val="28"/>
        </w:rPr>
      </w:pPr>
      <w:r w:rsidRPr="00E0363D">
        <w:rPr>
          <w:sz w:val="28"/>
          <w:szCs w:val="28"/>
        </w:rPr>
        <w:t>(образование относительных прилагательных):</w:t>
      </w:r>
    </w:p>
    <w:p w:rsidR="00825EB7" w:rsidRPr="00E0363D" w:rsidRDefault="00825EB7" w:rsidP="00E0363D">
      <w:pPr>
        <w:pStyle w:val="NormalWeb"/>
        <w:rPr>
          <w:sz w:val="28"/>
          <w:szCs w:val="28"/>
        </w:rPr>
      </w:pPr>
      <w:r w:rsidRPr="00E0363D">
        <w:rPr>
          <w:sz w:val="28"/>
          <w:szCs w:val="28"/>
        </w:rPr>
        <w:t>из яблока — яблочный сок, яблочное варенье</w:t>
      </w:r>
    </w:p>
    <w:p w:rsidR="00825EB7" w:rsidRPr="00E0363D" w:rsidRDefault="00825EB7" w:rsidP="00E0363D">
      <w:pPr>
        <w:pStyle w:val="NormalWeb"/>
        <w:rPr>
          <w:sz w:val="28"/>
          <w:szCs w:val="28"/>
        </w:rPr>
      </w:pPr>
      <w:r w:rsidRPr="00E0363D">
        <w:rPr>
          <w:sz w:val="28"/>
          <w:szCs w:val="28"/>
        </w:rPr>
        <w:t>из груши — грушевое варенье, грушевый сок</w:t>
      </w:r>
    </w:p>
    <w:p w:rsidR="00825EB7" w:rsidRPr="00E0363D" w:rsidRDefault="00825EB7" w:rsidP="00E0363D">
      <w:pPr>
        <w:pStyle w:val="NormalWeb"/>
        <w:rPr>
          <w:sz w:val="28"/>
          <w:szCs w:val="28"/>
        </w:rPr>
      </w:pPr>
      <w:r w:rsidRPr="00E0363D">
        <w:rPr>
          <w:sz w:val="28"/>
          <w:szCs w:val="28"/>
        </w:rPr>
        <w:t>из апельсина — ...</w:t>
      </w:r>
    </w:p>
    <w:p w:rsidR="00825EB7" w:rsidRPr="00E0363D" w:rsidRDefault="00825EB7" w:rsidP="00E0363D">
      <w:pPr>
        <w:pStyle w:val="NormalWeb"/>
        <w:rPr>
          <w:sz w:val="28"/>
          <w:szCs w:val="28"/>
        </w:rPr>
      </w:pPr>
      <w:r w:rsidRPr="00E0363D">
        <w:rPr>
          <w:b/>
          <w:bCs/>
          <w:sz w:val="28"/>
          <w:szCs w:val="28"/>
        </w:rPr>
        <w:t>Задание 11.</w:t>
      </w:r>
      <w:r w:rsidRPr="00E0363D">
        <w:rPr>
          <w:sz w:val="28"/>
          <w:szCs w:val="28"/>
        </w:rPr>
        <w:t xml:space="preserve"> Дидактическая игра «Что где растет»:</w:t>
      </w:r>
    </w:p>
    <w:p w:rsidR="00825EB7" w:rsidRPr="00E0363D" w:rsidRDefault="00825EB7" w:rsidP="00E0363D">
      <w:pPr>
        <w:pStyle w:val="NormalWeb"/>
        <w:rPr>
          <w:sz w:val="28"/>
          <w:szCs w:val="28"/>
        </w:rPr>
      </w:pPr>
      <w:r w:rsidRPr="00E0363D">
        <w:rPr>
          <w:sz w:val="28"/>
          <w:szCs w:val="28"/>
        </w:rPr>
        <w:t>яблоко — на яблоне, слива — на ..., груша — на ....</w:t>
      </w:r>
    </w:p>
    <w:p w:rsidR="00825EB7" w:rsidRPr="00E0363D" w:rsidRDefault="00825EB7" w:rsidP="00E0363D">
      <w:pPr>
        <w:pStyle w:val="NormalWeb"/>
        <w:rPr>
          <w:sz w:val="28"/>
          <w:szCs w:val="28"/>
        </w:rPr>
      </w:pPr>
      <w:r w:rsidRPr="00E0363D">
        <w:rPr>
          <w:b/>
          <w:bCs/>
          <w:sz w:val="28"/>
          <w:szCs w:val="28"/>
        </w:rPr>
        <w:t>Задание 12.</w:t>
      </w:r>
      <w:r w:rsidRPr="00E0363D">
        <w:rPr>
          <w:sz w:val="28"/>
          <w:szCs w:val="28"/>
        </w:rPr>
        <w:t xml:space="preserve"> Дидактическая игра «Придумай загадку»</w:t>
      </w:r>
    </w:p>
    <w:p w:rsidR="00825EB7" w:rsidRPr="00E0363D" w:rsidRDefault="00825EB7" w:rsidP="00E0363D">
      <w:pPr>
        <w:pStyle w:val="NormalWeb"/>
        <w:rPr>
          <w:sz w:val="28"/>
          <w:szCs w:val="28"/>
        </w:rPr>
      </w:pPr>
      <w:r w:rsidRPr="00E0363D">
        <w:rPr>
          <w:sz w:val="28"/>
          <w:szCs w:val="28"/>
        </w:rPr>
        <w:t>Это фрукт. Он растет на дереве, круглый, сладкий, румяный. (Яблоко)</w:t>
      </w: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Default="00825EB7" w:rsidP="00E0363D">
      <w:pPr>
        <w:jc w:val="both"/>
        <w:rPr>
          <w:sz w:val="28"/>
          <w:szCs w:val="28"/>
        </w:rPr>
      </w:pPr>
    </w:p>
    <w:p w:rsidR="00825EB7" w:rsidRDefault="00825EB7" w:rsidP="00E0363D">
      <w:pPr>
        <w:jc w:val="both"/>
        <w:rPr>
          <w:sz w:val="28"/>
          <w:szCs w:val="28"/>
        </w:rPr>
      </w:pPr>
    </w:p>
    <w:p w:rsidR="00825EB7" w:rsidRDefault="00825EB7" w:rsidP="00E0363D">
      <w:pPr>
        <w:jc w:val="both"/>
        <w:rPr>
          <w:sz w:val="28"/>
          <w:szCs w:val="28"/>
        </w:rPr>
      </w:pPr>
    </w:p>
    <w:p w:rsidR="00825EB7" w:rsidRDefault="00825EB7" w:rsidP="00E0363D">
      <w:pPr>
        <w:jc w:val="both"/>
        <w:rPr>
          <w:sz w:val="28"/>
          <w:szCs w:val="28"/>
        </w:rPr>
      </w:pPr>
    </w:p>
    <w:p w:rsidR="00825EB7" w:rsidRDefault="00825EB7" w:rsidP="00E0363D">
      <w:pPr>
        <w:jc w:val="both"/>
        <w:rPr>
          <w:sz w:val="28"/>
          <w:szCs w:val="28"/>
        </w:rPr>
      </w:pPr>
    </w:p>
    <w:p w:rsidR="00825EB7"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keepNext/>
        <w:keepLines/>
        <w:spacing w:before="200"/>
        <w:outlineLvl w:val="1"/>
        <w:rPr>
          <w:b/>
          <w:bCs/>
          <w:sz w:val="28"/>
          <w:szCs w:val="28"/>
          <w:lang w:eastAsia="en-US"/>
        </w:rPr>
      </w:pPr>
      <w:r w:rsidRPr="00E0363D">
        <w:rPr>
          <w:b/>
          <w:bCs/>
          <w:sz w:val="28"/>
          <w:szCs w:val="28"/>
          <w:lang w:eastAsia="en-US"/>
        </w:rPr>
        <w:t>Космическое путешествие</w:t>
      </w:r>
    </w:p>
    <w:p w:rsidR="00825EB7" w:rsidRPr="00E0363D" w:rsidRDefault="00825EB7" w:rsidP="00E0363D">
      <w:pPr>
        <w:spacing w:before="100" w:beforeAutospacing="1" w:after="100" w:afterAutospacing="1"/>
        <w:rPr>
          <w:sz w:val="28"/>
          <w:szCs w:val="28"/>
        </w:rPr>
      </w:pPr>
      <w:r w:rsidRPr="00E0363D">
        <w:rPr>
          <w:b/>
          <w:sz w:val="28"/>
          <w:szCs w:val="28"/>
        </w:rPr>
        <w:t>Цель:</w:t>
      </w:r>
      <w:r w:rsidRPr="00E0363D">
        <w:rPr>
          <w:sz w:val="28"/>
          <w:szCs w:val="28"/>
        </w:rPr>
        <w:t xml:space="preserve"> Активизация познавательной деятельности на занятиях по математике </w:t>
      </w:r>
    </w:p>
    <w:p w:rsidR="00825EB7" w:rsidRPr="00E0363D" w:rsidRDefault="00825EB7" w:rsidP="00E0363D">
      <w:pPr>
        <w:spacing w:before="100" w:beforeAutospacing="1" w:after="100" w:afterAutospacing="1"/>
        <w:rPr>
          <w:sz w:val="28"/>
          <w:szCs w:val="28"/>
        </w:rPr>
      </w:pPr>
      <w:r w:rsidRPr="00E0363D">
        <w:rPr>
          <w:b/>
          <w:bCs/>
          <w:sz w:val="28"/>
          <w:szCs w:val="28"/>
        </w:rPr>
        <w:t>Программное  содержание:</w:t>
      </w:r>
    </w:p>
    <w:p w:rsidR="00825EB7" w:rsidRPr="00E0363D" w:rsidRDefault="00825EB7" w:rsidP="00E0363D">
      <w:pPr>
        <w:numPr>
          <w:ilvl w:val="0"/>
          <w:numId w:val="1"/>
        </w:numPr>
        <w:spacing w:before="100" w:beforeAutospacing="1" w:after="100" w:afterAutospacing="1"/>
        <w:rPr>
          <w:sz w:val="28"/>
          <w:szCs w:val="28"/>
          <w:lang w:eastAsia="en-US"/>
        </w:rPr>
      </w:pPr>
      <w:r w:rsidRPr="00E0363D">
        <w:rPr>
          <w:sz w:val="28"/>
          <w:szCs w:val="28"/>
          <w:lang w:eastAsia="en-US"/>
        </w:rPr>
        <w:t>закрепить знания о геометрических фигурах, упражнять в определении их на ощупь;</w:t>
      </w:r>
    </w:p>
    <w:p w:rsidR="00825EB7" w:rsidRPr="00E0363D" w:rsidRDefault="00825EB7" w:rsidP="00E0363D">
      <w:pPr>
        <w:numPr>
          <w:ilvl w:val="0"/>
          <w:numId w:val="1"/>
        </w:numPr>
        <w:spacing w:before="100" w:beforeAutospacing="1" w:after="100" w:afterAutospacing="1"/>
        <w:rPr>
          <w:sz w:val="28"/>
          <w:szCs w:val="28"/>
          <w:lang w:eastAsia="en-US"/>
        </w:rPr>
      </w:pPr>
      <w:r w:rsidRPr="00E0363D">
        <w:rPr>
          <w:sz w:val="28"/>
          <w:szCs w:val="28"/>
          <w:lang w:eastAsia="en-US"/>
        </w:rPr>
        <w:t>упражнять в прямом и обратном счете в пределах 10;</w:t>
      </w:r>
    </w:p>
    <w:p w:rsidR="00825EB7" w:rsidRPr="00E0363D" w:rsidRDefault="00825EB7" w:rsidP="00E0363D">
      <w:pPr>
        <w:numPr>
          <w:ilvl w:val="0"/>
          <w:numId w:val="1"/>
        </w:numPr>
        <w:spacing w:before="100" w:beforeAutospacing="1" w:after="100" w:afterAutospacing="1"/>
        <w:rPr>
          <w:sz w:val="28"/>
          <w:szCs w:val="28"/>
          <w:lang w:eastAsia="en-US"/>
        </w:rPr>
      </w:pPr>
      <w:r w:rsidRPr="00E0363D">
        <w:rPr>
          <w:sz w:val="28"/>
          <w:szCs w:val="28"/>
          <w:lang w:eastAsia="en-US"/>
        </w:rPr>
        <w:t>закрепить понятия: «предыдущее», «последующее», «соседи» названного числа;</w:t>
      </w:r>
    </w:p>
    <w:p w:rsidR="00825EB7" w:rsidRPr="00E0363D" w:rsidRDefault="00825EB7" w:rsidP="00E0363D">
      <w:pPr>
        <w:numPr>
          <w:ilvl w:val="0"/>
          <w:numId w:val="1"/>
        </w:numPr>
        <w:spacing w:before="100" w:beforeAutospacing="1" w:after="100" w:afterAutospacing="1"/>
        <w:rPr>
          <w:sz w:val="28"/>
          <w:szCs w:val="28"/>
          <w:lang w:eastAsia="en-US"/>
        </w:rPr>
      </w:pPr>
      <w:r w:rsidRPr="00E0363D">
        <w:rPr>
          <w:sz w:val="28"/>
          <w:szCs w:val="28"/>
          <w:lang w:eastAsia="en-US"/>
        </w:rPr>
        <w:t>упражнять в умении различать и называть цифры по порядку;</w:t>
      </w:r>
    </w:p>
    <w:p w:rsidR="00825EB7" w:rsidRPr="00E0363D" w:rsidRDefault="00825EB7" w:rsidP="00E0363D">
      <w:pPr>
        <w:numPr>
          <w:ilvl w:val="0"/>
          <w:numId w:val="1"/>
        </w:numPr>
        <w:spacing w:before="100" w:beforeAutospacing="1" w:after="100" w:afterAutospacing="1"/>
        <w:rPr>
          <w:sz w:val="28"/>
          <w:szCs w:val="28"/>
          <w:lang w:eastAsia="en-US"/>
        </w:rPr>
      </w:pPr>
      <w:r w:rsidRPr="00E0363D">
        <w:rPr>
          <w:sz w:val="28"/>
          <w:szCs w:val="28"/>
          <w:lang w:eastAsia="en-US"/>
        </w:rPr>
        <w:t xml:space="preserve">упражнять в сравнении двух групп предметов;    </w:t>
      </w:r>
    </w:p>
    <w:p w:rsidR="00825EB7" w:rsidRDefault="00825EB7" w:rsidP="00E0363D">
      <w:pPr>
        <w:numPr>
          <w:ilvl w:val="0"/>
          <w:numId w:val="1"/>
        </w:numPr>
        <w:spacing w:before="100" w:beforeAutospacing="1" w:after="100" w:afterAutospacing="1"/>
        <w:rPr>
          <w:sz w:val="28"/>
          <w:szCs w:val="28"/>
          <w:lang w:eastAsia="en-US"/>
        </w:rPr>
      </w:pPr>
      <w:r w:rsidRPr="00E0363D">
        <w:rPr>
          <w:sz w:val="28"/>
          <w:szCs w:val="28"/>
          <w:lang w:eastAsia="en-US"/>
        </w:rPr>
        <w:t>развивать внимание, логическое мышление, память, общую и мелкую моторику, самостоятельность.</w:t>
      </w:r>
    </w:p>
    <w:p w:rsidR="00825EB7" w:rsidRDefault="00825EB7" w:rsidP="00194315">
      <w:pPr>
        <w:spacing w:before="100" w:beforeAutospacing="1" w:after="100" w:afterAutospacing="1"/>
        <w:rPr>
          <w:sz w:val="28"/>
          <w:szCs w:val="28"/>
          <w:lang w:eastAsia="en-US"/>
        </w:rPr>
      </w:pPr>
      <w:r>
        <w:pict>
          <v:shape id="_x0000_i1034" type="#_x0000_t75" style="width:6in;height:468.75pt">
            <v:imagedata r:id="rId15" o:title=""/>
          </v:shape>
        </w:pict>
      </w:r>
    </w:p>
    <w:p w:rsidR="00825EB7" w:rsidRPr="00E0363D" w:rsidRDefault="00825EB7" w:rsidP="00E0363D">
      <w:pPr>
        <w:spacing w:before="100" w:beforeAutospacing="1" w:after="100" w:afterAutospacing="1"/>
        <w:rPr>
          <w:sz w:val="28"/>
          <w:szCs w:val="28"/>
        </w:rPr>
      </w:pPr>
      <w:r w:rsidRPr="00E0363D">
        <w:rPr>
          <w:b/>
          <w:bCs/>
          <w:sz w:val="28"/>
          <w:szCs w:val="28"/>
        </w:rPr>
        <w:t>Материал:</w:t>
      </w:r>
      <w:r w:rsidRPr="00E0363D">
        <w:rPr>
          <w:sz w:val="28"/>
          <w:szCs w:val="28"/>
        </w:rPr>
        <w:t xml:space="preserve"> трафарет «ракета»; геометрические фигуры: квадраты, прямоугольник, круг, треугольники.</w:t>
      </w:r>
    </w:p>
    <w:p w:rsidR="00825EB7" w:rsidRPr="00E0363D" w:rsidRDefault="00825EB7" w:rsidP="00E0363D">
      <w:pPr>
        <w:spacing w:before="100" w:beforeAutospacing="1" w:after="100" w:afterAutospacing="1"/>
        <w:rPr>
          <w:sz w:val="28"/>
          <w:szCs w:val="28"/>
        </w:rPr>
      </w:pPr>
      <w:r w:rsidRPr="00E0363D">
        <w:rPr>
          <w:sz w:val="28"/>
          <w:szCs w:val="28"/>
        </w:rPr>
        <w:t>- Ребята, вы любите путешествовать? Почему вы любите путешествовать? Сейчас я предлагаю отправиться в космическое путешествие. На чем можно полететь в космос? (На «ракете»)</w:t>
      </w:r>
    </w:p>
    <w:p w:rsidR="00825EB7" w:rsidRPr="00E0363D" w:rsidRDefault="00825EB7" w:rsidP="00E0363D">
      <w:pPr>
        <w:spacing w:before="100" w:beforeAutospacing="1" w:after="100" w:afterAutospacing="1"/>
        <w:rPr>
          <w:sz w:val="28"/>
          <w:szCs w:val="28"/>
        </w:rPr>
      </w:pPr>
      <w:r w:rsidRPr="00E0363D">
        <w:rPr>
          <w:sz w:val="28"/>
          <w:szCs w:val="28"/>
        </w:rPr>
        <w:t>Но ракета не готова к полету. Мы должны собрать ее из геометрических  фигур. педагог  показывает геометрические фигуры)</w:t>
      </w:r>
    </w:p>
    <w:p w:rsidR="00825EB7" w:rsidRPr="00E0363D" w:rsidRDefault="00825EB7" w:rsidP="00E0363D">
      <w:pPr>
        <w:spacing w:before="100" w:beforeAutospacing="1" w:after="100" w:afterAutospacing="1"/>
        <w:rPr>
          <w:sz w:val="28"/>
          <w:szCs w:val="28"/>
        </w:rPr>
      </w:pPr>
      <w:r w:rsidRPr="00E0363D">
        <w:rPr>
          <w:sz w:val="28"/>
          <w:szCs w:val="28"/>
        </w:rPr>
        <w:t xml:space="preserve">С закрытыми глазами  определите, какая геометрическая фигура у вас в  руках и назовите ее. </w:t>
      </w:r>
    </w:p>
    <w:p w:rsidR="00825EB7" w:rsidRPr="00E0363D" w:rsidRDefault="00825EB7" w:rsidP="00E0363D">
      <w:pPr>
        <w:spacing w:before="100" w:beforeAutospacing="1" w:after="100" w:afterAutospacing="1"/>
        <w:rPr>
          <w:sz w:val="28"/>
          <w:szCs w:val="28"/>
        </w:rPr>
      </w:pPr>
      <w:r w:rsidRPr="00E0363D">
        <w:rPr>
          <w:sz w:val="28"/>
          <w:szCs w:val="28"/>
        </w:rPr>
        <w:t>Соберите ракету из геометрических фигур, начиная с низа ракеты</w:t>
      </w:r>
    </w:p>
    <w:p w:rsidR="00825EB7" w:rsidRDefault="00825EB7" w:rsidP="00E0363D">
      <w:pPr>
        <w:spacing w:before="100" w:beforeAutospacing="1" w:after="100" w:afterAutospacing="1"/>
        <w:rPr>
          <w:sz w:val="28"/>
          <w:szCs w:val="28"/>
        </w:rPr>
      </w:pPr>
      <w:r w:rsidRPr="00E0363D">
        <w:rPr>
          <w:sz w:val="28"/>
          <w:szCs w:val="28"/>
        </w:rPr>
        <w:t>Ракета готова к полету. Осталось дать команду. Посчитайте от 10 в обратном порядке. Пуск!</w:t>
      </w:r>
    </w:p>
    <w:p w:rsidR="00825EB7" w:rsidRPr="00E0363D" w:rsidRDefault="00825EB7" w:rsidP="00E0363D">
      <w:pPr>
        <w:spacing w:before="100" w:beforeAutospacing="1" w:after="100" w:afterAutospacing="1"/>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pStyle w:val="NormalWeb"/>
        <w:shd w:val="clear" w:color="auto" w:fill="FFFFFF"/>
        <w:spacing w:before="360" w:beforeAutospacing="0" w:after="360" w:afterAutospacing="0"/>
        <w:jc w:val="both"/>
        <w:rPr>
          <w:color w:val="555555"/>
          <w:sz w:val="28"/>
          <w:szCs w:val="28"/>
        </w:rPr>
      </w:pPr>
    </w:p>
    <w:p w:rsidR="00825EB7" w:rsidRDefault="00825EB7" w:rsidP="00E0363D">
      <w:pPr>
        <w:pStyle w:val="Heading2"/>
        <w:shd w:val="clear" w:color="auto" w:fill="FFFFFF"/>
        <w:jc w:val="center"/>
        <w:rPr>
          <w:sz w:val="28"/>
          <w:szCs w:val="28"/>
        </w:rPr>
      </w:pPr>
    </w:p>
    <w:p w:rsidR="00825EB7" w:rsidRDefault="00825EB7" w:rsidP="00E0363D">
      <w:pPr>
        <w:pStyle w:val="Heading2"/>
        <w:shd w:val="clear" w:color="auto" w:fill="FFFFFF"/>
        <w:jc w:val="center"/>
        <w:rPr>
          <w:sz w:val="28"/>
          <w:szCs w:val="28"/>
        </w:rPr>
      </w:pPr>
    </w:p>
    <w:p w:rsidR="00825EB7" w:rsidRDefault="00825EB7" w:rsidP="00E0363D">
      <w:pPr>
        <w:pStyle w:val="Heading2"/>
        <w:shd w:val="clear" w:color="auto" w:fill="FFFFFF"/>
        <w:jc w:val="center"/>
        <w:rPr>
          <w:sz w:val="28"/>
          <w:szCs w:val="28"/>
        </w:rPr>
      </w:pPr>
    </w:p>
    <w:p w:rsidR="00825EB7" w:rsidRDefault="00825EB7" w:rsidP="00E0363D">
      <w:pPr>
        <w:pStyle w:val="Heading2"/>
        <w:shd w:val="clear" w:color="auto" w:fill="FFFFFF"/>
        <w:jc w:val="center"/>
        <w:rPr>
          <w:sz w:val="28"/>
          <w:szCs w:val="28"/>
        </w:rPr>
      </w:pPr>
    </w:p>
    <w:p w:rsidR="00825EB7" w:rsidRDefault="00825EB7" w:rsidP="00E0363D">
      <w:pPr>
        <w:pStyle w:val="Heading2"/>
        <w:shd w:val="clear" w:color="auto" w:fill="FFFFFF"/>
        <w:jc w:val="center"/>
        <w:rPr>
          <w:sz w:val="28"/>
          <w:szCs w:val="28"/>
        </w:rPr>
      </w:pPr>
    </w:p>
    <w:p w:rsidR="00825EB7" w:rsidRDefault="00825EB7" w:rsidP="00E0363D">
      <w:pPr>
        <w:pStyle w:val="Heading2"/>
        <w:shd w:val="clear" w:color="auto" w:fill="FFFFFF"/>
        <w:jc w:val="center"/>
        <w:rPr>
          <w:sz w:val="28"/>
          <w:szCs w:val="28"/>
        </w:rPr>
      </w:pPr>
    </w:p>
    <w:p w:rsidR="00825EB7" w:rsidRDefault="00825EB7" w:rsidP="00E0363D">
      <w:pPr>
        <w:pStyle w:val="Heading2"/>
        <w:shd w:val="clear" w:color="auto" w:fill="FFFFFF"/>
        <w:jc w:val="center"/>
        <w:rPr>
          <w:sz w:val="28"/>
          <w:szCs w:val="28"/>
        </w:rPr>
      </w:pPr>
    </w:p>
    <w:p w:rsidR="00825EB7" w:rsidRPr="00E0363D" w:rsidRDefault="00825EB7" w:rsidP="00E0363D">
      <w:pPr>
        <w:pStyle w:val="Heading2"/>
        <w:shd w:val="clear" w:color="auto" w:fill="FFFFFF"/>
        <w:jc w:val="center"/>
        <w:rPr>
          <w:sz w:val="28"/>
          <w:szCs w:val="28"/>
        </w:rPr>
      </w:pPr>
      <w:r w:rsidRPr="00E0363D">
        <w:rPr>
          <w:sz w:val="28"/>
          <w:szCs w:val="28"/>
        </w:rPr>
        <w:t>Игра «Собери пирамиду»</w:t>
      </w:r>
    </w:p>
    <w:p w:rsidR="00825EB7" w:rsidRPr="00E0363D" w:rsidRDefault="00825EB7" w:rsidP="00E0363D">
      <w:pPr>
        <w:pStyle w:val="NormalWeb"/>
        <w:shd w:val="clear" w:color="auto" w:fill="FFFFFF"/>
        <w:spacing w:before="240" w:beforeAutospacing="0" w:after="0" w:afterAutospacing="0"/>
        <w:jc w:val="both"/>
        <w:rPr>
          <w:color w:val="000000"/>
          <w:sz w:val="28"/>
          <w:szCs w:val="28"/>
        </w:rPr>
      </w:pPr>
      <w:r w:rsidRPr="00E0363D">
        <w:rPr>
          <w:rStyle w:val="Strong"/>
          <w:bCs/>
          <w:color w:val="000000"/>
          <w:sz w:val="28"/>
          <w:szCs w:val="28"/>
        </w:rPr>
        <w:t>Цель.</w:t>
      </w:r>
      <w:r w:rsidRPr="00E0363D">
        <w:rPr>
          <w:rStyle w:val="apple-converted-space"/>
          <w:b/>
          <w:bCs/>
          <w:color w:val="000000"/>
          <w:sz w:val="28"/>
          <w:szCs w:val="28"/>
        </w:rPr>
        <w:t> </w:t>
      </w:r>
      <w:r w:rsidRPr="00E0363D">
        <w:rPr>
          <w:color w:val="000000"/>
          <w:sz w:val="28"/>
          <w:szCs w:val="28"/>
        </w:rPr>
        <w:t>Закреплять у детей умение устанавливать соотношение между несколькими предметами по величине при собирании пирамидки  соотносить размер.</w:t>
      </w:r>
    </w:p>
    <w:p w:rsidR="00825EB7" w:rsidRPr="00E0363D" w:rsidRDefault="00825EB7" w:rsidP="00E0363D">
      <w:pPr>
        <w:pStyle w:val="NormalWeb"/>
        <w:shd w:val="clear" w:color="auto" w:fill="FFFFFF"/>
        <w:spacing w:before="240" w:beforeAutospacing="0" w:after="0" w:afterAutospacing="0"/>
        <w:jc w:val="both"/>
        <w:rPr>
          <w:color w:val="000000"/>
          <w:sz w:val="28"/>
          <w:szCs w:val="28"/>
        </w:rPr>
      </w:pPr>
      <w:r w:rsidRPr="00E0363D">
        <w:rPr>
          <w:rStyle w:val="Strong"/>
          <w:bCs/>
          <w:color w:val="000000"/>
          <w:sz w:val="28"/>
          <w:szCs w:val="28"/>
        </w:rPr>
        <w:t>Словарь.</w:t>
      </w:r>
      <w:r w:rsidRPr="00E0363D">
        <w:rPr>
          <w:color w:val="000000"/>
          <w:sz w:val="28"/>
          <w:szCs w:val="28"/>
        </w:rPr>
        <w:t> </w:t>
      </w:r>
      <w:r w:rsidRPr="00E0363D">
        <w:rPr>
          <w:rStyle w:val="Emphasis"/>
          <w:iCs/>
          <w:color w:val="000000"/>
          <w:sz w:val="28"/>
          <w:szCs w:val="28"/>
        </w:rPr>
        <w:t>Большой, маленький, синий, красный, зеленый, желтый.</w:t>
      </w:r>
    </w:p>
    <w:p w:rsidR="00825EB7" w:rsidRPr="00E0363D" w:rsidRDefault="00825EB7" w:rsidP="00E0363D">
      <w:pPr>
        <w:pStyle w:val="NormalWeb"/>
        <w:shd w:val="clear" w:color="auto" w:fill="FFFFFF"/>
        <w:spacing w:before="240" w:beforeAutospacing="0" w:after="0" w:afterAutospacing="0"/>
        <w:jc w:val="both"/>
        <w:rPr>
          <w:color w:val="000000"/>
          <w:sz w:val="28"/>
          <w:szCs w:val="28"/>
        </w:rPr>
      </w:pPr>
      <w:r w:rsidRPr="00E0363D">
        <w:rPr>
          <w:rStyle w:val="Strong"/>
          <w:bCs/>
          <w:color w:val="000000"/>
          <w:sz w:val="28"/>
          <w:szCs w:val="28"/>
        </w:rPr>
        <w:t>Ход игры.</w:t>
      </w:r>
    </w:p>
    <w:p w:rsidR="00825EB7" w:rsidRPr="00E0363D" w:rsidRDefault="00825EB7" w:rsidP="00E0363D">
      <w:pPr>
        <w:pStyle w:val="NormalWeb"/>
        <w:shd w:val="clear" w:color="auto" w:fill="FFFFFF"/>
        <w:spacing w:before="240" w:beforeAutospacing="0" w:after="0" w:afterAutospacing="0"/>
        <w:jc w:val="both"/>
        <w:rPr>
          <w:color w:val="000000"/>
          <w:sz w:val="28"/>
          <w:szCs w:val="28"/>
        </w:rPr>
      </w:pPr>
      <w:r w:rsidRPr="00E0363D">
        <w:rPr>
          <w:color w:val="000000"/>
          <w:sz w:val="28"/>
          <w:szCs w:val="28"/>
        </w:rPr>
        <w:t>Воспитатель с двумя детьми рассматривает образец пирамидки, берет по одному вкладышу (овалу), находит для вкладыша нужную место и вставляет овал. Далее детям предлагается выполнить задание самостоятельно. В случае затруднения воспитатель снова показывает образец действия. Игра продолжается до полного сбора пирамидки. Затем детям предлагается выполнить задание самостоятельно от начала до конца.</w:t>
      </w:r>
    </w:p>
    <w:p w:rsidR="00825EB7" w:rsidRPr="00E0363D" w:rsidRDefault="00825EB7" w:rsidP="00E0363D">
      <w:pPr>
        <w:pStyle w:val="NormalWeb"/>
        <w:shd w:val="clear" w:color="auto" w:fill="FFFFFF"/>
        <w:spacing w:before="240" w:beforeAutospacing="0" w:after="0" w:afterAutospacing="0"/>
        <w:jc w:val="both"/>
        <w:rPr>
          <w:color w:val="000000"/>
          <w:sz w:val="28"/>
          <w:szCs w:val="28"/>
        </w:rPr>
      </w:pPr>
      <w:r w:rsidRPr="00E0363D">
        <w:rPr>
          <w:color w:val="000000"/>
          <w:sz w:val="28"/>
          <w:szCs w:val="28"/>
        </w:rPr>
        <w:t>Выигрывает тот игрок, который соберет пирамиду первым.</w:t>
      </w:r>
    </w:p>
    <w:p w:rsidR="00825EB7" w:rsidRPr="00E0363D" w:rsidRDefault="00825EB7" w:rsidP="00E0363D">
      <w:pPr>
        <w:jc w:val="both"/>
        <w:rPr>
          <w:sz w:val="28"/>
          <w:szCs w:val="28"/>
        </w:rPr>
      </w:pPr>
    </w:p>
    <w:p w:rsidR="00825EB7" w:rsidRPr="00E0363D" w:rsidRDefault="00825EB7" w:rsidP="00E0363D">
      <w:pPr>
        <w:jc w:val="both"/>
        <w:rPr>
          <w:sz w:val="28"/>
          <w:szCs w:val="28"/>
        </w:rPr>
      </w:pPr>
      <w:r>
        <w:pict>
          <v:shape id="_x0000_i1035" type="#_x0000_t75" style="width:6in;height:433.5pt">
            <v:imagedata r:id="rId16" o:title=""/>
          </v:shape>
        </w:pict>
      </w:r>
    </w:p>
    <w:p w:rsidR="00825EB7" w:rsidRPr="00E0363D" w:rsidRDefault="00825EB7" w:rsidP="00E0363D">
      <w:pPr>
        <w:jc w:val="both"/>
        <w:rPr>
          <w:sz w:val="28"/>
          <w:szCs w:val="28"/>
        </w:rPr>
      </w:pPr>
    </w:p>
    <w:p w:rsidR="00825EB7" w:rsidRPr="00E0363D" w:rsidRDefault="00825EB7" w:rsidP="00E0363D">
      <w:pPr>
        <w:jc w:val="both"/>
        <w:rPr>
          <w:sz w:val="28"/>
          <w:szCs w:val="28"/>
        </w:rPr>
      </w:pPr>
    </w:p>
    <w:p w:rsidR="00825EB7" w:rsidRPr="00E0363D" w:rsidRDefault="00825EB7" w:rsidP="00E0363D">
      <w:pPr>
        <w:tabs>
          <w:tab w:val="left" w:pos="2235"/>
        </w:tabs>
        <w:rPr>
          <w:b/>
          <w:sz w:val="28"/>
          <w:szCs w:val="28"/>
        </w:rPr>
      </w:pPr>
      <w:bookmarkStart w:id="0" w:name="_GoBack"/>
      <w:bookmarkEnd w:id="0"/>
      <w:r w:rsidRPr="00E0363D">
        <w:rPr>
          <w:b/>
          <w:sz w:val="28"/>
          <w:szCs w:val="28"/>
        </w:rPr>
        <w:t>Игра «Лабиринт»</w:t>
      </w:r>
      <w:r w:rsidRPr="00E0363D">
        <w:rPr>
          <w:b/>
          <w:sz w:val="28"/>
          <w:szCs w:val="28"/>
        </w:rPr>
        <w:tab/>
      </w:r>
    </w:p>
    <w:p w:rsidR="00825EB7" w:rsidRPr="00E0363D" w:rsidRDefault="00825EB7" w:rsidP="00E0363D">
      <w:pPr>
        <w:rPr>
          <w:sz w:val="28"/>
          <w:szCs w:val="28"/>
        </w:rPr>
      </w:pPr>
    </w:p>
    <w:p w:rsidR="00825EB7" w:rsidRPr="00E0363D" w:rsidRDefault="00825EB7" w:rsidP="00E0363D">
      <w:pPr>
        <w:rPr>
          <w:sz w:val="28"/>
          <w:szCs w:val="28"/>
        </w:rPr>
      </w:pPr>
      <w:r w:rsidRPr="00E0363D">
        <w:rPr>
          <w:b/>
          <w:sz w:val="28"/>
          <w:szCs w:val="28"/>
        </w:rPr>
        <w:t>Цель</w:t>
      </w:r>
      <w:r w:rsidRPr="00E0363D">
        <w:rPr>
          <w:sz w:val="28"/>
          <w:szCs w:val="28"/>
        </w:rPr>
        <w:t>. Развитие мелкой моторики пальцев рук и координации движения, ловкости и настойчивости.</w:t>
      </w:r>
    </w:p>
    <w:p w:rsidR="00825EB7" w:rsidRPr="00E0363D" w:rsidRDefault="00825EB7" w:rsidP="00E0363D">
      <w:pPr>
        <w:rPr>
          <w:sz w:val="28"/>
          <w:szCs w:val="28"/>
        </w:rPr>
      </w:pPr>
      <w:r w:rsidRPr="00E0363D">
        <w:rPr>
          <w:b/>
          <w:sz w:val="28"/>
          <w:szCs w:val="28"/>
        </w:rPr>
        <w:t>Материал:</w:t>
      </w:r>
      <w:r w:rsidRPr="00E0363D">
        <w:rPr>
          <w:sz w:val="28"/>
          <w:szCs w:val="28"/>
        </w:rPr>
        <w:t xml:space="preserve"> ткань, бусины.</w:t>
      </w:r>
    </w:p>
    <w:p w:rsidR="00825EB7" w:rsidRPr="00E0363D" w:rsidRDefault="00825EB7" w:rsidP="00E0363D">
      <w:pPr>
        <w:rPr>
          <w:sz w:val="28"/>
          <w:szCs w:val="28"/>
        </w:rPr>
      </w:pPr>
      <w:r w:rsidRPr="00E0363D">
        <w:rPr>
          <w:b/>
          <w:sz w:val="28"/>
          <w:szCs w:val="28"/>
        </w:rPr>
        <w:t>Использование.</w:t>
      </w:r>
      <w:r w:rsidRPr="00E0363D">
        <w:rPr>
          <w:sz w:val="28"/>
          <w:szCs w:val="28"/>
        </w:rPr>
        <w:t xml:space="preserve"> Следуя выбранной схеме, ребенок перемещает бусины при помощи пальчиков по лабиринту.</w:t>
      </w:r>
    </w:p>
    <w:p w:rsidR="00825EB7" w:rsidRPr="00E0363D" w:rsidRDefault="00825EB7" w:rsidP="00E0363D">
      <w:pPr>
        <w:rPr>
          <w:sz w:val="28"/>
          <w:szCs w:val="28"/>
        </w:rPr>
      </w:pPr>
    </w:p>
    <w:p w:rsidR="00825EB7" w:rsidRPr="00E0363D" w:rsidRDefault="00825EB7" w:rsidP="00E0363D">
      <w:pPr>
        <w:rPr>
          <w:sz w:val="28"/>
          <w:szCs w:val="28"/>
        </w:rPr>
      </w:pPr>
    </w:p>
    <w:p w:rsidR="00825EB7" w:rsidRPr="00E0363D" w:rsidRDefault="00825EB7" w:rsidP="00E0363D">
      <w:pPr>
        <w:jc w:val="both"/>
        <w:rPr>
          <w:sz w:val="28"/>
          <w:szCs w:val="28"/>
        </w:rPr>
      </w:pPr>
      <w:r>
        <w:pict>
          <v:shape id="_x0000_i1036" type="#_x0000_t75" style="width:6in;height:516.75pt">
            <v:imagedata r:id="rId17" o:title=""/>
          </v:shape>
        </w:pict>
      </w:r>
    </w:p>
    <w:sectPr w:rsidR="00825EB7" w:rsidRPr="00E0363D" w:rsidSect="008B2073">
      <w:footerReference w:type="even" r:id="rId18"/>
      <w:footerReference w:type="default" r:id="rId19"/>
      <w:pgSz w:w="11906" w:h="16838"/>
      <w:pgMar w:top="1134" w:right="850" w:bottom="1134" w:left="1701" w:header="708" w:footer="708" w:gutter="0"/>
      <w:pgBorders w:offsetFrom="page">
        <w:top w:val="creaturesInsects" w:sz="10" w:space="24" w:color="FF0000"/>
        <w:left w:val="creaturesInsects" w:sz="10" w:space="24" w:color="FF0000"/>
        <w:bottom w:val="creaturesInsects" w:sz="10" w:space="24" w:color="FF0000"/>
        <w:right w:val="creaturesInsects" w:sz="10" w:space="24" w:color="FF0000"/>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EB7" w:rsidRDefault="00825EB7">
      <w:r>
        <w:separator/>
      </w:r>
    </w:p>
  </w:endnote>
  <w:endnote w:type="continuationSeparator" w:id="1">
    <w:p w:rsidR="00825EB7" w:rsidRDefault="00825E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MS Mincho">
    <w:altName w:val="?l?r ??Ѓfc"/>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EB7" w:rsidRDefault="00825EB7" w:rsidP="008867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5EB7" w:rsidRDefault="00825E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EB7" w:rsidRDefault="00825EB7" w:rsidP="008867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825EB7" w:rsidRDefault="00825E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EB7" w:rsidRDefault="00825EB7">
      <w:r>
        <w:separator/>
      </w:r>
    </w:p>
  </w:footnote>
  <w:footnote w:type="continuationSeparator" w:id="1">
    <w:p w:rsidR="00825EB7" w:rsidRDefault="00825E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062BF"/>
    <w:multiLevelType w:val="multilevel"/>
    <w:tmpl w:val="C0FE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0559"/>
    <w:rsid w:val="000C5670"/>
    <w:rsid w:val="001646E8"/>
    <w:rsid w:val="00193798"/>
    <w:rsid w:val="00194315"/>
    <w:rsid w:val="001E4444"/>
    <w:rsid w:val="00276258"/>
    <w:rsid w:val="002D2463"/>
    <w:rsid w:val="002F053F"/>
    <w:rsid w:val="00333E6D"/>
    <w:rsid w:val="00352801"/>
    <w:rsid w:val="00406254"/>
    <w:rsid w:val="00477675"/>
    <w:rsid w:val="005F038A"/>
    <w:rsid w:val="00825EB7"/>
    <w:rsid w:val="008867ED"/>
    <w:rsid w:val="008B2073"/>
    <w:rsid w:val="00B2282A"/>
    <w:rsid w:val="00CD31B3"/>
    <w:rsid w:val="00CF4AF3"/>
    <w:rsid w:val="00D670FB"/>
    <w:rsid w:val="00E0363D"/>
    <w:rsid w:val="00F505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59"/>
    <w:rPr>
      <w:sz w:val="24"/>
      <w:szCs w:val="24"/>
    </w:rPr>
  </w:style>
  <w:style w:type="paragraph" w:styleId="Heading1">
    <w:name w:val="heading 1"/>
    <w:basedOn w:val="Normal"/>
    <w:next w:val="Normal"/>
    <w:link w:val="Heading1Char"/>
    <w:uiPriority w:val="99"/>
    <w:qFormat/>
    <w:locked/>
    <w:rsid w:val="00E0363D"/>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locked/>
    <w:rsid w:val="00E0363D"/>
    <w:pPr>
      <w:spacing w:before="100" w:beforeAutospacing="1" w:after="100" w:afterAutospacing="1"/>
      <w:outlineLvl w:val="1"/>
    </w:pPr>
    <w:rPr>
      <w:rFonts w:eastAsia="MS Mincho"/>
      <w:b/>
      <w:bCs/>
      <w:sz w:val="36"/>
      <w:szCs w:val="36"/>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363D"/>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E0363D"/>
    <w:rPr>
      <w:rFonts w:eastAsia="MS Mincho" w:cs="Times New Roman"/>
      <w:b/>
      <w:bCs/>
      <w:sz w:val="36"/>
      <w:szCs w:val="36"/>
      <w:lang w:eastAsia="ja-JP"/>
    </w:rPr>
  </w:style>
  <w:style w:type="paragraph" w:styleId="NormalWeb">
    <w:name w:val="Normal (Web)"/>
    <w:basedOn w:val="Normal"/>
    <w:uiPriority w:val="99"/>
    <w:rsid w:val="005F038A"/>
    <w:pPr>
      <w:spacing w:before="100" w:beforeAutospacing="1" w:after="100" w:afterAutospacing="1"/>
    </w:pPr>
  </w:style>
  <w:style w:type="paragraph" w:customStyle="1" w:styleId="Default">
    <w:name w:val="Default"/>
    <w:uiPriority w:val="99"/>
    <w:rsid w:val="00E0363D"/>
    <w:pPr>
      <w:autoSpaceDE w:val="0"/>
      <w:autoSpaceDN w:val="0"/>
      <w:adjustRightInd w:val="0"/>
    </w:pPr>
    <w:rPr>
      <w:color w:val="000000"/>
      <w:sz w:val="24"/>
      <w:szCs w:val="24"/>
    </w:rPr>
  </w:style>
  <w:style w:type="character" w:styleId="Strong">
    <w:name w:val="Strong"/>
    <w:basedOn w:val="DefaultParagraphFont"/>
    <w:uiPriority w:val="99"/>
    <w:qFormat/>
    <w:locked/>
    <w:rsid w:val="00E0363D"/>
    <w:rPr>
      <w:rFonts w:cs="Times New Roman"/>
      <w:b/>
    </w:rPr>
  </w:style>
  <w:style w:type="character" w:customStyle="1" w:styleId="apple-converted-space">
    <w:name w:val="apple-converted-space"/>
    <w:uiPriority w:val="99"/>
    <w:rsid w:val="00E0363D"/>
  </w:style>
  <w:style w:type="character" w:styleId="Emphasis">
    <w:name w:val="Emphasis"/>
    <w:basedOn w:val="DefaultParagraphFont"/>
    <w:uiPriority w:val="99"/>
    <w:qFormat/>
    <w:locked/>
    <w:rsid w:val="00E0363D"/>
    <w:rPr>
      <w:rFonts w:cs="Times New Roman"/>
      <w:i/>
    </w:rPr>
  </w:style>
  <w:style w:type="paragraph" w:styleId="Footer">
    <w:name w:val="footer"/>
    <w:basedOn w:val="Normal"/>
    <w:link w:val="FooterChar"/>
    <w:uiPriority w:val="99"/>
    <w:rsid w:val="008B2073"/>
    <w:pPr>
      <w:tabs>
        <w:tab w:val="center" w:pos="4677"/>
        <w:tab w:val="right" w:pos="9355"/>
      </w:tabs>
    </w:pPr>
  </w:style>
  <w:style w:type="character" w:customStyle="1" w:styleId="FooterChar">
    <w:name w:val="Footer Char"/>
    <w:basedOn w:val="DefaultParagraphFont"/>
    <w:link w:val="Footer"/>
    <w:uiPriority w:val="99"/>
    <w:semiHidden/>
    <w:rsid w:val="0029185D"/>
    <w:rPr>
      <w:sz w:val="24"/>
      <w:szCs w:val="24"/>
    </w:rPr>
  </w:style>
  <w:style w:type="character" w:styleId="PageNumber">
    <w:name w:val="page number"/>
    <w:basedOn w:val="DefaultParagraphFont"/>
    <w:uiPriority w:val="99"/>
    <w:rsid w:val="008B2073"/>
    <w:rPr>
      <w:rFonts w:cs="Times New Roman"/>
    </w:rPr>
  </w:style>
</w:styles>
</file>

<file path=word/webSettings.xml><?xml version="1.0" encoding="utf-8"?>
<w:webSettings xmlns:r="http://schemas.openxmlformats.org/officeDocument/2006/relationships" xmlns:w="http://schemas.openxmlformats.org/wordprocessingml/2006/main">
  <w:divs>
    <w:div w:id="12928594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TotalTime>
  <Pages>25</Pages>
  <Words>3288</Words>
  <Characters>18743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9</cp:revision>
  <cp:lastPrinted>2015-03-23T11:37:00Z</cp:lastPrinted>
  <dcterms:created xsi:type="dcterms:W3CDTF">2015-03-17T07:17:00Z</dcterms:created>
  <dcterms:modified xsi:type="dcterms:W3CDTF">2015-03-22T03:52:00Z</dcterms:modified>
</cp:coreProperties>
</file>