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0FD" w:rsidRDefault="002900FD" w:rsidP="00AC2A7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Конспект урока математики</w:t>
      </w:r>
    </w:p>
    <w:p w:rsidR="002900FD" w:rsidRDefault="002900FD" w:rsidP="00AC2A7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Проведенного в 1 «в» классе МБОУ СОШ №1</w:t>
      </w:r>
    </w:p>
    <w:p w:rsidR="002900FD" w:rsidRDefault="002900FD" w:rsidP="00AC2A7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Студенткой 3 «к» курса</w:t>
      </w:r>
    </w:p>
    <w:p w:rsidR="002900FD" w:rsidRDefault="002900FD" w:rsidP="00AC2A7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Специальность: 050719.52</w:t>
      </w:r>
    </w:p>
    <w:p w:rsidR="002900FD" w:rsidRDefault="002900FD" w:rsidP="00AC2A7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«Коррекционная педагогика в начальном образовании»</w:t>
      </w:r>
    </w:p>
    <w:p w:rsidR="002900FD" w:rsidRDefault="002900FD" w:rsidP="00AC2A7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Касимовой Гульнарой Рамазановной</w:t>
      </w:r>
    </w:p>
    <w:p w:rsidR="002900FD" w:rsidRDefault="002900FD" w:rsidP="00AC2A7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Методист: Ромашова Наталья Владимировна</w:t>
      </w:r>
    </w:p>
    <w:p w:rsidR="002900FD" w:rsidRDefault="002900FD" w:rsidP="00AC2A71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 Решаем задачи по действиям.</w:t>
      </w:r>
    </w:p>
    <w:p w:rsidR="002900FD" w:rsidRDefault="002900FD" w:rsidP="00AC2A71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bCs/>
          <w:sz w:val="28"/>
          <w:szCs w:val="28"/>
        </w:rPr>
        <w:t>Цели:</w:t>
      </w:r>
      <w:r>
        <w:rPr>
          <w:sz w:val="28"/>
          <w:szCs w:val="28"/>
        </w:rPr>
        <w:t xml:space="preserve"> </w:t>
      </w:r>
    </w:p>
    <w:p w:rsidR="002900FD" w:rsidRDefault="002900FD" w:rsidP="00AC2A71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-Учить детей решать задачи по действиям, повторить что такое условия задачи;</w:t>
      </w:r>
    </w:p>
    <w:p w:rsidR="002900FD" w:rsidRDefault="002900FD" w:rsidP="00AC2A71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Развивать математическую речь;</w:t>
      </w:r>
    </w:p>
    <w:p w:rsidR="002900FD" w:rsidRDefault="002900FD" w:rsidP="00AC2A71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Воспитывать любовь к сказкам, чувства товарищества;</w:t>
      </w:r>
    </w:p>
    <w:p w:rsidR="002900FD" w:rsidRPr="00AC2A71" w:rsidRDefault="002900FD" w:rsidP="004D724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C2A71">
        <w:rPr>
          <w:b/>
          <w:bCs/>
          <w:sz w:val="28"/>
          <w:szCs w:val="28"/>
        </w:rPr>
        <w:t>Ход урока.</w:t>
      </w:r>
    </w:p>
    <w:p w:rsidR="002900FD" w:rsidRDefault="002900FD" w:rsidP="00AC2A71">
      <w:pPr>
        <w:numPr>
          <w:ilvl w:val="0"/>
          <w:numId w:val="1"/>
        </w:numPr>
        <w:autoSpaceDE w:val="0"/>
        <w:autoSpaceDN w:val="0"/>
        <w:adjustRightInd w:val="0"/>
        <w:spacing w:line="252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Организационный момент.</w:t>
      </w:r>
    </w:p>
    <w:p w:rsidR="002900FD" w:rsidRPr="00EA1B15" w:rsidRDefault="002900FD" w:rsidP="00AC2A71">
      <w:pPr>
        <w:pStyle w:val="NormalWeb"/>
        <w:spacing w:after="0" w:afterAutospacing="0"/>
        <w:rPr>
          <w:b/>
          <w:bCs/>
          <w:sz w:val="28"/>
          <w:szCs w:val="28"/>
        </w:rPr>
      </w:pPr>
      <w:r w:rsidRPr="00EA1B15">
        <w:rPr>
          <w:sz w:val="28"/>
          <w:szCs w:val="28"/>
        </w:rPr>
        <w:t xml:space="preserve">  -Здравствуйте, ребята. Садитесь. Сегодняшний урок математики проведу у вас я, зовут </w:t>
      </w:r>
      <w:r>
        <w:rPr>
          <w:sz w:val="28"/>
          <w:szCs w:val="28"/>
        </w:rPr>
        <w:t xml:space="preserve"> </w:t>
      </w:r>
      <w:r w:rsidRPr="00EA1B15">
        <w:rPr>
          <w:sz w:val="28"/>
          <w:szCs w:val="28"/>
        </w:rPr>
        <w:t>меня Гульнара</w:t>
      </w:r>
      <w:r>
        <w:rPr>
          <w:sz w:val="28"/>
          <w:szCs w:val="28"/>
        </w:rPr>
        <w:t xml:space="preserve"> </w:t>
      </w:r>
      <w:r w:rsidRPr="00EA1B15">
        <w:rPr>
          <w:sz w:val="28"/>
          <w:szCs w:val="28"/>
        </w:rPr>
        <w:t xml:space="preserve"> Рамазановна.</w:t>
      </w:r>
    </w:p>
    <w:p w:rsidR="002900FD" w:rsidRPr="00EA1B15" w:rsidRDefault="002900FD" w:rsidP="00AC2A71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EA1B15">
        <w:rPr>
          <w:sz w:val="28"/>
          <w:szCs w:val="28"/>
        </w:rPr>
        <w:t xml:space="preserve">-Встало солнышко давно, </w:t>
      </w:r>
      <w:r w:rsidRPr="00EA1B15">
        <w:rPr>
          <w:sz w:val="28"/>
          <w:szCs w:val="28"/>
        </w:rPr>
        <w:br/>
        <w:t>Заглянуло к нам в окно.</w:t>
      </w:r>
    </w:p>
    <w:p w:rsidR="002900FD" w:rsidRPr="00EA1B15" w:rsidRDefault="002900FD" w:rsidP="00AC2A71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EA1B15">
        <w:rPr>
          <w:sz w:val="28"/>
          <w:szCs w:val="28"/>
        </w:rPr>
        <w:t xml:space="preserve">Нас оно торопит в класс, </w:t>
      </w:r>
      <w:r w:rsidRPr="00EA1B15">
        <w:rPr>
          <w:sz w:val="28"/>
          <w:szCs w:val="28"/>
        </w:rPr>
        <w:br/>
        <w:t>Математика у нас!</w:t>
      </w:r>
    </w:p>
    <w:p w:rsidR="002900FD" w:rsidRPr="00EA1B15" w:rsidRDefault="002900FD" w:rsidP="00AC2A71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EA1B15">
        <w:rPr>
          <w:sz w:val="28"/>
          <w:szCs w:val="28"/>
        </w:rPr>
        <w:t xml:space="preserve">-Проверьте свое рабочее место. Все ли готово к уроку? </w:t>
      </w:r>
    </w:p>
    <w:p w:rsidR="002900FD" w:rsidRDefault="002900FD" w:rsidP="00AC2A71">
      <w:pPr>
        <w:autoSpaceDE w:val="0"/>
        <w:autoSpaceDN w:val="0"/>
        <w:adjustRightInd w:val="0"/>
        <w:rPr>
          <w:sz w:val="28"/>
          <w:szCs w:val="28"/>
        </w:rPr>
      </w:pPr>
      <w:r w:rsidRPr="00EA1B15">
        <w:rPr>
          <w:sz w:val="28"/>
          <w:szCs w:val="28"/>
        </w:rPr>
        <w:t>Откинули лень. Настроились на хорошую работу.</w:t>
      </w:r>
      <w:r>
        <w:rPr>
          <w:sz w:val="28"/>
          <w:szCs w:val="28"/>
        </w:rPr>
        <w:t xml:space="preserve"> Урок у нас будет не обычный (начало мультфильма). Мы отправимся в гости, кто догадался к кому? (к мухе в теремок).</w:t>
      </w:r>
    </w:p>
    <w:p w:rsidR="002900FD" w:rsidRPr="00AC2A71" w:rsidRDefault="002900FD" w:rsidP="00AC2A71">
      <w:pPr>
        <w:autoSpaceDE w:val="0"/>
        <w:autoSpaceDN w:val="0"/>
        <w:adjustRightInd w:val="0"/>
        <w:rPr>
          <w:sz w:val="28"/>
          <w:szCs w:val="28"/>
        </w:rPr>
      </w:pPr>
    </w:p>
    <w:p w:rsidR="002900FD" w:rsidRDefault="002900FD">
      <w:pPr>
        <w:rPr>
          <w:sz w:val="28"/>
          <w:szCs w:val="28"/>
        </w:rPr>
      </w:pPr>
      <w:r w:rsidRPr="00816CA1">
        <w:rPr>
          <w:b/>
          <w:bCs/>
          <w:sz w:val="28"/>
          <w:szCs w:val="28"/>
        </w:rPr>
        <w:t>(Стук в дверь)</w:t>
      </w:r>
      <w:r w:rsidRPr="00E03C2E">
        <w:rPr>
          <w:sz w:val="28"/>
          <w:szCs w:val="28"/>
        </w:rPr>
        <w:t xml:space="preserve"> ребята </w:t>
      </w:r>
      <w:r>
        <w:rPr>
          <w:sz w:val="28"/>
          <w:szCs w:val="28"/>
        </w:rPr>
        <w:t>посмотрите, кто пришел к нам в гости, что бы попасть нам в теремок надо выполнить задание. Давайте поможем мышке выполнить задание</w:t>
      </w:r>
    </w:p>
    <w:p w:rsidR="002900FD" w:rsidRDefault="002900FD">
      <w:pPr>
        <w:rPr>
          <w:sz w:val="28"/>
          <w:szCs w:val="28"/>
        </w:rPr>
      </w:pPr>
      <w:r>
        <w:rPr>
          <w:noProof/>
        </w:rPr>
        <w:pict>
          <v:rect id="_x0000_s1026" style="position:absolute;margin-left:10.7pt;margin-top:90.65pt;width:36.7pt;height:23.55pt;z-index:251650048">
            <v:textbox>
              <w:txbxContent>
                <w:p w:rsidR="002900FD" w:rsidRPr="00E03C2E" w:rsidRDefault="002900FD" w:rsidP="00E03C2E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….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61.7pt;margin-top:102.9pt;width:33.95pt;height:0;flip:x;z-index:251649024" o:connectortype="straight">
            <v:stroke endarrow="block"/>
          </v:shape>
        </w:pict>
      </w:r>
      <w:r>
        <w:rPr>
          <w:noProof/>
        </w:rPr>
        <w:pict>
          <v:rect id="_x0000_s1028" style="position:absolute;margin-left:103.5pt;margin-top:90.65pt;width:36.7pt;height:23.55pt;z-index:251648000">
            <v:textbox>
              <w:txbxContent>
                <w:p w:rsidR="002900FD" w:rsidRPr="00E03C2E" w:rsidRDefault="002900FD" w:rsidP="00E03C2E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5…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29" type="#_x0000_t32" style="position:absolute;margin-left:145pt;margin-top:78pt;width:20.55pt;height:20.05pt;flip:x;z-index:251646976" o:connectortype="straight">
            <v:stroke endarrow="block"/>
          </v:shape>
        </w:pict>
      </w:r>
      <w:r>
        <w:rPr>
          <w:noProof/>
        </w:rPr>
        <w:pict>
          <v:rect id="_x0000_s1030" style="position:absolute;margin-left:145pt;margin-top:48.45pt;width:36.7pt;height:23.55pt;z-index:251645952">
            <v:textbox>
              <w:txbxContent>
                <w:p w:rsidR="002900FD" w:rsidRPr="00E03C2E" w:rsidRDefault="002900FD" w:rsidP="00E03C2E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…4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1" type="#_x0000_t32" style="position:absolute;margin-left:136.5pt;margin-top:19.15pt;width:20.75pt;height:23.5pt;z-index:251644928" o:connectortype="straight">
            <v:stroke endarrow="block"/>
          </v:shape>
        </w:pict>
      </w:r>
      <w:r>
        <w:rPr>
          <w:noProof/>
        </w:rPr>
        <w:pict>
          <v:rect id="_x0000_s1032" style="position:absolute;margin-left:90.35pt;margin-top:3.2pt;width:36.7pt;height:23.55pt;z-index:251643904">
            <v:textbox>
              <w:txbxContent>
                <w:p w:rsidR="002900FD" w:rsidRPr="00E03C2E" w:rsidRDefault="002900FD" w:rsidP="00E03C2E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52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3" type="#_x0000_t32" style="position:absolute;margin-left:51.35pt;margin-top:15pt;width:35.3pt;height:.65pt;z-index:251642880" o:connectortype="straight">
            <v:stroke endarrow="block"/>
          </v:shape>
        </w:pict>
      </w:r>
      <w:r>
        <w:rPr>
          <w:noProof/>
        </w:rPr>
        <w:pict>
          <v:rect id="_x0000_s1034" style="position:absolute;margin-left:5.65pt;margin-top:3.2pt;width:36.7pt;height:23.55pt;z-index:251641856">
            <v:textbox>
              <w:txbxContent>
                <w:p w:rsidR="002900FD" w:rsidRPr="00E03C2E" w:rsidRDefault="002900FD">
                  <w:pPr>
                    <w:rPr>
                      <w:b/>
                      <w:bCs/>
                    </w:rPr>
                  </w:pPr>
                  <w:r w:rsidRPr="00E03C2E">
                    <w:rPr>
                      <w:b/>
                      <w:bCs/>
                    </w:rPr>
                    <w:t>50</w:t>
                  </w:r>
                </w:p>
              </w:txbxContent>
            </v:textbox>
          </v:rect>
        </w:pict>
      </w:r>
    </w:p>
    <w:p w:rsidR="002900FD" w:rsidRDefault="002900FD">
      <w:pPr>
        <w:rPr>
          <w:sz w:val="28"/>
          <w:szCs w:val="28"/>
        </w:rPr>
      </w:pPr>
    </w:p>
    <w:p w:rsidR="002900FD" w:rsidRDefault="002900FD">
      <w:pPr>
        <w:rPr>
          <w:sz w:val="28"/>
          <w:szCs w:val="28"/>
        </w:rPr>
      </w:pPr>
    </w:p>
    <w:p w:rsidR="002900FD" w:rsidRDefault="002900FD">
      <w:pPr>
        <w:rPr>
          <w:sz w:val="28"/>
          <w:szCs w:val="28"/>
        </w:rPr>
      </w:pPr>
    </w:p>
    <w:p w:rsidR="002900FD" w:rsidRDefault="002900FD">
      <w:pPr>
        <w:rPr>
          <w:sz w:val="28"/>
          <w:szCs w:val="28"/>
        </w:rPr>
      </w:pPr>
    </w:p>
    <w:p w:rsidR="002900FD" w:rsidRDefault="002900FD">
      <w:pPr>
        <w:rPr>
          <w:sz w:val="28"/>
          <w:szCs w:val="28"/>
        </w:rPr>
      </w:pPr>
    </w:p>
    <w:p w:rsidR="002900FD" w:rsidRDefault="002900FD">
      <w:pPr>
        <w:rPr>
          <w:sz w:val="28"/>
          <w:szCs w:val="28"/>
        </w:rPr>
      </w:pPr>
    </w:p>
    <w:p w:rsidR="002900FD" w:rsidRDefault="002900FD">
      <w:pPr>
        <w:rPr>
          <w:sz w:val="28"/>
          <w:szCs w:val="28"/>
        </w:rPr>
      </w:pPr>
    </w:p>
    <w:p w:rsidR="002900FD" w:rsidRDefault="002900FD">
      <w:pPr>
        <w:rPr>
          <w:sz w:val="28"/>
          <w:szCs w:val="28"/>
        </w:rPr>
      </w:pPr>
      <w:r>
        <w:rPr>
          <w:sz w:val="28"/>
          <w:szCs w:val="28"/>
        </w:rPr>
        <w:t xml:space="preserve">-Было </w:t>
      </w:r>
      <w:r w:rsidRPr="002F1406">
        <w:rPr>
          <w:b/>
          <w:bCs/>
          <w:sz w:val="28"/>
          <w:szCs w:val="28"/>
        </w:rPr>
        <w:t>50</w:t>
      </w:r>
      <w:r>
        <w:rPr>
          <w:sz w:val="28"/>
          <w:szCs w:val="28"/>
        </w:rPr>
        <w:t xml:space="preserve"> стало </w:t>
      </w:r>
      <w:r w:rsidRPr="002F1406">
        <w:rPr>
          <w:b/>
          <w:bCs/>
          <w:sz w:val="28"/>
          <w:szCs w:val="28"/>
        </w:rPr>
        <w:t>52</w:t>
      </w:r>
      <w:r>
        <w:rPr>
          <w:sz w:val="28"/>
          <w:szCs w:val="28"/>
        </w:rPr>
        <w:t>-увеличили или уменьшили, насколько увеличили?</w:t>
      </w:r>
    </w:p>
    <w:p w:rsidR="002900FD" w:rsidRDefault="002900FD">
      <w:pPr>
        <w:rPr>
          <w:sz w:val="28"/>
          <w:szCs w:val="28"/>
        </w:rPr>
      </w:pPr>
      <w:r>
        <w:rPr>
          <w:sz w:val="28"/>
          <w:szCs w:val="28"/>
        </w:rPr>
        <w:t xml:space="preserve">-Было </w:t>
      </w:r>
      <w:r w:rsidRPr="002F1406">
        <w:rPr>
          <w:b/>
          <w:bCs/>
          <w:sz w:val="28"/>
          <w:szCs w:val="28"/>
        </w:rPr>
        <w:t>52</w:t>
      </w:r>
      <w:r>
        <w:rPr>
          <w:sz w:val="28"/>
          <w:szCs w:val="28"/>
        </w:rPr>
        <w:t xml:space="preserve"> увеличьте на </w:t>
      </w:r>
      <w:r w:rsidRPr="002F1406">
        <w:rPr>
          <w:b/>
          <w:bCs/>
          <w:sz w:val="28"/>
          <w:szCs w:val="28"/>
        </w:rPr>
        <w:t>2,</w:t>
      </w:r>
      <w:r>
        <w:rPr>
          <w:sz w:val="28"/>
          <w:szCs w:val="28"/>
        </w:rPr>
        <w:t xml:space="preserve"> сколько получится? </w:t>
      </w:r>
    </w:p>
    <w:p w:rsidR="002900FD" w:rsidRDefault="002900FD">
      <w:pPr>
        <w:rPr>
          <w:sz w:val="28"/>
          <w:szCs w:val="28"/>
        </w:rPr>
      </w:pPr>
      <w:r>
        <w:rPr>
          <w:sz w:val="28"/>
          <w:szCs w:val="28"/>
        </w:rPr>
        <w:t>- Кто заметил закономерность, и  может назвать следующее число?</w:t>
      </w:r>
    </w:p>
    <w:p w:rsidR="002900FD" w:rsidRDefault="002900FD">
      <w:pPr>
        <w:rPr>
          <w:sz w:val="28"/>
          <w:szCs w:val="28"/>
        </w:rPr>
      </w:pPr>
      <w:r>
        <w:rPr>
          <w:sz w:val="28"/>
          <w:szCs w:val="28"/>
        </w:rPr>
        <w:t xml:space="preserve">- К пятидесяти четырем добавили </w:t>
      </w:r>
      <w:r w:rsidRPr="002F1406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>, стало …?</w:t>
      </w:r>
    </w:p>
    <w:p w:rsidR="002900FD" w:rsidRDefault="002900FD" w:rsidP="00311B3E">
      <w:pPr>
        <w:tabs>
          <w:tab w:val="left" w:pos="5566"/>
        </w:tabs>
        <w:rPr>
          <w:sz w:val="28"/>
          <w:szCs w:val="28"/>
        </w:rPr>
      </w:pPr>
      <w:r>
        <w:rPr>
          <w:sz w:val="28"/>
          <w:szCs w:val="28"/>
        </w:rPr>
        <w:t xml:space="preserve">- К пятидесяти шести добавили </w:t>
      </w:r>
      <w:r w:rsidRPr="002F1406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>, стало ...?</w:t>
      </w:r>
      <w:r>
        <w:rPr>
          <w:sz w:val="28"/>
          <w:szCs w:val="28"/>
        </w:rPr>
        <w:tab/>
      </w:r>
    </w:p>
    <w:p w:rsidR="002900FD" w:rsidRDefault="002900FD" w:rsidP="00311B3E">
      <w:pPr>
        <w:tabs>
          <w:tab w:val="left" w:pos="5566"/>
        </w:tabs>
        <w:rPr>
          <w:sz w:val="28"/>
          <w:szCs w:val="28"/>
        </w:rPr>
      </w:pPr>
      <w:r>
        <w:rPr>
          <w:sz w:val="28"/>
          <w:szCs w:val="28"/>
        </w:rPr>
        <w:t>Стала мышка жить с мухой…</w:t>
      </w:r>
    </w:p>
    <w:p w:rsidR="002900FD" w:rsidRPr="00816CA1" w:rsidRDefault="002900FD" w:rsidP="00311B3E">
      <w:pPr>
        <w:tabs>
          <w:tab w:val="left" w:pos="5566"/>
        </w:tabs>
        <w:rPr>
          <w:b/>
          <w:bCs/>
          <w:sz w:val="28"/>
          <w:szCs w:val="28"/>
        </w:rPr>
      </w:pPr>
      <w:r w:rsidRPr="00816CA1">
        <w:rPr>
          <w:b/>
          <w:bCs/>
          <w:sz w:val="28"/>
          <w:szCs w:val="28"/>
        </w:rPr>
        <w:t>(Стук в дверь)</w:t>
      </w:r>
    </w:p>
    <w:p w:rsidR="002900FD" w:rsidRDefault="002900FD" w:rsidP="00311B3E">
      <w:pPr>
        <w:tabs>
          <w:tab w:val="left" w:pos="5566"/>
        </w:tabs>
        <w:rPr>
          <w:sz w:val="28"/>
          <w:szCs w:val="28"/>
        </w:rPr>
      </w:pPr>
      <w:r>
        <w:rPr>
          <w:sz w:val="28"/>
          <w:szCs w:val="28"/>
        </w:rPr>
        <w:t>У нас новый гость, что бы войти нам надо помочь решить следующее задание.</w:t>
      </w:r>
    </w:p>
    <w:p w:rsidR="002900FD" w:rsidRDefault="002900FD" w:rsidP="00311B3E">
      <w:pPr>
        <w:tabs>
          <w:tab w:val="left" w:pos="5566"/>
        </w:tabs>
        <w:rPr>
          <w:sz w:val="28"/>
          <w:szCs w:val="28"/>
        </w:rPr>
      </w:pPr>
      <w:r>
        <w:rPr>
          <w:noProof/>
        </w:rPr>
        <w:pict>
          <v:oval id="_x0000_s1035" style="position:absolute;margin-left:106.75pt;margin-top:7.7pt;width:38.05pt;height:38.1pt;z-index:251653120">
            <v:textbox>
              <w:txbxContent>
                <w:p w:rsidR="002900FD" w:rsidRPr="00311B3E" w:rsidRDefault="002900FD" w:rsidP="00311B3E">
                  <w:pPr>
                    <w:jc w:val="center"/>
                    <w:rPr>
                      <w:b/>
                      <w:bCs/>
                    </w:rPr>
                  </w:pPr>
                  <w:r w:rsidRPr="00311B3E">
                    <w:rPr>
                      <w:b/>
                      <w:bCs/>
                    </w:rPr>
                    <w:t>11</w:t>
                  </w:r>
                </w:p>
              </w:txbxContent>
            </v:textbox>
          </v:oval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6" type="#_x0000_t5" style="position:absolute;margin-left:.85pt;margin-top:3.55pt;width:44.3pt;height:42.25pt;z-index:251651072">
            <v:textbox>
              <w:txbxContent>
                <w:p w:rsidR="002900FD" w:rsidRPr="002F1406" w:rsidRDefault="002900FD" w:rsidP="00311B3E">
                  <w:pPr>
                    <w:jc w:val="center"/>
                    <w:rPr>
                      <w:b/>
                      <w:bCs/>
                    </w:rPr>
                  </w:pPr>
                  <w:r w:rsidRPr="002F1406">
                    <w:rPr>
                      <w:b/>
                      <w:bCs/>
                    </w:rPr>
                    <w:t>5</w:t>
                  </w:r>
                </w:p>
              </w:txbxContent>
            </v:textbox>
          </v:shape>
        </w:pict>
      </w:r>
      <w:r>
        <w:rPr>
          <w:sz w:val="28"/>
          <w:szCs w:val="28"/>
        </w:rPr>
        <w:t xml:space="preserve"> </w:t>
      </w:r>
    </w:p>
    <w:p w:rsidR="002900FD" w:rsidRDefault="002900FD" w:rsidP="00311B3E">
      <w:pPr>
        <w:tabs>
          <w:tab w:val="left" w:pos="5566"/>
        </w:tabs>
        <w:rPr>
          <w:sz w:val="28"/>
          <w:szCs w:val="28"/>
        </w:rPr>
      </w:pPr>
      <w:r>
        <w:rPr>
          <w:noProof/>
        </w:rPr>
        <w:pict>
          <v:shape id="_x0000_s1037" type="#_x0000_t32" style="position:absolute;margin-left:57.55pt;margin-top:7.5pt;width:40.15pt;height:.7pt;flip:y;z-index:251652096" o:connectortype="straight"/>
        </w:pict>
      </w:r>
    </w:p>
    <w:p w:rsidR="002900FD" w:rsidRDefault="002900FD" w:rsidP="00311B3E">
      <w:pPr>
        <w:tabs>
          <w:tab w:val="left" w:pos="5566"/>
        </w:tabs>
        <w:rPr>
          <w:sz w:val="28"/>
          <w:szCs w:val="28"/>
        </w:rPr>
      </w:pPr>
    </w:p>
    <w:p w:rsidR="002900FD" w:rsidRDefault="002900FD" w:rsidP="00311B3E">
      <w:pPr>
        <w:tabs>
          <w:tab w:val="left" w:pos="5566"/>
        </w:tabs>
        <w:rPr>
          <w:sz w:val="28"/>
          <w:szCs w:val="28"/>
        </w:rPr>
      </w:pPr>
      <w:r>
        <w:rPr>
          <w:noProof/>
        </w:rPr>
        <w:pict>
          <v:shape id="_x0000_s1038" type="#_x0000_t5" style="position:absolute;margin-left:-6.6pt;margin-top:19.2pt;width:44.3pt;height:42.25pt;z-index:251654144">
            <v:textbox>
              <w:txbxContent>
                <w:p w:rsidR="002900FD" w:rsidRPr="00311B3E" w:rsidRDefault="002900FD" w:rsidP="00311B3E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8</w:t>
                  </w:r>
                </w:p>
              </w:txbxContent>
            </v:textbox>
          </v:shape>
        </w:pict>
      </w:r>
      <w:r>
        <w:rPr>
          <w:sz w:val="28"/>
          <w:szCs w:val="28"/>
        </w:rPr>
        <w:t>Класс                     лет</w:t>
      </w:r>
    </w:p>
    <w:p w:rsidR="002900FD" w:rsidRPr="00311B3E" w:rsidRDefault="002900FD" w:rsidP="00311B3E">
      <w:pPr>
        <w:rPr>
          <w:sz w:val="28"/>
          <w:szCs w:val="28"/>
        </w:rPr>
      </w:pPr>
      <w:r>
        <w:rPr>
          <w:noProof/>
        </w:rPr>
        <w:pict>
          <v:rect id="_x0000_s1039" style="position:absolute;margin-left:97.7pt;margin-top:10.05pt;width:42.9pt;height:35.3pt;z-index:251656192">
            <v:textbox>
              <w:txbxContent>
                <w:p w:rsidR="002900FD" w:rsidRPr="00311B3E" w:rsidRDefault="002900FD" w:rsidP="00311B3E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311B3E">
                    <w:rPr>
                      <w:b/>
                      <w:bCs/>
                      <w:sz w:val="32"/>
                      <w:szCs w:val="32"/>
                    </w:rPr>
                    <w:t>?</w:t>
                  </w:r>
                </w:p>
              </w:txbxContent>
            </v:textbox>
          </v:rect>
        </w:pict>
      </w:r>
    </w:p>
    <w:p w:rsidR="002900FD" w:rsidRDefault="002900FD" w:rsidP="00311B3E">
      <w:pPr>
        <w:rPr>
          <w:sz w:val="28"/>
          <w:szCs w:val="28"/>
        </w:rPr>
      </w:pPr>
      <w:r>
        <w:rPr>
          <w:noProof/>
        </w:rPr>
        <w:pict>
          <v:shape id="_x0000_s1040" type="#_x0000_t32" style="position:absolute;margin-left:45.15pt;margin-top:13.7pt;width:40.8pt;height:.7pt;flip:y;z-index:251655168" o:connectortype="straight"/>
        </w:pict>
      </w:r>
    </w:p>
    <w:p w:rsidR="002900FD" w:rsidRDefault="002900FD" w:rsidP="00311B3E">
      <w:pPr>
        <w:rPr>
          <w:sz w:val="28"/>
          <w:szCs w:val="28"/>
        </w:rPr>
      </w:pPr>
    </w:p>
    <w:p w:rsidR="002900FD" w:rsidRDefault="002900FD" w:rsidP="00311B3E">
      <w:pPr>
        <w:rPr>
          <w:sz w:val="28"/>
          <w:szCs w:val="28"/>
        </w:rPr>
      </w:pPr>
      <w:r>
        <w:rPr>
          <w:sz w:val="28"/>
          <w:szCs w:val="28"/>
        </w:rPr>
        <w:t xml:space="preserve">Класс                     лет     </w:t>
      </w:r>
    </w:p>
    <w:p w:rsidR="002900FD" w:rsidRPr="00CA3CE5" w:rsidRDefault="002900FD" w:rsidP="00CA3CE5">
      <w:pPr>
        <w:rPr>
          <w:sz w:val="28"/>
          <w:szCs w:val="28"/>
        </w:rPr>
      </w:pPr>
    </w:p>
    <w:p w:rsidR="002900FD" w:rsidRDefault="002900FD" w:rsidP="00CA3CE5">
      <w:pPr>
        <w:rPr>
          <w:sz w:val="28"/>
          <w:szCs w:val="28"/>
        </w:rPr>
      </w:pPr>
      <w:r>
        <w:rPr>
          <w:sz w:val="28"/>
          <w:szCs w:val="28"/>
        </w:rPr>
        <w:t xml:space="preserve">В 5 классе тебе будет </w:t>
      </w:r>
      <w:r w:rsidRPr="002F1406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лет, как вы думаете, сколько лет будет в </w:t>
      </w:r>
      <w:r w:rsidRPr="002F1406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классе.</w:t>
      </w:r>
    </w:p>
    <w:p w:rsidR="002900FD" w:rsidRDefault="002900FD" w:rsidP="00CA3CE5">
      <w:pPr>
        <w:rPr>
          <w:sz w:val="28"/>
          <w:szCs w:val="28"/>
        </w:rPr>
      </w:pPr>
      <w:r>
        <w:rPr>
          <w:sz w:val="28"/>
          <w:szCs w:val="28"/>
        </w:rPr>
        <w:t xml:space="preserve">Сколько, пройдет времени между </w:t>
      </w:r>
      <w:r w:rsidRPr="002F1406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и </w:t>
      </w:r>
      <w:r w:rsidRPr="002F1406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классом? (</w:t>
      </w:r>
      <w:r w:rsidRPr="002F1406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года), как нашли, каким действием? Значит, если было </w:t>
      </w:r>
      <w:r w:rsidRPr="002F1406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лет в </w:t>
      </w:r>
      <w:r w:rsidRPr="002F1406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классе, сколько станет через </w:t>
      </w:r>
      <w:r w:rsidRPr="002F1406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года? </w:t>
      </w:r>
      <w:r w:rsidRPr="002F1406">
        <w:rPr>
          <w:b/>
          <w:bCs/>
          <w:sz w:val="28"/>
          <w:szCs w:val="28"/>
        </w:rPr>
        <w:t>(14)</w:t>
      </w:r>
    </w:p>
    <w:p w:rsidR="002900FD" w:rsidRDefault="002900FD" w:rsidP="00CA3CE5">
      <w:pPr>
        <w:rPr>
          <w:sz w:val="28"/>
          <w:szCs w:val="28"/>
        </w:rPr>
      </w:pPr>
      <w:r>
        <w:rPr>
          <w:sz w:val="28"/>
          <w:szCs w:val="28"/>
        </w:rPr>
        <w:t>Молодцы.</w:t>
      </w:r>
    </w:p>
    <w:p w:rsidR="002900FD" w:rsidRPr="00816CA1" w:rsidRDefault="002900FD" w:rsidP="00CA3CE5">
      <w:pPr>
        <w:rPr>
          <w:b/>
          <w:bCs/>
          <w:sz w:val="28"/>
          <w:szCs w:val="28"/>
        </w:rPr>
      </w:pPr>
      <w:r w:rsidRPr="00816CA1">
        <w:rPr>
          <w:b/>
          <w:bCs/>
          <w:sz w:val="28"/>
          <w:szCs w:val="28"/>
        </w:rPr>
        <w:t>(Стук в дверь)</w:t>
      </w:r>
    </w:p>
    <w:p w:rsidR="002900FD" w:rsidRDefault="002900FD" w:rsidP="00CA3CE5">
      <w:pPr>
        <w:tabs>
          <w:tab w:val="left" w:pos="5566"/>
        </w:tabs>
        <w:rPr>
          <w:sz w:val="28"/>
          <w:szCs w:val="28"/>
        </w:rPr>
      </w:pPr>
      <w:r>
        <w:rPr>
          <w:sz w:val="28"/>
          <w:szCs w:val="28"/>
        </w:rPr>
        <w:t>У нас новый гость, что бы войти нам надо помочь решить следующее задание.</w:t>
      </w:r>
    </w:p>
    <w:p w:rsidR="002900FD" w:rsidRDefault="002900FD" w:rsidP="00CA3CE5">
      <w:pPr>
        <w:rPr>
          <w:sz w:val="28"/>
          <w:szCs w:val="28"/>
        </w:rPr>
      </w:pPr>
    </w:p>
    <w:p w:rsidR="002900FD" w:rsidRPr="00CA3CE5" w:rsidRDefault="002900FD" w:rsidP="00CA3CE5">
      <w:pPr>
        <w:rPr>
          <w:sz w:val="28"/>
          <w:szCs w:val="28"/>
        </w:rPr>
      </w:pPr>
      <w:r>
        <w:rPr>
          <w:noProof/>
        </w:rPr>
        <w:pict>
          <v:shape id="_x0000_s1041" type="#_x0000_t5" style="position:absolute;margin-left:3.6pt;margin-top:3.25pt;width:82.35pt;height:51.25pt;z-index:251658240" strokeweight="2.5pt">
            <v:shadow color="#868686"/>
          </v:shape>
        </w:pict>
      </w:r>
    </w:p>
    <w:p w:rsidR="002900FD" w:rsidRDefault="002900FD" w:rsidP="00CA3CE5">
      <w:pPr>
        <w:rPr>
          <w:sz w:val="28"/>
          <w:szCs w:val="28"/>
        </w:rPr>
      </w:pPr>
      <w:r>
        <w:rPr>
          <w:sz w:val="28"/>
          <w:szCs w:val="28"/>
        </w:rPr>
        <w:t xml:space="preserve">3                     3        </w:t>
      </w:r>
    </w:p>
    <w:p w:rsidR="002900FD" w:rsidRDefault="002900FD" w:rsidP="0080538E">
      <w:pPr>
        <w:rPr>
          <w:sz w:val="28"/>
          <w:szCs w:val="28"/>
        </w:rPr>
      </w:pPr>
      <w:r>
        <w:rPr>
          <w:noProof/>
        </w:rPr>
        <w:pict>
          <v:rect id="_x0000_s1042" style="position:absolute;margin-left:97.7pt;margin-top:40.35pt;width:21.7pt;height:20.8pt;z-index:251660288">
            <v:textbox>
              <w:txbxContent>
                <w:p w:rsidR="002900FD" w:rsidRDefault="002900FD"/>
              </w:txbxContent>
            </v:textbox>
          </v:rect>
        </w:pict>
      </w:r>
      <w:r>
        <w:rPr>
          <w:noProof/>
        </w:rPr>
        <w:pict>
          <v:rect id="_x0000_s1043" style="position:absolute;margin-left:-28.3pt;margin-top:40.35pt;width:21.7pt;height:20.8pt;z-index:251659264"/>
        </w:pict>
      </w:r>
      <w:r>
        <w:rPr>
          <w:noProof/>
        </w:rPr>
        <w:pict>
          <v:rect id="_x0000_s1044" style="position:absolute;margin-left:3.6pt;margin-top:22.35pt;width:82.35pt;height:53.35pt;z-index:251657216" strokeweight="2.5pt">
            <v:shadow color="#868686"/>
            <v:textbox>
              <w:txbxContent>
                <w:p w:rsidR="002900FD" w:rsidRPr="00C13148" w:rsidRDefault="002900FD" w:rsidP="0080538E">
                  <w:pPr>
                    <w:jc w:val="center"/>
                    <w:rPr>
                      <w:color w:val="000000"/>
                    </w:rPr>
                  </w:pPr>
                </w:p>
                <w:p w:rsidR="002900FD" w:rsidRPr="00C13148" w:rsidRDefault="002900FD" w:rsidP="0080538E">
                  <w:pPr>
                    <w:jc w:val="center"/>
                    <w:rPr>
                      <w:color w:val="000000"/>
                    </w:rPr>
                  </w:pPr>
                </w:p>
                <w:p w:rsidR="002900FD" w:rsidRPr="00C13148" w:rsidRDefault="002900FD" w:rsidP="0080538E">
                  <w:pPr>
                    <w:jc w:val="center"/>
                    <w:rPr>
                      <w:color w:val="000000"/>
                    </w:rPr>
                  </w:pPr>
                  <w:r w:rsidRPr="00C13148">
                    <w:rPr>
                      <w:color w:val="000000"/>
                    </w:rPr>
                    <w:t>4</w:t>
                  </w:r>
                </w:p>
              </w:txbxContent>
            </v:textbox>
          </v:rect>
        </w:pict>
      </w:r>
    </w:p>
    <w:p w:rsidR="002900FD" w:rsidRPr="0080538E" w:rsidRDefault="002900FD" w:rsidP="0080538E">
      <w:pPr>
        <w:rPr>
          <w:sz w:val="28"/>
          <w:szCs w:val="28"/>
        </w:rPr>
      </w:pPr>
    </w:p>
    <w:p w:rsidR="002900FD" w:rsidRPr="0080538E" w:rsidRDefault="002900FD" w:rsidP="0080538E">
      <w:pPr>
        <w:rPr>
          <w:sz w:val="28"/>
          <w:szCs w:val="28"/>
        </w:rPr>
      </w:pPr>
    </w:p>
    <w:p w:rsidR="002900FD" w:rsidRPr="0080538E" w:rsidRDefault="002900FD" w:rsidP="0080538E">
      <w:pPr>
        <w:rPr>
          <w:sz w:val="28"/>
          <w:szCs w:val="28"/>
        </w:rPr>
      </w:pPr>
    </w:p>
    <w:p w:rsidR="002900FD" w:rsidRPr="0080538E" w:rsidRDefault="002900FD" w:rsidP="0080538E">
      <w:pPr>
        <w:rPr>
          <w:sz w:val="28"/>
          <w:szCs w:val="28"/>
        </w:rPr>
      </w:pPr>
    </w:p>
    <w:p w:rsidR="002900FD" w:rsidRDefault="002900FD" w:rsidP="0080538E">
      <w:pPr>
        <w:rPr>
          <w:sz w:val="28"/>
          <w:szCs w:val="28"/>
        </w:rPr>
      </w:pPr>
    </w:p>
    <w:p w:rsidR="002900FD" w:rsidRDefault="002900FD" w:rsidP="0080538E">
      <w:pPr>
        <w:rPr>
          <w:sz w:val="28"/>
          <w:szCs w:val="28"/>
        </w:rPr>
      </w:pPr>
      <w:r>
        <w:rPr>
          <w:sz w:val="28"/>
          <w:szCs w:val="28"/>
        </w:rPr>
        <w:t xml:space="preserve">Перед вами фигура. О котором известно что, периметр </w:t>
      </w:r>
      <w:r w:rsidRPr="002F1406">
        <w:rPr>
          <w:b/>
          <w:bCs/>
          <w:sz w:val="28"/>
          <w:szCs w:val="28"/>
        </w:rPr>
        <w:t>20</w:t>
      </w:r>
      <w:r>
        <w:rPr>
          <w:sz w:val="28"/>
          <w:szCs w:val="28"/>
        </w:rPr>
        <w:t xml:space="preserve"> </w:t>
      </w:r>
    </w:p>
    <w:p w:rsidR="002900FD" w:rsidRPr="002F1406" w:rsidRDefault="002900FD" w:rsidP="0080538E">
      <w:pPr>
        <w:tabs>
          <w:tab w:val="left" w:pos="1274"/>
          <w:tab w:val="left" w:pos="2202"/>
        </w:tabs>
        <w:rPr>
          <w:b/>
          <w:bCs/>
          <w:sz w:val="28"/>
          <w:szCs w:val="28"/>
        </w:rPr>
      </w:pPr>
      <w:r>
        <w:rPr>
          <w:noProof/>
        </w:rPr>
        <w:pict>
          <v:rect id="_x0000_s1045" style="position:absolute;margin-left:48.65pt;margin-top:-.35pt;width:21.7pt;height:20.8pt;z-index:251661312"/>
        </w:pict>
      </w:r>
      <w:r>
        <w:rPr>
          <w:noProof/>
        </w:rPr>
        <w:pict>
          <v:rect id="_x0000_s1046" style="position:absolute;margin-left:85.95pt;margin-top:-.35pt;width:21.7pt;height:20.8pt;z-index:251662336"/>
        </w:pict>
      </w:r>
      <w:r w:rsidRPr="002F1406">
        <w:rPr>
          <w:b/>
          <w:bCs/>
          <w:sz w:val="28"/>
          <w:szCs w:val="28"/>
        </w:rPr>
        <w:t>3 + 3  +</w:t>
      </w:r>
      <w:r w:rsidRPr="002F1406">
        <w:rPr>
          <w:b/>
          <w:bCs/>
          <w:sz w:val="28"/>
          <w:szCs w:val="28"/>
        </w:rPr>
        <w:tab/>
        <w:t xml:space="preserve">   + </w:t>
      </w:r>
      <w:r w:rsidRPr="002F1406">
        <w:rPr>
          <w:b/>
          <w:bCs/>
          <w:sz w:val="28"/>
          <w:szCs w:val="28"/>
        </w:rPr>
        <w:tab/>
        <w:t xml:space="preserve"> + 4 = 20</w:t>
      </w:r>
    </w:p>
    <w:p w:rsidR="002900FD" w:rsidRDefault="002900FD" w:rsidP="0080538E">
      <w:pPr>
        <w:tabs>
          <w:tab w:val="left" w:pos="1274"/>
          <w:tab w:val="left" w:pos="2202"/>
        </w:tabs>
        <w:rPr>
          <w:sz w:val="28"/>
          <w:szCs w:val="28"/>
        </w:rPr>
      </w:pPr>
      <w:r>
        <w:rPr>
          <w:sz w:val="28"/>
          <w:szCs w:val="28"/>
        </w:rPr>
        <w:t>- Что такое периметр? (сумма длин всех сторон).</w:t>
      </w:r>
    </w:p>
    <w:p w:rsidR="002900FD" w:rsidRDefault="002900FD" w:rsidP="0080538E">
      <w:pPr>
        <w:tabs>
          <w:tab w:val="left" w:pos="1274"/>
          <w:tab w:val="left" w:pos="2202"/>
        </w:tabs>
        <w:rPr>
          <w:sz w:val="28"/>
          <w:szCs w:val="28"/>
        </w:rPr>
      </w:pPr>
      <w:r>
        <w:rPr>
          <w:sz w:val="28"/>
          <w:szCs w:val="28"/>
        </w:rPr>
        <w:t xml:space="preserve">- Давайте выполним сложение известных сторон </w:t>
      </w:r>
      <w:r w:rsidRPr="002F1406">
        <w:rPr>
          <w:b/>
          <w:bCs/>
          <w:sz w:val="28"/>
          <w:szCs w:val="28"/>
        </w:rPr>
        <w:t>(3+3+4= 10).</w:t>
      </w:r>
    </w:p>
    <w:p w:rsidR="002900FD" w:rsidRDefault="002900FD" w:rsidP="0080538E">
      <w:pPr>
        <w:tabs>
          <w:tab w:val="left" w:pos="1274"/>
          <w:tab w:val="left" w:pos="2202"/>
        </w:tabs>
        <w:rPr>
          <w:sz w:val="28"/>
          <w:szCs w:val="28"/>
        </w:rPr>
      </w:pPr>
      <w:r>
        <w:rPr>
          <w:sz w:val="28"/>
          <w:szCs w:val="28"/>
        </w:rPr>
        <w:t xml:space="preserve">- Весь периметр </w:t>
      </w:r>
      <w:r w:rsidRPr="002F1406">
        <w:rPr>
          <w:b/>
          <w:bCs/>
          <w:sz w:val="28"/>
          <w:szCs w:val="28"/>
        </w:rPr>
        <w:t>20</w:t>
      </w:r>
      <w:r>
        <w:rPr>
          <w:sz w:val="28"/>
          <w:szCs w:val="28"/>
        </w:rPr>
        <w:t xml:space="preserve">, сумма </w:t>
      </w:r>
      <w:r w:rsidRPr="002F1406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сторон ровна </w:t>
      </w:r>
      <w:r w:rsidRPr="002F1406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, сколько осталось на две другие стороны </w:t>
      </w:r>
      <w:r w:rsidRPr="002F1406">
        <w:rPr>
          <w:b/>
          <w:bCs/>
          <w:sz w:val="28"/>
          <w:szCs w:val="28"/>
        </w:rPr>
        <w:t>(10).</w:t>
      </w:r>
    </w:p>
    <w:p w:rsidR="002900FD" w:rsidRDefault="002900FD" w:rsidP="0080538E">
      <w:pPr>
        <w:tabs>
          <w:tab w:val="left" w:pos="1274"/>
          <w:tab w:val="left" w:pos="2202"/>
        </w:tabs>
        <w:rPr>
          <w:sz w:val="28"/>
          <w:szCs w:val="28"/>
        </w:rPr>
      </w:pPr>
      <w:r>
        <w:rPr>
          <w:sz w:val="28"/>
          <w:szCs w:val="28"/>
        </w:rPr>
        <w:t xml:space="preserve">- Как нашли </w:t>
      </w:r>
      <w:r w:rsidRPr="002F1406">
        <w:rPr>
          <w:b/>
          <w:bCs/>
          <w:sz w:val="28"/>
          <w:szCs w:val="28"/>
        </w:rPr>
        <w:t>(20-10= 10).</w:t>
      </w:r>
    </w:p>
    <w:p w:rsidR="002900FD" w:rsidRDefault="002900FD" w:rsidP="0080538E">
      <w:pPr>
        <w:tabs>
          <w:tab w:val="left" w:pos="1274"/>
          <w:tab w:val="left" w:pos="2202"/>
        </w:tabs>
        <w:rPr>
          <w:sz w:val="28"/>
          <w:szCs w:val="28"/>
        </w:rPr>
      </w:pPr>
      <w:r>
        <w:rPr>
          <w:sz w:val="28"/>
          <w:szCs w:val="28"/>
        </w:rPr>
        <w:t xml:space="preserve">- Две стороны дают </w:t>
      </w:r>
      <w:r w:rsidRPr="002F1406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, они одинаковы, чему равна каждая сторона? </w:t>
      </w:r>
      <w:r w:rsidRPr="002F1406">
        <w:rPr>
          <w:b/>
          <w:bCs/>
          <w:sz w:val="28"/>
          <w:szCs w:val="28"/>
        </w:rPr>
        <w:t>(по 5).</w:t>
      </w:r>
    </w:p>
    <w:p w:rsidR="002900FD" w:rsidRDefault="002900FD" w:rsidP="0080538E">
      <w:pPr>
        <w:tabs>
          <w:tab w:val="left" w:pos="1274"/>
          <w:tab w:val="left" w:pos="2202"/>
        </w:tabs>
        <w:rPr>
          <w:sz w:val="28"/>
          <w:szCs w:val="28"/>
        </w:rPr>
      </w:pPr>
      <w:r>
        <w:rPr>
          <w:sz w:val="28"/>
          <w:szCs w:val="28"/>
        </w:rPr>
        <w:t xml:space="preserve">- Давайте проверим, кто может подсчитать. </w:t>
      </w:r>
    </w:p>
    <w:p w:rsidR="002900FD" w:rsidRDefault="002900FD" w:rsidP="001A3755">
      <w:pPr>
        <w:tabs>
          <w:tab w:val="left" w:pos="1274"/>
          <w:tab w:val="left" w:pos="2202"/>
        </w:tabs>
        <w:rPr>
          <w:sz w:val="28"/>
          <w:szCs w:val="28"/>
        </w:rPr>
      </w:pPr>
      <w:r>
        <w:rPr>
          <w:sz w:val="28"/>
          <w:szCs w:val="28"/>
        </w:rPr>
        <w:t xml:space="preserve"> Молодцы.</w:t>
      </w:r>
    </w:p>
    <w:p w:rsidR="002900FD" w:rsidRPr="00816CA1" w:rsidRDefault="002900FD" w:rsidP="001A3755">
      <w:pPr>
        <w:tabs>
          <w:tab w:val="left" w:pos="1274"/>
          <w:tab w:val="left" w:pos="2202"/>
        </w:tabs>
        <w:rPr>
          <w:b/>
          <w:bCs/>
          <w:sz w:val="28"/>
          <w:szCs w:val="28"/>
        </w:rPr>
      </w:pPr>
      <w:r w:rsidRPr="00816CA1">
        <w:rPr>
          <w:b/>
          <w:bCs/>
          <w:sz w:val="28"/>
          <w:szCs w:val="28"/>
        </w:rPr>
        <w:t>(Стук в дверь)</w:t>
      </w:r>
    </w:p>
    <w:p w:rsidR="002900FD" w:rsidRDefault="002900FD" w:rsidP="001A3755">
      <w:pPr>
        <w:tabs>
          <w:tab w:val="left" w:pos="5566"/>
        </w:tabs>
        <w:rPr>
          <w:sz w:val="28"/>
          <w:szCs w:val="28"/>
        </w:rPr>
      </w:pPr>
      <w:r>
        <w:rPr>
          <w:sz w:val="28"/>
          <w:szCs w:val="28"/>
        </w:rPr>
        <w:t>У нас новый гость, что бы войти нам надо помочь решить следующее задание.</w:t>
      </w:r>
    </w:p>
    <w:p w:rsidR="002900FD" w:rsidRDefault="002900FD" w:rsidP="001A3755">
      <w:pPr>
        <w:tabs>
          <w:tab w:val="left" w:pos="5566"/>
        </w:tabs>
        <w:rPr>
          <w:sz w:val="28"/>
          <w:szCs w:val="28"/>
        </w:rPr>
      </w:pPr>
      <w:r>
        <w:rPr>
          <w:sz w:val="28"/>
          <w:szCs w:val="28"/>
        </w:rPr>
        <w:t>Перед, вами цепочка. (с какого, числа начнем и с такого заканчиваем)</w:t>
      </w:r>
    </w:p>
    <w:p w:rsidR="002900FD" w:rsidRDefault="002900FD" w:rsidP="001A3755">
      <w:pPr>
        <w:tabs>
          <w:tab w:val="left" w:pos="5566"/>
        </w:tabs>
        <w:rPr>
          <w:sz w:val="28"/>
          <w:szCs w:val="28"/>
        </w:rPr>
      </w:pPr>
    </w:p>
    <w:p w:rsidR="002900FD" w:rsidRDefault="002900FD" w:rsidP="001A3755">
      <w:pPr>
        <w:tabs>
          <w:tab w:val="left" w:pos="5566"/>
        </w:tabs>
        <w:rPr>
          <w:sz w:val="28"/>
          <w:szCs w:val="28"/>
        </w:rPr>
      </w:pPr>
    </w:p>
    <w:p w:rsidR="002900FD" w:rsidRDefault="002900FD" w:rsidP="001A3755">
      <w:pPr>
        <w:tabs>
          <w:tab w:val="left" w:pos="5566"/>
        </w:tabs>
        <w:rPr>
          <w:sz w:val="28"/>
          <w:szCs w:val="28"/>
        </w:rPr>
      </w:pPr>
    </w:p>
    <w:p w:rsidR="002900FD" w:rsidRDefault="002900FD" w:rsidP="001A3755">
      <w:pPr>
        <w:tabs>
          <w:tab w:val="left" w:pos="5566"/>
        </w:tabs>
        <w:rPr>
          <w:sz w:val="28"/>
          <w:szCs w:val="28"/>
        </w:rPr>
      </w:pPr>
    </w:p>
    <w:p w:rsidR="002900FD" w:rsidRDefault="002900FD" w:rsidP="001A3755">
      <w:pPr>
        <w:tabs>
          <w:tab w:val="left" w:pos="5566"/>
        </w:tabs>
        <w:rPr>
          <w:sz w:val="28"/>
          <w:szCs w:val="28"/>
        </w:rPr>
      </w:pPr>
    </w:p>
    <w:p w:rsidR="002900FD" w:rsidRDefault="002900FD" w:rsidP="001A3755">
      <w:pPr>
        <w:tabs>
          <w:tab w:val="left" w:pos="5566"/>
        </w:tabs>
        <w:rPr>
          <w:sz w:val="28"/>
          <w:szCs w:val="28"/>
        </w:rPr>
      </w:pPr>
    </w:p>
    <w:p w:rsidR="002900FD" w:rsidRDefault="002900FD" w:rsidP="001A3755">
      <w:pPr>
        <w:tabs>
          <w:tab w:val="left" w:pos="5566"/>
        </w:tabs>
        <w:rPr>
          <w:sz w:val="28"/>
          <w:szCs w:val="28"/>
        </w:rPr>
      </w:pPr>
    </w:p>
    <w:p w:rsidR="002900FD" w:rsidRDefault="002900FD" w:rsidP="001A3755">
      <w:pPr>
        <w:tabs>
          <w:tab w:val="left" w:pos="5566"/>
        </w:tabs>
        <w:rPr>
          <w:sz w:val="28"/>
          <w:szCs w:val="28"/>
        </w:rPr>
      </w:pPr>
    </w:p>
    <w:p w:rsidR="002900FD" w:rsidRPr="00816CA1" w:rsidRDefault="002900FD" w:rsidP="001A3755">
      <w:pPr>
        <w:tabs>
          <w:tab w:val="left" w:pos="5566"/>
        </w:tabs>
        <w:rPr>
          <w:b/>
          <w:bCs/>
          <w:sz w:val="28"/>
          <w:szCs w:val="28"/>
        </w:rPr>
      </w:pPr>
      <w:r>
        <w:rPr>
          <w:noProof/>
        </w:rPr>
        <w:pict>
          <v:oval id="_x0000_s1047" style="position:absolute;margin-left:18.25pt;margin-top:13.65pt;width:34pt;height:33.25pt;z-index:251663360">
            <v:textbox>
              <w:txbxContent>
                <w:p w:rsidR="002900FD" w:rsidRPr="00816CA1" w:rsidRDefault="002900FD">
                  <w:pPr>
                    <w:rPr>
                      <w:b/>
                      <w:bCs/>
                    </w:rPr>
                  </w:pPr>
                  <w:r w:rsidRPr="00816CA1">
                    <w:rPr>
                      <w:b/>
                      <w:bCs/>
                    </w:rPr>
                    <w:t>18</w:t>
                  </w:r>
                </w:p>
              </w:txbxContent>
            </v:textbox>
          </v:oval>
        </w:pict>
      </w:r>
      <w:r>
        <w:rPr>
          <w:noProof/>
        </w:rPr>
        <w:pict>
          <v:oval id="_x0000_s1048" style="position:absolute;margin-left:102.05pt;margin-top:13.65pt;width:34pt;height:33.25pt;z-index:251667456">
            <v:textbox>
              <w:txbxContent>
                <w:p w:rsidR="002900FD" w:rsidRPr="00816CA1" w:rsidRDefault="002900FD" w:rsidP="001A3755">
                  <w:pPr>
                    <w:rPr>
                      <w:i/>
                      <w:iCs/>
                    </w:rPr>
                  </w:pPr>
                  <w:r w:rsidRPr="00816CA1">
                    <w:rPr>
                      <w:i/>
                      <w:iCs/>
                    </w:rPr>
                    <w:t>14</w:t>
                  </w:r>
                </w:p>
              </w:txbxContent>
            </v:textbox>
          </v:oval>
        </w:pict>
      </w:r>
    </w:p>
    <w:p w:rsidR="002900FD" w:rsidRPr="00816CA1" w:rsidRDefault="002900FD" w:rsidP="0080538E">
      <w:pPr>
        <w:tabs>
          <w:tab w:val="left" w:pos="1274"/>
          <w:tab w:val="left" w:pos="2202"/>
        </w:tabs>
        <w:rPr>
          <w:b/>
          <w:bCs/>
          <w:sz w:val="28"/>
          <w:szCs w:val="28"/>
        </w:rPr>
      </w:pPr>
      <w:r>
        <w:rPr>
          <w:noProof/>
        </w:rPr>
        <w:pict>
          <v:oval id="_x0000_s1049" style="position:absolute;margin-left:144.8pt;margin-top:54.8pt;width:34pt;height:33.25pt;z-index:251666432">
            <v:textbox style="mso-next-textbox:#_x0000_s1049">
              <w:txbxContent>
                <w:p w:rsidR="002900FD" w:rsidRPr="00816CA1" w:rsidRDefault="002900FD" w:rsidP="001A3755">
                  <w:pPr>
                    <w:rPr>
                      <w:i/>
                      <w:iCs/>
                    </w:rPr>
                  </w:pPr>
                  <w:r w:rsidRPr="00816CA1">
                    <w:rPr>
                      <w:i/>
                      <w:iCs/>
                    </w:rPr>
                    <w:t>17</w:t>
                  </w:r>
                </w:p>
              </w:txbxContent>
            </v:textbox>
          </v:oval>
        </w:pict>
      </w:r>
      <w:r>
        <w:rPr>
          <w:noProof/>
        </w:rPr>
        <w:pict>
          <v:shape id="_x0000_s1050" type="#_x0000_t32" style="position:absolute;margin-left:140.6pt;margin-top:22pt;width:25.65pt;height:27.45pt;z-index:251668480" o:connectortype="straight">
            <v:stroke endarrow="block"/>
          </v:shape>
        </w:pict>
      </w:r>
      <w:r w:rsidRPr="00816CA1">
        <w:rPr>
          <w:b/>
          <w:bCs/>
          <w:sz w:val="28"/>
          <w:szCs w:val="28"/>
        </w:rPr>
        <w:t xml:space="preserve">                    -4                       +3</w:t>
      </w:r>
    </w:p>
    <w:p w:rsidR="002900FD" w:rsidRPr="004639F9" w:rsidRDefault="002900FD" w:rsidP="004639F9">
      <w:pPr>
        <w:rPr>
          <w:sz w:val="28"/>
          <w:szCs w:val="28"/>
        </w:rPr>
      </w:pPr>
      <w:r>
        <w:rPr>
          <w:noProof/>
        </w:rPr>
        <w:pict>
          <v:shape id="_x0000_s1051" type="#_x0000_t32" style="position:absolute;margin-left:63.1pt;margin-top:-.55pt;width:34.6pt;height:.05pt;z-index:251664384" o:connectortype="straight">
            <v:stroke endarrow="block"/>
          </v:shape>
        </w:pict>
      </w:r>
    </w:p>
    <w:p w:rsidR="002900FD" w:rsidRPr="004639F9" w:rsidRDefault="002900FD" w:rsidP="004639F9">
      <w:pPr>
        <w:rPr>
          <w:sz w:val="28"/>
          <w:szCs w:val="28"/>
        </w:rPr>
      </w:pPr>
    </w:p>
    <w:p w:rsidR="002900FD" w:rsidRPr="00816CA1" w:rsidRDefault="002900FD" w:rsidP="004639F9">
      <w:pPr>
        <w:rPr>
          <w:b/>
          <w:bCs/>
          <w:sz w:val="28"/>
          <w:szCs w:val="28"/>
        </w:rPr>
      </w:pPr>
      <w:r>
        <w:rPr>
          <w:noProof/>
        </w:rPr>
        <w:pict>
          <v:shape id="_x0000_s1052" type="#_x0000_t32" style="position:absolute;margin-left:33.35pt;margin-top:1.15pt;width:.05pt;height:33.8pt;flip:y;z-index:251672576" o:connectortype="straight">
            <v:stroke endarrow="block"/>
          </v:shape>
        </w:pict>
      </w:r>
    </w:p>
    <w:p w:rsidR="002900FD" w:rsidRPr="00816CA1" w:rsidRDefault="002900FD" w:rsidP="004639F9">
      <w:pPr>
        <w:rPr>
          <w:b/>
          <w:bCs/>
          <w:sz w:val="28"/>
          <w:szCs w:val="28"/>
        </w:rPr>
      </w:pPr>
      <w:r w:rsidRPr="00816CA1">
        <w:rPr>
          <w:b/>
          <w:bCs/>
          <w:sz w:val="28"/>
          <w:szCs w:val="28"/>
        </w:rPr>
        <w:t xml:space="preserve">           +… </w:t>
      </w:r>
    </w:p>
    <w:p w:rsidR="002900FD" w:rsidRDefault="002900FD" w:rsidP="004639F9">
      <w:pPr>
        <w:rPr>
          <w:sz w:val="28"/>
          <w:szCs w:val="28"/>
        </w:rPr>
      </w:pPr>
      <w:r>
        <w:rPr>
          <w:noProof/>
        </w:rPr>
        <w:pict>
          <v:shape id="_x0000_s1053" type="#_x0000_t32" style="position:absolute;margin-left:129.55pt;margin-top:2.75pt;width:18.7pt;height:19.8pt;flip:x;z-index:251669504" o:connectortype="straight">
            <v:stroke endarrow="block"/>
          </v:shape>
        </w:pict>
      </w:r>
      <w:r>
        <w:rPr>
          <w:noProof/>
        </w:rPr>
        <w:pict>
          <v:oval id="_x0000_s1054" style="position:absolute;margin-left:91.4pt;margin-top:14.25pt;width:34pt;height:33.25pt;z-index:251665408">
            <v:textbox style="mso-next-textbox:#_x0000_s1054">
              <w:txbxContent>
                <w:p w:rsidR="002900FD" w:rsidRPr="00667D51" w:rsidRDefault="002900FD" w:rsidP="001A3755">
                  <w:pPr>
                    <w:rPr>
                      <w:i/>
                      <w:iCs/>
                    </w:rPr>
                  </w:pPr>
                  <w:r w:rsidRPr="00667D51">
                    <w:rPr>
                      <w:i/>
                      <w:iCs/>
                    </w:rPr>
                    <w:t>12</w:t>
                  </w:r>
                </w:p>
              </w:txbxContent>
            </v:textbox>
          </v:oval>
        </w:pict>
      </w:r>
      <w:r>
        <w:rPr>
          <w:noProof/>
        </w:rPr>
        <w:pict>
          <v:oval id="_x0000_s1055" style="position:absolute;margin-left:14.65pt;margin-top:14.25pt;width:34pt;height:33.25pt;z-index:251671552">
            <v:textbox style="mso-next-textbox:#_x0000_s1055">
              <w:txbxContent>
                <w:p w:rsidR="002900FD" w:rsidRPr="00667D51" w:rsidRDefault="002900FD" w:rsidP="004639F9">
                  <w:pPr>
                    <w:rPr>
                      <w:b/>
                      <w:bCs/>
                    </w:rPr>
                  </w:pPr>
                  <w:r w:rsidRPr="00667D51">
                    <w:rPr>
                      <w:b/>
                      <w:bCs/>
                    </w:rPr>
                    <w:t>18</w:t>
                  </w:r>
                </w:p>
              </w:txbxContent>
            </v:textbox>
          </v:oval>
        </w:pict>
      </w:r>
      <w:r>
        <w:rPr>
          <w:sz w:val="28"/>
          <w:szCs w:val="28"/>
        </w:rPr>
        <w:t xml:space="preserve">      </w:t>
      </w:r>
    </w:p>
    <w:p w:rsidR="002900FD" w:rsidRPr="00816CA1" w:rsidRDefault="002900FD" w:rsidP="004639F9">
      <w:pPr>
        <w:tabs>
          <w:tab w:val="left" w:pos="3032"/>
        </w:tabs>
        <w:rPr>
          <w:b/>
          <w:bCs/>
          <w:sz w:val="28"/>
          <w:szCs w:val="28"/>
        </w:rPr>
      </w:pPr>
      <w:r>
        <w:rPr>
          <w:noProof/>
        </w:rPr>
        <w:pict>
          <v:shape id="_x0000_s1056" type="#_x0000_t32" style="position:absolute;margin-left:52.25pt;margin-top:12pt;width:33.15pt;height:.05pt;flip:x;z-index:251670528" o:connectortype="straight">
            <v:stroke endarrow="block"/>
          </v:shape>
        </w:pict>
      </w:r>
      <w:r>
        <w:rPr>
          <w:sz w:val="28"/>
          <w:szCs w:val="28"/>
        </w:rPr>
        <w:tab/>
      </w:r>
      <w:r w:rsidRPr="00816CA1">
        <w:rPr>
          <w:b/>
          <w:bCs/>
          <w:sz w:val="28"/>
          <w:szCs w:val="28"/>
        </w:rPr>
        <w:t>-5</w:t>
      </w:r>
    </w:p>
    <w:p w:rsidR="002900FD" w:rsidRPr="00816CA1" w:rsidRDefault="002900FD" w:rsidP="004639F9">
      <w:pPr>
        <w:tabs>
          <w:tab w:val="left" w:pos="1440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Pr="00816CA1">
        <w:rPr>
          <w:b/>
          <w:bCs/>
          <w:sz w:val="28"/>
          <w:szCs w:val="28"/>
        </w:rPr>
        <w:t>+6</w:t>
      </w:r>
    </w:p>
    <w:p w:rsidR="002900FD" w:rsidRDefault="002900FD" w:rsidP="004639F9">
      <w:pPr>
        <w:rPr>
          <w:sz w:val="28"/>
          <w:szCs w:val="28"/>
        </w:rPr>
      </w:pP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-Было ,</w:t>
      </w:r>
      <w:r w:rsidRPr="002F1406">
        <w:rPr>
          <w:b/>
          <w:bCs/>
          <w:sz w:val="28"/>
          <w:szCs w:val="28"/>
        </w:rPr>
        <w:t xml:space="preserve">18 </w:t>
      </w:r>
      <w:r>
        <w:rPr>
          <w:sz w:val="28"/>
          <w:szCs w:val="28"/>
        </w:rPr>
        <w:t xml:space="preserve">уменьшили на </w:t>
      </w:r>
      <w:r w:rsidRPr="002F1406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, стало? </w:t>
      </w:r>
      <w:r w:rsidRPr="00816CA1">
        <w:rPr>
          <w:b/>
          <w:bCs/>
          <w:sz w:val="28"/>
          <w:szCs w:val="28"/>
        </w:rPr>
        <w:t>(14)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 xml:space="preserve">-Было, </w:t>
      </w:r>
      <w:r w:rsidRPr="002F1406">
        <w:rPr>
          <w:b/>
          <w:bCs/>
          <w:sz w:val="28"/>
          <w:szCs w:val="28"/>
        </w:rPr>
        <w:t>14</w:t>
      </w:r>
      <w:r>
        <w:rPr>
          <w:sz w:val="28"/>
          <w:szCs w:val="28"/>
        </w:rPr>
        <w:t xml:space="preserve"> увеличили на </w:t>
      </w:r>
      <w:r w:rsidRPr="002F1406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, сколько получится? </w:t>
      </w:r>
      <w:r w:rsidRPr="00816CA1">
        <w:rPr>
          <w:b/>
          <w:bCs/>
          <w:sz w:val="28"/>
          <w:szCs w:val="28"/>
        </w:rPr>
        <w:t xml:space="preserve">(17) 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 xml:space="preserve">- От </w:t>
      </w:r>
      <w:r w:rsidRPr="002F1406">
        <w:rPr>
          <w:b/>
          <w:bCs/>
          <w:sz w:val="28"/>
          <w:szCs w:val="28"/>
        </w:rPr>
        <w:t>17</w:t>
      </w:r>
      <w:r>
        <w:rPr>
          <w:sz w:val="28"/>
          <w:szCs w:val="28"/>
        </w:rPr>
        <w:t xml:space="preserve"> отмените </w:t>
      </w:r>
      <w:r w:rsidRPr="002F1406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? </w:t>
      </w:r>
      <w:r w:rsidRPr="00816CA1">
        <w:rPr>
          <w:b/>
          <w:bCs/>
          <w:sz w:val="28"/>
          <w:szCs w:val="28"/>
        </w:rPr>
        <w:t>(12)</w:t>
      </w:r>
    </w:p>
    <w:p w:rsidR="002900FD" w:rsidRDefault="002900FD" w:rsidP="004639F9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К </w:t>
      </w:r>
      <w:r w:rsidRPr="002F1406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прибавить</w:t>
      </w:r>
      <w:r w:rsidRPr="002F1406">
        <w:rPr>
          <w:b/>
          <w:bCs/>
          <w:sz w:val="28"/>
          <w:szCs w:val="28"/>
        </w:rPr>
        <w:t xml:space="preserve"> 6</w:t>
      </w:r>
      <w:r>
        <w:rPr>
          <w:sz w:val="28"/>
          <w:szCs w:val="28"/>
        </w:rPr>
        <w:t>, получится…</w:t>
      </w:r>
      <w:r w:rsidRPr="00667D51">
        <w:rPr>
          <w:b/>
          <w:bCs/>
          <w:sz w:val="28"/>
          <w:szCs w:val="28"/>
        </w:rPr>
        <w:t>(18)</w:t>
      </w:r>
    </w:p>
    <w:p w:rsidR="002900FD" w:rsidRPr="00667D51" w:rsidRDefault="002900FD" w:rsidP="004639F9">
      <w:pPr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Было </w:t>
      </w:r>
      <w:r w:rsidRPr="002F1406">
        <w:rPr>
          <w:b/>
          <w:bCs/>
          <w:sz w:val="28"/>
          <w:szCs w:val="28"/>
        </w:rPr>
        <w:t>18</w:t>
      </w:r>
      <w:r>
        <w:rPr>
          <w:sz w:val="28"/>
          <w:szCs w:val="28"/>
        </w:rPr>
        <w:t xml:space="preserve">, стало </w:t>
      </w:r>
      <w:r w:rsidRPr="002F1406">
        <w:rPr>
          <w:b/>
          <w:bCs/>
          <w:sz w:val="28"/>
          <w:szCs w:val="28"/>
        </w:rPr>
        <w:t>18</w:t>
      </w:r>
      <w:r>
        <w:rPr>
          <w:sz w:val="28"/>
          <w:szCs w:val="28"/>
        </w:rPr>
        <w:t xml:space="preserve">, сколько прибавили </w:t>
      </w:r>
      <w:r w:rsidRPr="00667D51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0</w:t>
      </w:r>
      <w:r w:rsidRPr="00667D51">
        <w:rPr>
          <w:b/>
          <w:bCs/>
          <w:sz w:val="28"/>
          <w:szCs w:val="28"/>
        </w:rPr>
        <w:t>)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Молодцы мне понравилось, как на устном счете работали….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Стали звери жить в теремке дружно и весело, но неожиданно в теремок пришел медведь (посмотрите такой большой медведь, может ли поместится в такой маленький теремок), и разрушил его, для того чтоб построит новый теремок нам необходимо научится решать задачи по действиям, объяснять задачи, в конце урока вы, увидите, смогли мы построит новый теремок.</w:t>
      </w:r>
    </w:p>
    <w:p w:rsidR="002900FD" w:rsidRPr="00D540D7" w:rsidRDefault="002900FD" w:rsidP="004639F9">
      <w:pPr>
        <w:rPr>
          <w:b/>
          <w:bCs/>
          <w:sz w:val="28"/>
          <w:szCs w:val="28"/>
        </w:rPr>
      </w:pPr>
      <w:r w:rsidRPr="00D540D7">
        <w:rPr>
          <w:b/>
          <w:bCs/>
          <w:sz w:val="28"/>
          <w:szCs w:val="28"/>
        </w:rPr>
        <w:t>Откройте учебники на странице 72.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Нашли первое задание и поставили палец.</w:t>
      </w:r>
    </w:p>
    <w:p w:rsidR="002900FD" w:rsidRDefault="002900FD" w:rsidP="004639F9">
      <w:pPr>
        <w:rPr>
          <w:sz w:val="28"/>
          <w:szCs w:val="28"/>
        </w:rPr>
      </w:pPr>
      <w:r w:rsidRPr="006E724D">
        <w:rPr>
          <w:b/>
          <w:bCs/>
          <w:sz w:val="28"/>
          <w:szCs w:val="28"/>
        </w:rPr>
        <w:t>№1</w:t>
      </w:r>
      <w:r>
        <w:rPr>
          <w:sz w:val="28"/>
          <w:szCs w:val="28"/>
        </w:rPr>
        <w:t xml:space="preserve">. Аня очень любит читать. На ее книжной полке </w:t>
      </w:r>
      <w:r w:rsidRPr="002F1406">
        <w:rPr>
          <w:b/>
          <w:bCs/>
          <w:sz w:val="28"/>
          <w:szCs w:val="28"/>
        </w:rPr>
        <w:t>20</w:t>
      </w:r>
      <w:r>
        <w:rPr>
          <w:sz w:val="28"/>
          <w:szCs w:val="28"/>
        </w:rPr>
        <w:t xml:space="preserve"> книг со сказками, сколько же книг с веселыми стихами и еще 4 книги «Обо всем на свете». Сколько книг у Ани?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- О ком говорится в задаче (о Ани)?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- что о ней известно (что она любит читать книги)?</w:t>
      </w:r>
    </w:p>
    <w:p w:rsidR="002900FD" w:rsidRPr="002F1406" w:rsidRDefault="002900FD" w:rsidP="004639F9">
      <w:pPr>
        <w:rPr>
          <w:b/>
          <w:bCs/>
          <w:sz w:val="28"/>
          <w:szCs w:val="28"/>
        </w:rPr>
      </w:pPr>
      <w:r w:rsidRPr="002F1406">
        <w:rPr>
          <w:b/>
          <w:bCs/>
          <w:sz w:val="28"/>
          <w:szCs w:val="28"/>
        </w:rPr>
        <w:t>«Сказки»- 20</w:t>
      </w:r>
    </w:p>
    <w:p w:rsidR="002900FD" w:rsidRPr="002F1406" w:rsidRDefault="002900FD" w:rsidP="004639F9">
      <w:pPr>
        <w:rPr>
          <w:b/>
          <w:bCs/>
          <w:sz w:val="28"/>
          <w:szCs w:val="28"/>
        </w:rPr>
      </w:pPr>
      <w:r w:rsidRPr="002F1406">
        <w:rPr>
          <w:b/>
          <w:bCs/>
          <w:sz w:val="28"/>
          <w:szCs w:val="28"/>
        </w:rPr>
        <w:t>«Стихи»- столько же</w:t>
      </w:r>
    </w:p>
    <w:p w:rsidR="002900FD" w:rsidRPr="002F1406" w:rsidRDefault="002900FD" w:rsidP="004639F9">
      <w:pPr>
        <w:rPr>
          <w:b/>
          <w:bCs/>
          <w:sz w:val="28"/>
          <w:szCs w:val="28"/>
        </w:rPr>
      </w:pPr>
      <w:r w:rsidRPr="002F1406">
        <w:rPr>
          <w:b/>
          <w:bCs/>
          <w:sz w:val="28"/>
          <w:szCs w:val="28"/>
        </w:rPr>
        <w:t>«Обо всем на свете»-4</w:t>
      </w:r>
    </w:p>
    <w:p w:rsidR="002900FD" w:rsidRPr="002F1406" w:rsidRDefault="002900FD" w:rsidP="004639F9">
      <w:pPr>
        <w:rPr>
          <w:b/>
          <w:bCs/>
          <w:sz w:val="28"/>
          <w:szCs w:val="28"/>
        </w:rPr>
      </w:pPr>
      <w:r w:rsidRPr="002F1406">
        <w:rPr>
          <w:b/>
          <w:bCs/>
          <w:sz w:val="28"/>
          <w:szCs w:val="28"/>
        </w:rPr>
        <w:t>Всего-?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-Можем сразу ответить на вопрос задачи? (нет)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-Сколько действий будет в задаче? (</w:t>
      </w:r>
      <w:r w:rsidRPr="002F1406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>)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-Как, узнать сколько всего книг? (сложить)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- Каким действием узнать? (сложения)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 xml:space="preserve">- Что найдем </w:t>
      </w:r>
      <w:r w:rsidRPr="002F1406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действием, что значит столько же?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 xml:space="preserve">-Мы </w:t>
      </w:r>
      <w:r w:rsidRPr="002F1406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действием должны найти, сколько сказок, и стихов 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2F1406">
        <w:rPr>
          <w:b/>
          <w:bCs/>
          <w:sz w:val="28"/>
          <w:szCs w:val="28"/>
        </w:rPr>
        <w:t>) 20+20= 40(кн)</w:t>
      </w:r>
      <w:r>
        <w:rPr>
          <w:sz w:val="28"/>
          <w:szCs w:val="28"/>
        </w:rPr>
        <w:t xml:space="preserve">-мы уже знаем, что сказок и стихов было </w:t>
      </w:r>
      <w:r w:rsidRPr="002F1406">
        <w:rPr>
          <w:b/>
          <w:bCs/>
          <w:sz w:val="28"/>
          <w:szCs w:val="28"/>
        </w:rPr>
        <w:t>40</w:t>
      </w:r>
      <w:r>
        <w:rPr>
          <w:sz w:val="28"/>
          <w:szCs w:val="28"/>
        </w:rPr>
        <w:t>.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 xml:space="preserve">-А теперь нам надо узнать сколько было всех книг. </w:t>
      </w:r>
    </w:p>
    <w:p w:rsidR="002900FD" w:rsidRPr="002F1406" w:rsidRDefault="002900FD" w:rsidP="004639F9">
      <w:pPr>
        <w:rPr>
          <w:b/>
          <w:bCs/>
          <w:sz w:val="28"/>
          <w:szCs w:val="28"/>
        </w:rPr>
      </w:pPr>
      <w:r w:rsidRPr="002F1406">
        <w:rPr>
          <w:b/>
          <w:bCs/>
          <w:sz w:val="28"/>
          <w:szCs w:val="28"/>
        </w:rPr>
        <w:t>2) 40+4= 44(кн) - всего</w:t>
      </w:r>
    </w:p>
    <w:p w:rsidR="002900FD" w:rsidRPr="002F1406" w:rsidRDefault="002900FD" w:rsidP="004639F9">
      <w:pPr>
        <w:rPr>
          <w:b/>
          <w:bCs/>
          <w:sz w:val="28"/>
          <w:szCs w:val="28"/>
        </w:rPr>
      </w:pPr>
      <w:r w:rsidRPr="002F1406">
        <w:rPr>
          <w:b/>
          <w:bCs/>
          <w:sz w:val="28"/>
          <w:szCs w:val="28"/>
        </w:rPr>
        <w:t>Получилось… (44 книги).</w:t>
      </w:r>
    </w:p>
    <w:p w:rsidR="002900FD" w:rsidRDefault="002900FD" w:rsidP="004639F9">
      <w:pPr>
        <w:rPr>
          <w:sz w:val="28"/>
          <w:szCs w:val="28"/>
        </w:rPr>
      </w:pPr>
      <w:r w:rsidRPr="00AC2D87">
        <w:rPr>
          <w:b/>
          <w:bCs/>
          <w:sz w:val="28"/>
          <w:szCs w:val="28"/>
        </w:rPr>
        <w:t>№2.</w:t>
      </w:r>
      <w:r w:rsidRPr="005D28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Отступите от предыдущей работы </w:t>
      </w:r>
      <w:r w:rsidRPr="002F1406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клетки, в низ  запишите число, классная работа. Отступите</w:t>
      </w:r>
      <w:r w:rsidRPr="002F1406">
        <w:rPr>
          <w:b/>
          <w:bCs/>
          <w:sz w:val="28"/>
          <w:szCs w:val="28"/>
        </w:rPr>
        <w:t xml:space="preserve"> 2</w:t>
      </w:r>
      <w:r>
        <w:rPr>
          <w:sz w:val="28"/>
          <w:szCs w:val="28"/>
        </w:rPr>
        <w:t xml:space="preserve"> клетки вниз запишите по середине слово задача.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 xml:space="preserve">Жили в квартире 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Сорок четыре,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Сорок четыре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Веселых чижа…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Четыре чижа отправились на охоту, 30 чижей уехали на концерт. Остальные занялись домашними делами. Сколько чижей осталось дома?</w:t>
      </w:r>
    </w:p>
    <w:p w:rsidR="002900FD" w:rsidRPr="002F1406" w:rsidRDefault="002900FD" w:rsidP="004639F9">
      <w:pPr>
        <w:rPr>
          <w:b/>
          <w:bCs/>
          <w:sz w:val="28"/>
          <w:szCs w:val="28"/>
        </w:rPr>
      </w:pPr>
      <w:r w:rsidRPr="002F1406">
        <w:rPr>
          <w:b/>
          <w:bCs/>
          <w:sz w:val="28"/>
          <w:szCs w:val="28"/>
        </w:rPr>
        <w:t>Давайте рассмотрим краткую запись задачи.</w:t>
      </w:r>
    </w:p>
    <w:p w:rsidR="002900FD" w:rsidRPr="002F1406" w:rsidRDefault="002900FD" w:rsidP="004639F9">
      <w:pPr>
        <w:rPr>
          <w:b/>
          <w:bCs/>
          <w:sz w:val="28"/>
          <w:szCs w:val="28"/>
        </w:rPr>
      </w:pPr>
      <w:r w:rsidRPr="002F1406">
        <w:rPr>
          <w:b/>
          <w:bCs/>
          <w:sz w:val="28"/>
          <w:szCs w:val="28"/>
        </w:rPr>
        <w:t>Всего -44</w:t>
      </w:r>
    </w:p>
    <w:p w:rsidR="002900FD" w:rsidRPr="002F1406" w:rsidRDefault="002900FD" w:rsidP="004639F9">
      <w:pPr>
        <w:rPr>
          <w:b/>
          <w:bCs/>
          <w:sz w:val="28"/>
          <w:szCs w:val="28"/>
        </w:rPr>
      </w:pPr>
      <w:r w:rsidRPr="002F1406">
        <w:rPr>
          <w:b/>
          <w:bCs/>
          <w:sz w:val="28"/>
          <w:szCs w:val="28"/>
        </w:rPr>
        <w:t>На охоте-4</w:t>
      </w:r>
    </w:p>
    <w:p w:rsidR="002900FD" w:rsidRPr="002F1406" w:rsidRDefault="002900FD" w:rsidP="004639F9">
      <w:pPr>
        <w:rPr>
          <w:b/>
          <w:bCs/>
          <w:sz w:val="28"/>
          <w:szCs w:val="28"/>
        </w:rPr>
      </w:pPr>
      <w:r w:rsidRPr="002F1406">
        <w:rPr>
          <w:b/>
          <w:bCs/>
          <w:sz w:val="28"/>
          <w:szCs w:val="28"/>
        </w:rPr>
        <w:t xml:space="preserve">На концерте-30 </w:t>
      </w:r>
    </w:p>
    <w:p w:rsidR="002900FD" w:rsidRPr="002F1406" w:rsidRDefault="002900FD" w:rsidP="004639F9">
      <w:pPr>
        <w:rPr>
          <w:b/>
          <w:bCs/>
          <w:sz w:val="28"/>
          <w:szCs w:val="28"/>
        </w:rPr>
      </w:pPr>
      <w:r w:rsidRPr="002F1406">
        <w:rPr>
          <w:b/>
          <w:bCs/>
          <w:sz w:val="28"/>
          <w:szCs w:val="28"/>
        </w:rPr>
        <w:t>Дома ?</w:t>
      </w:r>
    </w:p>
    <w:p w:rsidR="002900FD" w:rsidRDefault="002900FD" w:rsidP="004639F9">
      <w:pPr>
        <w:rPr>
          <w:sz w:val="28"/>
          <w:szCs w:val="28"/>
        </w:rPr>
      </w:pPr>
    </w:p>
    <w:p w:rsidR="002900FD" w:rsidRDefault="002900FD" w:rsidP="003D6D83">
      <w:pPr>
        <w:rPr>
          <w:sz w:val="28"/>
          <w:szCs w:val="28"/>
        </w:rPr>
      </w:pPr>
      <w:r>
        <w:rPr>
          <w:sz w:val="28"/>
          <w:szCs w:val="28"/>
        </w:rPr>
        <w:t>- О ком говорится в задаче?</w:t>
      </w:r>
    </w:p>
    <w:p w:rsidR="002900FD" w:rsidRDefault="002900FD" w:rsidP="003D6D83">
      <w:pPr>
        <w:rPr>
          <w:sz w:val="28"/>
          <w:szCs w:val="28"/>
        </w:rPr>
      </w:pPr>
      <w:r>
        <w:rPr>
          <w:sz w:val="28"/>
          <w:szCs w:val="28"/>
        </w:rPr>
        <w:t>-Что о них известно?</w:t>
      </w:r>
    </w:p>
    <w:p w:rsidR="002900FD" w:rsidRDefault="002900FD" w:rsidP="003D6D83">
      <w:pPr>
        <w:rPr>
          <w:sz w:val="28"/>
          <w:szCs w:val="28"/>
        </w:rPr>
      </w:pPr>
      <w:r>
        <w:rPr>
          <w:sz w:val="28"/>
          <w:szCs w:val="28"/>
        </w:rPr>
        <w:t xml:space="preserve">- Каким действием будем решать 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-Давайте составим выражение к задаче…</w:t>
      </w:r>
    </w:p>
    <w:p w:rsidR="002900FD" w:rsidRPr="002F1406" w:rsidRDefault="002900FD" w:rsidP="004639F9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2F1406">
        <w:rPr>
          <w:b/>
          <w:bCs/>
          <w:sz w:val="28"/>
          <w:szCs w:val="28"/>
        </w:rPr>
        <w:t>44-4-30=10(ч.)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-Запишите ответ. Посмотрите как у меня на слайде.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-Эту задачу можно решить по действиям(по очереди).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 xml:space="preserve">-Кто назовет </w:t>
      </w:r>
      <w:r w:rsidRPr="002F1406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действие.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 xml:space="preserve">-Зная, что всего </w:t>
      </w:r>
      <w:r w:rsidRPr="002F1406">
        <w:rPr>
          <w:b/>
          <w:bCs/>
          <w:sz w:val="28"/>
          <w:szCs w:val="28"/>
        </w:rPr>
        <w:t>44</w:t>
      </w:r>
      <w:r>
        <w:rPr>
          <w:sz w:val="28"/>
          <w:szCs w:val="28"/>
        </w:rPr>
        <w:t xml:space="preserve"> чижа, на охоту отправились </w:t>
      </w:r>
      <w:r w:rsidRPr="002F1406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>, что можем найти?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-Каким действием будем решать</w:t>
      </w:r>
    </w:p>
    <w:p w:rsidR="002900FD" w:rsidRPr="002F1406" w:rsidRDefault="002900FD" w:rsidP="004639F9">
      <w:pPr>
        <w:rPr>
          <w:b/>
          <w:bCs/>
          <w:sz w:val="28"/>
          <w:szCs w:val="28"/>
        </w:rPr>
      </w:pPr>
      <w:r w:rsidRPr="002F1406">
        <w:rPr>
          <w:b/>
          <w:bCs/>
          <w:sz w:val="28"/>
          <w:szCs w:val="28"/>
        </w:rPr>
        <w:t xml:space="preserve">1) 44-4=40(ч.)-осталось 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 xml:space="preserve">- Зная, что осталось </w:t>
      </w:r>
      <w:r w:rsidRPr="002F1406">
        <w:rPr>
          <w:b/>
          <w:bCs/>
          <w:sz w:val="28"/>
          <w:szCs w:val="28"/>
        </w:rPr>
        <w:t>40</w:t>
      </w:r>
      <w:r>
        <w:rPr>
          <w:sz w:val="28"/>
          <w:szCs w:val="28"/>
        </w:rPr>
        <w:t xml:space="preserve"> чижей, и на концерт отправились </w:t>
      </w:r>
      <w:r w:rsidRPr="002F1406">
        <w:rPr>
          <w:b/>
          <w:bCs/>
          <w:sz w:val="28"/>
          <w:szCs w:val="28"/>
        </w:rPr>
        <w:t>30</w:t>
      </w:r>
      <w:r>
        <w:rPr>
          <w:sz w:val="28"/>
          <w:szCs w:val="28"/>
        </w:rPr>
        <w:t>, что можем найти?</w:t>
      </w:r>
    </w:p>
    <w:p w:rsidR="002900FD" w:rsidRPr="002F1406" w:rsidRDefault="002900FD" w:rsidP="00C14E74">
      <w:pPr>
        <w:rPr>
          <w:b/>
          <w:bCs/>
          <w:sz w:val="28"/>
          <w:szCs w:val="28"/>
        </w:rPr>
      </w:pPr>
      <w:r w:rsidRPr="002F1406">
        <w:rPr>
          <w:b/>
          <w:bCs/>
          <w:sz w:val="28"/>
          <w:szCs w:val="28"/>
        </w:rPr>
        <w:t>2) 40-30=10(ч.)-осталось.</w:t>
      </w:r>
    </w:p>
    <w:p w:rsidR="002900FD" w:rsidRDefault="002900FD" w:rsidP="00C14E74">
      <w:pPr>
        <w:rPr>
          <w:sz w:val="28"/>
          <w:szCs w:val="28"/>
        </w:rPr>
      </w:pPr>
      <w:r>
        <w:rPr>
          <w:sz w:val="28"/>
          <w:szCs w:val="28"/>
        </w:rPr>
        <w:t xml:space="preserve">Мы с вами решили задачу </w:t>
      </w:r>
      <w:r w:rsidRPr="002F1406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способами.</w:t>
      </w:r>
    </w:p>
    <w:p w:rsidR="002900FD" w:rsidRDefault="002900FD" w:rsidP="00C14E74">
      <w:pPr>
        <w:rPr>
          <w:sz w:val="28"/>
          <w:szCs w:val="28"/>
        </w:rPr>
      </w:pPr>
      <w:r>
        <w:rPr>
          <w:sz w:val="28"/>
          <w:szCs w:val="28"/>
        </w:rPr>
        <w:t>Давайте посмотрим. Что вы видите?</w:t>
      </w:r>
    </w:p>
    <w:p w:rsidR="002900FD" w:rsidRDefault="002900FD" w:rsidP="00C14E74">
      <w:pPr>
        <w:rPr>
          <w:sz w:val="28"/>
          <w:szCs w:val="28"/>
        </w:rPr>
      </w:pPr>
      <w:r>
        <w:rPr>
          <w:sz w:val="28"/>
          <w:szCs w:val="28"/>
        </w:rPr>
        <w:t>Какой способ вам понравилось (--------)</w:t>
      </w:r>
    </w:p>
    <w:p w:rsidR="002900FD" w:rsidRDefault="002900FD" w:rsidP="00C14E74">
      <w:pPr>
        <w:rPr>
          <w:sz w:val="28"/>
          <w:szCs w:val="28"/>
        </w:rPr>
      </w:pPr>
    </w:p>
    <w:p w:rsidR="002900FD" w:rsidRPr="00D1709E" w:rsidRDefault="002900FD" w:rsidP="00C14E74">
      <w:pPr>
        <w:rPr>
          <w:b/>
          <w:bCs/>
          <w:sz w:val="32"/>
          <w:szCs w:val="32"/>
        </w:rPr>
      </w:pPr>
      <w:r w:rsidRPr="00D1709E">
        <w:rPr>
          <w:b/>
          <w:bCs/>
          <w:sz w:val="32"/>
          <w:szCs w:val="32"/>
        </w:rPr>
        <w:t>Физминутка.</w:t>
      </w:r>
    </w:p>
    <w:p w:rsidR="002900FD" w:rsidRPr="003D6D83" w:rsidRDefault="002900FD" w:rsidP="004639F9">
      <w:pPr>
        <w:rPr>
          <w:sz w:val="28"/>
          <w:szCs w:val="28"/>
        </w:rPr>
      </w:pPr>
    </w:p>
    <w:p w:rsidR="002900FD" w:rsidRDefault="002900FD" w:rsidP="004639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Найдите задание №3.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 xml:space="preserve">От предыдущей работы отступите вниз </w:t>
      </w:r>
      <w:r w:rsidRPr="002F1406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клетку, поставьте точку, я записываю пример на доске, вы у себя в тетрадях и называете ответ.</w:t>
      </w:r>
    </w:p>
    <w:p w:rsidR="002900FD" w:rsidRPr="002F1406" w:rsidRDefault="002900FD" w:rsidP="004639F9">
      <w:pPr>
        <w:rPr>
          <w:b/>
          <w:bCs/>
          <w:sz w:val="28"/>
          <w:szCs w:val="28"/>
        </w:rPr>
      </w:pPr>
      <w:r w:rsidRPr="002F1406">
        <w:rPr>
          <w:b/>
          <w:bCs/>
          <w:sz w:val="28"/>
          <w:szCs w:val="28"/>
        </w:rPr>
        <w:t>40+5=45    4+20=24    34-4= 30</w:t>
      </w:r>
    </w:p>
    <w:p w:rsidR="002900FD" w:rsidRPr="002F1406" w:rsidRDefault="002900FD" w:rsidP="004639F9">
      <w:pPr>
        <w:rPr>
          <w:b/>
          <w:bCs/>
          <w:sz w:val="28"/>
          <w:szCs w:val="28"/>
        </w:rPr>
      </w:pPr>
      <w:r w:rsidRPr="002F1406">
        <w:rPr>
          <w:b/>
          <w:bCs/>
          <w:sz w:val="28"/>
          <w:szCs w:val="28"/>
        </w:rPr>
        <w:t>60+3=63     7+50=57    34-30= 4</w:t>
      </w:r>
    </w:p>
    <w:p w:rsidR="002900FD" w:rsidRPr="002F1406" w:rsidRDefault="002900FD" w:rsidP="004639F9">
      <w:pPr>
        <w:rPr>
          <w:b/>
          <w:bCs/>
          <w:sz w:val="28"/>
          <w:szCs w:val="28"/>
        </w:rPr>
      </w:pPr>
      <w:r w:rsidRPr="002F1406">
        <w:rPr>
          <w:b/>
          <w:bCs/>
          <w:sz w:val="28"/>
          <w:szCs w:val="28"/>
        </w:rPr>
        <w:t>30+9=39    8+70=87     28-8=20</w:t>
      </w:r>
    </w:p>
    <w:p w:rsidR="002900FD" w:rsidRPr="002F1406" w:rsidRDefault="002900FD" w:rsidP="00F81B6E">
      <w:pPr>
        <w:tabs>
          <w:tab w:val="left" w:pos="1398"/>
        </w:tabs>
        <w:rPr>
          <w:b/>
          <w:bCs/>
          <w:sz w:val="28"/>
          <w:szCs w:val="28"/>
        </w:rPr>
      </w:pPr>
      <w:r w:rsidRPr="002F1406">
        <w:rPr>
          <w:b/>
          <w:bCs/>
          <w:sz w:val="28"/>
          <w:szCs w:val="28"/>
        </w:rPr>
        <w:t>80+1=81</w:t>
      </w:r>
      <w:r w:rsidRPr="002F1406">
        <w:rPr>
          <w:b/>
          <w:bCs/>
          <w:sz w:val="28"/>
          <w:szCs w:val="28"/>
        </w:rPr>
        <w:tab/>
        <w:t>2+90=92    28-20=8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 xml:space="preserve">Отступите вправо </w:t>
      </w:r>
      <w:r w:rsidRPr="00E3134E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клетки поставьте точку, записываем </w:t>
      </w:r>
      <w:r w:rsidRPr="00E3134E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столбик. Следим, чтобы примеры были записаны строго напротив друг друга.</w:t>
      </w:r>
    </w:p>
    <w:p w:rsidR="002900FD" w:rsidRPr="00D1709E" w:rsidRDefault="002900FD" w:rsidP="004639F9">
      <w:pPr>
        <w:rPr>
          <w:sz w:val="28"/>
          <w:szCs w:val="28"/>
        </w:rPr>
      </w:pP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Не достроился теремок, надо выполнить еще задание.</w:t>
      </w:r>
    </w:p>
    <w:p w:rsidR="002900FD" w:rsidRDefault="002900FD" w:rsidP="004639F9">
      <w:pPr>
        <w:rPr>
          <w:sz w:val="28"/>
          <w:szCs w:val="28"/>
        </w:rPr>
      </w:pPr>
    </w:p>
    <w:p w:rsidR="002900FD" w:rsidRDefault="002900FD" w:rsidP="004639F9">
      <w:pPr>
        <w:rPr>
          <w:sz w:val="28"/>
          <w:szCs w:val="28"/>
        </w:rPr>
      </w:pPr>
      <w:r w:rsidRPr="00D540D7">
        <w:rPr>
          <w:b/>
          <w:bCs/>
          <w:sz w:val="28"/>
          <w:szCs w:val="28"/>
        </w:rPr>
        <w:t>№4</w:t>
      </w:r>
      <w:r>
        <w:rPr>
          <w:sz w:val="28"/>
          <w:szCs w:val="28"/>
        </w:rPr>
        <w:t xml:space="preserve"> Посмотрите на слайд. Давайте по картинкам составим сложную задачу и решим ее. Жил был у бабушки..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Серенький козлик. Сколько это? (</w:t>
      </w:r>
      <w:r w:rsidRPr="00E3134E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 xml:space="preserve">Еще у бабушки были </w:t>
      </w:r>
      <w:r w:rsidRPr="00E3134E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баранов, а еще жили поросята, и их было столько же сколько баранов.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 xml:space="preserve">- Что значит столько же? </w:t>
      </w:r>
      <w:r w:rsidRPr="00E3134E">
        <w:rPr>
          <w:b/>
          <w:bCs/>
          <w:sz w:val="28"/>
          <w:szCs w:val="28"/>
        </w:rPr>
        <w:t>(10)</w:t>
      </w:r>
      <w:r>
        <w:rPr>
          <w:sz w:val="28"/>
          <w:szCs w:val="28"/>
        </w:rPr>
        <w:t xml:space="preserve"> 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Еще жили у нее гуси, их было сколько баранов, поросят в месте.</w:t>
      </w:r>
    </w:p>
    <w:p w:rsidR="002900FD" w:rsidRPr="002F1406" w:rsidRDefault="002900FD" w:rsidP="004639F9">
      <w:pPr>
        <w:rPr>
          <w:b/>
          <w:bCs/>
          <w:sz w:val="28"/>
          <w:szCs w:val="28"/>
        </w:rPr>
      </w:pPr>
      <w:r w:rsidRPr="002F1406">
        <w:rPr>
          <w:b/>
          <w:bCs/>
          <w:sz w:val="28"/>
          <w:szCs w:val="28"/>
        </w:rPr>
        <w:t>- Сколько это? (10+10=20).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 xml:space="preserve">И наконец, жили у нее уток. Их было столько же, сколько гусей, да еще </w:t>
      </w:r>
      <w:r w:rsidRPr="00E3134E">
        <w:rPr>
          <w:b/>
          <w:bCs/>
          <w:sz w:val="28"/>
          <w:szCs w:val="28"/>
        </w:rPr>
        <w:t>9.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 xml:space="preserve"> Сколько у нас гусей. Сколько получается </w:t>
      </w:r>
      <w:r w:rsidRPr="00E3134E">
        <w:rPr>
          <w:b/>
          <w:bCs/>
          <w:sz w:val="28"/>
          <w:szCs w:val="28"/>
        </w:rPr>
        <w:t>(29)</w:t>
      </w:r>
      <w:r>
        <w:rPr>
          <w:sz w:val="28"/>
          <w:szCs w:val="28"/>
        </w:rPr>
        <w:t xml:space="preserve">   </w:t>
      </w:r>
    </w:p>
    <w:p w:rsidR="002900FD" w:rsidRPr="00C92A19" w:rsidRDefault="002900FD" w:rsidP="00C92A19">
      <w:pPr>
        <w:rPr>
          <w:sz w:val="28"/>
          <w:szCs w:val="28"/>
        </w:rPr>
      </w:pPr>
      <w:r>
        <w:rPr>
          <w:sz w:val="28"/>
          <w:szCs w:val="28"/>
        </w:rPr>
        <w:t xml:space="preserve">- Давайте сосчитаем всех животных. </w:t>
      </w:r>
      <w:r w:rsidRPr="002F1406">
        <w:rPr>
          <w:b/>
          <w:bCs/>
          <w:sz w:val="28"/>
          <w:szCs w:val="28"/>
        </w:rPr>
        <w:t>(1+10+10+20+29=70)</w:t>
      </w:r>
    </w:p>
    <w:p w:rsidR="002900FD" w:rsidRDefault="002900FD" w:rsidP="004639F9">
      <w:pPr>
        <w:rPr>
          <w:sz w:val="28"/>
          <w:szCs w:val="28"/>
        </w:rPr>
      </w:pPr>
    </w:p>
    <w:p w:rsidR="002900FD" w:rsidRDefault="002900FD" w:rsidP="004639F9">
      <w:pPr>
        <w:rPr>
          <w:sz w:val="28"/>
          <w:szCs w:val="28"/>
        </w:rPr>
      </w:pPr>
      <w:r w:rsidRPr="00C13148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216.75pt;height:164.25pt;visibility:visible">
            <v:imagedata r:id="rId7" o:title="" cropbottom="12896f" cropleft="10159f" cropright="9669f"/>
          </v:shape>
        </w:pict>
      </w:r>
      <w:r w:rsidRPr="00C13148">
        <w:rPr>
          <w:noProof/>
          <w:sz w:val="28"/>
          <w:szCs w:val="28"/>
        </w:rPr>
        <w:pict>
          <v:shape id="Рисунок 1" o:spid="_x0000_i1026" type="#_x0000_t75" style="width:204pt;height:162pt;visibility:visible">
            <v:imagedata r:id="rId8" o:title="" croptop="12931f" cropbottom="11691f" cropleft="22188f" cropright="12957f"/>
          </v:shape>
        </w:pict>
      </w:r>
    </w:p>
    <w:p w:rsidR="002900FD" w:rsidRDefault="002900FD" w:rsidP="004639F9">
      <w:pPr>
        <w:rPr>
          <w:sz w:val="28"/>
          <w:szCs w:val="28"/>
        </w:rPr>
      </w:pPr>
    </w:p>
    <w:p w:rsidR="002900FD" w:rsidRDefault="002900FD" w:rsidP="004639F9">
      <w:pPr>
        <w:rPr>
          <w:sz w:val="28"/>
          <w:szCs w:val="28"/>
        </w:rPr>
      </w:pPr>
      <w:r w:rsidRPr="00D540D7">
        <w:rPr>
          <w:b/>
          <w:bCs/>
          <w:sz w:val="28"/>
          <w:szCs w:val="28"/>
        </w:rPr>
        <w:t>№5.</w:t>
      </w:r>
      <w:r>
        <w:rPr>
          <w:b/>
          <w:bCs/>
          <w:sz w:val="28"/>
          <w:szCs w:val="28"/>
        </w:rPr>
        <w:t xml:space="preserve"> </w:t>
      </w:r>
      <w:r w:rsidRPr="00C92A19">
        <w:rPr>
          <w:sz w:val="28"/>
          <w:szCs w:val="28"/>
        </w:rPr>
        <w:t>Представьте, что вы</w:t>
      </w:r>
      <w:r w:rsidRPr="00E3134E">
        <w:rPr>
          <w:b/>
          <w:bCs/>
          <w:sz w:val="28"/>
          <w:szCs w:val="28"/>
        </w:rPr>
        <w:t xml:space="preserve"> 2</w:t>
      </w:r>
      <w:r w:rsidRPr="00C92A19">
        <w:rPr>
          <w:sz w:val="28"/>
          <w:szCs w:val="28"/>
        </w:rPr>
        <w:t xml:space="preserve"> команды. Сейчас мы поиграем в игру</w:t>
      </w:r>
      <w:r>
        <w:rPr>
          <w:sz w:val="28"/>
          <w:szCs w:val="28"/>
        </w:rPr>
        <w:t>.</w:t>
      </w:r>
      <w:r w:rsidRPr="00C92A1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Выбирайте по очереди мишенью. Подсчитывайте очки. Каждую мишень можно выбрать только один раз. </w:t>
      </w:r>
    </w:p>
    <w:p w:rsidR="002900FD" w:rsidRDefault="002900FD" w:rsidP="00D540D7">
      <w:pPr>
        <w:tabs>
          <w:tab w:val="left" w:pos="734"/>
        </w:tabs>
        <w:rPr>
          <w:sz w:val="28"/>
          <w:szCs w:val="28"/>
        </w:rPr>
      </w:pPr>
      <w:r>
        <w:rPr>
          <w:noProof/>
        </w:rPr>
        <w:pict>
          <v:rect id="_x0000_s1057" style="position:absolute;margin-left:.1pt;margin-top:1.65pt;width:18pt;height:16.65pt;z-index:251673600" fillcolor="#d99594" strokecolor="#c0504d" strokeweight="1pt">
            <v:fill color2="#c0504d" focus="50%" type="gradient"/>
            <v:shadow on="t" type="perspective" color="#622423" offset="1pt" offset2="-3pt"/>
          </v:rect>
        </w:pict>
      </w:r>
      <w:r>
        <w:rPr>
          <w:sz w:val="28"/>
          <w:szCs w:val="28"/>
        </w:rPr>
        <w:tab/>
        <w:t xml:space="preserve">- пропускаешь следующий ход. Выиграет тот, кто первый наберет </w:t>
      </w:r>
      <w:r w:rsidRPr="00E3134E">
        <w:rPr>
          <w:b/>
          <w:bCs/>
          <w:sz w:val="28"/>
          <w:szCs w:val="28"/>
        </w:rPr>
        <w:t xml:space="preserve">100 </w:t>
      </w:r>
      <w:r>
        <w:rPr>
          <w:sz w:val="28"/>
          <w:szCs w:val="28"/>
        </w:rPr>
        <w:t>очков.</w:t>
      </w:r>
    </w:p>
    <w:p w:rsidR="002900FD" w:rsidRDefault="002900FD" w:rsidP="00D540D7">
      <w:pPr>
        <w:tabs>
          <w:tab w:val="left" w:pos="734"/>
        </w:tabs>
        <w:rPr>
          <w:sz w:val="28"/>
          <w:szCs w:val="28"/>
        </w:rPr>
      </w:pPr>
      <w:r>
        <w:rPr>
          <w:sz w:val="28"/>
          <w:szCs w:val="28"/>
        </w:rPr>
        <w:t xml:space="preserve">Подсказка: Первая команда начнет с красной мишенью. Значит вторая команда ходит </w:t>
      </w:r>
      <w:r w:rsidRPr="00E3134E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раза подряд.  </w:t>
      </w:r>
    </w:p>
    <w:p w:rsidR="002900FD" w:rsidRDefault="002900FD" w:rsidP="004639F9">
      <w:pPr>
        <w:rPr>
          <w:sz w:val="28"/>
          <w:szCs w:val="28"/>
        </w:rPr>
      </w:pPr>
    </w:p>
    <w:p w:rsidR="002900FD" w:rsidRDefault="002900FD" w:rsidP="004639F9">
      <w:pPr>
        <w:rPr>
          <w:sz w:val="28"/>
          <w:szCs w:val="28"/>
        </w:rPr>
      </w:pPr>
      <w:r w:rsidRPr="00C13148">
        <w:rPr>
          <w:noProof/>
          <w:sz w:val="28"/>
          <w:szCs w:val="28"/>
        </w:rPr>
        <w:pict>
          <v:shape id="_x0000_i1027" type="#_x0000_t75" style="width:204pt;height:155.25pt;visibility:visible">
            <v:imagedata r:id="rId9" o:title="" croptop="12751f" cropbottom="11191f" cropleft="15313f" cropright="18874f"/>
          </v:shape>
        </w:pic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Молодцы ребята.</w:t>
      </w:r>
    </w:p>
    <w:p w:rsidR="002900FD" w:rsidRDefault="002900FD" w:rsidP="004639F9">
      <w:pPr>
        <w:rPr>
          <w:sz w:val="28"/>
          <w:szCs w:val="28"/>
        </w:rPr>
      </w:pPr>
      <w:r w:rsidRPr="00F17D49">
        <w:rPr>
          <w:b/>
          <w:bCs/>
          <w:sz w:val="28"/>
          <w:szCs w:val="28"/>
        </w:rPr>
        <w:t xml:space="preserve">№6. Задача </w:t>
      </w:r>
      <w:r w:rsidRPr="00E3134E">
        <w:rPr>
          <w:b/>
          <w:bCs/>
          <w:sz w:val="28"/>
          <w:szCs w:val="28"/>
        </w:rPr>
        <w:t>(устно)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 xml:space="preserve">- Было </w:t>
      </w:r>
      <w:r w:rsidRPr="00E3134E">
        <w:rPr>
          <w:b/>
          <w:bCs/>
          <w:sz w:val="28"/>
          <w:szCs w:val="28"/>
        </w:rPr>
        <w:t>40</w:t>
      </w:r>
      <w:r>
        <w:rPr>
          <w:sz w:val="28"/>
          <w:szCs w:val="28"/>
        </w:rPr>
        <w:t xml:space="preserve"> крокодильчиков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- В обед вывелись еще столько же. Что значит столько же?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- А вечером вывелись пол столько. Что значит пол столько?</w:t>
      </w:r>
    </w:p>
    <w:p w:rsidR="002900FD" w:rsidRPr="00F17D49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- Как найти сколько всего крокодильчиков?</w:t>
      </w:r>
    </w:p>
    <w:p w:rsidR="002900FD" w:rsidRDefault="002900FD" w:rsidP="004639F9">
      <w:pPr>
        <w:rPr>
          <w:sz w:val="28"/>
          <w:szCs w:val="28"/>
        </w:rPr>
      </w:pPr>
      <w:r w:rsidRPr="00C13148">
        <w:rPr>
          <w:noProof/>
          <w:sz w:val="28"/>
          <w:szCs w:val="28"/>
        </w:rPr>
        <w:pict>
          <v:shape id="_x0000_i1028" type="#_x0000_t75" style="width:328.5pt;height:259.5pt;visibility:visible">
            <v:imagedata r:id="rId10" o:title="" cropleft="10174f" cropright="8597f"/>
          </v:shape>
        </w:pic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- Мы помогли построить новый теремок.</w:t>
      </w:r>
    </w:p>
    <w:p w:rsidR="002900FD" w:rsidRPr="00F17D49" w:rsidRDefault="002900FD" w:rsidP="004639F9">
      <w:pPr>
        <w:rPr>
          <w:b/>
          <w:bCs/>
          <w:sz w:val="28"/>
          <w:szCs w:val="28"/>
        </w:rPr>
      </w:pPr>
      <w:r w:rsidRPr="00F17D49">
        <w:rPr>
          <w:b/>
          <w:bCs/>
          <w:sz w:val="28"/>
          <w:szCs w:val="28"/>
        </w:rPr>
        <w:t>Итог урока.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- Что нового узнали на уроке?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- Что вам больше всего понравилось?</w:t>
      </w:r>
    </w:p>
    <w:p w:rsidR="002900FD" w:rsidRDefault="002900FD" w:rsidP="004639F9">
      <w:pPr>
        <w:rPr>
          <w:sz w:val="28"/>
          <w:szCs w:val="28"/>
        </w:rPr>
      </w:pPr>
      <w:r>
        <w:rPr>
          <w:sz w:val="28"/>
          <w:szCs w:val="28"/>
        </w:rPr>
        <w:t>- А вот мне понравилось, как работали сегодня на уроке (-------------)</w:t>
      </w:r>
    </w:p>
    <w:p w:rsidR="002900FD" w:rsidRDefault="002900FD" w:rsidP="004639F9">
      <w:pPr>
        <w:rPr>
          <w:sz w:val="28"/>
          <w:szCs w:val="28"/>
        </w:rPr>
      </w:pPr>
    </w:p>
    <w:p w:rsidR="002900FD" w:rsidRDefault="002900FD" w:rsidP="004639F9">
      <w:pPr>
        <w:rPr>
          <w:sz w:val="28"/>
          <w:szCs w:val="28"/>
        </w:rPr>
      </w:pPr>
    </w:p>
    <w:p w:rsidR="002900FD" w:rsidRDefault="002900FD" w:rsidP="004639F9">
      <w:pPr>
        <w:rPr>
          <w:sz w:val="28"/>
          <w:szCs w:val="28"/>
        </w:rPr>
      </w:pPr>
    </w:p>
    <w:p w:rsidR="002900FD" w:rsidRDefault="002900FD" w:rsidP="004639F9">
      <w:pPr>
        <w:rPr>
          <w:sz w:val="28"/>
          <w:szCs w:val="28"/>
        </w:rPr>
      </w:pPr>
    </w:p>
    <w:p w:rsidR="002900FD" w:rsidRDefault="002900FD" w:rsidP="004639F9">
      <w:pPr>
        <w:rPr>
          <w:sz w:val="28"/>
          <w:szCs w:val="28"/>
        </w:rPr>
      </w:pPr>
    </w:p>
    <w:sectPr w:rsidR="002900FD" w:rsidSect="00D12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00FD" w:rsidRDefault="002900FD" w:rsidP="004639F9">
      <w:r>
        <w:separator/>
      </w:r>
    </w:p>
  </w:endnote>
  <w:endnote w:type="continuationSeparator" w:id="1">
    <w:p w:rsidR="002900FD" w:rsidRDefault="002900FD" w:rsidP="004639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00FD" w:rsidRDefault="002900FD" w:rsidP="004639F9">
      <w:r>
        <w:separator/>
      </w:r>
    </w:p>
  </w:footnote>
  <w:footnote w:type="continuationSeparator" w:id="1">
    <w:p w:rsidR="002900FD" w:rsidRDefault="002900FD" w:rsidP="004639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4A3936"/>
    <w:multiLevelType w:val="hybridMultilevel"/>
    <w:tmpl w:val="6CA42FA0"/>
    <w:lvl w:ilvl="0" w:tplc="1C6CC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2A71"/>
    <w:rsid w:val="00020E14"/>
    <w:rsid w:val="000F5E1B"/>
    <w:rsid w:val="001A3755"/>
    <w:rsid w:val="00240322"/>
    <w:rsid w:val="002900FD"/>
    <w:rsid w:val="002B578B"/>
    <w:rsid w:val="002C5F18"/>
    <w:rsid w:val="002C6209"/>
    <w:rsid w:val="002F1406"/>
    <w:rsid w:val="00311B3E"/>
    <w:rsid w:val="003A0BF7"/>
    <w:rsid w:val="003C6732"/>
    <w:rsid w:val="003D6D83"/>
    <w:rsid w:val="003F32C8"/>
    <w:rsid w:val="00434224"/>
    <w:rsid w:val="004639F9"/>
    <w:rsid w:val="004B0B83"/>
    <w:rsid w:val="004D724D"/>
    <w:rsid w:val="004F1D29"/>
    <w:rsid w:val="00532DC8"/>
    <w:rsid w:val="00547C4B"/>
    <w:rsid w:val="005536B8"/>
    <w:rsid w:val="00577FEE"/>
    <w:rsid w:val="005923FC"/>
    <w:rsid w:val="005A1C38"/>
    <w:rsid w:val="005D2845"/>
    <w:rsid w:val="006024FE"/>
    <w:rsid w:val="0066687E"/>
    <w:rsid w:val="00667D51"/>
    <w:rsid w:val="006C4C8C"/>
    <w:rsid w:val="006E724D"/>
    <w:rsid w:val="00740A8D"/>
    <w:rsid w:val="007B0F07"/>
    <w:rsid w:val="007C3876"/>
    <w:rsid w:val="0080538E"/>
    <w:rsid w:val="00816CA1"/>
    <w:rsid w:val="008438E1"/>
    <w:rsid w:val="008E7657"/>
    <w:rsid w:val="008F5AC4"/>
    <w:rsid w:val="009C1EA2"/>
    <w:rsid w:val="00A31E54"/>
    <w:rsid w:val="00A84953"/>
    <w:rsid w:val="00A84BB3"/>
    <w:rsid w:val="00AB3B0B"/>
    <w:rsid w:val="00AC2A71"/>
    <w:rsid w:val="00AC2D87"/>
    <w:rsid w:val="00BC7376"/>
    <w:rsid w:val="00C13148"/>
    <w:rsid w:val="00C14E74"/>
    <w:rsid w:val="00C348DE"/>
    <w:rsid w:val="00C92A19"/>
    <w:rsid w:val="00CA3CE5"/>
    <w:rsid w:val="00CD2652"/>
    <w:rsid w:val="00D12952"/>
    <w:rsid w:val="00D1709E"/>
    <w:rsid w:val="00D540D7"/>
    <w:rsid w:val="00E03C2E"/>
    <w:rsid w:val="00E3134E"/>
    <w:rsid w:val="00EA1B15"/>
    <w:rsid w:val="00ED0FF5"/>
    <w:rsid w:val="00F17D49"/>
    <w:rsid w:val="00F43F55"/>
    <w:rsid w:val="00F546C0"/>
    <w:rsid w:val="00F66A75"/>
    <w:rsid w:val="00F81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A7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C2A71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semiHidden/>
    <w:rsid w:val="004639F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639F9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4639F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639F9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3D6D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D6D8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78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3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3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3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489</TotalTime>
  <Pages>6</Pages>
  <Words>1008</Words>
  <Characters>5748</Characters>
  <Application>Microsoft Office Outlook</Application>
  <DocSecurity>0</DocSecurity>
  <Lines>0</Lines>
  <Paragraphs>0</Paragraphs>
  <ScaleCrop>false</ScaleCrop>
  <Company>Tycoon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</dc:creator>
  <cp:keywords/>
  <dc:description/>
  <cp:lastModifiedBy>dom</cp:lastModifiedBy>
  <cp:revision>23</cp:revision>
  <dcterms:created xsi:type="dcterms:W3CDTF">2013-03-02T05:57:00Z</dcterms:created>
  <dcterms:modified xsi:type="dcterms:W3CDTF">2013-03-15T16:24:00Z</dcterms:modified>
</cp:coreProperties>
</file>