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C03AC" w:rsidRPr="00CF3685" w:rsidRDefault="005C03AC" w:rsidP="001E6831">
      <w:pPr>
        <w:rPr>
          <w:sz w:val="28"/>
          <w:szCs w:val="28"/>
        </w:rPr>
      </w:pPr>
    </w:p>
    <w:p w:rsidR="005C03AC" w:rsidRPr="00873222" w:rsidRDefault="005C03AC" w:rsidP="00B44CA9">
      <w:pPr>
        <w:ind w:left="-284"/>
        <w:jc w:val="center"/>
        <w:rPr>
          <w:rFonts w:ascii="Monotype Corsiva" w:hAnsi="Monotype Corsiva"/>
          <w:color w:val="0070C0"/>
          <w:sz w:val="40"/>
          <w:szCs w:val="40"/>
        </w:rPr>
      </w:pPr>
      <w:r w:rsidRPr="00873222">
        <w:rPr>
          <w:rFonts w:ascii="Monotype Corsiva" w:hAnsi="Monotype Corsiva"/>
          <w:color w:val="0070C0"/>
          <w:sz w:val="40"/>
          <w:szCs w:val="40"/>
        </w:rPr>
        <w:t xml:space="preserve">МКОУ «Фролово - Горетовская </w:t>
      </w:r>
    </w:p>
    <w:p w:rsidR="005C03AC" w:rsidRPr="00873222" w:rsidRDefault="005C03AC" w:rsidP="00B44CA9">
      <w:pPr>
        <w:ind w:left="-284"/>
        <w:jc w:val="center"/>
        <w:rPr>
          <w:rFonts w:ascii="Monotype Corsiva" w:hAnsi="Monotype Corsiva"/>
          <w:color w:val="0070C0"/>
          <w:sz w:val="40"/>
          <w:szCs w:val="40"/>
        </w:rPr>
      </w:pPr>
      <w:r w:rsidRPr="00873222">
        <w:rPr>
          <w:rFonts w:ascii="Monotype Corsiva" w:hAnsi="Monotype Corsiva"/>
          <w:color w:val="0070C0"/>
          <w:sz w:val="40"/>
          <w:szCs w:val="40"/>
        </w:rPr>
        <w:t>основная общеобразовательная школа»</w:t>
      </w:r>
    </w:p>
    <w:p w:rsidR="005C03AC" w:rsidRPr="00873222" w:rsidRDefault="005C03AC" w:rsidP="007E32AE">
      <w:pPr>
        <w:ind w:firstLine="540"/>
        <w:jc w:val="center"/>
        <w:rPr>
          <w:color w:val="0070C0"/>
          <w:sz w:val="28"/>
          <w:szCs w:val="28"/>
        </w:rPr>
      </w:pPr>
    </w:p>
    <w:p w:rsidR="005C03AC" w:rsidRDefault="005C03AC" w:rsidP="007E32AE">
      <w:pPr>
        <w:jc w:val="center"/>
        <w:rPr>
          <w:sz w:val="28"/>
          <w:szCs w:val="28"/>
        </w:rPr>
      </w:pPr>
    </w:p>
    <w:p w:rsidR="005C03AC" w:rsidRPr="00873222" w:rsidRDefault="005C03AC" w:rsidP="007E32AE">
      <w:pPr>
        <w:ind w:firstLine="540"/>
        <w:jc w:val="center"/>
        <w:rPr>
          <w:rFonts w:ascii="Monotype Corsiva" w:hAnsi="Monotype Corsiva"/>
          <w:color w:val="7030A0"/>
          <w:sz w:val="40"/>
          <w:szCs w:val="40"/>
        </w:rPr>
      </w:pPr>
      <w:r w:rsidRPr="00873222">
        <w:rPr>
          <w:rFonts w:ascii="Monotype Corsiva" w:hAnsi="Monotype Corsiva"/>
          <w:color w:val="7030A0"/>
          <w:sz w:val="40"/>
          <w:szCs w:val="40"/>
        </w:rPr>
        <w:t>Программа воспитания</w:t>
      </w:r>
    </w:p>
    <w:p w:rsidR="005C03AC" w:rsidRPr="00873222" w:rsidRDefault="005C03AC" w:rsidP="007E32AE">
      <w:pPr>
        <w:ind w:firstLine="540"/>
        <w:jc w:val="center"/>
        <w:rPr>
          <w:color w:val="7030A0"/>
          <w:sz w:val="40"/>
          <w:szCs w:val="40"/>
        </w:rPr>
      </w:pPr>
      <w:r w:rsidRPr="00873222">
        <w:rPr>
          <w:rFonts w:ascii="Monotype Corsiva" w:hAnsi="Monotype Corsiva"/>
          <w:color w:val="7030A0"/>
          <w:sz w:val="40"/>
          <w:szCs w:val="40"/>
        </w:rPr>
        <w:t xml:space="preserve">обучающихся </w:t>
      </w:r>
      <w:r>
        <w:rPr>
          <w:rFonts w:ascii="Monotype Corsiva" w:hAnsi="Monotype Corsiva"/>
          <w:color w:val="7030A0"/>
          <w:sz w:val="40"/>
          <w:szCs w:val="40"/>
        </w:rPr>
        <w:t xml:space="preserve"> 2</w:t>
      </w:r>
      <w:r w:rsidRPr="00873222">
        <w:rPr>
          <w:rFonts w:ascii="Monotype Corsiva" w:hAnsi="Monotype Corsiva"/>
          <w:color w:val="7030A0"/>
          <w:sz w:val="40"/>
          <w:szCs w:val="40"/>
        </w:rPr>
        <w:t>класса</w:t>
      </w:r>
    </w:p>
    <w:p w:rsidR="005C03AC" w:rsidRPr="00873222" w:rsidRDefault="005C03AC" w:rsidP="007E32AE">
      <w:pPr>
        <w:ind w:firstLine="540"/>
        <w:jc w:val="center"/>
        <w:rPr>
          <w:color w:val="7030A0"/>
          <w:sz w:val="40"/>
          <w:szCs w:val="40"/>
        </w:rPr>
      </w:pPr>
    </w:p>
    <w:p w:rsidR="005C03AC" w:rsidRPr="00B44CA9" w:rsidRDefault="005C03AC" w:rsidP="00B44CA9">
      <w:pPr>
        <w:ind w:firstLine="540"/>
        <w:rPr>
          <w:rFonts w:ascii="Monotype Corsiva" w:hAnsi="Monotype Corsiva"/>
          <w:sz w:val="72"/>
          <w:szCs w:val="72"/>
        </w:rPr>
      </w:pPr>
      <w:r w:rsidRPr="002A28F8">
        <w:rPr>
          <w:rFonts w:ascii="Monotype Corsiva" w:hAnsi="Monotype Corsiva"/>
          <w:sz w:val="72"/>
          <w:szCs w:val="72"/>
        </w:rPr>
        <w:t xml:space="preserve">          </w:t>
      </w:r>
      <w:r>
        <w:rPr>
          <w:rFonts w:ascii="Monotype Corsiva" w:hAnsi="Monotype Corsiva"/>
          <w:color w:val="FF0000"/>
          <w:sz w:val="72"/>
          <w:szCs w:val="72"/>
        </w:rPr>
        <w:t>«</w:t>
      </w:r>
      <w:r w:rsidRPr="00873222">
        <w:rPr>
          <w:rFonts w:ascii="Monotype Corsiva" w:hAnsi="Monotype Corsiva"/>
          <w:color w:val="FF0000"/>
          <w:sz w:val="72"/>
          <w:szCs w:val="72"/>
        </w:rPr>
        <w:t>В Гармонии с собой»</w:t>
      </w:r>
    </w:p>
    <w:p w:rsidR="005C03AC" w:rsidRDefault="005C03AC" w:rsidP="005C124B">
      <w:pPr>
        <w:ind w:firstLine="540"/>
        <w:rPr>
          <w:sz w:val="40"/>
          <w:szCs w:val="40"/>
        </w:rPr>
      </w:pPr>
    </w:p>
    <w:p w:rsidR="005C03AC" w:rsidRDefault="005C03AC" w:rsidP="007E32A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</w:t>
      </w:r>
    </w:p>
    <w:p w:rsidR="005C03AC" w:rsidRDefault="005C03AC" w:rsidP="007E32AE">
      <w:pPr>
        <w:rPr>
          <w:sz w:val="40"/>
          <w:szCs w:val="40"/>
        </w:rPr>
      </w:pPr>
    </w:p>
    <w:p w:rsidR="005C03AC" w:rsidRDefault="005C03AC" w:rsidP="007E32AE">
      <w:pPr>
        <w:rPr>
          <w:sz w:val="40"/>
          <w:szCs w:val="40"/>
        </w:rPr>
      </w:pPr>
    </w:p>
    <w:p w:rsidR="005C03AC" w:rsidRPr="002A28F8" w:rsidRDefault="005C03AC" w:rsidP="007E32A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</w:t>
      </w:r>
    </w:p>
    <w:p w:rsidR="005C03AC" w:rsidRPr="002A28F8" w:rsidRDefault="005C03AC" w:rsidP="007E32AE">
      <w:pPr>
        <w:rPr>
          <w:sz w:val="40"/>
          <w:szCs w:val="40"/>
        </w:rPr>
      </w:pPr>
    </w:p>
    <w:p w:rsidR="005C03AC" w:rsidRPr="002A28F8" w:rsidRDefault="005C03AC" w:rsidP="007E32AE">
      <w:pPr>
        <w:rPr>
          <w:sz w:val="40"/>
          <w:szCs w:val="40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2A28F8" w:rsidRDefault="005C03AC" w:rsidP="007E32AE">
      <w:pPr>
        <w:rPr>
          <w:sz w:val="28"/>
          <w:szCs w:val="28"/>
        </w:rPr>
      </w:pPr>
    </w:p>
    <w:p w:rsidR="005C03AC" w:rsidRPr="00B44CA9" w:rsidRDefault="005C03AC" w:rsidP="007E32AE">
      <w:pPr>
        <w:rPr>
          <w:rFonts w:ascii="Monotype Corsiva" w:hAnsi="Monotype Corsiva"/>
          <w:sz w:val="32"/>
          <w:szCs w:val="32"/>
        </w:rPr>
      </w:pPr>
      <w:r w:rsidRPr="002A28F8">
        <w:rPr>
          <w:sz w:val="28"/>
          <w:szCs w:val="28"/>
        </w:rPr>
        <w:t xml:space="preserve">                                                                                     </w:t>
      </w:r>
      <w:r w:rsidRPr="00B44CA9">
        <w:rPr>
          <w:rFonts w:ascii="Monotype Corsiva" w:hAnsi="Monotype Corsiva"/>
          <w:sz w:val="32"/>
          <w:szCs w:val="32"/>
        </w:rPr>
        <w:t xml:space="preserve"> Классный руководитель </w:t>
      </w:r>
      <w:r>
        <w:rPr>
          <w:rFonts w:ascii="Monotype Corsiva" w:hAnsi="Monotype Corsiva"/>
          <w:sz w:val="32"/>
          <w:szCs w:val="32"/>
        </w:rPr>
        <w:t>2</w:t>
      </w:r>
      <w:r w:rsidRPr="00B44CA9">
        <w:rPr>
          <w:rFonts w:ascii="Monotype Corsiva" w:hAnsi="Monotype Corsiva"/>
          <w:sz w:val="32"/>
          <w:szCs w:val="32"/>
        </w:rPr>
        <w:t>класса,</w:t>
      </w:r>
    </w:p>
    <w:p w:rsidR="005C03AC" w:rsidRPr="00B44CA9" w:rsidRDefault="005C03AC" w:rsidP="005C124B">
      <w:pPr>
        <w:ind w:firstLine="540"/>
        <w:rPr>
          <w:rFonts w:ascii="Monotype Corsiva" w:hAnsi="Monotype Corsiva"/>
          <w:sz w:val="32"/>
          <w:szCs w:val="32"/>
        </w:rPr>
      </w:pPr>
      <w:r w:rsidRPr="00B44CA9"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учитель начальных классов:</w:t>
      </w:r>
    </w:p>
    <w:p w:rsidR="005C03AC" w:rsidRPr="00B44CA9" w:rsidRDefault="005C03AC" w:rsidP="009217CB">
      <w:pPr>
        <w:ind w:firstLine="540"/>
        <w:rPr>
          <w:rFonts w:ascii="Monotype Corsiva" w:hAnsi="Monotype Corsiva"/>
          <w:sz w:val="32"/>
          <w:szCs w:val="32"/>
        </w:rPr>
      </w:pPr>
      <w:r w:rsidRPr="00B44CA9">
        <w:rPr>
          <w:rFonts w:ascii="Monotype Corsiva" w:hAnsi="Monotype Corsiva"/>
          <w:sz w:val="32"/>
          <w:szCs w:val="32"/>
        </w:rPr>
        <w:t xml:space="preserve">                                                            </w:t>
      </w:r>
      <w:r w:rsidRPr="002A28F8">
        <w:rPr>
          <w:rFonts w:ascii="Monotype Corsiva" w:hAnsi="Monotype Corsiva"/>
          <w:sz w:val="32"/>
          <w:szCs w:val="32"/>
        </w:rPr>
        <w:t xml:space="preserve">                   </w:t>
      </w:r>
      <w:r w:rsidRPr="00B44CA9">
        <w:rPr>
          <w:rFonts w:ascii="Monotype Corsiva" w:hAnsi="Monotype Corsiva"/>
          <w:sz w:val="32"/>
          <w:szCs w:val="32"/>
        </w:rPr>
        <w:t>Силяева Ирина Валентиновна</w:t>
      </w:r>
    </w:p>
    <w:p w:rsidR="005C03AC" w:rsidRPr="00B44CA9" w:rsidRDefault="005C03AC" w:rsidP="009217CB">
      <w:pPr>
        <w:ind w:firstLine="540"/>
        <w:rPr>
          <w:rFonts w:ascii="Monotype Corsiva" w:hAnsi="Monotype Corsiva"/>
          <w:sz w:val="32"/>
          <w:szCs w:val="32"/>
        </w:rPr>
      </w:pPr>
    </w:p>
    <w:p w:rsidR="005C03AC" w:rsidRDefault="005C03AC" w:rsidP="001E6831">
      <w:pPr>
        <w:rPr>
          <w:sz w:val="28"/>
          <w:szCs w:val="28"/>
        </w:rPr>
      </w:pPr>
    </w:p>
    <w:p w:rsidR="005C03AC" w:rsidRPr="00B44CA9" w:rsidRDefault="005C03AC" w:rsidP="009217CB">
      <w:pPr>
        <w:ind w:firstLine="540"/>
        <w:rPr>
          <w:rFonts w:ascii="Monotype Corsiva" w:hAnsi="Monotype Corsiva"/>
          <w:sz w:val="32"/>
          <w:szCs w:val="32"/>
        </w:rPr>
      </w:pPr>
      <w:r w:rsidRPr="00B44CA9">
        <w:rPr>
          <w:rFonts w:ascii="Monotype Corsiva" w:hAnsi="Monotype Corsiva"/>
          <w:sz w:val="32"/>
          <w:szCs w:val="32"/>
        </w:rPr>
        <w:t xml:space="preserve">                                       Село Фролово</w:t>
      </w:r>
    </w:p>
    <w:p w:rsidR="005C03AC" w:rsidRPr="00B44CA9" w:rsidRDefault="005C03AC" w:rsidP="005C124B">
      <w:pPr>
        <w:ind w:firstLine="540"/>
        <w:rPr>
          <w:rFonts w:ascii="Monotype Corsiva" w:hAnsi="Monotype Corsiva"/>
          <w:sz w:val="32"/>
          <w:szCs w:val="32"/>
        </w:rPr>
      </w:pPr>
      <w:r w:rsidRPr="00B44CA9">
        <w:rPr>
          <w:rFonts w:ascii="Monotype Corsiva" w:hAnsi="Monotype Corsiva"/>
          <w:sz w:val="32"/>
          <w:szCs w:val="32"/>
        </w:rPr>
        <w:t xml:space="preserve">                                 Сухиничского района </w:t>
      </w:r>
    </w:p>
    <w:p w:rsidR="005C03AC" w:rsidRPr="00B44CA9" w:rsidRDefault="005C03AC" w:rsidP="005C124B">
      <w:pPr>
        <w:ind w:firstLine="540"/>
        <w:rPr>
          <w:rFonts w:ascii="Monotype Corsiva" w:hAnsi="Monotype Corsiva"/>
          <w:sz w:val="32"/>
          <w:szCs w:val="32"/>
        </w:rPr>
      </w:pPr>
      <w:r w:rsidRPr="00B44CA9">
        <w:rPr>
          <w:rFonts w:ascii="Monotype Corsiva" w:hAnsi="Monotype Corsiva"/>
          <w:sz w:val="32"/>
          <w:szCs w:val="32"/>
        </w:rPr>
        <w:t xml:space="preserve">                                  Калужской области</w:t>
      </w:r>
    </w:p>
    <w:p w:rsidR="005C03AC" w:rsidRPr="00B44CA9" w:rsidRDefault="005C03AC" w:rsidP="005C124B">
      <w:pPr>
        <w:ind w:firstLine="540"/>
        <w:rPr>
          <w:rFonts w:ascii="Monotype Corsiva" w:hAnsi="Monotype Corsiva"/>
          <w:sz w:val="32"/>
          <w:szCs w:val="32"/>
        </w:rPr>
      </w:pPr>
      <w:r w:rsidRPr="00B44CA9">
        <w:rPr>
          <w:rFonts w:ascii="Monotype Corsiva" w:hAnsi="Monotype Corsiva"/>
          <w:sz w:val="32"/>
          <w:szCs w:val="32"/>
        </w:rPr>
        <w:t xml:space="preserve">                               201</w:t>
      </w:r>
      <w:r>
        <w:rPr>
          <w:rFonts w:ascii="Monotype Corsiva" w:hAnsi="Monotype Corsiva"/>
          <w:sz w:val="32"/>
          <w:szCs w:val="32"/>
        </w:rPr>
        <w:t>4</w:t>
      </w:r>
      <w:r w:rsidRPr="00B44CA9">
        <w:rPr>
          <w:rFonts w:ascii="Monotype Corsiva" w:hAnsi="Monotype Corsiva"/>
          <w:sz w:val="32"/>
          <w:szCs w:val="32"/>
        </w:rPr>
        <w:t>– 201</w:t>
      </w:r>
      <w:r>
        <w:rPr>
          <w:rFonts w:ascii="Monotype Corsiva" w:hAnsi="Monotype Corsiva"/>
          <w:sz w:val="32"/>
          <w:szCs w:val="32"/>
        </w:rPr>
        <w:t xml:space="preserve">5 </w:t>
      </w:r>
      <w:r w:rsidRPr="00B44CA9">
        <w:rPr>
          <w:rFonts w:ascii="Monotype Corsiva" w:hAnsi="Monotype Corsiva"/>
          <w:sz w:val="32"/>
          <w:szCs w:val="32"/>
        </w:rPr>
        <w:t>учебный год</w:t>
      </w:r>
    </w:p>
    <w:p w:rsidR="005C03AC" w:rsidRPr="00B10986" w:rsidRDefault="005C03AC" w:rsidP="00B10986">
      <w:pPr>
        <w:ind w:firstLine="540"/>
        <w:jc w:val="center"/>
        <w:rPr>
          <w:rFonts w:ascii="Monotype Corsiva" w:hAnsi="Monotype Corsiva"/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26" type="#_x0000_t75" alt="DSCN4124 (2)" style="position:absolute;left:0;text-align:left;margin-left:373.3pt;margin-top:-6.55pt;width:178.55pt;height:178.1pt;z-index:-251658240;visibility:visible" wrapcoords="1543 1732 1543 19868 19876 19868 19966 1732 1543 173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">
            <v:imagedata r:id="rId5" o:title=""/>
            <o:lock v:ext="edit" aspectratio="f"/>
            <w10:wrap type="tight"/>
          </v:shape>
        </w:pict>
      </w:r>
      <w:r w:rsidRPr="00B10986">
        <w:rPr>
          <w:rFonts w:ascii="Monotype Corsiva" w:hAnsi="Monotype Corsiva"/>
          <w:b/>
          <w:sz w:val="40"/>
          <w:szCs w:val="40"/>
        </w:rPr>
        <w:t>Анкета участника конкурса классных руководителей и классных воспитателей образовательных учреждений «Самый классный клас</w:t>
      </w:r>
      <w:r w:rsidRPr="00B10986">
        <w:rPr>
          <w:rFonts w:ascii="Monotype Corsiva" w:hAnsi="Monotype Corsiva"/>
          <w:b/>
          <w:sz w:val="40"/>
          <w:szCs w:val="40"/>
        </w:rPr>
        <w:t>с</w:t>
      </w:r>
      <w:r w:rsidRPr="00B10986">
        <w:rPr>
          <w:rFonts w:ascii="Monotype Corsiva" w:hAnsi="Monotype Corsiva"/>
          <w:b/>
          <w:sz w:val="40"/>
          <w:szCs w:val="40"/>
        </w:rPr>
        <w:t>ный»</w:t>
      </w:r>
    </w:p>
    <w:p w:rsidR="005C03AC" w:rsidRDefault="005C03AC" w:rsidP="00B10986">
      <w:pPr>
        <w:ind w:firstLine="54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</w:t>
      </w:r>
    </w:p>
    <w:p w:rsidR="005C03AC" w:rsidRPr="00B10986" w:rsidRDefault="005C03AC" w:rsidP="00B10986">
      <w:pPr>
        <w:rPr>
          <w:rFonts w:ascii="Monotype Corsiva" w:hAnsi="Monotype Corsiva"/>
          <w:sz w:val="40"/>
          <w:szCs w:val="40"/>
        </w:rPr>
      </w:pPr>
      <w:r w:rsidRPr="00B10986">
        <w:rPr>
          <w:rFonts w:ascii="Monotype Corsiva" w:hAnsi="Monotype Corsiva"/>
          <w:b/>
          <w:sz w:val="40"/>
          <w:szCs w:val="40"/>
        </w:rPr>
        <w:t>Район:</w:t>
      </w:r>
      <w:r w:rsidRPr="00B10986">
        <w:rPr>
          <w:rFonts w:ascii="Monotype Corsiva" w:hAnsi="Monotype Corsiva"/>
          <w:sz w:val="40"/>
          <w:szCs w:val="40"/>
        </w:rPr>
        <w:t xml:space="preserve">  Сухиничский</w:t>
      </w:r>
      <w:r>
        <w:rPr>
          <w:rFonts w:ascii="Monotype Corsiva" w:hAnsi="Monotype Corsiva"/>
          <w:sz w:val="40"/>
          <w:szCs w:val="40"/>
        </w:rPr>
        <w:t>.</w:t>
      </w:r>
      <w:r w:rsidRPr="00B10986">
        <w:rPr>
          <w:rFonts w:ascii="Monotype Corsiva" w:hAnsi="Monotype Corsiva"/>
          <w:sz w:val="40"/>
          <w:szCs w:val="40"/>
        </w:rPr>
        <w:br/>
      </w:r>
      <w:r w:rsidRPr="00B10986">
        <w:rPr>
          <w:rFonts w:ascii="Monotype Corsiva" w:hAnsi="Monotype Corsiva"/>
          <w:b/>
          <w:sz w:val="40"/>
          <w:szCs w:val="40"/>
        </w:rPr>
        <w:t>Фамилия:</w:t>
      </w:r>
      <w:r w:rsidRPr="00B10986">
        <w:rPr>
          <w:rFonts w:ascii="Monotype Corsiva" w:hAnsi="Monotype Corsiva"/>
          <w:sz w:val="40"/>
          <w:szCs w:val="40"/>
        </w:rPr>
        <w:t xml:space="preserve"> Силяева</w:t>
      </w:r>
      <w:r w:rsidRPr="00B10986">
        <w:rPr>
          <w:rFonts w:ascii="Monotype Corsiva" w:hAnsi="Monotype Corsiva"/>
          <w:sz w:val="40"/>
          <w:szCs w:val="40"/>
        </w:rPr>
        <w:br/>
      </w:r>
      <w:r w:rsidRPr="00B10986">
        <w:rPr>
          <w:rFonts w:ascii="Monotype Corsiva" w:hAnsi="Monotype Corsiva"/>
          <w:b/>
          <w:sz w:val="40"/>
          <w:szCs w:val="40"/>
        </w:rPr>
        <w:t>Имя:</w:t>
      </w:r>
      <w:r w:rsidRPr="00B10986">
        <w:rPr>
          <w:rFonts w:ascii="Monotype Corsiva" w:hAnsi="Monotype Corsiva"/>
          <w:sz w:val="40"/>
          <w:szCs w:val="40"/>
        </w:rPr>
        <w:t xml:space="preserve"> Ирина</w:t>
      </w:r>
      <w:r w:rsidRPr="00B10986">
        <w:rPr>
          <w:rFonts w:ascii="Monotype Corsiva" w:hAnsi="Monotype Corsiva"/>
          <w:sz w:val="40"/>
          <w:szCs w:val="40"/>
        </w:rPr>
        <w:br/>
      </w:r>
      <w:r w:rsidRPr="00B10986">
        <w:rPr>
          <w:rFonts w:ascii="Monotype Corsiva" w:hAnsi="Monotype Corsiva"/>
          <w:b/>
          <w:sz w:val="40"/>
          <w:szCs w:val="40"/>
        </w:rPr>
        <w:t>Отчество:</w:t>
      </w:r>
      <w:r w:rsidRPr="00B10986">
        <w:rPr>
          <w:rFonts w:ascii="Monotype Corsiva" w:hAnsi="Monotype Corsiva"/>
          <w:sz w:val="40"/>
          <w:szCs w:val="40"/>
        </w:rPr>
        <w:t xml:space="preserve"> Валентиновна</w:t>
      </w:r>
    </w:p>
    <w:p w:rsidR="005C03AC" w:rsidRPr="00B10986" w:rsidRDefault="005C03AC" w:rsidP="00B10986">
      <w:pPr>
        <w:rPr>
          <w:rFonts w:ascii="Monotype Corsiva" w:hAnsi="Monotype Corsiva"/>
          <w:sz w:val="40"/>
          <w:szCs w:val="40"/>
        </w:rPr>
      </w:pPr>
      <w:r w:rsidRPr="00B10986">
        <w:rPr>
          <w:rFonts w:ascii="Monotype Corsiva" w:hAnsi="Monotype Corsiva"/>
          <w:b/>
          <w:sz w:val="40"/>
          <w:szCs w:val="40"/>
        </w:rPr>
        <w:t>Дата рождения:</w:t>
      </w:r>
      <w:r w:rsidRPr="00B10986">
        <w:rPr>
          <w:rFonts w:ascii="Monotype Corsiva" w:hAnsi="Monotype Corsiva"/>
          <w:sz w:val="40"/>
          <w:szCs w:val="40"/>
        </w:rPr>
        <w:t xml:space="preserve"> 13.09.1973 г.</w:t>
      </w:r>
      <w:r w:rsidRPr="00B10986">
        <w:rPr>
          <w:rFonts w:ascii="Monotype Corsiva" w:hAnsi="Monotype Corsiva"/>
          <w:sz w:val="40"/>
          <w:szCs w:val="40"/>
        </w:rPr>
        <w:br/>
      </w:r>
      <w:r w:rsidRPr="00B10986">
        <w:rPr>
          <w:rFonts w:ascii="Monotype Corsiva" w:hAnsi="Monotype Corsiva"/>
          <w:b/>
          <w:sz w:val="40"/>
          <w:szCs w:val="40"/>
        </w:rPr>
        <w:t>Домашний адрес:</w:t>
      </w:r>
      <w:r w:rsidRPr="00B10986">
        <w:rPr>
          <w:rFonts w:ascii="Monotype Corsiva" w:hAnsi="Monotype Corsiva"/>
          <w:sz w:val="40"/>
          <w:szCs w:val="40"/>
        </w:rPr>
        <w:t xml:space="preserve"> Калужская обл., Сухиничский р-он, с.Фролово, д.19.</w:t>
      </w:r>
      <w:r w:rsidRPr="00B10986">
        <w:rPr>
          <w:rFonts w:ascii="Monotype Corsiva" w:hAnsi="Monotype Corsiva"/>
          <w:sz w:val="40"/>
          <w:szCs w:val="40"/>
        </w:rPr>
        <w:br/>
      </w:r>
      <w:r w:rsidRPr="00B10986">
        <w:rPr>
          <w:rFonts w:ascii="Monotype Corsiva" w:hAnsi="Monotype Corsiva"/>
          <w:b/>
          <w:sz w:val="40"/>
          <w:szCs w:val="40"/>
        </w:rPr>
        <w:t>Место работы:</w:t>
      </w:r>
      <w:r>
        <w:rPr>
          <w:rFonts w:ascii="Monotype Corsiva" w:hAnsi="Monotype Corsiva"/>
          <w:sz w:val="40"/>
          <w:szCs w:val="40"/>
        </w:rPr>
        <w:t xml:space="preserve"> </w:t>
      </w:r>
      <w:r w:rsidRPr="00B10986">
        <w:rPr>
          <w:rFonts w:ascii="Monotype Corsiva" w:hAnsi="Monotype Corsiva"/>
          <w:sz w:val="40"/>
          <w:szCs w:val="40"/>
        </w:rPr>
        <w:t>МКОУ  «Фролово – Горетовская основная общеобр</w:t>
      </w:r>
      <w:r w:rsidRPr="00B10986">
        <w:rPr>
          <w:rFonts w:ascii="Monotype Corsiva" w:hAnsi="Monotype Corsiva"/>
          <w:sz w:val="40"/>
          <w:szCs w:val="40"/>
        </w:rPr>
        <w:t>а</w:t>
      </w:r>
      <w:r w:rsidRPr="00B10986">
        <w:rPr>
          <w:rFonts w:ascii="Monotype Corsiva" w:hAnsi="Monotype Corsiva"/>
          <w:sz w:val="40"/>
          <w:szCs w:val="40"/>
        </w:rPr>
        <w:t>зовательная школа»</w:t>
      </w:r>
      <w:r>
        <w:rPr>
          <w:rFonts w:ascii="Monotype Corsiva" w:hAnsi="Monotype Corsiva"/>
          <w:sz w:val="40"/>
          <w:szCs w:val="40"/>
        </w:rPr>
        <w:t>.</w:t>
      </w:r>
    </w:p>
    <w:p w:rsidR="005C03AC" w:rsidRPr="00B10986" w:rsidRDefault="005C03AC" w:rsidP="00B10986">
      <w:pPr>
        <w:rPr>
          <w:rFonts w:ascii="Monotype Corsiva" w:hAnsi="Monotype Corsiva"/>
          <w:sz w:val="40"/>
          <w:szCs w:val="40"/>
        </w:rPr>
      </w:pPr>
      <w:r w:rsidRPr="00B10986">
        <w:rPr>
          <w:rFonts w:ascii="Monotype Corsiva" w:hAnsi="Monotype Corsiva"/>
          <w:b/>
          <w:sz w:val="40"/>
          <w:szCs w:val="40"/>
        </w:rPr>
        <w:t>Должность, предмет:</w:t>
      </w:r>
      <w:r w:rsidRPr="00B10986">
        <w:rPr>
          <w:rFonts w:ascii="Monotype Corsiva" w:hAnsi="Monotype Corsiva"/>
          <w:sz w:val="40"/>
          <w:szCs w:val="40"/>
        </w:rPr>
        <w:t xml:space="preserve"> учитель начальных классов</w:t>
      </w:r>
      <w:r>
        <w:rPr>
          <w:rFonts w:ascii="Monotype Corsiva" w:hAnsi="Monotype Corsiva"/>
          <w:sz w:val="40"/>
          <w:szCs w:val="40"/>
        </w:rPr>
        <w:t>..</w:t>
      </w:r>
    </w:p>
    <w:p w:rsidR="005C03AC" w:rsidRPr="00B10986" w:rsidRDefault="005C03AC" w:rsidP="00B10986">
      <w:pPr>
        <w:rPr>
          <w:rFonts w:ascii="Monotype Corsiva" w:hAnsi="Monotype Corsiva"/>
          <w:sz w:val="40"/>
          <w:szCs w:val="40"/>
        </w:rPr>
      </w:pPr>
      <w:r w:rsidRPr="00B10986">
        <w:rPr>
          <w:rFonts w:ascii="Monotype Corsiva" w:hAnsi="Monotype Corsiva"/>
          <w:b/>
          <w:sz w:val="40"/>
          <w:szCs w:val="40"/>
        </w:rPr>
        <w:t>Адрес места работы, телефон:</w:t>
      </w:r>
      <w:r w:rsidRPr="00B10986">
        <w:rPr>
          <w:rFonts w:ascii="Monotype Corsiva" w:hAnsi="Monotype Corsiva"/>
          <w:sz w:val="40"/>
          <w:szCs w:val="40"/>
        </w:rPr>
        <w:t xml:space="preserve"> Калужская обл., Сухиничский р-он, с.Фролово</w:t>
      </w:r>
      <w:r>
        <w:rPr>
          <w:rFonts w:ascii="Monotype Corsiva" w:hAnsi="Monotype Corsiva"/>
          <w:sz w:val="40"/>
          <w:szCs w:val="40"/>
        </w:rPr>
        <w:t>.</w:t>
      </w:r>
    </w:p>
    <w:p w:rsidR="005C03AC" w:rsidRPr="00B10986" w:rsidRDefault="005C03AC" w:rsidP="00B10986">
      <w:pPr>
        <w:rPr>
          <w:rFonts w:ascii="Monotype Corsiva" w:hAnsi="Monotype Corsiva"/>
          <w:sz w:val="40"/>
          <w:szCs w:val="40"/>
        </w:rPr>
      </w:pPr>
      <w:r w:rsidRPr="00B10986">
        <w:rPr>
          <w:rFonts w:ascii="Monotype Corsiva" w:hAnsi="Monotype Corsiva"/>
          <w:b/>
          <w:sz w:val="40"/>
          <w:szCs w:val="40"/>
        </w:rPr>
        <w:t>Сведение об образовании:</w:t>
      </w:r>
      <w:r w:rsidRPr="00B10986">
        <w:rPr>
          <w:rFonts w:ascii="Monotype Corsiva" w:hAnsi="Monotype Corsiva"/>
          <w:sz w:val="40"/>
          <w:szCs w:val="40"/>
        </w:rPr>
        <w:t xml:space="preserve"> Средне</w:t>
      </w:r>
      <w:r>
        <w:rPr>
          <w:rFonts w:ascii="Monotype Corsiva" w:hAnsi="Monotype Corsiva"/>
          <w:sz w:val="40"/>
          <w:szCs w:val="40"/>
        </w:rPr>
        <w:t xml:space="preserve">е специальное. Закончила в </w:t>
      </w:r>
      <w:smartTag w:uri="urn:schemas-microsoft-com:office:smarttags" w:element="metricconverter">
        <w:smartTagPr>
          <w:attr w:name="ProductID" w:val="1992 г"/>
        </w:smartTagPr>
        <w:r>
          <w:rPr>
            <w:rFonts w:ascii="Monotype Corsiva" w:hAnsi="Monotype Corsiva"/>
            <w:sz w:val="40"/>
            <w:szCs w:val="40"/>
          </w:rPr>
          <w:t>1992 г</w:t>
        </w:r>
      </w:smartTag>
      <w:r>
        <w:rPr>
          <w:rFonts w:ascii="Monotype Corsiva" w:hAnsi="Monotype Corsiva"/>
          <w:sz w:val="40"/>
          <w:szCs w:val="40"/>
        </w:rPr>
        <w:t>.</w:t>
      </w:r>
      <w:r w:rsidRPr="00B10986">
        <w:rPr>
          <w:rFonts w:ascii="Monotype Corsiva" w:hAnsi="Monotype Corsiva"/>
          <w:sz w:val="40"/>
          <w:szCs w:val="40"/>
        </w:rPr>
        <w:t xml:space="preserve"> Мещовское педагогическое училище.</w:t>
      </w:r>
    </w:p>
    <w:p w:rsidR="005C03AC" w:rsidRPr="00B10986" w:rsidRDefault="005C03AC" w:rsidP="00B10986">
      <w:pPr>
        <w:rPr>
          <w:rFonts w:ascii="Monotype Corsiva" w:hAnsi="Monotype Corsiva"/>
          <w:sz w:val="40"/>
          <w:szCs w:val="40"/>
        </w:rPr>
      </w:pPr>
      <w:r w:rsidRPr="00B10986">
        <w:rPr>
          <w:rFonts w:ascii="Monotype Corsiva" w:hAnsi="Monotype Corsiva"/>
          <w:b/>
          <w:sz w:val="40"/>
          <w:szCs w:val="40"/>
        </w:rPr>
        <w:t>Стаж работы:</w:t>
      </w:r>
      <w:r>
        <w:rPr>
          <w:rFonts w:ascii="Monotype Corsiva" w:hAnsi="Monotype Corsiva"/>
          <w:sz w:val="40"/>
          <w:szCs w:val="40"/>
        </w:rPr>
        <w:t xml:space="preserve"> 20 лет.</w:t>
      </w:r>
    </w:p>
    <w:p w:rsidR="005C03AC" w:rsidRPr="007D3B10" w:rsidRDefault="005C03AC" w:rsidP="00B10986">
      <w:pPr>
        <w:rPr>
          <w:rFonts w:ascii="Monotype Corsiva" w:hAnsi="Monotype Corsiva"/>
          <w:b/>
          <w:sz w:val="40"/>
          <w:szCs w:val="40"/>
        </w:rPr>
      </w:pPr>
      <w:r w:rsidRPr="007D3B10">
        <w:rPr>
          <w:rFonts w:ascii="Monotype Corsiva" w:hAnsi="Monotype Corsiva"/>
          <w:b/>
          <w:sz w:val="40"/>
          <w:szCs w:val="40"/>
        </w:rPr>
        <w:t xml:space="preserve">Квалификационная категория: </w:t>
      </w:r>
      <w:r>
        <w:rPr>
          <w:rFonts w:ascii="Monotype Corsiva" w:hAnsi="Monotype Corsiva"/>
          <w:b/>
          <w:sz w:val="40"/>
          <w:szCs w:val="40"/>
        </w:rPr>
        <w:t>соответствие  занимаемой должн</w:t>
      </w:r>
      <w:r>
        <w:rPr>
          <w:rFonts w:ascii="Monotype Corsiva" w:hAnsi="Monotype Corsiva"/>
          <w:b/>
          <w:sz w:val="40"/>
          <w:szCs w:val="40"/>
        </w:rPr>
        <w:t>о</w:t>
      </w:r>
      <w:r>
        <w:rPr>
          <w:rFonts w:ascii="Monotype Corsiva" w:hAnsi="Monotype Corsiva"/>
          <w:b/>
          <w:sz w:val="40"/>
          <w:szCs w:val="40"/>
        </w:rPr>
        <w:t>сти .</w:t>
      </w:r>
    </w:p>
    <w:p w:rsidR="005C03AC" w:rsidRPr="007D3B10" w:rsidRDefault="005C03AC" w:rsidP="00B10986">
      <w:pPr>
        <w:rPr>
          <w:rFonts w:ascii="Monotype Corsiva" w:hAnsi="Monotype Corsiva"/>
          <w:b/>
          <w:sz w:val="40"/>
          <w:szCs w:val="40"/>
        </w:rPr>
      </w:pPr>
      <w:r w:rsidRPr="007D3B10">
        <w:rPr>
          <w:rFonts w:ascii="Monotype Corsiva" w:hAnsi="Monotype Corsiva"/>
          <w:b/>
          <w:sz w:val="40"/>
          <w:szCs w:val="40"/>
        </w:rPr>
        <w:t xml:space="preserve">Номер выпуска: </w:t>
      </w:r>
      <w:r>
        <w:rPr>
          <w:rFonts w:ascii="Monotype Corsiva" w:hAnsi="Monotype Corsiva"/>
          <w:b/>
          <w:sz w:val="40"/>
          <w:szCs w:val="40"/>
        </w:rPr>
        <w:t>8</w:t>
      </w:r>
    </w:p>
    <w:p w:rsidR="005C03AC" w:rsidRPr="00B10986" w:rsidRDefault="005C03AC" w:rsidP="00B10986">
      <w:pPr>
        <w:rPr>
          <w:rFonts w:ascii="Monotype Corsiva" w:hAnsi="Monotype Corsiva"/>
          <w:sz w:val="40"/>
          <w:szCs w:val="40"/>
        </w:rPr>
      </w:pPr>
      <w:r w:rsidRPr="007D3B10">
        <w:rPr>
          <w:rFonts w:ascii="Monotype Corsiva" w:hAnsi="Monotype Corsiva"/>
          <w:b/>
          <w:sz w:val="40"/>
          <w:szCs w:val="40"/>
        </w:rPr>
        <w:t>Класс, в котором работает педагог:</w:t>
      </w:r>
      <w:r w:rsidRPr="00B10986">
        <w:rPr>
          <w:rFonts w:ascii="Monotype Corsiva" w:hAnsi="Monotype Corsiva"/>
          <w:sz w:val="40"/>
          <w:szCs w:val="40"/>
        </w:rPr>
        <w:t xml:space="preserve"> 1 класс.</w:t>
      </w:r>
    </w:p>
    <w:p w:rsidR="005C03AC" w:rsidRPr="007D3B10" w:rsidRDefault="005C03AC" w:rsidP="00B10986">
      <w:pPr>
        <w:rPr>
          <w:rFonts w:ascii="Monotype Corsiva" w:hAnsi="Monotype Corsiva"/>
          <w:b/>
          <w:sz w:val="40"/>
          <w:szCs w:val="40"/>
        </w:rPr>
      </w:pPr>
      <w:r w:rsidRPr="007D3B10">
        <w:rPr>
          <w:rFonts w:ascii="Monotype Corsiva" w:hAnsi="Monotype Corsiva"/>
          <w:b/>
          <w:sz w:val="40"/>
          <w:szCs w:val="40"/>
        </w:rPr>
        <w:t>Краткое содержание воспитательной программы:</w:t>
      </w:r>
    </w:p>
    <w:p w:rsidR="005C03AC" w:rsidRPr="00B10986" w:rsidRDefault="005C03AC" w:rsidP="00B10986">
      <w:pPr>
        <w:ind w:firstLine="540"/>
      </w:pPr>
    </w:p>
    <w:p w:rsidR="005C03AC" w:rsidRPr="006C1EF9" w:rsidRDefault="005C03AC" w:rsidP="00C0348D">
      <w:pPr>
        <w:ind w:firstLine="540"/>
        <w:rPr>
          <w:b/>
          <w:sz w:val="32"/>
          <w:szCs w:val="32"/>
        </w:rPr>
      </w:pPr>
      <w:r>
        <w:rPr>
          <w:b/>
          <w:sz w:val="32"/>
          <w:szCs w:val="32"/>
        </w:rPr>
        <w:t>Воспитание младшего школьника- одна из важнейших составля</w:t>
      </w:r>
      <w:r>
        <w:rPr>
          <w:b/>
          <w:sz w:val="32"/>
          <w:szCs w:val="32"/>
        </w:rPr>
        <w:t>ю</w:t>
      </w:r>
      <w:r>
        <w:rPr>
          <w:b/>
          <w:sz w:val="32"/>
          <w:szCs w:val="32"/>
        </w:rPr>
        <w:t>щих образовательного процесса наряду с обучением. В процессе своего становления как личности ребёнок испытывает действия со стороны школы , семьи, сверстников.</w:t>
      </w:r>
    </w:p>
    <w:p w:rsidR="005C03AC" w:rsidRPr="006C1EF9" w:rsidRDefault="005C03AC" w:rsidP="00C0348D">
      <w:pPr>
        <w:ind w:firstLine="540"/>
        <w:rPr>
          <w:b/>
          <w:sz w:val="32"/>
          <w:szCs w:val="32"/>
        </w:rPr>
      </w:pPr>
      <w:r>
        <w:rPr>
          <w:b/>
          <w:sz w:val="32"/>
          <w:szCs w:val="32"/>
        </w:rPr>
        <w:t>Программа «В Гармонии с собой»- это реализация важнейших з</w:t>
      </w:r>
      <w:r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>дач младшего школьника в области образования и личностного разв</w:t>
      </w:r>
      <w:r>
        <w:rPr>
          <w:b/>
          <w:sz w:val="32"/>
          <w:szCs w:val="32"/>
        </w:rPr>
        <w:t>и</w:t>
      </w:r>
      <w:r>
        <w:rPr>
          <w:b/>
          <w:sz w:val="32"/>
          <w:szCs w:val="32"/>
        </w:rPr>
        <w:t>тия по всем направлениям.</w:t>
      </w: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306B28" w:rsidRDefault="005C03AC" w:rsidP="00D026A1">
      <w:pPr>
        <w:rPr>
          <w:b/>
          <w:color w:val="5F497A"/>
          <w:sz w:val="40"/>
          <w:szCs w:val="40"/>
        </w:rPr>
      </w:pPr>
      <w:r>
        <w:rPr>
          <w:b/>
          <w:sz w:val="40"/>
          <w:szCs w:val="40"/>
        </w:rPr>
        <w:t xml:space="preserve">             </w:t>
      </w:r>
      <w:r w:rsidRPr="00306B28">
        <w:rPr>
          <w:b/>
          <w:color w:val="5F497A"/>
          <w:sz w:val="40"/>
          <w:szCs w:val="40"/>
        </w:rPr>
        <w:t xml:space="preserve"> Автобиография участника конкурса.</w:t>
      </w: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110A3E" w:rsidRDefault="005C03AC" w:rsidP="00110A3E">
      <w:pPr>
        <w:ind w:firstLine="540"/>
        <w:rPr>
          <w:sz w:val="32"/>
          <w:szCs w:val="32"/>
        </w:rPr>
      </w:pPr>
      <w:r w:rsidRPr="00873222">
        <w:rPr>
          <w:sz w:val="32"/>
          <w:szCs w:val="32"/>
        </w:rPr>
        <w:t>Я, Силяева</w:t>
      </w:r>
      <w:r>
        <w:rPr>
          <w:sz w:val="32"/>
          <w:szCs w:val="32"/>
        </w:rPr>
        <w:t xml:space="preserve"> Ирина Валентиновна , родилась 13 сентября 1973 года в д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ревне Фролово- Горетово  Сухиничского района , Калужской области. Ро</w:t>
      </w:r>
      <w:r>
        <w:rPr>
          <w:sz w:val="32"/>
          <w:szCs w:val="32"/>
        </w:rPr>
        <w:t>с</w:t>
      </w:r>
      <w:r>
        <w:rPr>
          <w:sz w:val="32"/>
          <w:szCs w:val="32"/>
        </w:rPr>
        <w:t>ла и воспитывалась в хорошей семье . Папа работал механиком в колхозе им. Оржоникидзе ( ныне СПК «Фроловское») , а мама учителем математики во Фролово –  Горетовской  школе. Родителями своими очень горжусь.</w:t>
      </w:r>
    </w:p>
    <w:p w:rsidR="005C03AC" w:rsidRPr="00F90266" w:rsidRDefault="005C03AC" w:rsidP="00F90266">
      <w:pPr>
        <w:rPr>
          <w:sz w:val="32"/>
          <w:szCs w:val="32"/>
        </w:rPr>
      </w:pPr>
      <w:r>
        <w:rPr>
          <w:sz w:val="32"/>
          <w:szCs w:val="32"/>
        </w:rPr>
        <w:t>До школы  я воспитывалась в детском саду. В 1981 году пошла в 1 класс. Училась в школе хорошо, принимала участие в школьных и районных 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роприятиях..По окончании 8 классов, я поступила  в Мещовское педучил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ще .Учиться было, конечно, тяжело, но интересно. В училище у нас были хорошие, понимающие преподаватели. И ещё у нас был хороший  классный руководитель: Макаркина Тамара Ивановна. Она всегда была рядом с нами и в горести , и в радости, всегда нас подбадривала, оказывала помощь.</w:t>
      </w:r>
    </w:p>
    <w:p w:rsidR="005C03AC" w:rsidRPr="00F22E3F" w:rsidRDefault="005C03AC" w:rsidP="00C0348D">
      <w:pPr>
        <w:ind w:firstLine="540"/>
        <w:rPr>
          <w:sz w:val="32"/>
          <w:szCs w:val="32"/>
        </w:rPr>
      </w:pPr>
      <w:r>
        <w:rPr>
          <w:sz w:val="32"/>
          <w:szCs w:val="32"/>
        </w:rPr>
        <w:t>Студенческие годы пролетели, настала самостоятельная жизнь. В 1992 году я вернулась в свою родную школу уже не учеником, а учителем.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нечно, страшно было проводить первый урок, первое родительское собр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ние, но всё это уже позади. И вот уже работаю 20 лет в родной моей школе.</w:t>
      </w:r>
    </w:p>
    <w:p w:rsidR="005C03AC" w:rsidRPr="009D47BA" w:rsidRDefault="005C03AC" w:rsidP="009D47BA">
      <w:pPr>
        <w:rPr>
          <w:sz w:val="32"/>
          <w:szCs w:val="32"/>
        </w:rPr>
      </w:pPr>
      <w:r>
        <w:rPr>
          <w:sz w:val="32"/>
          <w:szCs w:val="32"/>
        </w:rPr>
        <w:t>Очень люблю своих учеников, с уважением отношусь к их родителям. В коллективе меня окружают талантливые, умные, доброжелательные педаг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ги, которые всегда придут на помощь.  Занимаюсь не только педагогич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ской деятельностью, но и общественной :Я- депутат сельской думы, секр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тарь партии «Единая Россия». У меня есть семья- муж Сергей и дочь Вера. Муж Сергей по образованию механик, но работает охранником на железной дороге в г.Сухиничи. Дочь Вера учится в Калужском институте на экон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мическом факультете. Моя семья – это моя  крепость. В нашей семье все друг друга любят и уважают. Я очень люблю и уважаю всех своих близких и родных за их поддержку, понимание и любовь.</w:t>
      </w: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2E1DC1" w:rsidRDefault="005C03AC" w:rsidP="00C0348D">
      <w:pPr>
        <w:ind w:firstLine="5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Представление</w:t>
      </w:r>
    </w:p>
    <w:p w:rsidR="005C03AC" w:rsidRPr="003937CC" w:rsidRDefault="005C03AC" w:rsidP="002E1DC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  <w:r w:rsidRPr="002E1DC1">
        <w:rPr>
          <w:sz w:val="32"/>
          <w:szCs w:val="32"/>
        </w:rPr>
        <w:t>классного руководителя</w:t>
      </w:r>
      <w:r>
        <w:rPr>
          <w:sz w:val="32"/>
          <w:szCs w:val="32"/>
        </w:rPr>
        <w:t xml:space="preserve"> 1 класса  </w:t>
      </w:r>
    </w:p>
    <w:p w:rsidR="005C03AC" w:rsidRPr="002E1DC1" w:rsidRDefault="005C03AC" w:rsidP="003937CC">
      <w:pPr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казённого общеобразовательного учреждения</w:t>
      </w:r>
    </w:p>
    <w:p w:rsidR="005C03AC" w:rsidRPr="002E1DC1" w:rsidRDefault="005C03AC" w:rsidP="00C0348D">
      <w:pPr>
        <w:ind w:firstLine="540"/>
        <w:rPr>
          <w:b/>
          <w:sz w:val="32"/>
          <w:szCs w:val="32"/>
        </w:rPr>
      </w:pPr>
      <w:r>
        <w:rPr>
          <w:b/>
          <w:sz w:val="32"/>
          <w:szCs w:val="32"/>
        </w:rPr>
        <w:t>«Фролово – Горетовская основная общеобразовательная школа»</w:t>
      </w:r>
    </w:p>
    <w:p w:rsidR="005C03AC" w:rsidRPr="003937CC" w:rsidRDefault="005C03AC" w:rsidP="00C0348D">
      <w:pPr>
        <w:ind w:firstLine="5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Силяевой Ирины Валентиновны.</w:t>
      </w: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CA635E" w:rsidRDefault="005C03AC" w:rsidP="00C0348D">
      <w:pPr>
        <w:ind w:firstLine="540"/>
        <w:rPr>
          <w:b/>
          <w:i/>
        </w:rPr>
      </w:pPr>
      <w:r w:rsidRPr="00CA635E">
        <w:rPr>
          <w:b/>
          <w:i/>
        </w:rPr>
        <w:t>Силяева Ирина Валентиновна, 1973 года рождения, закончила Мещовское педагогическое училище в 1992 году. В МКОУ «Фролово –Горетовская основная школ» работает с 1992 года.В должности учителя начальных классов работает 20 лет, прошла аттестацию на соответс</w:t>
      </w:r>
      <w:r w:rsidRPr="00CA635E">
        <w:rPr>
          <w:b/>
          <w:i/>
        </w:rPr>
        <w:t>т</w:t>
      </w:r>
      <w:r w:rsidRPr="00CA635E">
        <w:rPr>
          <w:b/>
          <w:i/>
        </w:rPr>
        <w:t>вие занимаемой должности. Стаж педагогической работы – 20 лет.</w:t>
      </w:r>
    </w:p>
    <w:p w:rsidR="005C03AC" w:rsidRPr="00CA635E" w:rsidRDefault="005C03AC" w:rsidP="00C0348D">
      <w:pPr>
        <w:ind w:firstLine="540"/>
        <w:rPr>
          <w:b/>
          <w:i/>
        </w:rPr>
      </w:pPr>
      <w:r w:rsidRPr="00CA635E">
        <w:rPr>
          <w:b/>
          <w:i/>
        </w:rPr>
        <w:t>В должности классного руководителя работает много лет.В настоящее время является классным руководителем 1 класса.</w:t>
      </w:r>
    </w:p>
    <w:p w:rsidR="005C03AC" w:rsidRPr="00CA635E" w:rsidRDefault="005C03AC" w:rsidP="00C0348D">
      <w:pPr>
        <w:ind w:firstLine="540"/>
        <w:rPr>
          <w:b/>
          <w:i/>
        </w:rPr>
      </w:pPr>
      <w:r w:rsidRPr="00CA635E">
        <w:rPr>
          <w:b/>
          <w:i/>
        </w:rPr>
        <w:t>В этой должности её отличительными качествами являются высокая ответственность перед детьми, огромное желание работать лучше, творчество и стремление к постоянному росту.</w:t>
      </w:r>
    </w:p>
    <w:p w:rsidR="005C03AC" w:rsidRPr="00CA635E" w:rsidRDefault="005C03AC" w:rsidP="00C0348D">
      <w:pPr>
        <w:ind w:firstLine="540"/>
        <w:rPr>
          <w:b/>
          <w:i/>
        </w:rPr>
      </w:pPr>
      <w:r w:rsidRPr="00CA635E">
        <w:rPr>
          <w:b/>
          <w:i/>
        </w:rPr>
        <w:t>Работу Ирины Валентиновны как классного руководителя можно считать образцом в</w:t>
      </w:r>
      <w:r w:rsidRPr="00CA635E">
        <w:rPr>
          <w:b/>
          <w:i/>
        </w:rPr>
        <w:t>ы</w:t>
      </w:r>
      <w:r w:rsidRPr="00CA635E">
        <w:rPr>
          <w:b/>
          <w:i/>
        </w:rPr>
        <w:t>полнения профессионального долга: владеет основами знаний по детской психологии; знает принципы , содержание, методы, средства и формы организации воспитательного процесса; имеет целостные представления о явлениях, происходящих в классе, понимает сущность и зн</w:t>
      </w:r>
      <w:r w:rsidRPr="00CA635E">
        <w:rPr>
          <w:b/>
          <w:i/>
        </w:rPr>
        <w:t>а</w:t>
      </w:r>
      <w:r w:rsidRPr="00CA635E">
        <w:rPr>
          <w:b/>
          <w:i/>
        </w:rPr>
        <w:t>чимость своей педагогической деятельности в деле формирования личности ученика.</w:t>
      </w:r>
    </w:p>
    <w:p w:rsidR="005C03AC" w:rsidRPr="00CA635E" w:rsidRDefault="005C03AC" w:rsidP="00C0348D">
      <w:pPr>
        <w:ind w:firstLine="540"/>
        <w:rPr>
          <w:b/>
          <w:i/>
        </w:rPr>
      </w:pPr>
      <w:r w:rsidRPr="00CA635E">
        <w:rPr>
          <w:b/>
          <w:i/>
        </w:rPr>
        <w:t>Умеет рационально и эффективно организовать свою работу и деятельность класса, в том числе планировать и анализировать результаты</w:t>
      </w:r>
    </w:p>
    <w:p w:rsidR="005C03AC" w:rsidRPr="00CA635E" w:rsidRDefault="005C03AC" w:rsidP="00C0348D">
      <w:pPr>
        <w:ind w:firstLine="540"/>
        <w:rPr>
          <w:b/>
          <w:i/>
        </w:rPr>
      </w:pPr>
      <w:r w:rsidRPr="00CA635E">
        <w:rPr>
          <w:b/>
          <w:i/>
        </w:rPr>
        <w:t>Ирина Валентиновна хорошо знает педагогические основы работы с детьми младшего во</w:t>
      </w:r>
      <w:r w:rsidRPr="00CA635E">
        <w:rPr>
          <w:b/>
          <w:i/>
        </w:rPr>
        <w:t>з</w:t>
      </w:r>
      <w:r w:rsidRPr="00CA635E">
        <w:rPr>
          <w:b/>
          <w:i/>
        </w:rPr>
        <w:t>раста, всегда информирована о способах и формах воспитательной деятельности, владеет с</w:t>
      </w:r>
      <w:r w:rsidRPr="00CA635E">
        <w:rPr>
          <w:b/>
          <w:i/>
        </w:rPr>
        <w:t>о</w:t>
      </w:r>
      <w:r w:rsidRPr="00CA635E">
        <w:rPr>
          <w:b/>
          <w:i/>
        </w:rPr>
        <w:t>временными технологиями воспитания, учитывает в своей работе уровень воспитанности об</w:t>
      </w:r>
      <w:r w:rsidRPr="00CA635E">
        <w:rPr>
          <w:b/>
          <w:i/>
        </w:rPr>
        <w:t>у</w:t>
      </w:r>
      <w:r w:rsidRPr="00CA635E">
        <w:rPr>
          <w:b/>
          <w:i/>
        </w:rPr>
        <w:t>чающихся, социальные и материальные условия их жизни.</w:t>
      </w:r>
    </w:p>
    <w:p w:rsidR="005C03AC" w:rsidRPr="00CA635E" w:rsidRDefault="005C03AC" w:rsidP="00CA635E">
      <w:pPr>
        <w:rPr>
          <w:b/>
          <w:i/>
        </w:rPr>
      </w:pPr>
      <w:r>
        <w:rPr>
          <w:b/>
          <w:i/>
        </w:rPr>
        <w:t xml:space="preserve">    Её отличает желание добиваться наилучшего результата и предельной эффективности л</w:t>
      </w:r>
      <w:r>
        <w:rPr>
          <w:b/>
          <w:i/>
        </w:rPr>
        <w:t>ю</w:t>
      </w:r>
      <w:r>
        <w:rPr>
          <w:b/>
          <w:i/>
        </w:rPr>
        <w:t>бого воспитательного дела. Учащиеся её класса отличаются высокой организованностью, спл</w:t>
      </w:r>
      <w:r>
        <w:rPr>
          <w:b/>
          <w:i/>
        </w:rPr>
        <w:t>о</w:t>
      </w:r>
      <w:r>
        <w:rPr>
          <w:b/>
          <w:i/>
        </w:rPr>
        <w:t>чённостью, активностью.</w:t>
      </w:r>
    </w:p>
    <w:p w:rsidR="005C03AC" w:rsidRPr="00CA635E" w:rsidRDefault="005C03AC" w:rsidP="00C0348D">
      <w:pPr>
        <w:ind w:firstLine="540"/>
        <w:rPr>
          <w:b/>
        </w:rPr>
      </w:pPr>
      <w:r>
        <w:rPr>
          <w:b/>
        </w:rPr>
        <w:t>Учащиеся класса являются постоянными победителями школьных и районных творч</w:t>
      </w:r>
      <w:r>
        <w:rPr>
          <w:b/>
        </w:rPr>
        <w:t>е</w:t>
      </w:r>
      <w:r>
        <w:rPr>
          <w:b/>
        </w:rPr>
        <w:t>ских  конкурсов.</w:t>
      </w:r>
    </w:p>
    <w:p w:rsidR="005C03AC" w:rsidRPr="00CA635E" w:rsidRDefault="005C03AC" w:rsidP="00C0348D">
      <w:pPr>
        <w:ind w:firstLine="540"/>
        <w:rPr>
          <w:b/>
        </w:rPr>
      </w:pPr>
      <w:r>
        <w:rPr>
          <w:b/>
        </w:rPr>
        <w:t>Классный руководитель поддерживает тесный контакт с родителями своих учеников , о</w:t>
      </w:r>
      <w:r>
        <w:rPr>
          <w:b/>
        </w:rPr>
        <w:t>р</w:t>
      </w:r>
      <w:r>
        <w:rPr>
          <w:b/>
        </w:rPr>
        <w:t>ганизует педагогические консультации, проводит анкетирование в целях диагностики и рег</w:t>
      </w:r>
      <w:r>
        <w:rPr>
          <w:b/>
        </w:rPr>
        <w:t>у</w:t>
      </w:r>
      <w:r>
        <w:rPr>
          <w:b/>
        </w:rPr>
        <w:t>лирования своей учебно- воспитательной  деятельности.</w:t>
      </w:r>
    </w:p>
    <w:p w:rsidR="005C03AC" w:rsidRPr="005D3700" w:rsidRDefault="005C03AC" w:rsidP="00C0348D">
      <w:pPr>
        <w:ind w:firstLine="540"/>
        <w:rPr>
          <w:b/>
        </w:rPr>
      </w:pPr>
      <w:r>
        <w:rPr>
          <w:b/>
        </w:rPr>
        <w:t>Ирина Валентиновна  вместе с родителями  и учащимися регулярно ремонтируется и  э</w:t>
      </w:r>
      <w:r>
        <w:rPr>
          <w:b/>
        </w:rPr>
        <w:t>с</w:t>
      </w:r>
      <w:r>
        <w:rPr>
          <w:b/>
        </w:rPr>
        <w:t>тетически оформляется классный кабинет.</w:t>
      </w:r>
    </w:p>
    <w:p w:rsidR="005C03AC" w:rsidRPr="005D3700" w:rsidRDefault="005C03AC" w:rsidP="00C0348D">
      <w:pPr>
        <w:ind w:firstLine="540"/>
        <w:rPr>
          <w:b/>
        </w:rPr>
      </w:pPr>
      <w:r>
        <w:rPr>
          <w:b/>
        </w:rPr>
        <w:t>Силяева Ирина Валентиновна требовательный классный руководитель, отзывчивый и доброжелательный человек. Принимает активное участие в методическом объединении  клас</w:t>
      </w:r>
      <w:r>
        <w:rPr>
          <w:b/>
        </w:rPr>
        <w:t>с</w:t>
      </w:r>
      <w:r>
        <w:rPr>
          <w:b/>
        </w:rPr>
        <w:t>ных руководителей школы, оказывает педагогическую помощь по вопросам воспитательной работы другим классным руководителям , проводит тематические воспитательные  беседы с учащимися школы. Пользуется заслуженным авторитетом среди коллег, учащихся и родит</w:t>
      </w:r>
      <w:r>
        <w:rPr>
          <w:b/>
        </w:rPr>
        <w:t>е</w:t>
      </w:r>
      <w:r>
        <w:rPr>
          <w:b/>
        </w:rPr>
        <w:t>лей.</w:t>
      </w:r>
    </w:p>
    <w:p w:rsidR="005C03AC" w:rsidRPr="00A94005" w:rsidRDefault="005C03AC" w:rsidP="00C0348D">
      <w:pPr>
        <w:ind w:firstLine="540"/>
        <w:rPr>
          <w:b/>
        </w:rPr>
      </w:pPr>
      <w:r>
        <w:rPr>
          <w:b/>
        </w:rPr>
        <w:t>Администрация и педагогический коллектив школы представляют Силяеву Ирину В</w:t>
      </w:r>
      <w:r>
        <w:rPr>
          <w:b/>
        </w:rPr>
        <w:t>а</w:t>
      </w:r>
      <w:r>
        <w:rPr>
          <w:b/>
        </w:rPr>
        <w:t>лентиновну для участия в конкурсе «Самый классный классный» как высокого профессион</w:t>
      </w:r>
      <w:r>
        <w:rPr>
          <w:b/>
        </w:rPr>
        <w:t>а</w:t>
      </w:r>
      <w:r>
        <w:rPr>
          <w:b/>
        </w:rPr>
        <w:t>ла , отдающего все силы и умения для работы с детьми.</w:t>
      </w: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D43946" w:rsidRDefault="005C03AC" w:rsidP="00C0348D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школы----- Л.В.Горельченкова.</w:t>
      </w: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10986" w:rsidRDefault="005C03AC" w:rsidP="00C0348D">
      <w:pPr>
        <w:ind w:firstLine="540"/>
        <w:rPr>
          <w:b/>
          <w:sz w:val="40"/>
          <w:szCs w:val="40"/>
        </w:rPr>
      </w:pPr>
    </w:p>
    <w:p w:rsidR="005C03AC" w:rsidRPr="00BC36A9" w:rsidRDefault="005C03AC" w:rsidP="002A28F8">
      <w:pPr>
        <w:rPr>
          <w:b/>
          <w:i/>
          <w:color w:val="FF0000"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  <w:r w:rsidRPr="00BC36A9">
        <w:rPr>
          <w:b/>
          <w:i/>
          <w:color w:val="FF0000"/>
          <w:sz w:val="40"/>
          <w:szCs w:val="40"/>
        </w:rPr>
        <w:t xml:space="preserve">СОДЕРЖАНИЕ  </w:t>
      </w:r>
    </w:p>
    <w:p w:rsidR="005C03AC" w:rsidRPr="00BC36A9" w:rsidRDefault="005C03AC" w:rsidP="00C0348D">
      <w:pPr>
        <w:ind w:firstLine="540"/>
        <w:rPr>
          <w:b/>
          <w:i/>
          <w:color w:val="FF0000"/>
          <w:sz w:val="40"/>
          <w:szCs w:val="40"/>
        </w:rPr>
      </w:pPr>
      <w:r w:rsidRPr="00BC36A9">
        <w:rPr>
          <w:b/>
          <w:i/>
          <w:color w:val="FF0000"/>
          <w:sz w:val="40"/>
          <w:szCs w:val="40"/>
        </w:rPr>
        <w:t xml:space="preserve">                                                                                                                                </w:t>
      </w:r>
    </w:p>
    <w:p w:rsidR="005C03AC" w:rsidRDefault="005C03AC" w:rsidP="005C124B">
      <w:pPr>
        <w:ind w:firstLine="540"/>
        <w:rPr>
          <w:b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1. Название программы.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2. Цели и задачи воспитательного процесса.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3. Пояснительная записка.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 xml:space="preserve">4. Психолого-педагогическая характеристика </w:t>
      </w:r>
    </w:p>
    <w:p w:rsidR="005C03AC" w:rsidRPr="00BC36A9" w:rsidRDefault="005C03AC" w:rsidP="00C0348D">
      <w:pPr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класса.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5. Социальный паспорт.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6. Анализ реализации программы за первый триместр учебного года.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7. Планирование по основным направлениям деятел</w:t>
      </w:r>
      <w:r w:rsidRPr="00BC36A9">
        <w:rPr>
          <w:b/>
          <w:i/>
          <w:sz w:val="40"/>
          <w:szCs w:val="40"/>
        </w:rPr>
        <w:t>ь</w:t>
      </w:r>
      <w:r w:rsidRPr="00BC36A9">
        <w:rPr>
          <w:b/>
          <w:i/>
          <w:sz w:val="40"/>
          <w:szCs w:val="40"/>
        </w:rPr>
        <w:t xml:space="preserve">ности. 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8. Диагностика изучения классного коллектива.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9. Работа с родителями.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  <w:r w:rsidRPr="00BC36A9">
        <w:rPr>
          <w:b/>
          <w:i/>
          <w:sz w:val="40"/>
          <w:szCs w:val="40"/>
        </w:rPr>
        <w:t>10. Список литературы.</w:t>
      </w: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BC36A9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2A28F8" w:rsidRDefault="005C03AC" w:rsidP="005C124B">
      <w:pPr>
        <w:ind w:firstLine="540"/>
        <w:rPr>
          <w:i/>
          <w:sz w:val="40"/>
          <w:szCs w:val="40"/>
        </w:rPr>
      </w:pPr>
    </w:p>
    <w:p w:rsidR="005C03AC" w:rsidRPr="002A28F8" w:rsidRDefault="005C03AC" w:rsidP="005C124B">
      <w:pPr>
        <w:ind w:firstLine="540"/>
        <w:rPr>
          <w:i/>
          <w:sz w:val="40"/>
          <w:szCs w:val="40"/>
        </w:rPr>
      </w:pPr>
    </w:p>
    <w:p w:rsidR="005C03AC" w:rsidRPr="002A28F8" w:rsidRDefault="005C03AC" w:rsidP="005C124B">
      <w:pPr>
        <w:ind w:firstLine="540"/>
        <w:rPr>
          <w:i/>
          <w:sz w:val="40"/>
          <w:szCs w:val="40"/>
        </w:rPr>
      </w:pPr>
    </w:p>
    <w:p w:rsidR="005C03AC" w:rsidRPr="002A28F8" w:rsidRDefault="005C03AC" w:rsidP="005C124B">
      <w:pPr>
        <w:ind w:firstLine="540"/>
        <w:rPr>
          <w:i/>
          <w:sz w:val="40"/>
          <w:szCs w:val="40"/>
        </w:rPr>
      </w:pPr>
    </w:p>
    <w:p w:rsidR="005C03AC" w:rsidRPr="002A28F8" w:rsidRDefault="005C03AC" w:rsidP="005C124B">
      <w:pPr>
        <w:ind w:firstLine="540"/>
        <w:rPr>
          <w:i/>
          <w:sz w:val="40"/>
          <w:szCs w:val="40"/>
        </w:rPr>
      </w:pPr>
    </w:p>
    <w:p w:rsidR="005C03AC" w:rsidRPr="007C4829" w:rsidRDefault="005C03AC" w:rsidP="005C124B">
      <w:pPr>
        <w:ind w:firstLine="540"/>
        <w:rPr>
          <w:b/>
          <w:i/>
          <w:color w:val="FF0000"/>
          <w:sz w:val="40"/>
          <w:szCs w:val="40"/>
        </w:rPr>
      </w:pPr>
      <w:r w:rsidRPr="007C4829">
        <w:rPr>
          <w:b/>
          <w:i/>
          <w:color w:val="FF0000"/>
          <w:sz w:val="40"/>
          <w:szCs w:val="40"/>
        </w:rPr>
        <w:t xml:space="preserve">                 Почему « В Гармонии с собой» ?</w:t>
      </w:r>
    </w:p>
    <w:p w:rsidR="005C03AC" w:rsidRPr="007C4829" w:rsidRDefault="005C03AC" w:rsidP="005C124B">
      <w:pPr>
        <w:ind w:firstLine="540"/>
        <w:rPr>
          <w:b/>
          <w:i/>
          <w:color w:val="FF0000"/>
          <w:sz w:val="40"/>
          <w:szCs w:val="40"/>
        </w:rPr>
      </w:pPr>
    </w:p>
    <w:p w:rsidR="005C03AC" w:rsidRPr="00F90266" w:rsidRDefault="005C03AC" w:rsidP="005C124B">
      <w:pPr>
        <w:ind w:firstLine="540"/>
        <w:rPr>
          <w:i/>
          <w:sz w:val="36"/>
          <w:szCs w:val="36"/>
        </w:rPr>
      </w:pPr>
      <w:r w:rsidRPr="00F90266">
        <w:rPr>
          <w:i/>
          <w:sz w:val="36"/>
          <w:szCs w:val="36"/>
        </w:rPr>
        <w:t>Свою воспитательную программу я назвала «В Гармонии с с</w:t>
      </w:r>
      <w:r w:rsidRPr="00F90266">
        <w:rPr>
          <w:i/>
          <w:sz w:val="36"/>
          <w:szCs w:val="36"/>
        </w:rPr>
        <w:t>о</w:t>
      </w:r>
      <w:r w:rsidRPr="00F90266">
        <w:rPr>
          <w:i/>
          <w:sz w:val="36"/>
          <w:szCs w:val="36"/>
        </w:rPr>
        <w:t>бой».</w:t>
      </w:r>
      <w:r>
        <w:rPr>
          <w:i/>
          <w:sz w:val="36"/>
          <w:szCs w:val="36"/>
        </w:rPr>
        <w:t>Дети</w:t>
      </w:r>
      <w:r w:rsidRPr="00F90266">
        <w:rPr>
          <w:i/>
          <w:sz w:val="36"/>
          <w:szCs w:val="36"/>
        </w:rPr>
        <w:t xml:space="preserve"> требуют большого внимания,  воспитания, ведь восп</w:t>
      </w:r>
      <w:r w:rsidRPr="00F90266">
        <w:rPr>
          <w:i/>
          <w:sz w:val="36"/>
          <w:szCs w:val="36"/>
        </w:rPr>
        <w:t>и</w:t>
      </w:r>
      <w:r w:rsidRPr="00F90266">
        <w:rPr>
          <w:i/>
          <w:sz w:val="36"/>
          <w:szCs w:val="36"/>
        </w:rPr>
        <w:t>тание в начальных классах должно пронизывать все сферы жи</w:t>
      </w:r>
      <w:r w:rsidRPr="00F90266">
        <w:rPr>
          <w:i/>
          <w:sz w:val="36"/>
          <w:szCs w:val="36"/>
        </w:rPr>
        <w:t>з</w:t>
      </w:r>
      <w:r w:rsidRPr="00F90266">
        <w:rPr>
          <w:i/>
          <w:sz w:val="36"/>
          <w:szCs w:val="36"/>
        </w:rPr>
        <w:t>недеятельности ребёнка, т.к. основной задачей обучения счит</w:t>
      </w:r>
      <w:r w:rsidRPr="00F90266">
        <w:rPr>
          <w:i/>
          <w:sz w:val="36"/>
          <w:szCs w:val="36"/>
        </w:rPr>
        <w:t>а</w:t>
      </w:r>
      <w:r w:rsidRPr="00F90266">
        <w:rPr>
          <w:i/>
          <w:sz w:val="36"/>
          <w:szCs w:val="36"/>
        </w:rPr>
        <w:t>ется оказание помощи ребёнку в овладении естественными пр</w:t>
      </w:r>
      <w:r w:rsidRPr="00F90266">
        <w:rPr>
          <w:i/>
          <w:sz w:val="36"/>
          <w:szCs w:val="36"/>
        </w:rPr>
        <w:t>о</w:t>
      </w:r>
      <w:r w:rsidRPr="00F90266">
        <w:rPr>
          <w:i/>
          <w:sz w:val="36"/>
          <w:szCs w:val="36"/>
        </w:rPr>
        <w:t>цессами своего развития, следовательно, в овладении приёмами и способами поведения .Передо мной стояла цель воспитания и ра</w:t>
      </w:r>
      <w:r w:rsidRPr="00F90266">
        <w:rPr>
          <w:i/>
          <w:sz w:val="36"/>
          <w:szCs w:val="36"/>
        </w:rPr>
        <w:t>з</w:t>
      </w:r>
      <w:r w:rsidRPr="00F90266">
        <w:rPr>
          <w:i/>
          <w:sz w:val="36"/>
          <w:szCs w:val="36"/>
        </w:rPr>
        <w:t>вития личности ученика. А личность ,на мой взгляд, должна быть свободной,т.есть способной к саморегуляции,</w:t>
      </w:r>
    </w:p>
    <w:p w:rsidR="005C03AC" w:rsidRPr="00F90266" w:rsidRDefault="005C03AC" w:rsidP="005C124B">
      <w:pPr>
        <w:ind w:firstLine="540"/>
        <w:rPr>
          <w:i/>
          <w:sz w:val="36"/>
          <w:szCs w:val="36"/>
        </w:rPr>
      </w:pPr>
      <w:r w:rsidRPr="00F90266">
        <w:rPr>
          <w:i/>
          <w:sz w:val="36"/>
          <w:szCs w:val="36"/>
        </w:rPr>
        <w:t>гуманной, т.е способной на милосердие,доброту, состра-</w:t>
      </w:r>
    </w:p>
    <w:p w:rsidR="005C03AC" w:rsidRPr="00F90266" w:rsidRDefault="005C03AC" w:rsidP="005C124B">
      <w:pPr>
        <w:ind w:firstLine="540"/>
        <w:rPr>
          <w:i/>
          <w:sz w:val="36"/>
          <w:szCs w:val="36"/>
        </w:rPr>
      </w:pPr>
      <w:r w:rsidRPr="00F90266">
        <w:rPr>
          <w:i/>
          <w:sz w:val="36"/>
          <w:szCs w:val="36"/>
        </w:rPr>
        <w:t>дание. Я хочу, чтобы мои дети умели сострадать чужому г</w:t>
      </w:r>
      <w:r w:rsidRPr="00F90266">
        <w:rPr>
          <w:i/>
          <w:sz w:val="36"/>
          <w:szCs w:val="36"/>
        </w:rPr>
        <w:t>о</w:t>
      </w:r>
      <w:r w:rsidRPr="00F90266">
        <w:rPr>
          <w:i/>
          <w:sz w:val="36"/>
          <w:szCs w:val="36"/>
        </w:rPr>
        <w:t>рю, стремились к красоте, творчеству, развивали свои способн</w:t>
      </w:r>
      <w:r w:rsidRPr="00F90266">
        <w:rPr>
          <w:i/>
          <w:sz w:val="36"/>
          <w:szCs w:val="36"/>
        </w:rPr>
        <w:t>о</w:t>
      </w:r>
      <w:r w:rsidRPr="00F90266">
        <w:rPr>
          <w:i/>
          <w:sz w:val="36"/>
          <w:szCs w:val="36"/>
        </w:rPr>
        <w:t>сти, были трудолюбивы ,знали народные традиции,</w:t>
      </w:r>
      <w:r>
        <w:rPr>
          <w:i/>
          <w:sz w:val="36"/>
          <w:szCs w:val="36"/>
        </w:rPr>
        <w:t xml:space="preserve"> </w:t>
      </w:r>
      <w:r w:rsidRPr="00F90266">
        <w:rPr>
          <w:i/>
          <w:sz w:val="36"/>
          <w:szCs w:val="36"/>
        </w:rPr>
        <w:t>владели хор</w:t>
      </w:r>
      <w:r w:rsidRPr="00F90266">
        <w:rPr>
          <w:i/>
          <w:sz w:val="36"/>
          <w:szCs w:val="36"/>
        </w:rPr>
        <w:t>о</w:t>
      </w:r>
      <w:r w:rsidRPr="00F90266">
        <w:rPr>
          <w:i/>
          <w:sz w:val="36"/>
          <w:szCs w:val="36"/>
        </w:rPr>
        <w:t>шими манерами  поведения, вели здоровый образ жизни. Вся пр</w:t>
      </w:r>
      <w:r w:rsidRPr="00F90266">
        <w:rPr>
          <w:i/>
          <w:sz w:val="36"/>
          <w:szCs w:val="36"/>
        </w:rPr>
        <w:t>о</w:t>
      </w:r>
      <w:r w:rsidRPr="00F90266">
        <w:rPr>
          <w:i/>
          <w:sz w:val="36"/>
          <w:szCs w:val="36"/>
        </w:rPr>
        <w:t>грамма связана с направлениями воспитательной деятельности:</w:t>
      </w:r>
    </w:p>
    <w:p w:rsidR="005C03AC" w:rsidRPr="002A28F8" w:rsidRDefault="005C03AC" w:rsidP="005C124B">
      <w:pPr>
        <w:ind w:firstLine="540"/>
        <w:rPr>
          <w:i/>
          <w:sz w:val="40"/>
          <w:szCs w:val="40"/>
        </w:rPr>
      </w:pPr>
    </w:p>
    <w:p w:rsidR="005C03AC" w:rsidRPr="007C4829" w:rsidRDefault="005C03AC" w:rsidP="005C124B">
      <w:pPr>
        <w:ind w:firstLine="540"/>
        <w:rPr>
          <w:b/>
          <w:i/>
          <w:color w:val="17365D"/>
          <w:sz w:val="40"/>
          <w:szCs w:val="40"/>
        </w:rPr>
      </w:pPr>
      <w:r w:rsidRPr="007C4829">
        <w:rPr>
          <w:b/>
          <w:i/>
          <w:color w:val="17365D"/>
          <w:sz w:val="40"/>
          <w:szCs w:val="40"/>
        </w:rPr>
        <w:t>В гармонии с собой</w:t>
      </w:r>
    </w:p>
    <w:p w:rsidR="005C03AC" w:rsidRPr="007C4829" w:rsidRDefault="005C03AC" w:rsidP="005C124B">
      <w:pPr>
        <w:ind w:firstLine="540"/>
        <w:rPr>
          <w:b/>
          <w:i/>
          <w:color w:val="00B050"/>
          <w:sz w:val="40"/>
          <w:szCs w:val="40"/>
        </w:rPr>
      </w:pPr>
      <w:r w:rsidRPr="00B52F4E">
        <w:rPr>
          <w:b/>
          <w:i/>
          <w:sz w:val="40"/>
          <w:szCs w:val="40"/>
        </w:rPr>
        <w:t xml:space="preserve">  </w:t>
      </w:r>
      <w:r>
        <w:rPr>
          <w:b/>
          <w:i/>
          <w:sz w:val="40"/>
          <w:szCs w:val="40"/>
        </w:rPr>
        <w:t xml:space="preserve">   </w:t>
      </w:r>
      <w:r w:rsidRPr="00B52F4E">
        <w:rPr>
          <w:b/>
          <w:i/>
          <w:sz w:val="40"/>
          <w:szCs w:val="40"/>
        </w:rPr>
        <w:t xml:space="preserve"> </w:t>
      </w:r>
      <w:r w:rsidRPr="007C4829">
        <w:rPr>
          <w:b/>
          <w:i/>
          <w:color w:val="00B050"/>
          <w:sz w:val="40"/>
          <w:szCs w:val="40"/>
        </w:rPr>
        <w:t>В гармонии с природой</w:t>
      </w:r>
    </w:p>
    <w:p w:rsidR="005C03AC" w:rsidRPr="007C4829" w:rsidRDefault="005C03AC" w:rsidP="00B52F4E">
      <w:pPr>
        <w:tabs>
          <w:tab w:val="left" w:pos="1176"/>
        </w:tabs>
        <w:ind w:firstLine="540"/>
        <w:rPr>
          <w:b/>
          <w:i/>
          <w:color w:val="984806"/>
          <w:sz w:val="40"/>
          <w:szCs w:val="40"/>
        </w:rPr>
      </w:pPr>
      <w:r>
        <w:rPr>
          <w:i/>
          <w:sz w:val="40"/>
          <w:szCs w:val="40"/>
        </w:rPr>
        <w:tab/>
      </w:r>
      <w:r w:rsidRPr="007C4829">
        <w:rPr>
          <w:i/>
          <w:color w:val="984806"/>
          <w:sz w:val="40"/>
          <w:szCs w:val="40"/>
        </w:rPr>
        <w:t xml:space="preserve">    </w:t>
      </w:r>
      <w:r w:rsidRPr="007C4829">
        <w:rPr>
          <w:b/>
          <w:i/>
          <w:color w:val="984806"/>
          <w:sz w:val="40"/>
          <w:szCs w:val="40"/>
        </w:rPr>
        <w:t>В гармонии с коллективом</w:t>
      </w:r>
    </w:p>
    <w:p w:rsidR="005C03AC" w:rsidRPr="007C4829" w:rsidRDefault="005C03AC" w:rsidP="00B52F4E">
      <w:pPr>
        <w:tabs>
          <w:tab w:val="left" w:pos="1176"/>
        </w:tabs>
        <w:ind w:firstLine="540"/>
        <w:rPr>
          <w:b/>
          <w:i/>
          <w:color w:val="002060"/>
          <w:sz w:val="40"/>
          <w:szCs w:val="40"/>
        </w:rPr>
      </w:pPr>
      <w:r>
        <w:rPr>
          <w:i/>
          <w:sz w:val="40"/>
          <w:szCs w:val="40"/>
        </w:rPr>
        <w:tab/>
      </w:r>
      <w:r w:rsidRPr="007C4829">
        <w:rPr>
          <w:i/>
          <w:color w:val="002060"/>
          <w:sz w:val="40"/>
          <w:szCs w:val="40"/>
        </w:rPr>
        <w:t xml:space="preserve">         </w:t>
      </w:r>
      <w:r w:rsidRPr="007C4829">
        <w:rPr>
          <w:b/>
          <w:i/>
          <w:color w:val="002060"/>
          <w:sz w:val="40"/>
          <w:szCs w:val="40"/>
        </w:rPr>
        <w:t>В гармонии с семьёй</w:t>
      </w:r>
    </w:p>
    <w:p w:rsidR="005C03AC" w:rsidRPr="007C4829" w:rsidRDefault="005C03AC" w:rsidP="00B52F4E">
      <w:pPr>
        <w:tabs>
          <w:tab w:val="left" w:pos="1176"/>
        </w:tabs>
        <w:ind w:firstLine="540"/>
        <w:rPr>
          <w:b/>
          <w:i/>
          <w:color w:val="7030A0"/>
          <w:sz w:val="40"/>
          <w:szCs w:val="40"/>
        </w:rPr>
      </w:pPr>
      <w:r>
        <w:rPr>
          <w:i/>
          <w:sz w:val="40"/>
          <w:szCs w:val="40"/>
        </w:rPr>
        <w:tab/>
      </w:r>
      <w:r w:rsidRPr="007C4829">
        <w:rPr>
          <w:i/>
          <w:color w:val="7030A0"/>
          <w:sz w:val="40"/>
          <w:szCs w:val="40"/>
        </w:rPr>
        <w:t xml:space="preserve">            </w:t>
      </w:r>
      <w:r w:rsidRPr="007C4829">
        <w:rPr>
          <w:b/>
          <w:i/>
          <w:color w:val="7030A0"/>
          <w:sz w:val="40"/>
          <w:szCs w:val="40"/>
        </w:rPr>
        <w:t>В гармонии с традициями</w:t>
      </w:r>
    </w:p>
    <w:p w:rsidR="005C03AC" w:rsidRPr="007C4829" w:rsidRDefault="005C03AC" w:rsidP="00B52F4E">
      <w:pPr>
        <w:tabs>
          <w:tab w:val="left" w:pos="2424"/>
        </w:tabs>
        <w:ind w:firstLine="540"/>
        <w:rPr>
          <w:b/>
          <w:i/>
          <w:color w:val="C00000"/>
          <w:sz w:val="40"/>
          <w:szCs w:val="40"/>
        </w:rPr>
      </w:pPr>
      <w:r>
        <w:rPr>
          <w:b/>
          <w:i/>
          <w:sz w:val="40"/>
          <w:szCs w:val="40"/>
        </w:rPr>
        <w:tab/>
      </w:r>
      <w:r w:rsidRPr="007C4829">
        <w:rPr>
          <w:b/>
          <w:i/>
          <w:color w:val="C00000"/>
          <w:sz w:val="40"/>
          <w:szCs w:val="40"/>
        </w:rPr>
        <w:t>В гармонии с культурной средой</w:t>
      </w:r>
    </w:p>
    <w:p w:rsidR="005C03AC" w:rsidRPr="007C4829" w:rsidRDefault="005C03AC" w:rsidP="00B52F4E">
      <w:pPr>
        <w:tabs>
          <w:tab w:val="left" w:pos="2424"/>
        </w:tabs>
        <w:ind w:firstLine="540"/>
        <w:rPr>
          <w:b/>
          <w:i/>
          <w:color w:val="943634"/>
          <w:sz w:val="40"/>
          <w:szCs w:val="40"/>
        </w:rPr>
      </w:pPr>
      <w:r>
        <w:rPr>
          <w:i/>
          <w:sz w:val="40"/>
          <w:szCs w:val="40"/>
        </w:rPr>
        <w:tab/>
      </w:r>
      <w:r w:rsidRPr="007C4829">
        <w:rPr>
          <w:i/>
          <w:color w:val="943634"/>
          <w:sz w:val="40"/>
          <w:szCs w:val="40"/>
        </w:rPr>
        <w:t xml:space="preserve">        </w:t>
      </w:r>
      <w:r w:rsidRPr="007C4829">
        <w:rPr>
          <w:b/>
          <w:i/>
          <w:color w:val="943634"/>
          <w:sz w:val="40"/>
          <w:szCs w:val="40"/>
        </w:rPr>
        <w:t>В гармонии с безопасностью</w:t>
      </w:r>
    </w:p>
    <w:p w:rsidR="005C03AC" w:rsidRPr="00B52F4E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color w:val="FF0000"/>
          <w:sz w:val="40"/>
          <w:szCs w:val="40"/>
        </w:rPr>
      </w:pPr>
      <w:r w:rsidRPr="007C4829">
        <w:rPr>
          <w:b/>
          <w:i/>
          <w:color w:val="FF0000"/>
          <w:sz w:val="40"/>
          <w:szCs w:val="40"/>
        </w:rPr>
        <w:t xml:space="preserve">   </w:t>
      </w:r>
    </w:p>
    <w:p w:rsidR="005C03AC" w:rsidRDefault="005C03AC" w:rsidP="005C124B">
      <w:pPr>
        <w:ind w:firstLine="540"/>
        <w:rPr>
          <w:b/>
          <w:i/>
          <w:color w:val="FF0000"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color w:val="FF0000"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color w:val="FF0000"/>
          <w:sz w:val="40"/>
          <w:szCs w:val="40"/>
        </w:rPr>
      </w:pPr>
    </w:p>
    <w:p w:rsidR="005C03AC" w:rsidRPr="007C4829" w:rsidRDefault="005C03AC" w:rsidP="005C124B">
      <w:pPr>
        <w:ind w:firstLine="540"/>
        <w:rPr>
          <w:b/>
          <w:i/>
          <w:color w:val="FF0000"/>
          <w:sz w:val="40"/>
          <w:szCs w:val="40"/>
        </w:rPr>
      </w:pPr>
      <w:r w:rsidRPr="007C4829">
        <w:rPr>
          <w:b/>
          <w:i/>
          <w:color w:val="FF0000"/>
          <w:sz w:val="40"/>
          <w:szCs w:val="40"/>
        </w:rPr>
        <w:t xml:space="preserve"> Цели и задачи воспитательного процесса</w:t>
      </w:r>
    </w:p>
    <w:p w:rsidR="005C03AC" w:rsidRPr="007C4829" w:rsidRDefault="005C03AC" w:rsidP="005C124B">
      <w:pPr>
        <w:ind w:firstLine="540"/>
        <w:rPr>
          <w:b/>
          <w:i/>
          <w:color w:val="00B0F0"/>
          <w:sz w:val="40"/>
          <w:szCs w:val="40"/>
        </w:rPr>
      </w:pPr>
      <w:r w:rsidRPr="007C4829">
        <w:rPr>
          <w:b/>
          <w:i/>
          <w:color w:val="00B0F0"/>
          <w:sz w:val="40"/>
          <w:szCs w:val="40"/>
        </w:rPr>
        <w:t>Цель: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>Воспитание ученика с развитыми интеллектуальными и коммун</w:t>
      </w:r>
      <w:r w:rsidRPr="00BC36A9">
        <w:rPr>
          <w:b/>
          <w:i/>
          <w:sz w:val="32"/>
          <w:szCs w:val="32"/>
        </w:rPr>
        <w:t>и</w:t>
      </w:r>
      <w:r w:rsidRPr="00BC36A9">
        <w:rPr>
          <w:b/>
          <w:i/>
          <w:sz w:val="32"/>
          <w:szCs w:val="32"/>
        </w:rPr>
        <w:t>кати</w:t>
      </w:r>
      <w:r>
        <w:rPr>
          <w:b/>
          <w:i/>
          <w:sz w:val="32"/>
          <w:szCs w:val="32"/>
        </w:rPr>
        <w:t>вными способностями .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>Творческим отношением к миру , способного к преобразовательной продуктивной деятельности.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>При достижении цели воспитательной работы проектируются следующие характеристики личности ученика.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 xml:space="preserve">1.Имеющий </w:t>
      </w:r>
      <w:r>
        <w:rPr>
          <w:b/>
          <w:i/>
          <w:sz w:val="32"/>
          <w:szCs w:val="32"/>
        </w:rPr>
        <w:t xml:space="preserve"> </w:t>
      </w:r>
      <w:r w:rsidRPr="00BC36A9">
        <w:rPr>
          <w:b/>
          <w:i/>
          <w:sz w:val="32"/>
          <w:szCs w:val="32"/>
        </w:rPr>
        <w:t>особенную нравственную позицию.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>2.Обладающий</w:t>
      </w:r>
      <w:r>
        <w:rPr>
          <w:b/>
          <w:i/>
          <w:sz w:val="32"/>
          <w:szCs w:val="32"/>
        </w:rPr>
        <w:t xml:space="preserve">  </w:t>
      </w:r>
      <w:r w:rsidRPr="00BC36A9">
        <w:rPr>
          <w:b/>
          <w:i/>
          <w:sz w:val="32"/>
          <w:szCs w:val="32"/>
        </w:rPr>
        <w:t xml:space="preserve"> высоким уровнем  мышления.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 xml:space="preserve">3.Имеющий </w:t>
      </w:r>
      <w:r>
        <w:rPr>
          <w:b/>
          <w:i/>
          <w:sz w:val="32"/>
          <w:szCs w:val="32"/>
        </w:rPr>
        <w:t xml:space="preserve"> </w:t>
      </w:r>
      <w:r w:rsidRPr="00BC36A9">
        <w:rPr>
          <w:b/>
          <w:i/>
          <w:sz w:val="32"/>
          <w:szCs w:val="32"/>
        </w:rPr>
        <w:t>потребность в здоровом образе  жизни.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>4.Готовый</w:t>
      </w:r>
      <w:r>
        <w:rPr>
          <w:b/>
          <w:i/>
          <w:sz w:val="32"/>
          <w:szCs w:val="32"/>
        </w:rPr>
        <w:t xml:space="preserve"> </w:t>
      </w:r>
      <w:r w:rsidRPr="00BC36A9">
        <w:rPr>
          <w:b/>
          <w:i/>
          <w:sz w:val="32"/>
          <w:szCs w:val="32"/>
        </w:rPr>
        <w:t xml:space="preserve">  к сотрудничеству.</w:t>
      </w:r>
    </w:p>
    <w:p w:rsidR="005C03AC" w:rsidRPr="00BC36A9" w:rsidRDefault="005C03AC" w:rsidP="005C124B">
      <w:pPr>
        <w:ind w:firstLine="540"/>
        <w:rPr>
          <w:b/>
          <w:i/>
          <w:sz w:val="32"/>
          <w:szCs w:val="32"/>
        </w:rPr>
      </w:pPr>
      <w:r w:rsidRPr="00BC36A9">
        <w:rPr>
          <w:b/>
          <w:i/>
          <w:sz w:val="32"/>
          <w:szCs w:val="32"/>
        </w:rPr>
        <w:t xml:space="preserve">5.Обладающий экологической  , </w:t>
      </w:r>
      <w:r>
        <w:rPr>
          <w:b/>
          <w:i/>
          <w:sz w:val="32"/>
          <w:szCs w:val="32"/>
        </w:rPr>
        <w:t xml:space="preserve"> </w:t>
      </w:r>
      <w:r w:rsidRPr="00BC36A9">
        <w:rPr>
          <w:b/>
          <w:i/>
          <w:sz w:val="32"/>
          <w:szCs w:val="32"/>
        </w:rPr>
        <w:t>правовой, информационной  и ко</w:t>
      </w:r>
      <w:r w:rsidRPr="00BC36A9">
        <w:rPr>
          <w:b/>
          <w:i/>
          <w:sz w:val="32"/>
          <w:szCs w:val="32"/>
        </w:rPr>
        <w:t>м</w:t>
      </w:r>
      <w:r w:rsidRPr="00BC36A9">
        <w:rPr>
          <w:b/>
          <w:i/>
          <w:sz w:val="32"/>
          <w:szCs w:val="32"/>
        </w:rPr>
        <w:t>муникативной культурой.</w:t>
      </w:r>
    </w:p>
    <w:p w:rsidR="005C03AC" w:rsidRPr="00BC36A9" w:rsidRDefault="005C03AC" w:rsidP="005C124B">
      <w:pPr>
        <w:ind w:firstLine="540"/>
        <w:rPr>
          <w:b/>
          <w:i/>
          <w:color w:val="00B050"/>
          <w:sz w:val="40"/>
          <w:szCs w:val="40"/>
        </w:rPr>
      </w:pPr>
      <w:r w:rsidRPr="00BC36A9">
        <w:rPr>
          <w:b/>
          <w:i/>
          <w:color w:val="00B050"/>
          <w:sz w:val="40"/>
          <w:szCs w:val="40"/>
        </w:rPr>
        <w:t>Задачи:</w:t>
      </w:r>
    </w:p>
    <w:p w:rsidR="005C03AC" w:rsidRPr="00F90266" w:rsidRDefault="005C03AC" w:rsidP="005C124B">
      <w:pPr>
        <w:ind w:firstLine="540"/>
        <w:rPr>
          <w:b/>
          <w:sz w:val="36"/>
          <w:szCs w:val="36"/>
        </w:rPr>
      </w:pPr>
      <w:r w:rsidRPr="00F90266">
        <w:rPr>
          <w:b/>
          <w:sz w:val="36"/>
          <w:szCs w:val="36"/>
        </w:rPr>
        <w:t>1.Формирование позитивной самооценки, самоуважения.</w:t>
      </w:r>
    </w:p>
    <w:p w:rsidR="005C03AC" w:rsidRPr="00F90266" w:rsidRDefault="005C03AC" w:rsidP="005C124B">
      <w:pPr>
        <w:ind w:firstLine="540"/>
        <w:rPr>
          <w:b/>
          <w:sz w:val="36"/>
          <w:szCs w:val="36"/>
        </w:rPr>
      </w:pPr>
      <w:r w:rsidRPr="00F90266">
        <w:rPr>
          <w:b/>
          <w:sz w:val="36"/>
          <w:szCs w:val="36"/>
        </w:rPr>
        <w:t>2.Формирование коммуникативной компетенции в сотру</w:t>
      </w:r>
      <w:r w:rsidRPr="00F90266">
        <w:rPr>
          <w:b/>
          <w:sz w:val="36"/>
          <w:szCs w:val="36"/>
        </w:rPr>
        <w:t>д</w:t>
      </w:r>
      <w:r w:rsidRPr="00F90266">
        <w:rPr>
          <w:b/>
          <w:sz w:val="36"/>
          <w:szCs w:val="36"/>
        </w:rPr>
        <w:t xml:space="preserve">ничестве : умение вести диалог </w:t>
      </w:r>
      <w:r>
        <w:rPr>
          <w:b/>
          <w:sz w:val="36"/>
          <w:szCs w:val="36"/>
        </w:rPr>
        <w:t xml:space="preserve">, </w:t>
      </w:r>
      <w:r w:rsidRPr="00F90266">
        <w:rPr>
          <w:b/>
          <w:sz w:val="36"/>
          <w:szCs w:val="36"/>
        </w:rPr>
        <w:t>координировать свои дейс</w:t>
      </w:r>
      <w:r w:rsidRPr="00F90266">
        <w:rPr>
          <w:b/>
          <w:sz w:val="36"/>
          <w:szCs w:val="36"/>
        </w:rPr>
        <w:t>т</w:t>
      </w:r>
      <w:r w:rsidRPr="00F90266">
        <w:rPr>
          <w:b/>
          <w:sz w:val="36"/>
          <w:szCs w:val="36"/>
        </w:rPr>
        <w:t>вия с действиями других членов коллектива, быть доброжел</w:t>
      </w:r>
      <w:r w:rsidRPr="00F90266">
        <w:rPr>
          <w:b/>
          <w:sz w:val="36"/>
          <w:szCs w:val="36"/>
        </w:rPr>
        <w:t>а</w:t>
      </w:r>
      <w:r w:rsidRPr="00F90266">
        <w:rPr>
          <w:b/>
          <w:sz w:val="36"/>
          <w:szCs w:val="36"/>
        </w:rPr>
        <w:t xml:space="preserve">тельным ,чутко относиться к людям, </w:t>
      </w:r>
      <w:r>
        <w:rPr>
          <w:b/>
          <w:sz w:val="36"/>
          <w:szCs w:val="36"/>
        </w:rPr>
        <w:t>сопереживать.</w:t>
      </w:r>
    </w:p>
    <w:p w:rsidR="005C03AC" w:rsidRPr="00F90266" w:rsidRDefault="005C03AC" w:rsidP="00755107">
      <w:pPr>
        <w:rPr>
          <w:b/>
          <w:sz w:val="36"/>
          <w:szCs w:val="36"/>
        </w:rPr>
      </w:pPr>
      <w:r w:rsidRPr="00F90266">
        <w:rPr>
          <w:b/>
          <w:sz w:val="36"/>
          <w:szCs w:val="36"/>
        </w:rPr>
        <w:t>3.Формирование способности к организации деятельности и управлению ею:</w:t>
      </w:r>
    </w:p>
    <w:p w:rsidR="005C03AC" w:rsidRPr="00F90266" w:rsidRDefault="005C03AC" w:rsidP="005C124B">
      <w:pPr>
        <w:ind w:firstLine="540"/>
        <w:rPr>
          <w:b/>
          <w:sz w:val="36"/>
          <w:szCs w:val="36"/>
        </w:rPr>
      </w:pPr>
      <w:r w:rsidRPr="00F90266">
        <w:rPr>
          <w:b/>
          <w:sz w:val="36"/>
          <w:szCs w:val="36"/>
        </w:rPr>
        <w:t>-воспитание целеустремлённости и настойчивости,</w:t>
      </w:r>
    </w:p>
    <w:p w:rsidR="005C03AC" w:rsidRPr="00F90266" w:rsidRDefault="005C03AC" w:rsidP="005C124B">
      <w:pPr>
        <w:ind w:firstLine="540"/>
        <w:rPr>
          <w:b/>
          <w:sz w:val="36"/>
          <w:szCs w:val="36"/>
        </w:rPr>
      </w:pPr>
      <w:r w:rsidRPr="00F90266">
        <w:rPr>
          <w:b/>
          <w:sz w:val="36"/>
          <w:szCs w:val="36"/>
        </w:rPr>
        <w:t>-формирование навыков организации рабочего пространс</w:t>
      </w:r>
      <w:r w:rsidRPr="00F90266">
        <w:rPr>
          <w:b/>
          <w:sz w:val="36"/>
          <w:szCs w:val="36"/>
        </w:rPr>
        <w:t>т</w:t>
      </w:r>
      <w:r w:rsidRPr="00F90266">
        <w:rPr>
          <w:b/>
          <w:sz w:val="36"/>
          <w:szCs w:val="36"/>
        </w:rPr>
        <w:t>ва и рационального использования рабочего времени;</w:t>
      </w:r>
    </w:p>
    <w:p w:rsidR="005C03AC" w:rsidRPr="00F90266" w:rsidRDefault="005C03AC" w:rsidP="005C124B">
      <w:pPr>
        <w:ind w:firstLine="540"/>
        <w:rPr>
          <w:b/>
          <w:sz w:val="36"/>
          <w:szCs w:val="36"/>
        </w:rPr>
      </w:pPr>
      <w:r w:rsidRPr="00F90266">
        <w:rPr>
          <w:b/>
          <w:sz w:val="36"/>
          <w:szCs w:val="36"/>
        </w:rPr>
        <w:t>-формирование умения самостоятельно и совместно план</w:t>
      </w:r>
      <w:r w:rsidRPr="00F90266">
        <w:rPr>
          <w:b/>
          <w:sz w:val="36"/>
          <w:szCs w:val="36"/>
        </w:rPr>
        <w:t>и</w:t>
      </w:r>
      <w:r w:rsidRPr="00F90266">
        <w:rPr>
          <w:b/>
          <w:sz w:val="36"/>
          <w:szCs w:val="36"/>
        </w:rPr>
        <w:t>ровать деятельность и сотрудничество.</w:t>
      </w:r>
    </w:p>
    <w:p w:rsidR="005C03AC" w:rsidRPr="00F90266" w:rsidRDefault="005C03AC" w:rsidP="00755107">
      <w:pPr>
        <w:rPr>
          <w:b/>
          <w:sz w:val="36"/>
          <w:szCs w:val="36"/>
        </w:rPr>
      </w:pPr>
      <w:r w:rsidRPr="00F90266">
        <w:rPr>
          <w:b/>
          <w:sz w:val="36"/>
          <w:szCs w:val="36"/>
        </w:rPr>
        <w:t>4.Закладывание основ экологической , правовой, информац</w:t>
      </w:r>
      <w:r w:rsidRPr="00F90266">
        <w:rPr>
          <w:b/>
          <w:sz w:val="36"/>
          <w:szCs w:val="36"/>
        </w:rPr>
        <w:t>и</w:t>
      </w:r>
      <w:r w:rsidRPr="00F90266">
        <w:rPr>
          <w:b/>
          <w:sz w:val="36"/>
          <w:szCs w:val="36"/>
        </w:rPr>
        <w:t>онной культуры ,здорового образа жизни.</w:t>
      </w:r>
    </w:p>
    <w:p w:rsidR="005C03AC" w:rsidRPr="00F90266" w:rsidRDefault="005C03AC" w:rsidP="005C124B">
      <w:pPr>
        <w:ind w:firstLine="540"/>
        <w:rPr>
          <w:b/>
          <w:sz w:val="36"/>
          <w:szCs w:val="36"/>
        </w:rPr>
      </w:pPr>
    </w:p>
    <w:p w:rsidR="005C03AC" w:rsidRPr="0027326E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F90266" w:rsidRDefault="005C03AC" w:rsidP="005C124B">
      <w:pPr>
        <w:ind w:firstLine="540"/>
        <w:rPr>
          <w:b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F90266">
      <w:pPr>
        <w:rPr>
          <w:b/>
          <w:i/>
          <w:sz w:val="48"/>
          <w:szCs w:val="48"/>
        </w:rPr>
      </w:pPr>
    </w:p>
    <w:p w:rsidR="005C03AC" w:rsidRDefault="005C03AC" w:rsidP="00F90266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       </w:t>
      </w:r>
    </w:p>
    <w:p w:rsidR="005C03AC" w:rsidRDefault="005C03AC" w:rsidP="00F90266">
      <w:pPr>
        <w:rPr>
          <w:b/>
          <w:i/>
          <w:sz w:val="48"/>
          <w:szCs w:val="48"/>
        </w:rPr>
      </w:pPr>
    </w:p>
    <w:p w:rsidR="005C03AC" w:rsidRPr="0027326E" w:rsidRDefault="005C03AC" w:rsidP="00F90266">
      <w:pPr>
        <w:rPr>
          <w:b/>
          <w:color w:val="002060"/>
          <w:sz w:val="48"/>
          <w:szCs w:val="48"/>
        </w:rPr>
      </w:pPr>
      <w:r>
        <w:rPr>
          <w:b/>
          <w:i/>
          <w:sz w:val="48"/>
          <w:szCs w:val="48"/>
        </w:rPr>
        <w:t xml:space="preserve">                </w:t>
      </w:r>
      <w:r w:rsidRPr="0027326E">
        <w:rPr>
          <w:b/>
          <w:i/>
          <w:color w:val="002060"/>
          <w:sz w:val="48"/>
          <w:szCs w:val="48"/>
        </w:rPr>
        <w:t xml:space="preserve"> </w:t>
      </w:r>
      <w:r w:rsidRPr="0027326E">
        <w:rPr>
          <w:b/>
          <w:color w:val="002060"/>
          <w:sz w:val="48"/>
          <w:szCs w:val="48"/>
        </w:rPr>
        <w:t>Пояснительная записка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641796" w:rsidRDefault="005C03AC" w:rsidP="005C124B">
      <w:pPr>
        <w:ind w:firstLine="540"/>
        <w:rPr>
          <w:b/>
          <w:sz w:val="40"/>
          <w:szCs w:val="40"/>
        </w:rPr>
      </w:pPr>
      <w:r w:rsidRPr="00641796">
        <w:rPr>
          <w:b/>
          <w:i/>
          <w:sz w:val="40"/>
          <w:szCs w:val="40"/>
        </w:rPr>
        <w:t>Воспитание младшего школьника – одна из важне</w:t>
      </w:r>
      <w:r w:rsidRPr="00641796">
        <w:rPr>
          <w:b/>
          <w:i/>
          <w:sz w:val="40"/>
          <w:szCs w:val="40"/>
        </w:rPr>
        <w:t>й</w:t>
      </w:r>
      <w:r w:rsidRPr="00641796">
        <w:rPr>
          <w:b/>
          <w:i/>
          <w:sz w:val="40"/>
          <w:szCs w:val="40"/>
        </w:rPr>
        <w:t>ших</w:t>
      </w:r>
      <w:r w:rsidRPr="00BC36A9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>с</w:t>
      </w:r>
      <w:r w:rsidRPr="00641796">
        <w:rPr>
          <w:b/>
          <w:i/>
          <w:sz w:val="40"/>
          <w:szCs w:val="40"/>
        </w:rPr>
        <w:t>оставляющих образовательного процесса наряду с</w:t>
      </w:r>
    </w:p>
    <w:p w:rsidR="005C03AC" w:rsidRPr="00641796" w:rsidRDefault="005C03AC" w:rsidP="005C124B">
      <w:pPr>
        <w:ind w:firstLine="540"/>
        <w:rPr>
          <w:b/>
          <w:i/>
          <w:sz w:val="40"/>
          <w:szCs w:val="40"/>
        </w:rPr>
      </w:pPr>
      <w:r w:rsidRPr="00641796">
        <w:rPr>
          <w:b/>
          <w:i/>
          <w:sz w:val="40"/>
          <w:szCs w:val="40"/>
        </w:rPr>
        <w:t>обучением. В процессе своего становления как личн</w:t>
      </w:r>
      <w:r w:rsidRPr="00641796">
        <w:rPr>
          <w:b/>
          <w:i/>
          <w:sz w:val="40"/>
          <w:szCs w:val="40"/>
        </w:rPr>
        <w:t>о</w:t>
      </w:r>
      <w:r w:rsidRPr="00641796">
        <w:rPr>
          <w:b/>
          <w:i/>
          <w:sz w:val="40"/>
          <w:szCs w:val="40"/>
        </w:rPr>
        <w:t>сти ребёнок испытывает действия со стороны школы , семьи, сверстников.</w:t>
      </w:r>
    </w:p>
    <w:p w:rsidR="005C03AC" w:rsidRPr="00641796" w:rsidRDefault="005C03AC" w:rsidP="00BC36A9">
      <w:pPr>
        <w:ind w:firstLine="540"/>
        <w:rPr>
          <w:b/>
          <w:i/>
          <w:sz w:val="40"/>
          <w:szCs w:val="40"/>
        </w:rPr>
      </w:pPr>
      <w:r w:rsidRPr="00641796">
        <w:rPr>
          <w:b/>
          <w:i/>
          <w:sz w:val="40"/>
          <w:szCs w:val="40"/>
        </w:rPr>
        <w:t>Программа «В Гармонии с собой» - это реализация важнейших задач младшего школьника в области образ</w:t>
      </w:r>
      <w:r w:rsidRPr="00641796">
        <w:rPr>
          <w:b/>
          <w:i/>
          <w:sz w:val="40"/>
          <w:szCs w:val="40"/>
        </w:rPr>
        <w:t>о</w:t>
      </w:r>
      <w:r w:rsidRPr="00641796">
        <w:rPr>
          <w:b/>
          <w:i/>
          <w:sz w:val="40"/>
          <w:szCs w:val="40"/>
        </w:rPr>
        <w:t xml:space="preserve">вания и </w:t>
      </w:r>
      <w:r>
        <w:rPr>
          <w:b/>
          <w:i/>
          <w:sz w:val="40"/>
          <w:szCs w:val="40"/>
        </w:rPr>
        <w:t>л</w:t>
      </w:r>
      <w:r w:rsidRPr="00641796">
        <w:rPr>
          <w:b/>
          <w:i/>
          <w:sz w:val="40"/>
          <w:szCs w:val="40"/>
        </w:rPr>
        <w:t>ичностного развития по всем направлениям.</w:t>
      </w:r>
    </w:p>
    <w:p w:rsidR="005C03AC" w:rsidRPr="00641796" w:rsidRDefault="005C03AC" w:rsidP="00BC36A9">
      <w:pPr>
        <w:rPr>
          <w:b/>
          <w:i/>
          <w:sz w:val="40"/>
          <w:szCs w:val="40"/>
        </w:rPr>
      </w:pPr>
      <w:r w:rsidRPr="00641796">
        <w:rPr>
          <w:b/>
          <w:i/>
          <w:sz w:val="40"/>
          <w:szCs w:val="40"/>
        </w:rPr>
        <w:t>В настоящее время целесообразно поднимать вопрос патриотического воспитания детей от любви к своей семье, к родному селу , к школе, до любви к своему Отеч</w:t>
      </w:r>
      <w:r w:rsidRPr="00641796">
        <w:rPr>
          <w:b/>
          <w:i/>
          <w:sz w:val="40"/>
          <w:szCs w:val="40"/>
        </w:rPr>
        <w:t>е</w:t>
      </w:r>
      <w:r w:rsidRPr="00641796">
        <w:rPr>
          <w:b/>
          <w:i/>
          <w:sz w:val="40"/>
          <w:szCs w:val="40"/>
        </w:rPr>
        <w:t>ству.</w:t>
      </w:r>
    </w:p>
    <w:p w:rsidR="005C03AC" w:rsidRPr="00641796" w:rsidRDefault="005C03AC" w:rsidP="005C124B">
      <w:pPr>
        <w:ind w:firstLine="540"/>
        <w:rPr>
          <w:b/>
          <w:i/>
          <w:sz w:val="40"/>
          <w:szCs w:val="40"/>
        </w:rPr>
      </w:pPr>
      <w:r w:rsidRPr="00641796">
        <w:rPr>
          <w:b/>
          <w:i/>
          <w:sz w:val="40"/>
          <w:szCs w:val="40"/>
        </w:rPr>
        <w:t>Для реализации этой программы от классного руков</w:t>
      </w:r>
      <w:r w:rsidRPr="00641796">
        <w:rPr>
          <w:b/>
          <w:i/>
          <w:sz w:val="40"/>
          <w:szCs w:val="40"/>
        </w:rPr>
        <w:t>о</w:t>
      </w:r>
      <w:r w:rsidRPr="00641796">
        <w:rPr>
          <w:b/>
          <w:i/>
          <w:sz w:val="40"/>
          <w:szCs w:val="40"/>
        </w:rPr>
        <w:t>дителя требуется творческое видение проблем и путей их решений, знание возрастных и психологических ос</w:t>
      </w:r>
      <w:r w:rsidRPr="00641796">
        <w:rPr>
          <w:b/>
          <w:i/>
          <w:sz w:val="40"/>
          <w:szCs w:val="40"/>
        </w:rPr>
        <w:t>о</w:t>
      </w:r>
      <w:r w:rsidRPr="00641796">
        <w:rPr>
          <w:b/>
          <w:i/>
          <w:sz w:val="40"/>
          <w:szCs w:val="40"/>
        </w:rPr>
        <w:t>бенностей младших школьников, владение различными методами педагогической диагностики, анализа, знач</w:t>
      </w:r>
      <w:r w:rsidRPr="00641796">
        <w:rPr>
          <w:b/>
          <w:i/>
          <w:sz w:val="40"/>
          <w:szCs w:val="40"/>
        </w:rPr>
        <w:t>и</w:t>
      </w:r>
      <w:r w:rsidRPr="00641796">
        <w:rPr>
          <w:b/>
          <w:i/>
          <w:sz w:val="40"/>
          <w:szCs w:val="40"/>
        </w:rPr>
        <w:t>тельной эрудиции и культуры.</w:t>
      </w:r>
    </w:p>
    <w:p w:rsidR="005C03AC" w:rsidRPr="00641796" w:rsidRDefault="005C03AC" w:rsidP="005C124B">
      <w:pPr>
        <w:ind w:firstLine="540"/>
        <w:rPr>
          <w:b/>
          <w:i/>
          <w:sz w:val="40"/>
          <w:szCs w:val="40"/>
        </w:rPr>
      </w:pPr>
      <w:r w:rsidRPr="00641796">
        <w:rPr>
          <w:b/>
          <w:i/>
          <w:sz w:val="40"/>
          <w:szCs w:val="40"/>
        </w:rPr>
        <w:t>Классный руководитель – это учитель и воспитатель, наставник и друг, организатор и соратник, защитник и контролёр ,</w:t>
      </w:r>
      <w:r>
        <w:rPr>
          <w:b/>
          <w:i/>
          <w:sz w:val="40"/>
          <w:szCs w:val="40"/>
        </w:rPr>
        <w:t xml:space="preserve"> </w:t>
      </w:r>
      <w:r w:rsidRPr="00641796">
        <w:rPr>
          <w:b/>
          <w:i/>
          <w:sz w:val="40"/>
          <w:szCs w:val="40"/>
        </w:rPr>
        <w:t>разработчик и инспектор.</w:t>
      </w:r>
    </w:p>
    <w:p w:rsidR="005C03AC" w:rsidRPr="00641796" w:rsidRDefault="005C03AC" w:rsidP="00641796">
      <w:pPr>
        <w:rPr>
          <w:b/>
          <w:i/>
          <w:sz w:val="40"/>
          <w:szCs w:val="40"/>
        </w:rPr>
      </w:pPr>
      <w:r w:rsidRPr="00641796">
        <w:rPr>
          <w:b/>
          <w:i/>
          <w:sz w:val="40"/>
          <w:szCs w:val="40"/>
        </w:rPr>
        <w:t>Предлагаемая воспитательная система не самоцель, она служит оптимизации процессов личностного развития, поэтому главным критерием её эффективности будет результат – развитие самовыражение личности восп</w:t>
      </w:r>
      <w:r w:rsidRPr="00641796">
        <w:rPr>
          <w:b/>
          <w:i/>
          <w:sz w:val="40"/>
          <w:szCs w:val="40"/>
        </w:rPr>
        <w:t>и</w:t>
      </w:r>
      <w:r w:rsidRPr="00641796">
        <w:rPr>
          <w:b/>
          <w:i/>
          <w:sz w:val="40"/>
          <w:szCs w:val="40"/>
        </w:rPr>
        <w:t>танника.</w:t>
      </w:r>
    </w:p>
    <w:p w:rsidR="005C03AC" w:rsidRDefault="005C03AC" w:rsidP="00641796">
      <w:pPr>
        <w:ind w:firstLine="540"/>
        <w:rPr>
          <w:b/>
          <w:i/>
          <w:color w:val="984806"/>
          <w:sz w:val="32"/>
          <w:szCs w:val="32"/>
        </w:rPr>
      </w:pPr>
    </w:p>
    <w:p w:rsidR="005C03AC" w:rsidRDefault="005C03AC" w:rsidP="005C124B">
      <w:pPr>
        <w:ind w:firstLine="540"/>
        <w:rPr>
          <w:b/>
          <w:i/>
          <w:color w:val="984806"/>
          <w:sz w:val="32"/>
          <w:szCs w:val="32"/>
        </w:rPr>
      </w:pPr>
      <w:r>
        <w:rPr>
          <w:b/>
          <w:i/>
          <w:color w:val="984806"/>
          <w:sz w:val="32"/>
          <w:szCs w:val="32"/>
        </w:rPr>
        <w:t xml:space="preserve">                  Возраст детей 8 лет.</w:t>
      </w:r>
    </w:p>
    <w:p w:rsidR="005C03AC" w:rsidRDefault="005C03AC" w:rsidP="005C124B">
      <w:pPr>
        <w:ind w:firstLine="540"/>
        <w:rPr>
          <w:b/>
          <w:i/>
          <w:color w:val="984806"/>
          <w:sz w:val="32"/>
          <w:szCs w:val="32"/>
        </w:rPr>
      </w:pPr>
    </w:p>
    <w:p w:rsidR="005C03AC" w:rsidRPr="00641796" w:rsidRDefault="005C03AC" w:rsidP="005C124B">
      <w:pPr>
        <w:ind w:firstLine="540"/>
        <w:rPr>
          <w:b/>
          <w:i/>
          <w:color w:val="984806"/>
          <w:sz w:val="32"/>
          <w:szCs w:val="32"/>
        </w:rPr>
      </w:pPr>
      <w:r>
        <w:rPr>
          <w:b/>
          <w:i/>
          <w:color w:val="984806"/>
          <w:sz w:val="32"/>
          <w:szCs w:val="32"/>
        </w:rPr>
        <w:t xml:space="preserve">Сроки реализации программы  2014-2015 </w:t>
      </w:r>
      <w:r w:rsidRPr="00641796">
        <w:rPr>
          <w:b/>
          <w:i/>
          <w:color w:val="984806"/>
          <w:sz w:val="32"/>
          <w:szCs w:val="32"/>
        </w:rPr>
        <w:t>учебный год.</w:t>
      </w:r>
    </w:p>
    <w:p w:rsidR="005C03AC" w:rsidRDefault="005C03AC" w:rsidP="005C124B">
      <w:pPr>
        <w:ind w:firstLine="540"/>
        <w:rPr>
          <w:b/>
          <w:i/>
          <w:color w:val="FF0000"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color w:val="FF0000"/>
          <w:sz w:val="40"/>
          <w:szCs w:val="40"/>
        </w:rPr>
      </w:pPr>
    </w:p>
    <w:p w:rsidR="005C03AC" w:rsidRPr="0078559A" w:rsidRDefault="005C03AC" w:rsidP="005C124B">
      <w:pPr>
        <w:ind w:firstLine="540"/>
        <w:rPr>
          <w:b/>
          <w:i/>
          <w:color w:val="FF0000"/>
          <w:sz w:val="40"/>
          <w:szCs w:val="40"/>
        </w:rPr>
      </w:pPr>
      <w:r w:rsidRPr="0078559A">
        <w:rPr>
          <w:b/>
          <w:i/>
          <w:color w:val="FF0000"/>
          <w:sz w:val="40"/>
          <w:szCs w:val="40"/>
        </w:rPr>
        <w:t>Психолого - педагогическая характеристика класса</w:t>
      </w:r>
    </w:p>
    <w:p w:rsidR="005C03AC" w:rsidRPr="0078559A" w:rsidRDefault="005C03AC" w:rsidP="005C124B">
      <w:pPr>
        <w:ind w:firstLine="540"/>
        <w:rPr>
          <w:b/>
          <w:i/>
          <w:color w:val="FF0000"/>
          <w:sz w:val="40"/>
          <w:szCs w:val="40"/>
        </w:rPr>
      </w:pPr>
    </w:p>
    <w:p w:rsidR="005C03AC" w:rsidRPr="0078559A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 2 классе 4 учащихся , три девочки и один мальчик.</w:t>
      </w:r>
    </w:p>
    <w:p w:rsidR="005C03AC" w:rsidRPr="0078559A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40"/>
          <w:szCs w:val="40"/>
        </w:rPr>
        <w:t>1.</w:t>
      </w:r>
      <w:r>
        <w:rPr>
          <w:i/>
          <w:sz w:val="32"/>
          <w:szCs w:val="32"/>
        </w:rPr>
        <w:t>Веденин Илья.</w:t>
      </w:r>
    </w:p>
    <w:p w:rsidR="005C03AC" w:rsidRPr="0078559A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2.Касиева Диана.</w:t>
      </w:r>
    </w:p>
    <w:p w:rsidR="005C03AC" w:rsidRPr="0078559A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3.Селина Злата.</w:t>
      </w:r>
    </w:p>
    <w:p w:rsidR="005C03AC" w:rsidRPr="0078559A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4.Фурсова Елена.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78559A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Коллектив сформировался уже в 1классе , когда дети поступили</w:t>
      </w:r>
    </w:p>
    <w:p w:rsidR="005C03AC" w:rsidRPr="006C57B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В школу.Все дети живут в селе Фролово. Детей я знаю очень хорошо ,</w:t>
      </w:r>
    </w:p>
    <w:p w:rsidR="005C03AC" w:rsidRPr="006C57B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потому что я вела у них уроки и классное руководство в 1 классе.</w:t>
      </w:r>
    </w:p>
    <w:p w:rsidR="005C03AC" w:rsidRPr="006C57B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 классе можно с уверенностью сказать , что это очень дружный , </w:t>
      </w:r>
    </w:p>
    <w:p w:rsidR="005C03AC" w:rsidRPr="006C57B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сплочённый –</w:t>
      </w:r>
      <w:r w:rsidRPr="002A28F8">
        <w:rPr>
          <w:i/>
          <w:sz w:val="40"/>
          <w:szCs w:val="40"/>
        </w:rPr>
        <w:t xml:space="preserve"> </w:t>
      </w:r>
      <w:r>
        <w:rPr>
          <w:i/>
          <w:sz w:val="32"/>
          <w:szCs w:val="32"/>
        </w:rPr>
        <w:t>маленький коллектив .Они помогают друг другу во всём ,</w:t>
      </w:r>
    </w:p>
    <w:p w:rsidR="005C03AC" w:rsidRPr="006C57B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чувствуется  взаимоподдержка , ответственность перед собой и </w:t>
      </w:r>
    </w:p>
    <w:p w:rsidR="005C03AC" w:rsidRPr="006C57B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одноклассниками.</w:t>
      </w:r>
    </w:p>
    <w:p w:rsidR="005C03AC" w:rsidRPr="001A60D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Дети в марте 2014 года проходили медицинское обследование . Оно п</w:t>
      </w:r>
      <w:r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казало , что физическое  здоровье ребят в норме ( все имеют основную группу здоровья.</w:t>
      </w:r>
    </w:p>
    <w:p w:rsidR="005C03AC" w:rsidRPr="001A60D2" w:rsidRDefault="005C03AC" w:rsidP="00D026A1">
      <w:pPr>
        <w:rPr>
          <w:i/>
          <w:sz w:val="32"/>
          <w:szCs w:val="32"/>
        </w:rPr>
      </w:pPr>
      <w:r>
        <w:rPr>
          <w:i/>
          <w:sz w:val="32"/>
          <w:szCs w:val="32"/>
        </w:rPr>
        <w:t>Познавательная и учебная мотивация сформирована . Все дети хотят</w:t>
      </w:r>
    </w:p>
    <w:p w:rsidR="005C03AC" w:rsidRPr="001A60D2" w:rsidRDefault="005C03AC" w:rsidP="00D026A1">
      <w:pPr>
        <w:rPr>
          <w:i/>
          <w:sz w:val="32"/>
          <w:szCs w:val="32"/>
        </w:rPr>
      </w:pPr>
      <w:r>
        <w:rPr>
          <w:i/>
          <w:sz w:val="32"/>
          <w:szCs w:val="32"/>
        </w:rPr>
        <w:t>хорошо учиться , поэтому они хорошо работают на уроках , внимательно слушают учителя . Очень приятно , что дети любят читать , друг</w:t>
      </w:r>
    </w:p>
    <w:p w:rsidR="005C03AC" w:rsidRPr="00CF4725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с другом они обсуждают прочитанные книги , используют дополн</w:t>
      </w:r>
      <w:r>
        <w:rPr>
          <w:i/>
          <w:sz w:val="32"/>
          <w:szCs w:val="32"/>
        </w:rPr>
        <w:t>и</w:t>
      </w:r>
      <w:r>
        <w:rPr>
          <w:i/>
          <w:sz w:val="32"/>
          <w:szCs w:val="32"/>
        </w:rPr>
        <w:t>тельную литературу по предметам.</w:t>
      </w:r>
    </w:p>
    <w:p w:rsidR="005C03AC" w:rsidRPr="00CF4725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Дети мои очень работоспособны , активны , любознательны. Все </w:t>
      </w:r>
    </w:p>
    <w:p w:rsidR="005C03AC" w:rsidRPr="00CF4725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задания  стараются  выполнять самостоятельно , но иногда просят</w:t>
      </w:r>
    </w:p>
    <w:p w:rsidR="005C03AC" w:rsidRPr="00CF4725" w:rsidRDefault="005C03AC" w:rsidP="00D026A1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помощи у учителя. Мы работаем по стандартам. В них прописана </w:t>
      </w:r>
    </w:p>
    <w:p w:rsidR="005C03AC" w:rsidRPr="0022708C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внеурочная деятельность по разным направлениям . В нашем классе все</w:t>
      </w:r>
    </w:p>
    <w:p w:rsidR="005C03AC" w:rsidRPr="0022708C" w:rsidRDefault="005C03AC" w:rsidP="00D026A1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дети задействованы  во внеурочной деятельности . Они посещают </w:t>
      </w:r>
    </w:p>
    <w:p w:rsidR="005C03AC" w:rsidRPr="0022708C" w:rsidRDefault="005C03AC" w:rsidP="006E5FF1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кружки «Занимательная математика» ,»Страна здоровья» ,»Юный художник». Они с большим интересом приходят на эти занятия..</w:t>
      </w:r>
    </w:p>
    <w:p w:rsidR="005C03AC" w:rsidRPr="0022708C" w:rsidRDefault="005C03AC" w:rsidP="00D026A1">
      <w:pPr>
        <w:rPr>
          <w:i/>
          <w:sz w:val="32"/>
          <w:szCs w:val="32"/>
        </w:rPr>
      </w:pPr>
      <w:r>
        <w:rPr>
          <w:i/>
          <w:sz w:val="32"/>
          <w:szCs w:val="32"/>
        </w:rPr>
        <w:t>В нашем коллективе лидера нет. Все ребята занимают ровное активное положение в классе. Я думаю , что девизом нашего класса будут такие</w:t>
      </w:r>
    </w:p>
    <w:p w:rsidR="005C03AC" w:rsidRPr="007F019D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слова :»Один за всех – и все за одного!».</w:t>
      </w:r>
    </w:p>
    <w:p w:rsidR="005C03AC" w:rsidRPr="007F019D" w:rsidRDefault="005C03AC" w:rsidP="00D026A1">
      <w:pPr>
        <w:rPr>
          <w:i/>
          <w:sz w:val="32"/>
          <w:szCs w:val="32"/>
        </w:rPr>
      </w:pPr>
      <w:r>
        <w:rPr>
          <w:i/>
          <w:sz w:val="32"/>
          <w:szCs w:val="32"/>
        </w:rPr>
        <w:t>Дети помогают друг другу и в учёбе , и в трудовых , творческих делах.</w:t>
      </w:r>
    </w:p>
    <w:p w:rsidR="005C03AC" w:rsidRPr="007F019D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В нашем классе нет конфликтов , все хорошо относятся друг к другу.</w:t>
      </w:r>
    </w:p>
    <w:p w:rsidR="005C03AC" w:rsidRPr="00457685" w:rsidRDefault="005C03AC" w:rsidP="005C124B">
      <w:pPr>
        <w:ind w:firstLine="540"/>
        <w:rPr>
          <w:i/>
          <w:sz w:val="32"/>
          <w:szCs w:val="32"/>
        </w:rPr>
      </w:pPr>
      <w:r w:rsidRPr="00457685">
        <w:rPr>
          <w:b/>
          <w:i/>
          <w:color w:val="17365D"/>
          <w:sz w:val="32"/>
          <w:szCs w:val="32"/>
        </w:rPr>
        <w:t xml:space="preserve">Веденин  Илья </w:t>
      </w:r>
      <w:r>
        <w:rPr>
          <w:b/>
          <w:i/>
          <w:color w:val="17365D"/>
          <w:sz w:val="32"/>
          <w:szCs w:val="32"/>
        </w:rPr>
        <w:t xml:space="preserve">– </w:t>
      </w:r>
      <w:r>
        <w:rPr>
          <w:b/>
          <w:i/>
          <w:sz w:val="32"/>
          <w:szCs w:val="32"/>
        </w:rPr>
        <w:t>спокойный , исполнительный , доброжелательный</w:t>
      </w:r>
    </w:p>
    <w:p w:rsidR="005C03AC" w:rsidRPr="00457685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</w:t>
      </w:r>
      <w:r w:rsidRPr="00457685">
        <w:rPr>
          <w:b/>
          <w:i/>
          <w:sz w:val="32"/>
          <w:szCs w:val="32"/>
        </w:rPr>
        <w:t>альчик</w:t>
      </w:r>
      <w:r>
        <w:rPr>
          <w:b/>
          <w:i/>
          <w:sz w:val="32"/>
          <w:szCs w:val="32"/>
        </w:rPr>
        <w:t xml:space="preserve"> ,никогда не повышает голоса ,всегда вежлив, хорошо зан</w:t>
      </w:r>
      <w:r>
        <w:rPr>
          <w:b/>
          <w:i/>
          <w:sz w:val="32"/>
          <w:szCs w:val="32"/>
        </w:rPr>
        <w:t>и</w:t>
      </w:r>
      <w:r>
        <w:rPr>
          <w:b/>
          <w:i/>
          <w:sz w:val="32"/>
          <w:szCs w:val="32"/>
        </w:rPr>
        <w:t xml:space="preserve">мается по всем предметам ,любит конструировать , хорошо работает </w:t>
      </w:r>
    </w:p>
    <w:p w:rsidR="005C03AC" w:rsidRPr="00457685" w:rsidRDefault="005C03AC" w:rsidP="005C124B">
      <w:pPr>
        <w:ind w:firstLine="540"/>
        <w:rPr>
          <w:b/>
          <w:i/>
          <w:sz w:val="32"/>
          <w:szCs w:val="32"/>
        </w:rPr>
      </w:pPr>
      <w:r w:rsidRPr="00457685">
        <w:rPr>
          <w:b/>
          <w:i/>
          <w:sz w:val="32"/>
          <w:szCs w:val="32"/>
        </w:rPr>
        <w:t xml:space="preserve">с </w:t>
      </w:r>
      <w:r>
        <w:rPr>
          <w:b/>
          <w:i/>
          <w:sz w:val="32"/>
          <w:szCs w:val="32"/>
        </w:rPr>
        <w:t>компьютером ,любит наблюдать за природой.</w:t>
      </w:r>
    </w:p>
    <w:p w:rsidR="005C03AC" w:rsidRPr="00457685" w:rsidRDefault="005C03AC" w:rsidP="005C124B">
      <w:pPr>
        <w:ind w:firstLine="540"/>
        <w:rPr>
          <w:b/>
          <w:i/>
          <w:sz w:val="32"/>
          <w:szCs w:val="32"/>
        </w:rPr>
      </w:pPr>
      <w:r w:rsidRPr="00457685">
        <w:rPr>
          <w:b/>
          <w:i/>
          <w:sz w:val="32"/>
          <w:szCs w:val="32"/>
        </w:rPr>
        <w:t>Семья у Илюши хорошая , приятно общаться с его родителями.</w:t>
      </w:r>
    </w:p>
    <w:p w:rsidR="005C03AC" w:rsidRDefault="005C03AC" w:rsidP="005C124B">
      <w:pPr>
        <w:ind w:firstLine="540"/>
        <w:rPr>
          <w:b/>
          <w:i/>
          <w:color w:val="FF0000"/>
          <w:sz w:val="32"/>
          <w:szCs w:val="32"/>
        </w:rPr>
      </w:pPr>
    </w:p>
    <w:p w:rsidR="005C03AC" w:rsidRPr="00B76513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Касиева  Диана </w:t>
      </w:r>
      <w:r>
        <w:rPr>
          <w:i/>
          <w:sz w:val="32"/>
          <w:szCs w:val="32"/>
        </w:rPr>
        <w:t xml:space="preserve">– </w:t>
      </w:r>
      <w:r w:rsidRPr="00B76513">
        <w:rPr>
          <w:b/>
          <w:i/>
          <w:sz w:val="32"/>
          <w:szCs w:val="32"/>
        </w:rPr>
        <w:t xml:space="preserve">спокойная , исполнительная , доброжелательная </w:t>
      </w:r>
    </w:p>
    <w:p w:rsidR="005C03AC" w:rsidRPr="00B76513" w:rsidRDefault="005C03AC" w:rsidP="005C124B">
      <w:pPr>
        <w:ind w:firstLine="540"/>
        <w:rPr>
          <w:b/>
          <w:i/>
          <w:sz w:val="32"/>
          <w:szCs w:val="32"/>
        </w:rPr>
      </w:pPr>
      <w:r w:rsidRPr="00B76513">
        <w:rPr>
          <w:b/>
          <w:i/>
          <w:sz w:val="32"/>
          <w:szCs w:val="32"/>
        </w:rPr>
        <w:t>девочка. Очень любит</w:t>
      </w:r>
      <w:r>
        <w:rPr>
          <w:b/>
          <w:i/>
          <w:sz w:val="32"/>
          <w:szCs w:val="32"/>
        </w:rPr>
        <w:t xml:space="preserve"> рисовать , любит лепить из пластилина ра</w:t>
      </w:r>
      <w:r>
        <w:rPr>
          <w:b/>
          <w:i/>
          <w:sz w:val="32"/>
          <w:szCs w:val="32"/>
        </w:rPr>
        <w:t>з</w:t>
      </w:r>
      <w:r>
        <w:rPr>
          <w:b/>
          <w:i/>
          <w:sz w:val="32"/>
          <w:szCs w:val="32"/>
        </w:rPr>
        <w:t>ные фигурки</w:t>
      </w:r>
      <w:r w:rsidRPr="00B76513">
        <w:rPr>
          <w:b/>
          <w:i/>
          <w:sz w:val="32"/>
          <w:szCs w:val="32"/>
        </w:rPr>
        <w:t xml:space="preserve"> , любит читать сказки , рассказы о животных . </w:t>
      </w:r>
    </w:p>
    <w:p w:rsidR="005C03AC" w:rsidRPr="00B76513" w:rsidRDefault="005C03AC" w:rsidP="005C124B">
      <w:pPr>
        <w:ind w:firstLine="540"/>
        <w:rPr>
          <w:b/>
          <w:i/>
          <w:sz w:val="40"/>
          <w:szCs w:val="40"/>
        </w:rPr>
      </w:pPr>
      <w:r w:rsidRPr="00B76513">
        <w:rPr>
          <w:b/>
          <w:i/>
          <w:sz w:val="32"/>
          <w:szCs w:val="32"/>
        </w:rPr>
        <w:t>Семья у Дианы хорошая , дружная. Родители всегда с пониманием относятся к школе.</w:t>
      </w:r>
      <w:r w:rsidRPr="00B76513">
        <w:rPr>
          <w:b/>
          <w:i/>
          <w:sz w:val="40"/>
          <w:szCs w:val="40"/>
        </w:rPr>
        <w:t xml:space="preserve"> </w:t>
      </w:r>
    </w:p>
    <w:p w:rsidR="005C03AC" w:rsidRDefault="005C03AC" w:rsidP="005C124B">
      <w:pPr>
        <w:ind w:firstLine="540"/>
        <w:rPr>
          <w:b/>
          <w:i/>
          <w:color w:val="00B050"/>
          <w:sz w:val="32"/>
          <w:szCs w:val="32"/>
        </w:rPr>
      </w:pPr>
    </w:p>
    <w:p w:rsidR="005C03AC" w:rsidRPr="00B76513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Селина Злата </w:t>
      </w:r>
      <w:r>
        <w:rPr>
          <w:b/>
          <w:i/>
          <w:sz w:val="32"/>
          <w:szCs w:val="32"/>
        </w:rPr>
        <w:t>–энергичная девочка, исполнительная, воспитанная, доброжелательная. Всё выполняет очень ответственно, тщательно.</w:t>
      </w:r>
    </w:p>
    <w:p w:rsidR="005C03AC" w:rsidRPr="00137705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Основным занятием считает учёбу ,любит очень читать ,гулять по лесу ,слушать классическую музыку , любит выполнять на компьютере  разные задания, </w:t>
      </w:r>
    </w:p>
    <w:p w:rsidR="005C03AC" w:rsidRPr="00137705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Семья у Златы хорошая ,дружная. Всегда к школе относятся с пон</w:t>
      </w:r>
      <w:r>
        <w:rPr>
          <w:i/>
          <w:sz w:val="32"/>
          <w:szCs w:val="32"/>
        </w:rPr>
        <w:t>и</w:t>
      </w:r>
      <w:r>
        <w:rPr>
          <w:i/>
          <w:sz w:val="32"/>
          <w:szCs w:val="32"/>
        </w:rPr>
        <w:t>манием.</w:t>
      </w:r>
    </w:p>
    <w:p w:rsidR="005C03AC" w:rsidRPr="007B072D" w:rsidRDefault="005C03AC" w:rsidP="005C124B">
      <w:pPr>
        <w:ind w:firstLine="540"/>
        <w:rPr>
          <w:b/>
          <w:i/>
          <w:sz w:val="32"/>
          <w:szCs w:val="32"/>
        </w:rPr>
      </w:pPr>
      <w:r w:rsidRPr="007B072D">
        <w:rPr>
          <w:b/>
          <w:i/>
          <w:color w:val="002060"/>
          <w:sz w:val="32"/>
          <w:szCs w:val="32"/>
        </w:rPr>
        <w:t>Фурсова Елена</w:t>
      </w:r>
      <w:r>
        <w:rPr>
          <w:b/>
          <w:i/>
          <w:sz w:val="32"/>
          <w:szCs w:val="32"/>
        </w:rPr>
        <w:t>- девочка спокойная , вежливая, доброжелательная. Очень любит лепить из пластилина животных , интересуется прир</w:t>
      </w:r>
      <w:r>
        <w:rPr>
          <w:b/>
          <w:i/>
          <w:sz w:val="32"/>
          <w:szCs w:val="32"/>
        </w:rPr>
        <w:t>о</w:t>
      </w:r>
      <w:r>
        <w:rPr>
          <w:b/>
          <w:i/>
          <w:sz w:val="32"/>
          <w:szCs w:val="32"/>
        </w:rPr>
        <w:t xml:space="preserve">дой , любит танцевать, занимается спортом. </w:t>
      </w:r>
    </w:p>
    <w:p w:rsidR="005C03AC" w:rsidRPr="007B072D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 Лены тоже хорошая семья. В семье заботятся о детях.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61774D" w:rsidRDefault="005C03AC" w:rsidP="005C124B">
      <w:pPr>
        <w:ind w:firstLine="540"/>
        <w:rPr>
          <w:b/>
          <w:i/>
          <w:sz w:val="32"/>
          <w:szCs w:val="32"/>
        </w:rPr>
      </w:pPr>
      <w:r w:rsidRPr="0061774D">
        <w:rPr>
          <w:b/>
          <w:i/>
          <w:sz w:val="32"/>
          <w:szCs w:val="32"/>
        </w:rPr>
        <w:t>С классом принимаем участие  во всех мероприятиях : школьных , классных ,районных ,областных.</w:t>
      </w:r>
      <w:r>
        <w:rPr>
          <w:b/>
          <w:i/>
          <w:sz w:val="32"/>
          <w:szCs w:val="32"/>
        </w:rPr>
        <w:t>Все дети за участие были награждены грамотами.</w:t>
      </w:r>
    </w:p>
    <w:p w:rsidR="005C03AC" w:rsidRDefault="005C03AC" w:rsidP="005C124B">
      <w:pPr>
        <w:ind w:firstLine="540"/>
        <w:rPr>
          <w:b/>
          <w:i/>
          <w:sz w:val="32"/>
          <w:szCs w:val="32"/>
        </w:rPr>
      </w:pPr>
    </w:p>
    <w:p w:rsidR="005C03AC" w:rsidRPr="0061774D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Как классный руководитель я могу сказать ,что мой класс самый лучший. Я думаю и знаю , что мои ребята в дальнейшем станут н</w:t>
      </w:r>
      <w:r>
        <w:rPr>
          <w:b/>
          <w:i/>
          <w:sz w:val="32"/>
          <w:szCs w:val="32"/>
        </w:rPr>
        <w:t>а</w:t>
      </w:r>
      <w:r>
        <w:rPr>
          <w:b/>
          <w:i/>
          <w:sz w:val="32"/>
          <w:szCs w:val="32"/>
        </w:rPr>
        <w:t>стоящими людьми!</w:t>
      </w:r>
    </w:p>
    <w:p w:rsidR="005C03AC" w:rsidRPr="0061774D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110A3E" w:rsidRDefault="005C03AC" w:rsidP="005C124B">
      <w:pPr>
        <w:ind w:firstLine="540"/>
        <w:rPr>
          <w:i/>
          <w:sz w:val="28"/>
          <w:szCs w:val="28"/>
        </w:rPr>
      </w:pPr>
      <w:r>
        <w:rPr>
          <w:i/>
          <w:sz w:val="40"/>
          <w:szCs w:val="40"/>
        </w:rPr>
        <w:t xml:space="preserve"> </w:t>
      </w:r>
      <w:r>
        <w:rPr>
          <w:i/>
          <w:sz w:val="28"/>
          <w:szCs w:val="28"/>
        </w:rPr>
        <w:t>Стараемся красиво рисовать.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                              </w:t>
      </w:r>
      <w:r w:rsidRPr="002C5CE1">
        <w:rPr>
          <w:noProof/>
        </w:rPr>
        <w:pict>
          <v:shape id="Рисунок 2" o:spid="_x0000_i1025" type="#_x0000_t75" style="width:236.25pt;height:192pt;visibility:visible">
            <v:imagedata r:id="rId6" o:title=""/>
          </v:shape>
        </w:pict>
      </w:r>
      <w:r>
        <w:rPr>
          <w:i/>
          <w:sz w:val="40"/>
          <w:szCs w:val="40"/>
        </w:rPr>
        <w:t xml:space="preserve">                    </w:t>
      </w:r>
      <w:r w:rsidRPr="008B7CF1">
        <w:rPr>
          <w:i/>
          <w:noProof/>
          <w:sz w:val="40"/>
          <w:szCs w:val="40"/>
        </w:rPr>
        <w:pict>
          <v:shape id="Рисунок 1" o:spid="_x0000_i1026" type="#_x0000_t75" style="width:197.25pt;height:147.75pt;visibility:visible">
            <v:imagedata r:id="rId7" o:title=""/>
          </v:shape>
        </w:pict>
      </w:r>
      <w:r>
        <w:rPr>
          <w:i/>
          <w:sz w:val="40"/>
          <w:szCs w:val="40"/>
        </w:rPr>
        <w:t xml:space="preserve">   </w:t>
      </w:r>
      <w:r>
        <w:rPr>
          <w:i/>
          <w:sz w:val="28"/>
          <w:szCs w:val="28"/>
        </w:rPr>
        <w:t>Делаем поделку.</w:t>
      </w:r>
      <w:r>
        <w:rPr>
          <w:i/>
          <w:sz w:val="40"/>
          <w:szCs w:val="40"/>
        </w:rPr>
        <w:t xml:space="preserve">      </w:t>
      </w:r>
    </w:p>
    <w:p w:rsidR="005C03AC" w:rsidRDefault="005C03AC" w:rsidP="00755107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                           </w:t>
      </w:r>
      <w:r w:rsidRPr="002C5CE1">
        <w:rPr>
          <w:noProof/>
        </w:rPr>
        <w:pict>
          <v:shape id="Рисунок 8" o:spid="_x0000_i1027" type="#_x0000_t75" style="width:229.5pt;height:148.5pt;visibility:visible">
            <v:imagedata r:id="rId8" o:title=""/>
          </v:shape>
        </w:pict>
      </w:r>
    </w:p>
    <w:p w:rsidR="005C03AC" w:rsidRDefault="005C03AC" w:rsidP="00755107">
      <w:pPr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</w:t>
      </w:r>
      <w:r w:rsidRPr="008B7CF1">
        <w:rPr>
          <w:i/>
          <w:noProof/>
          <w:sz w:val="40"/>
          <w:szCs w:val="40"/>
        </w:rPr>
        <w:pict>
          <v:shape id="Рисунок 5" o:spid="_x0000_i1028" type="#_x0000_t75" style="width:285.75pt;height:159.75pt;visibility:visible">
            <v:imagedata r:id="rId9" o:title=""/>
          </v:shape>
        </w:pict>
      </w:r>
    </w:p>
    <w:p w:rsidR="005C03AC" w:rsidRPr="00DC7D7B" w:rsidRDefault="005C03AC" w:rsidP="00DC7D7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</w:t>
      </w:r>
      <w:r>
        <w:rPr>
          <w:i/>
          <w:sz w:val="32"/>
          <w:szCs w:val="32"/>
        </w:rPr>
        <w:t xml:space="preserve"> Вместе всё преодолеем!</w:t>
      </w:r>
    </w:p>
    <w:p w:rsidR="005C03AC" w:rsidRPr="00CD5C58" w:rsidRDefault="005C03AC" w:rsidP="005C124B">
      <w:pPr>
        <w:ind w:firstLine="540"/>
        <w:rPr>
          <w:i/>
          <w:sz w:val="28"/>
          <w:szCs w:val="28"/>
        </w:rPr>
      </w:pPr>
    </w:p>
    <w:p w:rsidR="005C03AC" w:rsidRPr="00CD5C58" w:rsidRDefault="005C03AC" w:rsidP="005C124B">
      <w:pPr>
        <w:ind w:firstLine="540"/>
        <w:rPr>
          <w:i/>
          <w:sz w:val="28"/>
          <w:szCs w:val="28"/>
        </w:rPr>
      </w:pPr>
      <w:r>
        <w:rPr>
          <w:i/>
          <w:sz w:val="28"/>
          <w:szCs w:val="28"/>
        </w:rPr>
        <w:t>Занимаемся спортом!</w:t>
      </w:r>
    </w:p>
    <w:p w:rsidR="005C03AC" w:rsidRDefault="005C03AC" w:rsidP="00CC2623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</w:t>
      </w:r>
      <w:r w:rsidRPr="008B7CF1">
        <w:rPr>
          <w:i/>
          <w:noProof/>
          <w:sz w:val="40"/>
          <w:szCs w:val="40"/>
        </w:rPr>
        <w:pict>
          <v:shape id="_x0000_i1029" type="#_x0000_t75" style="width:300pt;height:183.75pt;visibility:visible">
            <v:imagedata r:id="rId10" o:title=""/>
          </v:shape>
        </w:pict>
      </w:r>
      <w:r>
        <w:rPr>
          <w:i/>
          <w:sz w:val="40"/>
          <w:szCs w:val="40"/>
        </w:rPr>
        <w:t xml:space="preserve">     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CD5C58" w:rsidRDefault="005C03AC" w:rsidP="005C124B">
      <w:pPr>
        <w:ind w:firstLine="540"/>
        <w:rPr>
          <w:i/>
          <w:sz w:val="28"/>
          <w:szCs w:val="28"/>
        </w:rPr>
      </w:pPr>
      <w:r>
        <w:rPr>
          <w:i/>
          <w:sz w:val="28"/>
          <w:szCs w:val="28"/>
        </w:rPr>
        <w:t>Выступаем с удовольствием..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   </w:t>
      </w:r>
      <w:r w:rsidRPr="008B7CF1">
        <w:rPr>
          <w:i/>
          <w:noProof/>
          <w:sz w:val="40"/>
          <w:szCs w:val="40"/>
        </w:rPr>
        <w:pict>
          <v:shape id="Рисунок 3" o:spid="_x0000_i1030" type="#_x0000_t75" style="width:255.75pt;height:193.5pt;visibility:visible">
            <v:imagedata r:id="rId11" o:title=""/>
          </v:shape>
        </w:pic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</w:t>
      </w:r>
      <w:r w:rsidRPr="008B7CF1">
        <w:rPr>
          <w:i/>
          <w:noProof/>
          <w:sz w:val="40"/>
          <w:szCs w:val="40"/>
        </w:rPr>
        <w:pict>
          <v:shape id="Рисунок 4" o:spid="_x0000_i1031" type="#_x0000_t75" style="width:267.75pt;height:183.75pt;visibility:visible">
            <v:imagedata r:id="rId12" o:title=""/>
          </v:shape>
        </w:pic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6138AC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   </w:t>
      </w:r>
    </w:p>
    <w:p w:rsidR="005C03AC" w:rsidRDefault="005C03AC" w:rsidP="006138AC">
      <w:pPr>
        <w:rPr>
          <w:i/>
          <w:sz w:val="40"/>
          <w:szCs w:val="40"/>
        </w:rPr>
      </w:pPr>
    </w:p>
    <w:p w:rsidR="005C03AC" w:rsidRPr="006138AC" w:rsidRDefault="005C03AC" w:rsidP="006138AC">
      <w:pPr>
        <w:rPr>
          <w:b/>
          <w:i/>
          <w:color w:val="C00000"/>
          <w:sz w:val="40"/>
          <w:szCs w:val="40"/>
        </w:rPr>
      </w:pPr>
      <w:r>
        <w:rPr>
          <w:i/>
          <w:sz w:val="40"/>
          <w:szCs w:val="40"/>
        </w:rPr>
        <w:t xml:space="preserve">                   </w:t>
      </w:r>
      <w:r w:rsidRPr="0061774D">
        <w:rPr>
          <w:b/>
          <w:i/>
          <w:color w:val="C00000"/>
          <w:sz w:val="52"/>
          <w:szCs w:val="52"/>
        </w:rPr>
        <w:t>Социальный паспорт</w:t>
      </w:r>
    </w:p>
    <w:p w:rsidR="005C03AC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71376A" w:rsidRDefault="005C03AC" w:rsidP="005C124B">
      <w:pPr>
        <w:ind w:firstLine="540"/>
        <w:rPr>
          <w:b/>
          <w:i/>
          <w:sz w:val="40"/>
          <w:szCs w:val="40"/>
        </w:rPr>
      </w:pPr>
      <w:r w:rsidRPr="0071376A">
        <w:rPr>
          <w:b/>
          <w:i/>
          <w:sz w:val="40"/>
          <w:szCs w:val="40"/>
        </w:rPr>
        <w:t>Количественный состав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Всего учащихся - 4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1.1.количество мальчиков 1</w:t>
      </w:r>
    </w:p>
    <w:p w:rsidR="005C03AC" w:rsidRPr="0071376A" w:rsidRDefault="005C03AC" w:rsidP="005C124B">
      <w:pPr>
        <w:ind w:firstLine="540"/>
        <w:rPr>
          <w:i/>
          <w:sz w:val="36"/>
          <w:szCs w:val="36"/>
        </w:rPr>
      </w:pPr>
      <w:r>
        <w:rPr>
          <w:i/>
          <w:sz w:val="36"/>
          <w:szCs w:val="36"/>
        </w:rPr>
        <w:t>1.2.количество девочек 3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71376A" w:rsidRDefault="005C03AC" w:rsidP="005C124B">
      <w:pPr>
        <w:ind w:firstLine="54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2.Семья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2.1.Состав семьи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Полные семьи 4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2.2.Условия проживания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Веденины проживают в собственном доме.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Касиевы – в отдельной квартире.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Селины –в собственном доме.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Фурсовы – в собственном доме.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71376A" w:rsidRDefault="005C03AC" w:rsidP="005C124B">
      <w:pPr>
        <w:ind w:firstLine="540"/>
        <w:rPr>
          <w:b/>
          <w:i/>
          <w:sz w:val="40"/>
          <w:szCs w:val="40"/>
        </w:rPr>
      </w:pPr>
      <w:r w:rsidRPr="0071376A">
        <w:rPr>
          <w:b/>
          <w:i/>
          <w:sz w:val="40"/>
          <w:szCs w:val="40"/>
        </w:rPr>
        <w:t>3</w:t>
      </w:r>
      <w:r>
        <w:rPr>
          <w:b/>
          <w:i/>
          <w:sz w:val="40"/>
          <w:szCs w:val="40"/>
        </w:rPr>
        <w:t>. Социальное положение родителей.</w:t>
      </w:r>
    </w:p>
    <w:p w:rsidR="005C03AC" w:rsidRPr="00793788" w:rsidRDefault="005C03AC" w:rsidP="005C124B">
      <w:pPr>
        <w:ind w:firstLine="540"/>
        <w:rPr>
          <w:b/>
          <w:i/>
          <w:sz w:val="40"/>
          <w:szCs w:val="40"/>
        </w:rPr>
      </w:pPr>
      <w:r>
        <w:rPr>
          <w:i/>
          <w:sz w:val="40"/>
          <w:szCs w:val="40"/>
        </w:rPr>
        <w:t>3.1.</w:t>
      </w:r>
      <w:r w:rsidRPr="00793788">
        <w:rPr>
          <w:b/>
          <w:i/>
          <w:sz w:val="40"/>
          <w:szCs w:val="40"/>
        </w:rPr>
        <w:t>Трудовая деятельность.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В сельском хозяйстве работает 1.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Домохозяйки – 2.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Индивидуальная трудовая деятельность-2.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Бюджетная сфера-2.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Коммерческая деятельность-1.</w:t>
      </w:r>
    </w:p>
    <w:p w:rsidR="005C03AC" w:rsidRPr="00793788" w:rsidRDefault="005C03AC" w:rsidP="005C124B">
      <w:pPr>
        <w:ind w:firstLine="540"/>
        <w:rPr>
          <w:b/>
          <w:i/>
          <w:sz w:val="40"/>
          <w:szCs w:val="40"/>
        </w:rPr>
      </w:pPr>
      <w:r>
        <w:rPr>
          <w:i/>
          <w:sz w:val="40"/>
          <w:szCs w:val="40"/>
        </w:rPr>
        <w:t>3.2</w:t>
      </w:r>
      <w:r w:rsidRPr="00793788">
        <w:rPr>
          <w:b/>
          <w:i/>
          <w:sz w:val="40"/>
          <w:szCs w:val="40"/>
        </w:rPr>
        <w:t>.Образование.</w:t>
      </w:r>
    </w:p>
    <w:p w:rsidR="005C03AC" w:rsidRPr="00793788" w:rsidRDefault="005C03AC" w:rsidP="005C124B">
      <w:pPr>
        <w:ind w:firstLine="540"/>
        <w:rPr>
          <w:b/>
          <w:i/>
          <w:sz w:val="40"/>
          <w:szCs w:val="40"/>
        </w:rPr>
      </w:pPr>
      <w:r w:rsidRPr="00793788">
        <w:rPr>
          <w:sz w:val="40"/>
          <w:szCs w:val="40"/>
        </w:rPr>
        <w:t>Среднее специальное</w:t>
      </w:r>
      <w:r>
        <w:rPr>
          <w:b/>
          <w:i/>
          <w:sz w:val="40"/>
          <w:szCs w:val="40"/>
        </w:rPr>
        <w:t xml:space="preserve"> -6.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 w:rsidRPr="00793788">
        <w:rPr>
          <w:sz w:val="40"/>
          <w:szCs w:val="40"/>
        </w:rPr>
        <w:t xml:space="preserve">Среднее </w:t>
      </w:r>
      <w:r>
        <w:rPr>
          <w:i/>
          <w:sz w:val="40"/>
          <w:szCs w:val="40"/>
        </w:rPr>
        <w:t>-1.</w:t>
      </w:r>
    </w:p>
    <w:p w:rsidR="005C03AC" w:rsidRPr="00793788" w:rsidRDefault="005C03AC" w:rsidP="005C124B">
      <w:pPr>
        <w:ind w:firstLine="540"/>
        <w:rPr>
          <w:sz w:val="40"/>
          <w:szCs w:val="40"/>
        </w:rPr>
      </w:pPr>
      <w:r w:rsidRPr="00793788">
        <w:rPr>
          <w:sz w:val="40"/>
          <w:szCs w:val="40"/>
        </w:rPr>
        <w:t>Основная школа -1.</w:t>
      </w:r>
    </w:p>
    <w:p w:rsidR="005C03AC" w:rsidRDefault="005C03AC" w:rsidP="005C124B">
      <w:pPr>
        <w:ind w:firstLine="540"/>
        <w:rPr>
          <w:sz w:val="40"/>
          <w:szCs w:val="40"/>
        </w:rPr>
      </w:pPr>
    </w:p>
    <w:p w:rsidR="005C03AC" w:rsidRPr="00793788" w:rsidRDefault="005C03AC" w:rsidP="005C124B">
      <w:pPr>
        <w:ind w:firstLine="540"/>
        <w:rPr>
          <w:sz w:val="40"/>
          <w:szCs w:val="40"/>
        </w:rPr>
      </w:pPr>
      <w:r>
        <w:rPr>
          <w:sz w:val="40"/>
          <w:szCs w:val="40"/>
        </w:rPr>
        <w:t>4. Возраст родителей.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От 27 до 45 лет    8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sz w:val="40"/>
          <w:szCs w:val="40"/>
        </w:rPr>
      </w:pPr>
    </w:p>
    <w:p w:rsidR="005C03AC" w:rsidRPr="00793788" w:rsidRDefault="005C03AC" w:rsidP="005C124B">
      <w:pPr>
        <w:ind w:firstLine="540"/>
        <w:rPr>
          <w:b/>
          <w:i/>
          <w:sz w:val="40"/>
          <w:szCs w:val="40"/>
        </w:rPr>
      </w:pPr>
      <w:r w:rsidRPr="00793788">
        <w:rPr>
          <w:b/>
          <w:i/>
          <w:sz w:val="40"/>
          <w:szCs w:val="40"/>
        </w:rPr>
        <w:t>5</w:t>
      </w:r>
      <w:r>
        <w:rPr>
          <w:b/>
          <w:i/>
          <w:sz w:val="40"/>
          <w:szCs w:val="40"/>
        </w:rPr>
        <w:t>.Занятость детей во внеурочное время.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Посещают кружки – 4.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793788" w:rsidRDefault="005C03AC" w:rsidP="005C124B">
      <w:pPr>
        <w:ind w:firstLine="54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6.Состояние здоровья.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Основная группа—4.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</w:t>
      </w:r>
      <w:r w:rsidRPr="002C5CE1">
        <w:rPr>
          <w:noProof/>
        </w:rPr>
        <w:pict>
          <v:shape id="_x0000_i1032" type="#_x0000_t75" style="width:354.75pt;height:229.5pt;visibility:visible">
            <v:imagedata r:id="rId13" o:title=""/>
          </v:shape>
        </w:pic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</w:t>
      </w:r>
      <w:r w:rsidRPr="008B7CF1">
        <w:rPr>
          <w:i/>
          <w:noProof/>
          <w:sz w:val="40"/>
          <w:szCs w:val="40"/>
        </w:rPr>
        <w:pict>
          <v:shape id="_x0000_i1033" type="#_x0000_t75" style="width:303.75pt;height:228pt;visibility:visible">
            <v:imagedata r:id="rId14" o:title=""/>
          </v:shape>
        </w:pic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55059E" w:rsidRDefault="005C03AC" w:rsidP="00CD5C58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</w:t>
      </w:r>
    </w:p>
    <w:p w:rsidR="005C03AC" w:rsidRPr="00B83846" w:rsidRDefault="005C03AC" w:rsidP="00CD5C58">
      <w:pPr>
        <w:rPr>
          <w:b/>
          <w:i/>
          <w:color w:val="002060"/>
          <w:sz w:val="52"/>
          <w:szCs w:val="52"/>
        </w:rPr>
      </w:pPr>
      <w:r>
        <w:rPr>
          <w:i/>
          <w:sz w:val="40"/>
          <w:szCs w:val="40"/>
        </w:rPr>
        <w:t xml:space="preserve"> </w:t>
      </w:r>
      <w:r w:rsidRPr="00B83846">
        <w:rPr>
          <w:b/>
          <w:i/>
          <w:color w:val="002060"/>
          <w:sz w:val="52"/>
          <w:szCs w:val="52"/>
        </w:rPr>
        <w:t>Анализ реализации программы    за</w:t>
      </w:r>
    </w:p>
    <w:p w:rsidR="005C03AC" w:rsidRPr="00B83846" w:rsidRDefault="005C03AC" w:rsidP="00D02C51">
      <w:pPr>
        <w:rPr>
          <w:b/>
          <w:i/>
          <w:color w:val="002060"/>
          <w:sz w:val="52"/>
          <w:szCs w:val="52"/>
        </w:rPr>
      </w:pPr>
      <w:r>
        <w:rPr>
          <w:b/>
          <w:i/>
          <w:color w:val="002060"/>
          <w:sz w:val="52"/>
          <w:szCs w:val="52"/>
        </w:rPr>
        <w:t xml:space="preserve">            </w:t>
      </w:r>
      <w:r w:rsidRPr="00B83846">
        <w:rPr>
          <w:b/>
          <w:i/>
          <w:color w:val="002060"/>
          <w:sz w:val="52"/>
          <w:szCs w:val="52"/>
        </w:rPr>
        <w:t>первый триместр учебного года.</w:t>
      </w:r>
    </w:p>
    <w:p w:rsidR="005C03AC" w:rsidRDefault="005C03AC" w:rsidP="00D02C51">
      <w:pPr>
        <w:ind w:firstLine="540"/>
        <w:rPr>
          <w:i/>
          <w:sz w:val="40"/>
          <w:szCs w:val="40"/>
        </w:rPr>
      </w:pPr>
    </w:p>
    <w:p w:rsidR="005C03AC" w:rsidRPr="00B36480" w:rsidRDefault="005C03AC" w:rsidP="005C124B">
      <w:pPr>
        <w:ind w:firstLine="540"/>
        <w:rPr>
          <w:sz w:val="32"/>
          <w:szCs w:val="32"/>
        </w:rPr>
      </w:pPr>
      <w:r>
        <w:rPr>
          <w:sz w:val="32"/>
          <w:szCs w:val="32"/>
        </w:rPr>
        <w:t>В первом триместре 2014-2015</w:t>
      </w:r>
      <w:r w:rsidRPr="00B36480">
        <w:rPr>
          <w:sz w:val="32"/>
          <w:szCs w:val="32"/>
        </w:rPr>
        <w:t xml:space="preserve"> учебного года мною была поставлена цель :</w:t>
      </w:r>
      <w:r>
        <w:rPr>
          <w:sz w:val="32"/>
          <w:szCs w:val="32"/>
        </w:rPr>
        <w:t xml:space="preserve"> работать с классным коллективом</w:t>
      </w:r>
      <w:r w:rsidRPr="00B36480">
        <w:rPr>
          <w:sz w:val="32"/>
          <w:szCs w:val="32"/>
        </w:rPr>
        <w:t xml:space="preserve"> , </w:t>
      </w:r>
      <w:r>
        <w:rPr>
          <w:sz w:val="32"/>
          <w:szCs w:val="32"/>
        </w:rPr>
        <w:t xml:space="preserve">развивать способности каждого обучающегося  , </w:t>
      </w:r>
      <w:r w:rsidRPr="00B36480">
        <w:rPr>
          <w:sz w:val="32"/>
          <w:szCs w:val="32"/>
        </w:rPr>
        <w:t xml:space="preserve"> с родителями. Своей воспитательной целью я определила :1) воспитание ученика с развитыми  интеллектуальными и коммуникати</w:t>
      </w:r>
      <w:r w:rsidRPr="00B36480">
        <w:rPr>
          <w:sz w:val="32"/>
          <w:szCs w:val="32"/>
        </w:rPr>
        <w:t>в</w:t>
      </w:r>
      <w:r w:rsidRPr="00B36480">
        <w:rPr>
          <w:sz w:val="32"/>
          <w:szCs w:val="32"/>
        </w:rPr>
        <w:t>ными способностями , позитивным  творческим отношением к миру ; 2) создание условий для раскрытия творческой индивидуальности личности младшего школьника.</w:t>
      </w:r>
    </w:p>
    <w:p w:rsidR="005C03AC" w:rsidRPr="00B36480" w:rsidRDefault="005C03AC" w:rsidP="005C124B">
      <w:pPr>
        <w:ind w:firstLine="540"/>
        <w:rPr>
          <w:sz w:val="32"/>
          <w:szCs w:val="32"/>
        </w:rPr>
      </w:pPr>
      <w:r w:rsidRPr="00B36480">
        <w:rPr>
          <w:sz w:val="32"/>
          <w:szCs w:val="32"/>
        </w:rPr>
        <w:t>Для достижения целей мною использовались следующие формы раб</w:t>
      </w:r>
      <w:r w:rsidRPr="00B36480">
        <w:rPr>
          <w:sz w:val="32"/>
          <w:szCs w:val="32"/>
        </w:rPr>
        <w:t>о</w:t>
      </w:r>
      <w:r w:rsidRPr="00B36480">
        <w:rPr>
          <w:sz w:val="32"/>
          <w:szCs w:val="32"/>
        </w:rPr>
        <w:t>ты: посещение детей на дому</w:t>
      </w:r>
      <w:r>
        <w:rPr>
          <w:sz w:val="32"/>
          <w:szCs w:val="32"/>
        </w:rPr>
        <w:t>, анкетирование ,тестирование</w:t>
      </w:r>
      <w:r w:rsidRPr="00B36480">
        <w:rPr>
          <w:sz w:val="32"/>
          <w:szCs w:val="32"/>
        </w:rPr>
        <w:t>, индивидуал</w:t>
      </w:r>
      <w:r w:rsidRPr="00B36480">
        <w:rPr>
          <w:sz w:val="32"/>
          <w:szCs w:val="32"/>
        </w:rPr>
        <w:t>ь</w:t>
      </w:r>
      <w:r w:rsidRPr="00B36480">
        <w:rPr>
          <w:sz w:val="32"/>
          <w:szCs w:val="32"/>
        </w:rPr>
        <w:t>ные и коллективные беседы с учениками , беседы с родителями , классные часы ,различные игры , конкурсы ,родительские собрания..</w:t>
      </w:r>
    </w:p>
    <w:p w:rsidR="005C03AC" w:rsidRPr="00B36480" w:rsidRDefault="005C03AC" w:rsidP="005C124B">
      <w:pPr>
        <w:ind w:firstLine="540"/>
        <w:rPr>
          <w:sz w:val="32"/>
          <w:szCs w:val="32"/>
        </w:rPr>
      </w:pPr>
      <w:r w:rsidRPr="00B36480">
        <w:rPr>
          <w:sz w:val="32"/>
          <w:szCs w:val="32"/>
        </w:rPr>
        <w:t>Оценки в 1 классе не ставятся , но я думаю , что у нас будет высокий и средний уровень учебной мотивации. Дети увлечённо занимаются по уче</w:t>
      </w:r>
      <w:r w:rsidRPr="00B36480">
        <w:rPr>
          <w:sz w:val="32"/>
          <w:szCs w:val="32"/>
        </w:rPr>
        <w:t>б</w:t>
      </w:r>
      <w:r w:rsidRPr="00B36480">
        <w:rPr>
          <w:sz w:val="32"/>
          <w:szCs w:val="32"/>
        </w:rPr>
        <w:t>ным предметам. Они с интересом посещают кружки  дополнительного о</w:t>
      </w:r>
      <w:r w:rsidRPr="00B36480">
        <w:rPr>
          <w:sz w:val="32"/>
          <w:szCs w:val="32"/>
        </w:rPr>
        <w:t>б</w:t>
      </w:r>
      <w:r w:rsidRPr="00B36480">
        <w:rPr>
          <w:sz w:val="32"/>
          <w:szCs w:val="32"/>
        </w:rPr>
        <w:t>разования .</w:t>
      </w:r>
      <w:r>
        <w:rPr>
          <w:sz w:val="32"/>
          <w:szCs w:val="32"/>
        </w:rPr>
        <w:t xml:space="preserve"> </w:t>
      </w:r>
      <w:r w:rsidRPr="00B36480">
        <w:rPr>
          <w:sz w:val="32"/>
          <w:szCs w:val="32"/>
        </w:rPr>
        <w:t>Мы с детьми принимаем активное  участие во всех мероприят</w:t>
      </w:r>
      <w:r w:rsidRPr="00B36480">
        <w:rPr>
          <w:sz w:val="32"/>
          <w:szCs w:val="32"/>
        </w:rPr>
        <w:t>и</w:t>
      </w:r>
      <w:r w:rsidRPr="00B36480">
        <w:rPr>
          <w:sz w:val="32"/>
          <w:szCs w:val="32"/>
        </w:rPr>
        <w:t>ях класса , школы , а также района. Уже будучи в 1 классе мы приняли уч</w:t>
      </w:r>
      <w:r w:rsidRPr="00B36480">
        <w:rPr>
          <w:sz w:val="32"/>
          <w:szCs w:val="32"/>
        </w:rPr>
        <w:t>а</w:t>
      </w:r>
      <w:r w:rsidRPr="00B36480">
        <w:rPr>
          <w:sz w:val="32"/>
          <w:szCs w:val="32"/>
        </w:rPr>
        <w:t>стие в районных конкурсах «Подводный мир глазами детей» ,»Золотые к</w:t>
      </w:r>
      <w:r w:rsidRPr="00B36480">
        <w:rPr>
          <w:sz w:val="32"/>
          <w:szCs w:val="32"/>
        </w:rPr>
        <w:t>у</w:t>
      </w:r>
      <w:r w:rsidRPr="00B36480">
        <w:rPr>
          <w:sz w:val="32"/>
          <w:szCs w:val="32"/>
        </w:rPr>
        <w:t>пола России». На классных часах особое внимание уделяется здоровью, развитию любознательности, общению детей в коллективе , поступкам , развитию самостоятельности ,чувства патриотизма , гражданственности :»Мой родной край» , «Моя малая родина – село Фролово».</w:t>
      </w:r>
    </w:p>
    <w:p w:rsidR="005C03AC" w:rsidRPr="00B36480" w:rsidRDefault="005C03AC" w:rsidP="005C124B">
      <w:pPr>
        <w:ind w:firstLine="540"/>
        <w:rPr>
          <w:sz w:val="32"/>
          <w:szCs w:val="32"/>
        </w:rPr>
      </w:pPr>
      <w:r w:rsidRPr="00B36480">
        <w:rPr>
          <w:sz w:val="32"/>
          <w:szCs w:val="32"/>
        </w:rPr>
        <w:t>Дети очень любят трудиться.</w:t>
      </w:r>
      <w:r>
        <w:rPr>
          <w:sz w:val="32"/>
          <w:szCs w:val="32"/>
        </w:rPr>
        <w:t xml:space="preserve"> </w:t>
      </w:r>
      <w:r w:rsidRPr="00B36480">
        <w:rPr>
          <w:sz w:val="32"/>
          <w:szCs w:val="32"/>
        </w:rPr>
        <w:t>Они с удовольствием осенью работали на школьных субботниках , также ухаживают за братской могилой.</w:t>
      </w:r>
    </w:p>
    <w:p w:rsidR="005C03AC" w:rsidRPr="00B36480" w:rsidRDefault="005C03AC" w:rsidP="005C124B">
      <w:pPr>
        <w:ind w:firstLine="540"/>
        <w:rPr>
          <w:sz w:val="36"/>
          <w:szCs w:val="36"/>
        </w:rPr>
      </w:pPr>
      <w:r w:rsidRPr="00B36480">
        <w:rPr>
          <w:sz w:val="32"/>
          <w:szCs w:val="32"/>
        </w:rPr>
        <w:t>Все родители поддерживают связь со школой. Участвуют в воспитании детей , помогают во внеурочной деятельности , охотно откликаются на все просьбы классного руководителя</w:t>
      </w:r>
      <w:r>
        <w:rPr>
          <w:sz w:val="36"/>
          <w:szCs w:val="36"/>
        </w:rPr>
        <w:t xml:space="preserve"> .</w:t>
      </w:r>
    </w:p>
    <w:p w:rsidR="005C03AC" w:rsidRPr="00B36480" w:rsidRDefault="005C03AC" w:rsidP="005C124B">
      <w:pPr>
        <w:ind w:firstLine="540"/>
        <w:rPr>
          <w:b/>
          <w:i/>
          <w:sz w:val="32"/>
          <w:szCs w:val="32"/>
        </w:rPr>
      </w:pPr>
      <w:r w:rsidRPr="00B36480">
        <w:rPr>
          <w:b/>
          <w:i/>
          <w:sz w:val="32"/>
          <w:szCs w:val="32"/>
        </w:rPr>
        <w:t>Считаю , что наша совместная работа ( учеников , родителей) принесёт заметные плоды в конце этого учебного года и в дальнейшей нашей работе.</w:t>
      </w:r>
    </w:p>
    <w:p w:rsidR="005C03AC" w:rsidRPr="00B36480" w:rsidRDefault="005C03AC" w:rsidP="005C124B">
      <w:pPr>
        <w:ind w:firstLine="540"/>
        <w:rPr>
          <w:i/>
          <w:sz w:val="32"/>
          <w:szCs w:val="32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color w:val="7030A0"/>
          <w:sz w:val="40"/>
          <w:szCs w:val="40"/>
        </w:rPr>
      </w:pPr>
    </w:p>
    <w:p w:rsidR="005C03AC" w:rsidRPr="00B36480" w:rsidRDefault="005C03AC" w:rsidP="005C124B">
      <w:pPr>
        <w:ind w:firstLine="540"/>
        <w:rPr>
          <w:b/>
          <w:i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>Планирование по направлениям деятельности.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B36480" w:rsidRDefault="005C03AC" w:rsidP="00B36480">
      <w:pPr>
        <w:pStyle w:val="ListParagraph"/>
        <w:numPr>
          <w:ilvl w:val="0"/>
          <w:numId w:val="18"/>
        </w:numPr>
        <w:rPr>
          <w:i/>
          <w:color w:val="FF0000"/>
          <w:sz w:val="40"/>
          <w:szCs w:val="40"/>
        </w:rPr>
      </w:pPr>
      <w:r w:rsidRPr="00B36480">
        <w:rPr>
          <w:b/>
          <w:i/>
          <w:color w:val="FF0000"/>
          <w:sz w:val="40"/>
          <w:szCs w:val="40"/>
        </w:rPr>
        <w:t>В гармонии с собой</w:t>
      </w:r>
      <w:r w:rsidRPr="00B36480">
        <w:rPr>
          <w:i/>
          <w:color w:val="FF0000"/>
          <w:sz w:val="40"/>
          <w:szCs w:val="40"/>
        </w:rPr>
        <w:t>»:</w:t>
      </w:r>
    </w:p>
    <w:p w:rsidR="005C03AC" w:rsidRPr="008D1E83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i/>
          <w:sz w:val="40"/>
          <w:szCs w:val="40"/>
        </w:rPr>
        <w:t xml:space="preserve">Цели: </w:t>
      </w:r>
      <w:r>
        <w:rPr>
          <w:b/>
          <w:i/>
          <w:sz w:val="32"/>
          <w:szCs w:val="32"/>
        </w:rPr>
        <w:t>развитие  способности успешно адаптироваться в окр</w:t>
      </w:r>
      <w:r>
        <w:rPr>
          <w:b/>
          <w:i/>
          <w:sz w:val="32"/>
          <w:szCs w:val="32"/>
        </w:rPr>
        <w:t>у</w:t>
      </w:r>
      <w:r>
        <w:rPr>
          <w:b/>
          <w:i/>
          <w:sz w:val="32"/>
          <w:szCs w:val="32"/>
        </w:rPr>
        <w:t>жающем мире , развитие познавательных интересов ,развитие творч</w:t>
      </w:r>
      <w:r>
        <w:rPr>
          <w:b/>
          <w:i/>
          <w:sz w:val="32"/>
          <w:szCs w:val="32"/>
        </w:rPr>
        <w:t>е</w:t>
      </w:r>
      <w:r>
        <w:rPr>
          <w:b/>
          <w:i/>
          <w:sz w:val="32"/>
          <w:szCs w:val="32"/>
        </w:rPr>
        <w:t>ских способностей, реализация интересов и задатков , формирование стремления к здоровому образу жизни ,соблюдение правил гигиены , р</w:t>
      </w:r>
      <w:r>
        <w:rPr>
          <w:b/>
          <w:i/>
          <w:sz w:val="32"/>
          <w:szCs w:val="32"/>
        </w:rPr>
        <w:t>е</w:t>
      </w:r>
      <w:r>
        <w:rPr>
          <w:b/>
          <w:i/>
          <w:sz w:val="32"/>
          <w:szCs w:val="32"/>
        </w:rPr>
        <w:t>жима дня , профилактика вредных привычек.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17370F" w:rsidRDefault="005C03AC" w:rsidP="005C124B">
      <w:pPr>
        <w:ind w:firstLine="540"/>
        <w:rPr>
          <w:i/>
          <w:color w:val="002060"/>
          <w:sz w:val="40"/>
          <w:szCs w:val="40"/>
        </w:rPr>
      </w:pPr>
      <w:r w:rsidRPr="0017370F">
        <w:rPr>
          <w:i/>
          <w:color w:val="002060"/>
          <w:sz w:val="40"/>
          <w:szCs w:val="40"/>
        </w:rPr>
        <w:t>2</w:t>
      </w:r>
      <w:r>
        <w:rPr>
          <w:i/>
          <w:color w:val="002060"/>
          <w:sz w:val="40"/>
          <w:szCs w:val="40"/>
        </w:rPr>
        <w:t>. «</w:t>
      </w:r>
      <w:r w:rsidRPr="0017370F">
        <w:rPr>
          <w:b/>
          <w:i/>
          <w:color w:val="002060"/>
          <w:sz w:val="40"/>
          <w:szCs w:val="40"/>
        </w:rPr>
        <w:t>В гармонии с природой</w:t>
      </w:r>
      <w:r>
        <w:rPr>
          <w:i/>
          <w:color w:val="002060"/>
          <w:sz w:val="40"/>
          <w:szCs w:val="40"/>
        </w:rPr>
        <w:t>»</w:t>
      </w:r>
    </w:p>
    <w:p w:rsidR="005C03AC" w:rsidRPr="0017370F" w:rsidRDefault="005C03AC" w:rsidP="005C124B">
      <w:pPr>
        <w:ind w:firstLine="540"/>
        <w:rPr>
          <w:b/>
          <w:i/>
          <w:sz w:val="36"/>
          <w:szCs w:val="36"/>
        </w:rPr>
      </w:pPr>
      <w:r>
        <w:rPr>
          <w:i/>
          <w:sz w:val="40"/>
          <w:szCs w:val="40"/>
        </w:rPr>
        <w:t>Цели</w:t>
      </w:r>
      <w:r w:rsidRPr="0017370F">
        <w:rPr>
          <w:b/>
          <w:i/>
          <w:sz w:val="40"/>
          <w:szCs w:val="40"/>
        </w:rPr>
        <w:t xml:space="preserve">: </w:t>
      </w:r>
      <w:r w:rsidRPr="0017370F">
        <w:rPr>
          <w:b/>
          <w:i/>
          <w:sz w:val="36"/>
          <w:szCs w:val="36"/>
        </w:rPr>
        <w:t>воспитание бережного отношения к природе , к её б</w:t>
      </w:r>
      <w:r w:rsidRPr="0017370F">
        <w:rPr>
          <w:b/>
          <w:i/>
          <w:sz w:val="36"/>
          <w:szCs w:val="36"/>
        </w:rPr>
        <w:t>о</w:t>
      </w:r>
      <w:r w:rsidRPr="0017370F">
        <w:rPr>
          <w:b/>
          <w:i/>
          <w:sz w:val="36"/>
          <w:szCs w:val="36"/>
        </w:rPr>
        <w:t>гатствам.</w:t>
      </w:r>
    </w:p>
    <w:p w:rsidR="005C03AC" w:rsidRPr="0017370F" w:rsidRDefault="005C03AC" w:rsidP="005C124B">
      <w:pPr>
        <w:ind w:firstLine="540"/>
        <w:rPr>
          <w:i/>
          <w:color w:val="984806"/>
          <w:sz w:val="40"/>
          <w:szCs w:val="40"/>
        </w:rPr>
      </w:pPr>
      <w:r>
        <w:rPr>
          <w:i/>
          <w:sz w:val="40"/>
          <w:szCs w:val="40"/>
        </w:rPr>
        <w:t>3.»</w:t>
      </w:r>
      <w:r w:rsidRPr="0017370F">
        <w:rPr>
          <w:b/>
          <w:i/>
          <w:color w:val="984806"/>
          <w:sz w:val="40"/>
          <w:szCs w:val="40"/>
        </w:rPr>
        <w:t>В гармонии с коллективом»</w:t>
      </w:r>
    </w:p>
    <w:p w:rsidR="005C03AC" w:rsidRPr="00D64FA5" w:rsidRDefault="005C03AC" w:rsidP="005C124B">
      <w:pPr>
        <w:ind w:firstLine="540"/>
        <w:rPr>
          <w:b/>
          <w:i/>
          <w:sz w:val="36"/>
          <w:szCs w:val="36"/>
        </w:rPr>
      </w:pPr>
      <w:r>
        <w:rPr>
          <w:i/>
          <w:sz w:val="40"/>
          <w:szCs w:val="40"/>
        </w:rPr>
        <w:t xml:space="preserve">Цели: </w:t>
      </w:r>
      <w:r w:rsidRPr="00D64FA5">
        <w:rPr>
          <w:b/>
          <w:i/>
          <w:sz w:val="36"/>
          <w:szCs w:val="36"/>
        </w:rPr>
        <w:t>формирование доброжелательных отношений, соц</w:t>
      </w:r>
      <w:r w:rsidRPr="00D64FA5">
        <w:rPr>
          <w:b/>
          <w:i/>
          <w:sz w:val="36"/>
          <w:szCs w:val="36"/>
        </w:rPr>
        <w:t>и</w:t>
      </w:r>
      <w:r w:rsidRPr="00D64FA5">
        <w:rPr>
          <w:b/>
          <w:i/>
          <w:sz w:val="36"/>
          <w:szCs w:val="36"/>
        </w:rPr>
        <w:t>ально адекватных способов поведения, развитие умений вести диалог, формирование добросовестного отношения к своим об</w:t>
      </w:r>
      <w:r w:rsidRPr="00D64FA5">
        <w:rPr>
          <w:b/>
          <w:i/>
          <w:sz w:val="36"/>
          <w:szCs w:val="36"/>
        </w:rPr>
        <w:t>я</w:t>
      </w:r>
      <w:r w:rsidRPr="00D64FA5">
        <w:rPr>
          <w:b/>
          <w:i/>
          <w:sz w:val="36"/>
          <w:szCs w:val="36"/>
        </w:rPr>
        <w:t>занностям.</w:t>
      </w:r>
    </w:p>
    <w:p w:rsidR="005C03AC" w:rsidRPr="00D64FA5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D64FA5" w:rsidRDefault="005C03AC" w:rsidP="005C124B">
      <w:pPr>
        <w:ind w:firstLine="540"/>
        <w:rPr>
          <w:b/>
          <w:i/>
          <w:color w:val="9F1158"/>
          <w:sz w:val="40"/>
          <w:szCs w:val="40"/>
        </w:rPr>
      </w:pPr>
      <w:r>
        <w:rPr>
          <w:i/>
          <w:sz w:val="40"/>
          <w:szCs w:val="40"/>
        </w:rPr>
        <w:t>4</w:t>
      </w:r>
      <w:r w:rsidRPr="00D64FA5">
        <w:rPr>
          <w:b/>
          <w:i/>
          <w:color w:val="9F1158"/>
          <w:sz w:val="40"/>
          <w:szCs w:val="40"/>
        </w:rPr>
        <w:t>.»В гармонии с семьёй»</w:t>
      </w:r>
    </w:p>
    <w:p w:rsidR="005C03AC" w:rsidRPr="00D64FA5" w:rsidRDefault="005C03AC" w:rsidP="005C124B">
      <w:pPr>
        <w:ind w:firstLine="540"/>
        <w:rPr>
          <w:b/>
          <w:i/>
          <w:sz w:val="36"/>
          <w:szCs w:val="36"/>
        </w:rPr>
      </w:pPr>
      <w:r w:rsidRPr="00D64FA5">
        <w:rPr>
          <w:i/>
          <w:sz w:val="40"/>
          <w:szCs w:val="40"/>
        </w:rPr>
        <w:t>Цели</w:t>
      </w:r>
      <w:r>
        <w:rPr>
          <w:i/>
          <w:sz w:val="40"/>
          <w:szCs w:val="40"/>
        </w:rPr>
        <w:t xml:space="preserve"> </w:t>
      </w:r>
      <w:r w:rsidRPr="00D64FA5">
        <w:rPr>
          <w:i/>
          <w:sz w:val="40"/>
          <w:szCs w:val="40"/>
        </w:rPr>
        <w:t>:</w:t>
      </w:r>
      <w:r>
        <w:rPr>
          <w:i/>
          <w:sz w:val="40"/>
          <w:szCs w:val="40"/>
        </w:rPr>
        <w:t xml:space="preserve"> </w:t>
      </w:r>
      <w:r w:rsidRPr="00D64FA5">
        <w:rPr>
          <w:b/>
          <w:i/>
          <w:sz w:val="36"/>
          <w:szCs w:val="36"/>
        </w:rPr>
        <w:t>формирование  уважительного отношения к членам семьи, потребность исполнять свой долг перед родителями.</w:t>
      </w:r>
    </w:p>
    <w:p w:rsidR="005C03AC" w:rsidRPr="00D64FA5" w:rsidRDefault="005C03AC" w:rsidP="005C124B">
      <w:pPr>
        <w:ind w:firstLine="540"/>
        <w:rPr>
          <w:b/>
          <w:i/>
          <w:color w:val="FF9900"/>
          <w:sz w:val="40"/>
          <w:szCs w:val="40"/>
        </w:rPr>
      </w:pPr>
      <w:r>
        <w:rPr>
          <w:b/>
          <w:i/>
          <w:sz w:val="40"/>
          <w:szCs w:val="40"/>
        </w:rPr>
        <w:t>5</w:t>
      </w:r>
      <w:r w:rsidRPr="00D64FA5">
        <w:rPr>
          <w:b/>
          <w:i/>
          <w:color w:val="FF9900"/>
          <w:sz w:val="40"/>
          <w:szCs w:val="40"/>
        </w:rPr>
        <w:t>.»В гармонии с традициями»</w:t>
      </w:r>
    </w:p>
    <w:p w:rsidR="005C03AC" w:rsidRPr="00C30989" w:rsidRDefault="005C03AC" w:rsidP="005C124B">
      <w:pPr>
        <w:ind w:firstLine="540"/>
        <w:rPr>
          <w:b/>
          <w:i/>
          <w:sz w:val="36"/>
          <w:szCs w:val="36"/>
        </w:rPr>
      </w:pPr>
      <w:r>
        <w:rPr>
          <w:i/>
          <w:sz w:val="40"/>
          <w:szCs w:val="40"/>
        </w:rPr>
        <w:t xml:space="preserve">Цели: </w:t>
      </w:r>
      <w:r w:rsidRPr="00C30989">
        <w:rPr>
          <w:b/>
          <w:i/>
          <w:sz w:val="36"/>
          <w:szCs w:val="36"/>
        </w:rPr>
        <w:t>воспитание уважительного бережного отношения к истории своего народа , села, чувства  ответственности</w:t>
      </w:r>
    </w:p>
    <w:p w:rsidR="005C03AC" w:rsidRPr="00C30989" w:rsidRDefault="005C03AC" w:rsidP="005C124B">
      <w:pPr>
        <w:ind w:firstLine="540"/>
        <w:rPr>
          <w:b/>
          <w:i/>
          <w:sz w:val="36"/>
          <w:szCs w:val="36"/>
        </w:rPr>
      </w:pPr>
      <w:r w:rsidRPr="00C30989">
        <w:rPr>
          <w:b/>
          <w:i/>
          <w:sz w:val="36"/>
          <w:szCs w:val="36"/>
        </w:rPr>
        <w:t>и гордости за свою Родину.</w:t>
      </w:r>
    </w:p>
    <w:p w:rsidR="005C03AC" w:rsidRPr="00C30989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C30989" w:rsidRDefault="005C03AC" w:rsidP="005C124B">
      <w:pPr>
        <w:ind w:firstLine="540"/>
        <w:rPr>
          <w:b/>
          <w:i/>
          <w:color w:val="006600"/>
          <w:sz w:val="40"/>
          <w:szCs w:val="40"/>
        </w:rPr>
      </w:pPr>
      <w:r>
        <w:rPr>
          <w:i/>
          <w:sz w:val="40"/>
          <w:szCs w:val="40"/>
        </w:rPr>
        <w:t>6</w:t>
      </w:r>
      <w:r w:rsidRPr="00C30989">
        <w:rPr>
          <w:i/>
          <w:color w:val="006600"/>
          <w:sz w:val="40"/>
          <w:szCs w:val="40"/>
        </w:rPr>
        <w:t>.»</w:t>
      </w:r>
      <w:r w:rsidRPr="00C30989">
        <w:rPr>
          <w:b/>
          <w:i/>
          <w:color w:val="006600"/>
          <w:sz w:val="40"/>
          <w:szCs w:val="40"/>
        </w:rPr>
        <w:t>В гармонии с культурной средой»</w:t>
      </w:r>
    </w:p>
    <w:p w:rsidR="005C03AC" w:rsidRPr="00C30989" w:rsidRDefault="005C03AC" w:rsidP="005C124B">
      <w:pPr>
        <w:ind w:firstLine="540"/>
        <w:rPr>
          <w:b/>
          <w:i/>
          <w:sz w:val="36"/>
          <w:szCs w:val="36"/>
        </w:rPr>
      </w:pPr>
      <w:r>
        <w:rPr>
          <w:b/>
          <w:i/>
          <w:sz w:val="40"/>
          <w:szCs w:val="40"/>
        </w:rPr>
        <w:t>Цели</w:t>
      </w:r>
      <w:r w:rsidRPr="00C30989">
        <w:rPr>
          <w:b/>
          <w:i/>
          <w:sz w:val="36"/>
          <w:szCs w:val="36"/>
        </w:rPr>
        <w:t>: воспитание потребности строить свою жизнь по з</w:t>
      </w:r>
      <w:r w:rsidRPr="00C30989">
        <w:rPr>
          <w:b/>
          <w:i/>
          <w:sz w:val="36"/>
          <w:szCs w:val="36"/>
        </w:rPr>
        <w:t>а</w:t>
      </w:r>
      <w:r w:rsidRPr="00C30989">
        <w:rPr>
          <w:b/>
          <w:i/>
          <w:sz w:val="36"/>
          <w:szCs w:val="36"/>
        </w:rPr>
        <w:t>конам красоты и гармонии , формирование навыков культуры поведения.</w:t>
      </w:r>
    </w:p>
    <w:p w:rsidR="005C03AC" w:rsidRPr="00C30989" w:rsidRDefault="005C03AC" w:rsidP="005C124B">
      <w:pPr>
        <w:ind w:firstLine="540"/>
        <w:rPr>
          <w:b/>
          <w:i/>
          <w:color w:val="000099"/>
          <w:sz w:val="40"/>
          <w:szCs w:val="40"/>
        </w:rPr>
      </w:pPr>
      <w:r>
        <w:rPr>
          <w:i/>
          <w:sz w:val="40"/>
          <w:szCs w:val="40"/>
        </w:rPr>
        <w:t>7</w:t>
      </w:r>
      <w:r w:rsidRPr="00C30989">
        <w:rPr>
          <w:i/>
          <w:color w:val="000099"/>
          <w:sz w:val="40"/>
          <w:szCs w:val="40"/>
        </w:rPr>
        <w:t>»</w:t>
      </w:r>
      <w:r w:rsidRPr="00C30989">
        <w:rPr>
          <w:b/>
          <w:i/>
          <w:color w:val="000099"/>
          <w:sz w:val="40"/>
          <w:szCs w:val="40"/>
        </w:rPr>
        <w:t>В гармонии с безопасностью»</w:t>
      </w:r>
    </w:p>
    <w:p w:rsidR="005C03AC" w:rsidRPr="00B40F0B" w:rsidRDefault="005C03AC" w:rsidP="005C124B">
      <w:pPr>
        <w:ind w:firstLine="540"/>
        <w:rPr>
          <w:b/>
          <w:i/>
          <w:sz w:val="36"/>
          <w:szCs w:val="36"/>
        </w:rPr>
      </w:pPr>
      <w:r>
        <w:rPr>
          <w:b/>
          <w:i/>
          <w:sz w:val="40"/>
          <w:szCs w:val="40"/>
        </w:rPr>
        <w:t>Цели</w:t>
      </w:r>
      <w:r w:rsidRPr="00B40F0B">
        <w:rPr>
          <w:b/>
          <w:i/>
          <w:sz w:val="36"/>
          <w:szCs w:val="36"/>
        </w:rPr>
        <w:t>: формирование основ безопасности жизнедеятельн</w:t>
      </w:r>
      <w:r w:rsidRPr="00B40F0B">
        <w:rPr>
          <w:b/>
          <w:i/>
          <w:sz w:val="36"/>
          <w:szCs w:val="36"/>
        </w:rPr>
        <w:t>о</w:t>
      </w:r>
      <w:r w:rsidRPr="00B40F0B">
        <w:rPr>
          <w:b/>
          <w:i/>
          <w:sz w:val="36"/>
          <w:szCs w:val="36"/>
        </w:rPr>
        <w:t>сти , бережного отношения к собственному здоровью и уваж</w:t>
      </w:r>
      <w:r w:rsidRPr="00B40F0B">
        <w:rPr>
          <w:b/>
          <w:i/>
          <w:sz w:val="36"/>
          <w:szCs w:val="36"/>
        </w:rPr>
        <w:t>и</w:t>
      </w:r>
      <w:r w:rsidRPr="00B40F0B">
        <w:rPr>
          <w:b/>
          <w:i/>
          <w:sz w:val="36"/>
          <w:szCs w:val="36"/>
        </w:rPr>
        <w:t>тельного отношения к правилам безопасности , их исполнение.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B40F0B" w:rsidRDefault="005C03AC" w:rsidP="005C124B">
      <w:pPr>
        <w:ind w:firstLine="540"/>
        <w:rPr>
          <w:b/>
          <w:i/>
          <w:color w:val="FF0000"/>
          <w:sz w:val="40"/>
          <w:szCs w:val="40"/>
        </w:rPr>
      </w:pPr>
      <w:r w:rsidRPr="00B40F0B">
        <w:rPr>
          <w:b/>
          <w:i/>
          <w:color w:val="FF0000"/>
          <w:sz w:val="40"/>
          <w:szCs w:val="40"/>
        </w:rPr>
        <w:t xml:space="preserve">                Ожидаемые результаты.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B40F0B" w:rsidRDefault="005C03AC" w:rsidP="005C124B">
      <w:pPr>
        <w:ind w:firstLine="540"/>
        <w:rPr>
          <w:b/>
          <w:i/>
          <w:sz w:val="36"/>
          <w:szCs w:val="36"/>
        </w:rPr>
      </w:pPr>
      <w:r w:rsidRPr="00B40F0B">
        <w:rPr>
          <w:b/>
          <w:i/>
          <w:sz w:val="36"/>
          <w:szCs w:val="36"/>
        </w:rPr>
        <w:t>В результате реализации данной программы предполагае</w:t>
      </w:r>
      <w:r>
        <w:rPr>
          <w:b/>
          <w:i/>
          <w:sz w:val="36"/>
          <w:szCs w:val="36"/>
        </w:rPr>
        <w:t>т</w:t>
      </w:r>
      <w:r w:rsidRPr="00B40F0B">
        <w:rPr>
          <w:b/>
          <w:i/>
          <w:sz w:val="36"/>
          <w:szCs w:val="36"/>
        </w:rPr>
        <w:t>ся.</w:t>
      </w:r>
    </w:p>
    <w:p w:rsidR="005C03AC" w:rsidRPr="00B40F0B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1.Формирование  у  обучающихся патриотических, д</w:t>
      </w:r>
      <w:r>
        <w:rPr>
          <w:i/>
          <w:sz w:val="40"/>
          <w:szCs w:val="40"/>
        </w:rPr>
        <w:t>у</w:t>
      </w:r>
      <w:r>
        <w:rPr>
          <w:i/>
          <w:sz w:val="40"/>
          <w:szCs w:val="40"/>
        </w:rPr>
        <w:t>ховно – нравственных качеств.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2.Развитие ключевых компетентностей  отражающих специфику общего образования , раскрытие потенциалов воспитанников.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3.Понимание сущности нравственных качеств и черт характера окружающих людей, проявление в отношениях с ними доброты, честности, вежливости.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4. Активность в общешкольных и классных делах.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5. Стремление к физическому совершенствованию, с</w:t>
      </w:r>
      <w:r>
        <w:rPr>
          <w:i/>
          <w:sz w:val="40"/>
          <w:szCs w:val="40"/>
        </w:rPr>
        <w:t>о</w:t>
      </w:r>
      <w:r>
        <w:rPr>
          <w:i/>
          <w:sz w:val="40"/>
          <w:szCs w:val="40"/>
        </w:rPr>
        <w:t>блюдение режима дня.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6D3DF1" w:rsidRDefault="005C03AC" w:rsidP="00CD5C58">
      <w:pPr>
        <w:rPr>
          <w:b/>
          <w:i/>
          <w:color w:val="6600FF"/>
          <w:sz w:val="40"/>
          <w:szCs w:val="40"/>
        </w:rPr>
      </w:pPr>
      <w:r>
        <w:rPr>
          <w:i/>
          <w:sz w:val="40"/>
          <w:szCs w:val="40"/>
        </w:rPr>
        <w:t xml:space="preserve">         </w:t>
      </w:r>
      <w:r>
        <w:rPr>
          <w:b/>
          <w:i/>
          <w:color w:val="6600FF"/>
          <w:sz w:val="40"/>
          <w:szCs w:val="40"/>
        </w:rPr>
        <w:t xml:space="preserve">  </w:t>
      </w:r>
      <w:r w:rsidRPr="006D3DF1">
        <w:rPr>
          <w:b/>
          <w:i/>
          <w:color w:val="6600FF"/>
          <w:sz w:val="40"/>
          <w:szCs w:val="40"/>
        </w:rPr>
        <w:t>Виды деятельности классного руководителя.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1.Ведение классной документации.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2</w:t>
      </w:r>
      <w:r>
        <w:rPr>
          <w:b/>
          <w:i/>
          <w:sz w:val="36"/>
          <w:szCs w:val="36"/>
        </w:rPr>
        <w:t xml:space="preserve"> </w:t>
      </w:r>
      <w:r w:rsidRPr="004B0E07">
        <w:rPr>
          <w:b/>
          <w:i/>
          <w:sz w:val="36"/>
          <w:szCs w:val="36"/>
        </w:rPr>
        <w:t>.Контроль за</w:t>
      </w:r>
      <w:r>
        <w:rPr>
          <w:b/>
          <w:i/>
          <w:sz w:val="36"/>
          <w:szCs w:val="36"/>
        </w:rPr>
        <w:t xml:space="preserve"> </w:t>
      </w:r>
      <w:r w:rsidRPr="004B0E07">
        <w:rPr>
          <w:b/>
          <w:i/>
          <w:sz w:val="36"/>
          <w:szCs w:val="36"/>
        </w:rPr>
        <w:t xml:space="preserve"> учебной деятельностью учащихся.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3.Проведение классных часов.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4.Изучение ,</w:t>
      </w:r>
      <w:r>
        <w:rPr>
          <w:b/>
          <w:i/>
          <w:sz w:val="36"/>
          <w:szCs w:val="36"/>
        </w:rPr>
        <w:t xml:space="preserve"> </w:t>
      </w:r>
      <w:r w:rsidRPr="004B0E07">
        <w:rPr>
          <w:b/>
          <w:i/>
          <w:sz w:val="36"/>
          <w:szCs w:val="36"/>
        </w:rPr>
        <w:t xml:space="preserve"> диагностика школьников.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5. Индивидуальная работа с учениками.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6. Организация участия класса в школьных мероприятиях ,  делах.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7.Проведение родительских собраний.</w:t>
      </w:r>
    </w:p>
    <w:p w:rsidR="005C03AC" w:rsidRPr="004B0E07" w:rsidRDefault="005C03AC" w:rsidP="008538A6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</w:t>
      </w:r>
      <w:r w:rsidRPr="004B0E07">
        <w:rPr>
          <w:b/>
          <w:i/>
          <w:sz w:val="36"/>
          <w:szCs w:val="36"/>
        </w:rPr>
        <w:t>8.Индивидуальная работа с родителями ( в том числе пос</w:t>
      </w:r>
      <w:r w:rsidRPr="004B0E07">
        <w:rPr>
          <w:b/>
          <w:i/>
          <w:sz w:val="36"/>
          <w:szCs w:val="36"/>
        </w:rPr>
        <w:t>е</w:t>
      </w:r>
      <w:r w:rsidRPr="004B0E07">
        <w:rPr>
          <w:b/>
          <w:i/>
          <w:sz w:val="36"/>
          <w:szCs w:val="36"/>
        </w:rPr>
        <w:t>щение на дому).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9.Организация дежурства в классе.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10.Организация питания школьников.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11.Организация досуга в классе ,</w:t>
      </w:r>
      <w:r>
        <w:rPr>
          <w:b/>
          <w:i/>
          <w:sz w:val="36"/>
          <w:szCs w:val="36"/>
        </w:rPr>
        <w:t xml:space="preserve"> </w:t>
      </w:r>
      <w:r w:rsidRPr="004B0E07">
        <w:rPr>
          <w:b/>
          <w:i/>
          <w:sz w:val="36"/>
          <w:szCs w:val="36"/>
        </w:rPr>
        <w:t xml:space="preserve"> классных праздников.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color w:val="990000"/>
          <w:sz w:val="40"/>
          <w:szCs w:val="40"/>
        </w:rPr>
      </w:pPr>
      <w:r>
        <w:rPr>
          <w:i/>
          <w:sz w:val="40"/>
          <w:szCs w:val="40"/>
        </w:rPr>
        <w:t xml:space="preserve">                         </w:t>
      </w:r>
      <w:r w:rsidRPr="004B0E07">
        <w:rPr>
          <w:b/>
          <w:i/>
          <w:color w:val="990000"/>
          <w:sz w:val="40"/>
          <w:szCs w:val="40"/>
        </w:rPr>
        <w:t>Формы работы.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1.Индивидуальные ( беседа , оказание индивидуальной пом</w:t>
      </w:r>
      <w:r w:rsidRPr="004B0E07">
        <w:rPr>
          <w:b/>
          <w:i/>
          <w:sz w:val="36"/>
          <w:szCs w:val="36"/>
        </w:rPr>
        <w:t>о</w:t>
      </w:r>
      <w:r w:rsidRPr="004B0E07">
        <w:rPr>
          <w:b/>
          <w:i/>
          <w:sz w:val="36"/>
          <w:szCs w:val="36"/>
        </w:rPr>
        <w:t>щи , совместный поиск решения проблем).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2.Групповые.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  <w:r w:rsidRPr="004B0E07">
        <w:rPr>
          <w:b/>
          <w:i/>
          <w:sz w:val="36"/>
          <w:szCs w:val="36"/>
        </w:rPr>
        <w:t>3.Коллективные ( конкурсы , игры , соревнования)</w:t>
      </w: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Pr="004B0E07" w:rsidRDefault="005C03AC" w:rsidP="005C124B">
      <w:pPr>
        <w:ind w:firstLine="540"/>
        <w:rPr>
          <w:b/>
          <w:i/>
          <w:sz w:val="36"/>
          <w:szCs w:val="36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04644D" w:rsidRDefault="005C03AC" w:rsidP="005C124B">
      <w:pPr>
        <w:ind w:firstLine="540"/>
        <w:rPr>
          <w:i/>
          <w:sz w:val="28"/>
          <w:szCs w:val="28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b/>
          <w:i/>
          <w:color w:val="984806"/>
          <w:sz w:val="40"/>
          <w:szCs w:val="40"/>
        </w:rPr>
      </w:pPr>
      <w:r w:rsidRPr="00CD5C58">
        <w:rPr>
          <w:b/>
          <w:i/>
          <w:color w:val="984806"/>
          <w:sz w:val="40"/>
          <w:szCs w:val="40"/>
        </w:rPr>
        <w:t xml:space="preserve">        </w:t>
      </w:r>
    </w:p>
    <w:p w:rsidR="005C03AC" w:rsidRDefault="005C03AC" w:rsidP="005C124B">
      <w:pPr>
        <w:ind w:firstLine="540"/>
        <w:rPr>
          <w:b/>
          <w:i/>
          <w:color w:val="984806"/>
          <w:sz w:val="40"/>
          <w:szCs w:val="40"/>
        </w:rPr>
      </w:pPr>
    </w:p>
    <w:p w:rsidR="005C03AC" w:rsidRPr="00CD5C58" w:rsidRDefault="005C03AC" w:rsidP="005C124B">
      <w:pPr>
        <w:ind w:firstLine="540"/>
        <w:rPr>
          <w:b/>
          <w:i/>
          <w:color w:val="984806"/>
          <w:sz w:val="40"/>
          <w:szCs w:val="40"/>
        </w:rPr>
      </w:pPr>
      <w:r>
        <w:rPr>
          <w:b/>
          <w:i/>
          <w:color w:val="984806"/>
          <w:sz w:val="40"/>
          <w:szCs w:val="40"/>
        </w:rPr>
        <w:t xml:space="preserve">        </w:t>
      </w:r>
      <w:r w:rsidRPr="00CD5C58">
        <w:rPr>
          <w:b/>
          <w:i/>
          <w:color w:val="984806"/>
          <w:sz w:val="40"/>
          <w:szCs w:val="40"/>
        </w:rPr>
        <w:t>Диагностика изучения классного коллектива.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8B0B89" w:rsidRDefault="005C03AC" w:rsidP="005C124B">
      <w:pPr>
        <w:ind w:firstLine="540"/>
        <w:rPr>
          <w:b/>
          <w:sz w:val="32"/>
          <w:szCs w:val="32"/>
        </w:rPr>
      </w:pPr>
      <w:r w:rsidRPr="008B0B89">
        <w:rPr>
          <w:b/>
          <w:i/>
          <w:sz w:val="36"/>
          <w:szCs w:val="36"/>
        </w:rPr>
        <w:t>Анкета</w:t>
      </w:r>
      <w:r>
        <w:rPr>
          <w:b/>
          <w:i/>
          <w:sz w:val="36"/>
          <w:szCs w:val="36"/>
        </w:rPr>
        <w:t xml:space="preserve"> для оценки уровня школьной мотивации учащихся начальных классов.</w:t>
      </w:r>
    </w:p>
    <w:p w:rsidR="005C03AC" w:rsidRPr="00CD5C58" w:rsidRDefault="005C03AC" w:rsidP="005C124B">
      <w:pPr>
        <w:ind w:firstLine="540"/>
        <w:rPr>
          <w:i/>
          <w:sz w:val="32"/>
          <w:szCs w:val="32"/>
        </w:rPr>
      </w:pPr>
    </w:p>
    <w:p w:rsidR="005C03AC" w:rsidRPr="008B0B8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Дорогой дружочек! Мы просим тебя: подумай и ответь на все вопросы откровенно. Твои ответы помогут сделать интересной твою жизнь и твоих одноклассников. При планировании жизни школы мы постараемся максимально учесть твои пожелания .Спасибо за помощь!.</w:t>
      </w:r>
    </w:p>
    <w:p w:rsidR="005C03AC" w:rsidRPr="008B0B8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1.Тебе нравится в школе?( да, нет , не очень).</w:t>
      </w:r>
    </w:p>
    <w:p w:rsidR="005C03AC" w:rsidRPr="008B0B8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2.Утром ты всегда с радостью идёшь в школу или тебе часто хочется остаться дома? (иду с радостью, бывает по – разному, чаще хочется о</w:t>
      </w:r>
      <w:r>
        <w:rPr>
          <w:i/>
          <w:sz w:val="32"/>
          <w:szCs w:val="32"/>
        </w:rPr>
        <w:t>с</w:t>
      </w:r>
      <w:r>
        <w:rPr>
          <w:i/>
          <w:sz w:val="32"/>
          <w:szCs w:val="32"/>
        </w:rPr>
        <w:t>таться  дома)</w:t>
      </w:r>
    </w:p>
    <w:p w:rsidR="005C03AC" w:rsidRPr="008B0B89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3.Если бы учитель сказал, что завтра в школу не обязательно прих</w:t>
      </w:r>
      <w:r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дить всем ученикам, ты пошёл бы в школу или остался дома?(пошёл бы в школу,не знаю, остался бы дома).</w:t>
      </w:r>
    </w:p>
    <w:p w:rsidR="005C03AC" w:rsidRPr="009A20DD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4.Тебе нравится , когда вам отменяют какие-нибудь уроки?(не нрави</w:t>
      </w:r>
      <w:r>
        <w:rPr>
          <w:i/>
          <w:sz w:val="32"/>
          <w:szCs w:val="32"/>
        </w:rPr>
        <w:t>т</w:t>
      </w:r>
      <w:r>
        <w:rPr>
          <w:i/>
          <w:sz w:val="32"/>
          <w:szCs w:val="32"/>
        </w:rPr>
        <w:t>ся, бывает по –разному, нравится).</w:t>
      </w:r>
    </w:p>
    <w:p w:rsidR="005C03AC" w:rsidRPr="009A20DD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5.Ты хотел бы, чтобы не задавали никаких домашних заданий?(не х</w:t>
      </w:r>
      <w:r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тел бы, не знаю, хотел бы).</w:t>
      </w:r>
    </w:p>
    <w:p w:rsidR="005C03AC" w:rsidRPr="009A20DD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6.Ты хотел бы ,чтобы в школе остались одни перемены?( нет, не знаю, хотел бы).</w:t>
      </w:r>
    </w:p>
    <w:p w:rsidR="005C03AC" w:rsidRPr="009A20DD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7.Ты часто рассказываешь о школе своим родителям и друз</w:t>
      </w:r>
      <w:r>
        <w:rPr>
          <w:i/>
          <w:sz w:val="32"/>
          <w:szCs w:val="32"/>
        </w:rPr>
        <w:t>ь</w:t>
      </w:r>
      <w:r>
        <w:rPr>
          <w:i/>
          <w:sz w:val="32"/>
          <w:szCs w:val="32"/>
        </w:rPr>
        <w:t>ям?(часто, редко,не рассказываю)</w:t>
      </w:r>
    </w:p>
    <w:p w:rsidR="005C03AC" w:rsidRPr="00684D20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8.Ты хотел бы,чтобы у тебя был другой, менее строгий учитель?(мне нравится наш учитель, точно не знаю,хотел бы).</w:t>
      </w:r>
    </w:p>
    <w:p w:rsidR="005C03AC" w:rsidRPr="00684D20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9.У тебя в классе есть друзья?( много, мало, нет друзей).</w:t>
      </w:r>
    </w:p>
    <w:p w:rsidR="005C03AC" w:rsidRPr="00684D20" w:rsidRDefault="005C03AC" w:rsidP="005C124B">
      <w:pPr>
        <w:ind w:firstLine="540"/>
        <w:rPr>
          <w:i/>
          <w:sz w:val="36"/>
          <w:szCs w:val="36"/>
        </w:rPr>
      </w:pPr>
      <w:r>
        <w:rPr>
          <w:i/>
          <w:sz w:val="32"/>
          <w:szCs w:val="32"/>
        </w:rPr>
        <w:t>10.Тебе нравятся твои одноклассники?(нравятся,не очень,не нравя</w:t>
      </w:r>
      <w:r>
        <w:rPr>
          <w:i/>
          <w:sz w:val="32"/>
          <w:szCs w:val="32"/>
        </w:rPr>
        <w:t>т</w:t>
      </w:r>
      <w:r>
        <w:rPr>
          <w:i/>
          <w:sz w:val="32"/>
          <w:szCs w:val="32"/>
        </w:rPr>
        <w:t>ся).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684D20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40"/>
          <w:szCs w:val="40"/>
        </w:rPr>
        <w:t>Анкета2 .Характеристика поведения и состояния ребё</w:t>
      </w:r>
      <w:r>
        <w:rPr>
          <w:i/>
          <w:sz w:val="40"/>
          <w:szCs w:val="40"/>
        </w:rPr>
        <w:t>н</w:t>
      </w:r>
      <w:r>
        <w:rPr>
          <w:i/>
          <w:sz w:val="40"/>
          <w:szCs w:val="40"/>
        </w:rPr>
        <w:t>ка дома.</w:t>
      </w:r>
    </w:p>
    <w:p w:rsidR="005C03AC" w:rsidRPr="00684D20" w:rsidRDefault="005C03AC" w:rsidP="005C124B">
      <w:pPr>
        <w:ind w:firstLine="540"/>
        <w:rPr>
          <w:i/>
          <w:sz w:val="36"/>
          <w:szCs w:val="36"/>
        </w:rPr>
      </w:pPr>
      <w:r>
        <w:rPr>
          <w:i/>
          <w:sz w:val="36"/>
          <w:szCs w:val="36"/>
        </w:rPr>
        <w:t>Данная анкета проводится для анализа степени функционал</w:t>
      </w:r>
      <w:r>
        <w:rPr>
          <w:i/>
          <w:sz w:val="36"/>
          <w:szCs w:val="36"/>
        </w:rPr>
        <w:t>ь</w:t>
      </w:r>
      <w:r>
        <w:rPr>
          <w:i/>
          <w:sz w:val="36"/>
          <w:szCs w:val="36"/>
        </w:rPr>
        <w:t>ного напряжения организма ребёнка. Эту анкету по результатам наблюдения за ребёнком заполняют родители.</w:t>
      </w:r>
    </w:p>
    <w:p w:rsidR="005C03AC" w:rsidRPr="00684D20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1.Ребёнок под разными предлогами неохотно идёт в школу(нет.редко-1б, иногда-2б, да, часто-3б).</w:t>
      </w:r>
    </w:p>
    <w:p w:rsidR="005C03AC" w:rsidRPr="00623F56" w:rsidRDefault="005C03AC" w:rsidP="008538A6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2.Долго собирается в школу. После школы вялый , сонный, или, наоб</w:t>
      </w:r>
      <w:r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рот, чрезмерно возбуждённый, агрессивный.</w:t>
      </w:r>
    </w:p>
    <w:p w:rsidR="005C03AC" w:rsidRPr="00623F56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3.Настроение преобладает пониженное, неустойчивое, повышенная плаксивость.</w:t>
      </w:r>
    </w:p>
    <w:p w:rsidR="005C03AC" w:rsidRPr="00623F56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4.Жалобы на усталость, головные боли.</w:t>
      </w:r>
    </w:p>
    <w:p w:rsidR="005C03AC" w:rsidRPr="00623F56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5.К вечеру чрезмерно возбуждён, отказывается ложиться в постель, долго не может уснуть.</w:t>
      </w:r>
    </w:p>
    <w:p w:rsidR="005C03AC" w:rsidRPr="00623F56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6.Болезненно или, наоборот, безразлично относится к школьным усп</w:t>
      </w:r>
      <w:r>
        <w:rPr>
          <w:i/>
          <w:sz w:val="32"/>
          <w:szCs w:val="32"/>
        </w:rPr>
        <w:t>е</w:t>
      </w:r>
      <w:r>
        <w:rPr>
          <w:i/>
          <w:sz w:val="32"/>
          <w:szCs w:val="32"/>
        </w:rPr>
        <w:t>хам.</w:t>
      </w:r>
    </w:p>
    <w:p w:rsidR="005C03AC" w:rsidRPr="00623F56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7.Отказывается делать уроки, ставит массу условий.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  <w:r>
        <w:rPr>
          <w:i/>
          <w:sz w:val="40"/>
          <w:szCs w:val="40"/>
        </w:rPr>
        <w:t>Анкета 3.Характеристика поведения и состояния ребё</w:t>
      </w:r>
      <w:r>
        <w:rPr>
          <w:i/>
          <w:sz w:val="40"/>
          <w:szCs w:val="40"/>
        </w:rPr>
        <w:t>н</w:t>
      </w:r>
      <w:r>
        <w:rPr>
          <w:i/>
          <w:sz w:val="40"/>
          <w:szCs w:val="40"/>
        </w:rPr>
        <w:t>ка в школе.</w:t>
      </w:r>
    </w:p>
    <w:p w:rsidR="005C03AC" w:rsidRPr="00D12F6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6"/>
          <w:szCs w:val="36"/>
        </w:rPr>
        <w:t>Эта анкета позволяет оценить успешность адаптации ребё</w:t>
      </w:r>
      <w:r>
        <w:rPr>
          <w:i/>
          <w:sz w:val="36"/>
          <w:szCs w:val="36"/>
        </w:rPr>
        <w:t>н</w:t>
      </w:r>
      <w:r>
        <w:rPr>
          <w:i/>
          <w:sz w:val="36"/>
          <w:szCs w:val="36"/>
        </w:rPr>
        <w:t>ка к обучению и выявить отклонения в состоянии ребёнка , свид</w:t>
      </w:r>
      <w:r>
        <w:rPr>
          <w:i/>
          <w:sz w:val="36"/>
          <w:szCs w:val="36"/>
        </w:rPr>
        <w:t>е</w:t>
      </w:r>
      <w:r>
        <w:rPr>
          <w:i/>
          <w:sz w:val="36"/>
          <w:szCs w:val="36"/>
        </w:rPr>
        <w:t>тельствующие о нарушении адаптации и значительном напряж</w:t>
      </w:r>
      <w:r>
        <w:rPr>
          <w:i/>
          <w:sz w:val="36"/>
          <w:szCs w:val="36"/>
        </w:rPr>
        <w:t>е</w:t>
      </w:r>
      <w:r>
        <w:rPr>
          <w:i/>
          <w:sz w:val="36"/>
          <w:szCs w:val="36"/>
        </w:rPr>
        <w:t>нии организма. Анкета заполняется учителем.</w:t>
      </w:r>
    </w:p>
    <w:p w:rsidR="005C03AC" w:rsidRDefault="005C03AC" w:rsidP="005C124B">
      <w:pPr>
        <w:ind w:firstLine="540"/>
        <w:rPr>
          <w:i/>
          <w:sz w:val="32"/>
          <w:szCs w:val="32"/>
        </w:rPr>
      </w:pPr>
    </w:p>
    <w:p w:rsidR="005C03AC" w:rsidRPr="00D12F6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1.Беспокойный, неусидчивый, нарушает дисциплину делает замечания другим детям, перебивает учителя и не реагирует на его замеч</w:t>
      </w:r>
      <w:r>
        <w:rPr>
          <w:i/>
          <w:sz w:val="32"/>
          <w:szCs w:val="32"/>
        </w:rPr>
        <w:t>а</w:t>
      </w:r>
      <w:r>
        <w:rPr>
          <w:i/>
          <w:sz w:val="32"/>
          <w:szCs w:val="32"/>
        </w:rPr>
        <w:t>ния.(никогда-0б, редко-1б, часто-2б, всегда-3б).</w:t>
      </w:r>
    </w:p>
    <w:p w:rsidR="005C03AC" w:rsidRPr="00D12F6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2.Быстро нарастает утомление, становится вялым, рассеянным, не слышит учителя.</w:t>
      </w:r>
    </w:p>
    <w:p w:rsidR="005C03AC" w:rsidRPr="00D12F6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3.На замечания реагирует плачем, отказом от работы.</w:t>
      </w:r>
    </w:p>
    <w:p w:rsidR="005C03AC" w:rsidRPr="00D12F6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На проверочных работах чрезмерно тревожен, не уверен в своих силах, не понимает задания, делает ошибки в заданиях, которые, казалось бы, х</w:t>
      </w:r>
      <w:r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рошо знает.</w:t>
      </w:r>
    </w:p>
    <w:p w:rsidR="005C03AC" w:rsidRPr="00D12F6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4.В процессе урока не может сконцентрироваться на задании, пост</w:t>
      </w:r>
      <w:r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янно отвлекается, требует дополнительного контроля учителя.</w:t>
      </w:r>
    </w:p>
    <w:p w:rsidR="005C03AC" w:rsidRPr="00D12F62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5. При выполнении задания задаёт много вопросов.</w:t>
      </w:r>
    </w:p>
    <w:p w:rsidR="005C03AC" w:rsidRPr="00FC642A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6. На переменах становится особенно агрессивным, драчливым, н</w:t>
      </w:r>
      <w:r>
        <w:rPr>
          <w:i/>
          <w:sz w:val="32"/>
          <w:szCs w:val="32"/>
        </w:rPr>
        <w:t>е</w:t>
      </w:r>
      <w:r>
        <w:rPr>
          <w:i/>
          <w:sz w:val="32"/>
          <w:szCs w:val="32"/>
        </w:rPr>
        <w:t>управляемым, не реагирует на замечания взрослых.</w:t>
      </w:r>
    </w:p>
    <w:p w:rsidR="005C03AC" w:rsidRPr="00FC642A" w:rsidRDefault="005C03AC" w:rsidP="008538A6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7Приходит в школу не готовым, постоянно всё забывает (учебники,  тетради, пенал, ручки и т.д).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FC642A" w:rsidRDefault="005C03AC" w:rsidP="005C124B">
      <w:pPr>
        <w:ind w:firstLine="54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Анкеты </w:t>
      </w:r>
      <w:r>
        <w:rPr>
          <w:i/>
          <w:sz w:val="36"/>
          <w:szCs w:val="36"/>
          <w:lang w:val="en-US"/>
        </w:rPr>
        <w:t>N</w:t>
      </w:r>
      <w:r w:rsidRPr="00FC642A">
        <w:rPr>
          <w:i/>
          <w:sz w:val="36"/>
          <w:szCs w:val="36"/>
        </w:rPr>
        <w:t xml:space="preserve"> 1</w:t>
      </w:r>
      <w:r>
        <w:rPr>
          <w:i/>
          <w:sz w:val="36"/>
          <w:szCs w:val="36"/>
        </w:rPr>
        <w:t>,2,3 помогают увидеть класс с трёх точек зрения, учебной, психолого  - педагогической, семейной.</w:t>
      </w:r>
    </w:p>
    <w:p w:rsidR="005C03AC" w:rsidRPr="00FC642A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Все ответы учеников были учтены при планировании  учебной, восп</w:t>
      </w:r>
      <w:r>
        <w:rPr>
          <w:i/>
          <w:sz w:val="32"/>
          <w:szCs w:val="32"/>
        </w:rPr>
        <w:t>и</w:t>
      </w:r>
      <w:r>
        <w:rPr>
          <w:i/>
          <w:sz w:val="32"/>
          <w:szCs w:val="32"/>
        </w:rPr>
        <w:t>тательной деятельности.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165981" w:rsidRDefault="005C03AC" w:rsidP="00E80333">
      <w:pPr>
        <w:tabs>
          <w:tab w:val="left" w:pos="8789"/>
        </w:tabs>
        <w:ind w:firstLine="540"/>
        <w:rPr>
          <w:b/>
          <w:i/>
          <w:color w:val="000099"/>
          <w:sz w:val="40"/>
          <w:szCs w:val="40"/>
        </w:rPr>
      </w:pPr>
      <w:r>
        <w:rPr>
          <w:b/>
          <w:i/>
          <w:color w:val="000099"/>
          <w:sz w:val="40"/>
          <w:szCs w:val="40"/>
        </w:rPr>
        <w:t xml:space="preserve">                         Анализ анкет.</w:t>
      </w:r>
    </w:p>
    <w:p w:rsidR="005C03AC" w:rsidRDefault="005C03AC" w:rsidP="00165981">
      <w:pPr>
        <w:tabs>
          <w:tab w:val="left" w:pos="8789"/>
        </w:tabs>
        <w:rPr>
          <w:b/>
          <w:i/>
          <w:color w:val="000099"/>
          <w:sz w:val="52"/>
          <w:szCs w:val="52"/>
        </w:rPr>
      </w:pPr>
    </w:p>
    <w:p w:rsidR="005C03AC" w:rsidRPr="00F90ED3" w:rsidRDefault="005C03AC" w:rsidP="00165981">
      <w:pPr>
        <w:tabs>
          <w:tab w:val="left" w:pos="8789"/>
        </w:tabs>
        <w:rPr>
          <w:b/>
          <w:i/>
          <w:color w:val="000099"/>
          <w:sz w:val="32"/>
          <w:szCs w:val="32"/>
        </w:rPr>
      </w:pPr>
      <w:r w:rsidRPr="00FC642A">
        <w:rPr>
          <w:b/>
          <w:i/>
          <w:color w:val="000099"/>
          <w:sz w:val="52"/>
          <w:szCs w:val="52"/>
        </w:rPr>
        <w:t xml:space="preserve"> </w:t>
      </w:r>
      <w:r>
        <w:rPr>
          <w:b/>
          <w:i/>
          <w:color w:val="000099"/>
          <w:sz w:val="40"/>
          <w:szCs w:val="40"/>
        </w:rPr>
        <w:t xml:space="preserve">Анкета </w:t>
      </w:r>
      <w:r>
        <w:rPr>
          <w:b/>
          <w:i/>
          <w:color w:val="000099"/>
          <w:sz w:val="40"/>
          <w:szCs w:val="40"/>
          <w:lang w:val="en-US"/>
        </w:rPr>
        <w:t>N</w:t>
      </w:r>
      <w:r w:rsidRPr="00E80333">
        <w:rPr>
          <w:b/>
          <w:i/>
          <w:color w:val="000099"/>
          <w:sz w:val="40"/>
          <w:szCs w:val="40"/>
        </w:rPr>
        <w:t xml:space="preserve"> 1.</w:t>
      </w:r>
      <w:r w:rsidRPr="00F90ED3">
        <w:rPr>
          <w:b/>
          <w:i/>
          <w:sz w:val="32"/>
          <w:szCs w:val="32"/>
        </w:rPr>
        <w:t>Суммарный балл от 25-до 28 – высокий уровень школ</w:t>
      </w:r>
      <w:r w:rsidRPr="00F90ED3">
        <w:rPr>
          <w:b/>
          <w:i/>
          <w:sz w:val="32"/>
          <w:szCs w:val="32"/>
        </w:rPr>
        <w:t>ь</w:t>
      </w:r>
      <w:r w:rsidRPr="00F90ED3">
        <w:rPr>
          <w:b/>
          <w:i/>
          <w:sz w:val="32"/>
          <w:szCs w:val="32"/>
        </w:rPr>
        <w:t>ной, учебной активности.</w:t>
      </w:r>
      <w:r>
        <w:rPr>
          <w:b/>
          <w:i/>
          <w:sz w:val="32"/>
          <w:szCs w:val="32"/>
        </w:rPr>
        <w:t xml:space="preserve"> </w:t>
      </w:r>
      <w:r w:rsidRPr="00F90ED3">
        <w:rPr>
          <w:b/>
          <w:i/>
          <w:sz w:val="32"/>
          <w:szCs w:val="32"/>
        </w:rPr>
        <w:t>Такие</w:t>
      </w:r>
      <w:r>
        <w:rPr>
          <w:b/>
          <w:i/>
          <w:sz w:val="32"/>
          <w:szCs w:val="32"/>
        </w:rPr>
        <w:t xml:space="preserve"> </w:t>
      </w:r>
      <w:r w:rsidRPr="00F90ED3">
        <w:rPr>
          <w:b/>
          <w:i/>
          <w:sz w:val="32"/>
          <w:szCs w:val="32"/>
        </w:rPr>
        <w:t xml:space="preserve"> дети отмечаются наличием познав</w:t>
      </w:r>
      <w:r w:rsidRPr="00F90ED3">
        <w:rPr>
          <w:b/>
          <w:i/>
          <w:sz w:val="32"/>
          <w:szCs w:val="32"/>
        </w:rPr>
        <w:t>а</w:t>
      </w:r>
      <w:r w:rsidRPr="00F90ED3">
        <w:rPr>
          <w:b/>
          <w:i/>
          <w:sz w:val="32"/>
          <w:szCs w:val="32"/>
        </w:rPr>
        <w:t>тельных мотивов, стремлением наиболее успешно выполнять все предъявляемые школой требования. Они чётко следуют всем указаниям учителя , добросовестно и ответственно.</w:t>
      </w:r>
      <w:r w:rsidRPr="00F90ED3">
        <w:rPr>
          <w:b/>
          <w:i/>
          <w:color w:val="000099"/>
          <w:sz w:val="32"/>
          <w:szCs w:val="32"/>
        </w:rPr>
        <w:t xml:space="preserve">                   </w:t>
      </w:r>
    </w:p>
    <w:p w:rsidR="005C03AC" w:rsidRPr="00F90ED3" w:rsidRDefault="005C03AC" w:rsidP="005C124B">
      <w:pPr>
        <w:ind w:firstLine="540"/>
        <w:rPr>
          <w:b/>
          <w:i/>
          <w:color w:val="000099"/>
          <w:sz w:val="32"/>
          <w:szCs w:val="32"/>
        </w:rPr>
      </w:pPr>
    </w:p>
    <w:p w:rsidR="005C03AC" w:rsidRPr="00F90ED3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color w:val="002060"/>
          <w:sz w:val="40"/>
          <w:szCs w:val="40"/>
        </w:rPr>
        <w:t>Анкета</w:t>
      </w:r>
      <w:r w:rsidRPr="00F90ED3">
        <w:rPr>
          <w:b/>
          <w:i/>
          <w:color w:val="002060"/>
          <w:sz w:val="40"/>
          <w:szCs w:val="40"/>
        </w:rPr>
        <w:t xml:space="preserve"> </w:t>
      </w:r>
      <w:r>
        <w:rPr>
          <w:b/>
          <w:i/>
          <w:color w:val="002060"/>
          <w:sz w:val="40"/>
          <w:szCs w:val="40"/>
          <w:lang w:val="en-US"/>
        </w:rPr>
        <w:t>N</w:t>
      </w:r>
      <w:r w:rsidRPr="00F90ED3">
        <w:rPr>
          <w:b/>
          <w:i/>
          <w:color w:val="002060"/>
          <w:sz w:val="40"/>
          <w:szCs w:val="40"/>
        </w:rPr>
        <w:t>2/</w:t>
      </w:r>
      <w:r>
        <w:rPr>
          <w:b/>
          <w:i/>
          <w:sz w:val="40"/>
          <w:szCs w:val="40"/>
        </w:rPr>
        <w:t>.</w:t>
      </w:r>
      <w:r w:rsidRPr="00F90ED3">
        <w:rPr>
          <w:b/>
          <w:i/>
          <w:sz w:val="32"/>
          <w:szCs w:val="32"/>
        </w:rPr>
        <w:t>Суммарный балл от 13 до 14- состояние ребёнка не вызывает тревоги , он справляется с учебной нагрузкой, напряжение отсутствует.</w:t>
      </w:r>
    </w:p>
    <w:p w:rsidR="005C03AC" w:rsidRPr="00F90ED3" w:rsidRDefault="005C03AC" w:rsidP="005C124B">
      <w:pPr>
        <w:ind w:firstLine="540"/>
        <w:rPr>
          <w:b/>
          <w:i/>
          <w:color w:val="000099"/>
          <w:sz w:val="32"/>
          <w:szCs w:val="32"/>
        </w:rPr>
      </w:pPr>
    </w:p>
    <w:p w:rsidR="005C03AC" w:rsidRPr="00F90ED3" w:rsidRDefault="005C03AC" w:rsidP="005C124B">
      <w:pPr>
        <w:ind w:firstLine="540"/>
        <w:rPr>
          <w:b/>
          <w:i/>
          <w:sz w:val="32"/>
          <w:szCs w:val="32"/>
        </w:rPr>
      </w:pPr>
      <w:r>
        <w:rPr>
          <w:b/>
          <w:i/>
          <w:color w:val="002060"/>
          <w:sz w:val="40"/>
          <w:szCs w:val="40"/>
        </w:rPr>
        <w:t>Анкета</w:t>
      </w:r>
      <w:r w:rsidRPr="00F90ED3">
        <w:rPr>
          <w:b/>
          <w:i/>
          <w:color w:val="002060"/>
          <w:sz w:val="40"/>
          <w:szCs w:val="40"/>
        </w:rPr>
        <w:t xml:space="preserve"> </w:t>
      </w:r>
      <w:r>
        <w:rPr>
          <w:b/>
          <w:i/>
          <w:color w:val="002060"/>
          <w:sz w:val="40"/>
          <w:szCs w:val="40"/>
          <w:lang w:val="en-US"/>
        </w:rPr>
        <w:t>N</w:t>
      </w:r>
      <w:r w:rsidRPr="00F90ED3">
        <w:rPr>
          <w:b/>
          <w:i/>
          <w:color w:val="002060"/>
          <w:sz w:val="40"/>
          <w:szCs w:val="40"/>
        </w:rPr>
        <w:t>3</w:t>
      </w:r>
      <w:r>
        <w:rPr>
          <w:b/>
          <w:i/>
          <w:color w:val="002060"/>
          <w:sz w:val="40"/>
          <w:szCs w:val="40"/>
        </w:rPr>
        <w:t>.</w:t>
      </w:r>
      <w:r w:rsidRPr="00F90ED3">
        <w:rPr>
          <w:b/>
          <w:i/>
          <w:sz w:val="32"/>
          <w:szCs w:val="32"/>
        </w:rPr>
        <w:t>Суммарный балл- 4,5,6 –состояние детей не вызывает тревоги, адаптация благоприятная.</w:t>
      </w:r>
    </w:p>
    <w:p w:rsidR="005C03AC" w:rsidRPr="00F90ED3" w:rsidRDefault="005C03AC" w:rsidP="005C124B">
      <w:pPr>
        <w:ind w:firstLine="540"/>
        <w:rPr>
          <w:b/>
          <w:i/>
          <w:color w:val="000099"/>
          <w:sz w:val="32"/>
          <w:szCs w:val="32"/>
        </w:rPr>
      </w:pPr>
    </w:p>
    <w:p w:rsidR="005C03AC" w:rsidRPr="00F90ED3" w:rsidRDefault="005C03AC" w:rsidP="005C124B">
      <w:pPr>
        <w:ind w:firstLine="540"/>
        <w:rPr>
          <w:b/>
          <w:i/>
          <w:color w:val="000099"/>
          <w:sz w:val="32"/>
          <w:szCs w:val="3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Default="005C03AC" w:rsidP="005C124B">
      <w:pPr>
        <w:ind w:firstLine="540"/>
        <w:rPr>
          <w:b/>
          <w:i/>
          <w:color w:val="000099"/>
          <w:sz w:val="52"/>
          <w:szCs w:val="52"/>
        </w:rPr>
      </w:pPr>
    </w:p>
    <w:p w:rsidR="005C03AC" w:rsidRPr="00FC642A" w:rsidRDefault="005C03AC" w:rsidP="00165981">
      <w:pPr>
        <w:rPr>
          <w:b/>
          <w:i/>
          <w:color w:val="000099"/>
          <w:sz w:val="52"/>
          <w:szCs w:val="52"/>
        </w:rPr>
      </w:pPr>
      <w:r>
        <w:rPr>
          <w:b/>
          <w:i/>
          <w:color w:val="000099"/>
          <w:sz w:val="52"/>
          <w:szCs w:val="52"/>
          <w:lang w:val="en-US"/>
        </w:rPr>
        <w:t xml:space="preserve">              </w:t>
      </w:r>
      <w:r w:rsidRPr="00FC642A">
        <w:rPr>
          <w:b/>
          <w:i/>
          <w:color w:val="000099"/>
          <w:sz w:val="52"/>
          <w:szCs w:val="52"/>
        </w:rPr>
        <w:t xml:space="preserve"> Работа с родителями.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AC353F" w:rsidRDefault="005C03AC" w:rsidP="005C124B">
      <w:pPr>
        <w:ind w:firstLine="540"/>
        <w:rPr>
          <w:b/>
          <w:i/>
          <w:color w:val="FFC000"/>
          <w:sz w:val="40"/>
          <w:szCs w:val="40"/>
        </w:rPr>
      </w:pPr>
      <w:r w:rsidRPr="00AC353F">
        <w:rPr>
          <w:b/>
          <w:i/>
          <w:color w:val="FFC000"/>
          <w:sz w:val="40"/>
          <w:szCs w:val="40"/>
        </w:rPr>
        <w:t>Сентябрь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1.Знакомство с родителями учеников.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2.  Режим дня ученика.</w:t>
      </w:r>
    </w:p>
    <w:p w:rsidR="005C03AC" w:rsidRPr="0055059E" w:rsidRDefault="005C03AC" w:rsidP="005C124B">
      <w:pPr>
        <w:ind w:firstLine="540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3.Родительское собрание «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4.Беседа на тему «Семейное воспитание».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AC353F" w:rsidRDefault="005C03AC" w:rsidP="005C124B">
      <w:pPr>
        <w:ind w:firstLine="540"/>
        <w:rPr>
          <w:b/>
          <w:i/>
          <w:color w:val="E36C0A"/>
          <w:sz w:val="40"/>
          <w:szCs w:val="40"/>
        </w:rPr>
      </w:pPr>
      <w:r w:rsidRPr="00AC353F">
        <w:rPr>
          <w:b/>
          <w:i/>
          <w:color w:val="E36C0A"/>
          <w:sz w:val="40"/>
          <w:szCs w:val="40"/>
        </w:rPr>
        <w:t>Октябрь.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1.Посещение семей учащихся.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2.Педагогическая консультация «Как помочь ребёнку в учёбе».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3.Беседа «Что делать, если ученик не хочет идти в школу?».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4.Родительское собрание «Семья и семейные ценности».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AC353F" w:rsidRDefault="005C03AC" w:rsidP="005C124B">
      <w:pPr>
        <w:ind w:firstLine="540"/>
        <w:rPr>
          <w:b/>
          <w:i/>
          <w:color w:val="17365D"/>
          <w:sz w:val="40"/>
          <w:szCs w:val="40"/>
        </w:rPr>
      </w:pPr>
      <w:r w:rsidRPr="00AC353F">
        <w:rPr>
          <w:b/>
          <w:i/>
          <w:color w:val="17365D"/>
          <w:sz w:val="40"/>
          <w:szCs w:val="40"/>
        </w:rPr>
        <w:t>Ноябрь.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 w:rsidRPr="00AC353F">
        <w:rPr>
          <w:i/>
          <w:sz w:val="32"/>
          <w:szCs w:val="32"/>
        </w:rPr>
        <w:t>1.Анализ учебной работы за первую четверть.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 w:rsidRPr="00AC353F">
        <w:rPr>
          <w:i/>
          <w:sz w:val="32"/>
          <w:szCs w:val="32"/>
        </w:rPr>
        <w:t>2.Беседа «Нравственное воспитание в семье».</w:t>
      </w:r>
    </w:p>
    <w:p w:rsidR="005C03AC" w:rsidRPr="00AC353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3.Беседа «Соблюдение режима дня».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08269F" w:rsidRDefault="005C03AC" w:rsidP="005C124B">
      <w:pPr>
        <w:ind w:firstLine="540"/>
        <w:rPr>
          <w:b/>
          <w:i/>
          <w:color w:val="5F497A"/>
          <w:sz w:val="40"/>
          <w:szCs w:val="40"/>
        </w:rPr>
      </w:pPr>
      <w:r w:rsidRPr="0008269F">
        <w:rPr>
          <w:b/>
          <w:i/>
          <w:color w:val="5F497A"/>
          <w:sz w:val="40"/>
          <w:szCs w:val="40"/>
        </w:rPr>
        <w:t>Декабрь.</w:t>
      </w:r>
    </w:p>
    <w:p w:rsidR="005C03AC" w:rsidRPr="0008269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1.Посещение учащихся на дому.</w:t>
      </w:r>
    </w:p>
    <w:p w:rsidR="005C03AC" w:rsidRPr="0008269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2.Беседа «Взаимоотношения родителей с ребёнком в семье».</w:t>
      </w:r>
    </w:p>
    <w:p w:rsidR="005C03AC" w:rsidRPr="0008269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3.Выставка для родителей и учащихся «Мы люди творческие».</w:t>
      </w:r>
    </w:p>
    <w:p w:rsidR="005C03AC" w:rsidRPr="0008269F" w:rsidRDefault="005C03AC" w:rsidP="005C124B">
      <w:pPr>
        <w:ind w:firstLine="540"/>
        <w:rPr>
          <w:i/>
          <w:sz w:val="32"/>
          <w:szCs w:val="32"/>
        </w:rPr>
      </w:pPr>
      <w:r>
        <w:rPr>
          <w:i/>
          <w:sz w:val="32"/>
          <w:szCs w:val="32"/>
        </w:rPr>
        <w:t>4.Родительское собрание . Анализ учебной деятельности за 2 че</w:t>
      </w:r>
      <w:r>
        <w:rPr>
          <w:i/>
          <w:sz w:val="32"/>
          <w:szCs w:val="32"/>
        </w:rPr>
        <w:t>т</w:t>
      </w:r>
      <w:r>
        <w:rPr>
          <w:i/>
          <w:sz w:val="32"/>
          <w:szCs w:val="32"/>
        </w:rPr>
        <w:t>верть.</w:t>
      </w:r>
    </w:p>
    <w:p w:rsidR="005C03AC" w:rsidRDefault="005C03AC" w:rsidP="005C124B">
      <w:pPr>
        <w:ind w:firstLine="540"/>
        <w:rPr>
          <w:i/>
          <w:sz w:val="40"/>
          <w:szCs w:val="40"/>
        </w:rPr>
      </w:pPr>
    </w:p>
    <w:p w:rsidR="005C03AC" w:rsidRPr="0008269F" w:rsidRDefault="005C03AC" w:rsidP="005C124B">
      <w:pPr>
        <w:ind w:firstLine="540"/>
        <w:rPr>
          <w:b/>
          <w:i/>
          <w:color w:val="17365D"/>
          <w:sz w:val="40"/>
          <w:szCs w:val="40"/>
        </w:rPr>
      </w:pPr>
      <w:r w:rsidRPr="0008269F">
        <w:rPr>
          <w:b/>
          <w:i/>
          <w:color w:val="17365D"/>
          <w:sz w:val="40"/>
          <w:szCs w:val="40"/>
        </w:rPr>
        <w:t>Январь.</w:t>
      </w:r>
    </w:p>
    <w:p w:rsidR="005C03AC" w:rsidRPr="0008269F" w:rsidRDefault="005C03AC" w:rsidP="005C124B">
      <w:pPr>
        <w:ind w:firstLine="540"/>
        <w:rPr>
          <w:sz w:val="32"/>
          <w:szCs w:val="32"/>
        </w:rPr>
      </w:pPr>
      <w:r>
        <w:rPr>
          <w:b/>
          <w:i/>
          <w:sz w:val="32"/>
          <w:szCs w:val="32"/>
        </w:rPr>
        <w:t>1.Посещение учащихся на дому.</w:t>
      </w:r>
    </w:p>
    <w:p w:rsidR="005C03AC" w:rsidRDefault="005C03AC" w:rsidP="0008269F">
      <w:pPr>
        <w:tabs>
          <w:tab w:val="left" w:pos="600"/>
          <w:tab w:val="center" w:pos="5244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2"/>
          <w:szCs w:val="32"/>
        </w:rPr>
        <w:t xml:space="preserve">2. </w:t>
      </w:r>
      <w:r>
        <w:rPr>
          <w:i/>
          <w:sz w:val="32"/>
          <w:szCs w:val="32"/>
        </w:rPr>
        <w:t>Психолого – педагогический тест для родителей.</w:t>
      </w:r>
      <w:r>
        <w:rPr>
          <w:sz w:val="36"/>
          <w:szCs w:val="36"/>
        </w:rPr>
        <w:tab/>
      </w:r>
    </w:p>
    <w:p w:rsidR="005C03AC" w:rsidRPr="0008269F" w:rsidRDefault="005C03AC" w:rsidP="0008269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3.Соблюдение режима дня.</w:t>
      </w:r>
    </w:p>
    <w:p w:rsidR="005C03AC" w:rsidRDefault="005C03AC" w:rsidP="0008269F">
      <w:pPr>
        <w:rPr>
          <w:sz w:val="36"/>
          <w:szCs w:val="36"/>
        </w:rPr>
      </w:pPr>
    </w:p>
    <w:p w:rsidR="005C03AC" w:rsidRDefault="005C03AC" w:rsidP="0008269F">
      <w:pPr>
        <w:rPr>
          <w:b/>
          <w:color w:val="E36C0A"/>
          <w:sz w:val="36"/>
          <w:szCs w:val="36"/>
        </w:rPr>
      </w:pPr>
      <w:r>
        <w:rPr>
          <w:b/>
          <w:color w:val="E36C0A"/>
          <w:sz w:val="36"/>
          <w:szCs w:val="36"/>
        </w:rPr>
        <w:t xml:space="preserve">             </w:t>
      </w:r>
      <w:r w:rsidRPr="009F270D">
        <w:rPr>
          <w:b/>
          <w:color w:val="E36C0A"/>
          <w:sz w:val="36"/>
          <w:szCs w:val="36"/>
        </w:rPr>
        <w:t>Февраль</w:t>
      </w:r>
    </w:p>
    <w:p w:rsidR="005C03AC" w:rsidRPr="009F270D" w:rsidRDefault="005C03AC" w:rsidP="009F270D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       1.</w:t>
      </w:r>
      <w:r>
        <w:rPr>
          <w:i/>
          <w:sz w:val="32"/>
          <w:szCs w:val="32"/>
        </w:rPr>
        <w:t>Беседа «Традиции в семье».</w:t>
      </w:r>
    </w:p>
    <w:p w:rsidR="005C03AC" w:rsidRDefault="005C03AC" w:rsidP="009F270D">
      <w:pPr>
        <w:rPr>
          <w:i/>
          <w:sz w:val="32"/>
          <w:szCs w:val="32"/>
        </w:rPr>
      </w:pPr>
      <w:r>
        <w:rPr>
          <w:sz w:val="36"/>
          <w:szCs w:val="36"/>
        </w:rPr>
        <w:t xml:space="preserve">       </w:t>
      </w:r>
      <w:r>
        <w:rPr>
          <w:sz w:val="32"/>
          <w:szCs w:val="32"/>
        </w:rPr>
        <w:t>2.</w:t>
      </w:r>
      <w:r>
        <w:rPr>
          <w:i/>
          <w:sz w:val="32"/>
          <w:szCs w:val="32"/>
        </w:rPr>
        <w:t>Родительское собрание «Первоклассник и телевизор».</w:t>
      </w:r>
    </w:p>
    <w:p w:rsidR="005C03AC" w:rsidRPr="00165981" w:rsidRDefault="005C03AC" w:rsidP="009F270D">
      <w:pPr>
        <w:rPr>
          <w:i/>
          <w:sz w:val="32"/>
          <w:szCs w:val="32"/>
        </w:rPr>
        <w:sectPr w:rsidR="005C03AC" w:rsidRPr="00165981" w:rsidSect="00B44CA9">
          <w:pgSz w:w="11906" w:h="16838"/>
          <w:pgMar w:top="568" w:right="850" w:bottom="719" w:left="567" w:header="708" w:footer="708" w:gutter="0"/>
          <w:pgBorders w:offsetFrom="page">
            <w:top w:val="dashDotStroked" w:sz="24" w:space="24" w:color="4BACC6"/>
            <w:left w:val="dashDotStroked" w:sz="24" w:space="24" w:color="4BACC6"/>
            <w:bottom w:val="dashDotStroked" w:sz="24" w:space="24" w:color="4BACC6"/>
            <w:right w:val="dashDotStroked" w:sz="24" w:space="24" w:color="4BACC6"/>
          </w:pgBorders>
          <w:cols w:space="708"/>
          <w:docGrid w:linePitch="360"/>
        </w:sectPr>
      </w:pPr>
      <w:r>
        <w:rPr>
          <w:sz w:val="32"/>
          <w:szCs w:val="32"/>
        </w:rPr>
        <w:t xml:space="preserve">        3.</w:t>
      </w:r>
      <w:r>
        <w:rPr>
          <w:i/>
          <w:sz w:val="32"/>
          <w:szCs w:val="32"/>
        </w:rPr>
        <w:t>Поздравление пап с Днём защитника Отечества».</w:t>
      </w:r>
    </w:p>
    <w:p w:rsidR="005C03AC" w:rsidRDefault="005C03AC" w:rsidP="009F270D">
      <w:pPr>
        <w:ind w:left="1440"/>
        <w:jc w:val="both"/>
        <w:rPr>
          <w:b/>
          <w:color w:val="FF0000"/>
          <w:sz w:val="36"/>
          <w:szCs w:val="36"/>
        </w:rPr>
      </w:pPr>
      <w:r w:rsidRPr="009F270D">
        <w:rPr>
          <w:b/>
          <w:color w:val="FF0000"/>
          <w:sz w:val="36"/>
          <w:szCs w:val="36"/>
        </w:rPr>
        <w:t>Март.</w:t>
      </w:r>
    </w:p>
    <w:p w:rsidR="005C03AC" w:rsidRDefault="005C03AC" w:rsidP="009F270D">
      <w:pPr>
        <w:rPr>
          <w:sz w:val="36"/>
          <w:szCs w:val="36"/>
        </w:rPr>
      </w:pPr>
    </w:p>
    <w:p w:rsidR="005C03AC" w:rsidRDefault="005C03AC" w:rsidP="009F270D">
      <w:pPr>
        <w:rPr>
          <w:sz w:val="32"/>
          <w:szCs w:val="32"/>
        </w:rPr>
      </w:pPr>
      <w:r>
        <w:rPr>
          <w:sz w:val="32"/>
          <w:szCs w:val="32"/>
        </w:rPr>
        <w:t>1.Беседа «Какую помощь может ребёнок оказать родителям дома».</w:t>
      </w:r>
    </w:p>
    <w:p w:rsidR="005C03AC" w:rsidRDefault="005C03AC" w:rsidP="009F270D">
      <w:pPr>
        <w:rPr>
          <w:sz w:val="32"/>
          <w:szCs w:val="32"/>
        </w:rPr>
      </w:pPr>
      <w:r>
        <w:rPr>
          <w:sz w:val="32"/>
          <w:szCs w:val="32"/>
        </w:rPr>
        <w:t>2.Поздравление мам с 8 Марта. Посиделки.</w:t>
      </w:r>
    </w:p>
    <w:p w:rsidR="005C03AC" w:rsidRDefault="005C03AC" w:rsidP="009F270D">
      <w:pPr>
        <w:rPr>
          <w:sz w:val="32"/>
          <w:szCs w:val="32"/>
        </w:rPr>
      </w:pPr>
      <w:r>
        <w:rPr>
          <w:sz w:val="32"/>
          <w:szCs w:val="32"/>
        </w:rPr>
        <w:t>3.Информирование родителей об итогах третьей четверти.</w:t>
      </w:r>
    </w:p>
    <w:p w:rsidR="005C03AC" w:rsidRPr="009F270D" w:rsidRDefault="005C03AC" w:rsidP="009F270D">
      <w:pPr>
        <w:rPr>
          <w:sz w:val="32"/>
          <w:szCs w:val="32"/>
        </w:rPr>
      </w:pPr>
    </w:p>
    <w:p w:rsidR="005C03AC" w:rsidRDefault="005C03AC" w:rsidP="009F270D">
      <w:pPr>
        <w:rPr>
          <w:sz w:val="32"/>
          <w:szCs w:val="32"/>
        </w:rPr>
      </w:pPr>
    </w:p>
    <w:p w:rsidR="005C03AC" w:rsidRDefault="005C03AC" w:rsidP="009F270D">
      <w:pPr>
        <w:rPr>
          <w:b/>
          <w:color w:val="00B0F0"/>
          <w:sz w:val="36"/>
          <w:szCs w:val="36"/>
        </w:rPr>
      </w:pPr>
      <w:r w:rsidRPr="009F270D">
        <w:rPr>
          <w:b/>
          <w:color w:val="00B0F0"/>
          <w:sz w:val="36"/>
          <w:szCs w:val="36"/>
        </w:rPr>
        <w:t>Апрель.</w:t>
      </w:r>
    </w:p>
    <w:p w:rsidR="005C03AC" w:rsidRDefault="005C03AC" w:rsidP="009F270D">
      <w:pPr>
        <w:rPr>
          <w:i/>
          <w:sz w:val="32"/>
          <w:szCs w:val="32"/>
        </w:rPr>
      </w:pPr>
      <w:r>
        <w:rPr>
          <w:sz w:val="36"/>
          <w:szCs w:val="36"/>
        </w:rPr>
        <w:t>1.</w:t>
      </w:r>
      <w:r>
        <w:rPr>
          <w:i/>
          <w:sz w:val="32"/>
          <w:szCs w:val="32"/>
        </w:rPr>
        <w:t>Посещение семей учащихся.</w:t>
      </w:r>
    </w:p>
    <w:p w:rsidR="005C03AC" w:rsidRDefault="005C03AC" w:rsidP="009F270D">
      <w:pPr>
        <w:rPr>
          <w:i/>
          <w:sz w:val="32"/>
          <w:szCs w:val="32"/>
        </w:rPr>
      </w:pPr>
      <w:r>
        <w:rPr>
          <w:sz w:val="32"/>
          <w:szCs w:val="32"/>
        </w:rPr>
        <w:t>2.</w:t>
      </w:r>
      <w:r>
        <w:rPr>
          <w:i/>
          <w:sz w:val="32"/>
          <w:szCs w:val="32"/>
        </w:rPr>
        <w:t>Анализ экрана успеваемости учащихся.</w:t>
      </w:r>
    </w:p>
    <w:p w:rsidR="005C03AC" w:rsidRDefault="005C03AC" w:rsidP="00F662A0">
      <w:pPr>
        <w:rPr>
          <w:sz w:val="32"/>
          <w:szCs w:val="32"/>
        </w:rPr>
      </w:pPr>
      <w:r>
        <w:rPr>
          <w:sz w:val="32"/>
          <w:szCs w:val="32"/>
        </w:rPr>
        <w:t>3.Индивидуальная беседа с родителями о здоровье детей.</w:t>
      </w:r>
    </w:p>
    <w:p w:rsidR="005C03AC" w:rsidRDefault="005C03AC" w:rsidP="00F662A0">
      <w:pPr>
        <w:rPr>
          <w:sz w:val="32"/>
          <w:szCs w:val="32"/>
        </w:rPr>
      </w:pPr>
    </w:p>
    <w:p w:rsidR="005C03AC" w:rsidRDefault="005C03AC" w:rsidP="00F662A0">
      <w:pPr>
        <w:rPr>
          <w:sz w:val="32"/>
          <w:szCs w:val="32"/>
        </w:rPr>
      </w:pPr>
    </w:p>
    <w:p w:rsidR="005C03AC" w:rsidRDefault="005C03AC" w:rsidP="00F662A0">
      <w:pPr>
        <w:rPr>
          <w:b/>
          <w:color w:val="00B050"/>
          <w:sz w:val="36"/>
          <w:szCs w:val="36"/>
        </w:rPr>
      </w:pPr>
      <w:r w:rsidRPr="00F662A0">
        <w:rPr>
          <w:b/>
          <w:color w:val="00B050"/>
          <w:sz w:val="36"/>
          <w:szCs w:val="36"/>
        </w:rPr>
        <w:t>Май.</w:t>
      </w:r>
    </w:p>
    <w:p w:rsidR="005C03AC" w:rsidRDefault="005C03AC" w:rsidP="00F662A0">
      <w:pPr>
        <w:rPr>
          <w:i/>
          <w:sz w:val="32"/>
          <w:szCs w:val="32"/>
        </w:rPr>
      </w:pPr>
      <w:r>
        <w:rPr>
          <w:sz w:val="32"/>
          <w:szCs w:val="32"/>
        </w:rPr>
        <w:t>1.</w:t>
      </w:r>
      <w:r>
        <w:rPr>
          <w:i/>
          <w:sz w:val="32"/>
          <w:szCs w:val="32"/>
        </w:rPr>
        <w:t>Прогулка в лес вместе с родителями.</w:t>
      </w:r>
    </w:p>
    <w:p w:rsidR="005C03AC" w:rsidRDefault="005C03AC" w:rsidP="00F662A0">
      <w:pPr>
        <w:rPr>
          <w:sz w:val="32"/>
          <w:szCs w:val="32"/>
        </w:rPr>
      </w:pPr>
      <w:r>
        <w:rPr>
          <w:sz w:val="32"/>
          <w:szCs w:val="32"/>
        </w:rPr>
        <w:t>2.Беседа об итогах успеваемости.</w:t>
      </w:r>
    </w:p>
    <w:p w:rsidR="005C03AC" w:rsidRDefault="005C03AC" w:rsidP="00F662A0">
      <w:pPr>
        <w:rPr>
          <w:i/>
          <w:sz w:val="32"/>
          <w:szCs w:val="32"/>
        </w:rPr>
      </w:pPr>
      <w:r>
        <w:rPr>
          <w:sz w:val="32"/>
          <w:szCs w:val="32"/>
        </w:rPr>
        <w:t>3.</w:t>
      </w:r>
      <w:r>
        <w:rPr>
          <w:i/>
          <w:sz w:val="32"/>
          <w:szCs w:val="32"/>
        </w:rPr>
        <w:t>Родительское собрание на тему «Летняя оздоровительная пл</w:t>
      </w:r>
      <w:r>
        <w:rPr>
          <w:i/>
          <w:sz w:val="32"/>
          <w:szCs w:val="32"/>
        </w:rPr>
        <w:t>о</w:t>
      </w:r>
      <w:r>
        <w:rPr>
          <w:i/>
          <w:sz w:val="32"/>
          <w:szCs w:val="32"/>
        </w:rPr>
        <w:t>щадка».</w:t>
      </w: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Pr="00165981" w:rsidRDefault="005C03AC" w:rsidP="00F662A0">
      <w:pPr>
        <w:rPr>
          <w:i/>
          <w:sz w:val="32"/>
          <w:szCs w:val="32"/>
        </w:rPr>
      </w:pPr>
      <w:r w:rsidRPr="00D026A1">
        <w:rPr>
          <w:b/>
          <w:i/>
          <w:color w:val="002060"/>
          <w:sz w:val="40"/>
          <w:szCs w:val="40"/>
        </w:rPr>
        <w:t xml:space="preserve">  Список литературы.</w:t>
      </w:r>
    </w:p>
    <w:p w:rsidR="005C03AC" w:rsidRPr="00D026A1" w:rsidRDefault="005C03AC" w:rsidP="00F662A0">
      <w:pPr>
        <w:rPr>
          <w:i/>
          <w:color w:val="002060"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  <w:r>
        <w:rPr>
          <w:i/>
          <w:sz w:val="32"/>
          <w:szCs w:val="32"/>
        </w:rPr>
        <w:t>1.Дереклеева Н.И. «Справочник  классного руководителя».</w:t>
      </w: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  <w:r>
        <w:rPr>
          <w:i/>
          <w:sz w:val="32"/>
          <w:szCs w:val="32"/>
        </w:rPr>
        <w:t>2.Караковский В.А , Новикова Л.И, Селиванова Н.Л, «Воспит</w:t>
      </w:r>
      <w:r>
        <w:rPr>
          <w:i/>
          <w:sz w:val="32"/>
          <w:szCs w:val="32"/>
        </w:rPr>
        <w:t>а</w:t>
      </w:r>
      <w:r>
        <w:rPr>
          <w:i/>
          <w:sz w:val="32"/>
          <w:szCs w:val="32"/>
        </w:rPr>
        <w:t>ние!»,»Воспитание!».</w:t>
      </w: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  <w:r>
        <w:rPr>
          <w:i/>
          <w:sz w:val="32"/>
          <w:szCs w:val="32"/>
        </w:rPr>
        <w:t>3.»Воспитание…… ценности и цели». Научно- методический сбо</w:t>
      </w:r>
      <w:r>
        <w:rPr>
          <w:i/>
          <w:sz w:val="32"/>
          <w:szCs w:val="32"/>
        </w:rPr>
        <w:t>р</w:t>
      </w:r>
      <w:r>
        <w:rPr>
          <w:i/>
          <w:sz w:val="32"/>
          <w:szCs w:val="32"/>
        </w:rPr>
        <w:t>ник. Авторский состав: Кузьминова М.П, Белик  Н.Н.</w:t>
      </w: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  <w:r>
        <w:rPr>
          <w:i/>
          <w:sz w:val="32"/>
          <w:szCs w:val="32"/>
        </w:rPr>
        <w:t>4. Классному руководителю о воспитательной системе класса. Методическое пособие под редакцией Степанова Е. Н.</w:t>
      </w: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  <w:r>
        <w:rPr>
          <w:i/>
          <w:sz w:val="32"/>
          <w:szCs w:val="32"/>
        </w:rPr>
        <w:t>5. Цветкова «Как создать программу воспитательной работы». Методическое пособие.</w:t>
      </w: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Default="005C03AC" w:rsidP="00F662A0">
      <w:pPr>
        <w:rPr>
          <w:i/>
          <w:sz w:val="32"/>
          <w:szCs w:val="32"/>
        </w:rPr>
      </w:pPr>
    </w:p>
    <w:p w:rsidR="005C03AC" w:rsidRPr="00F662A0" w:rsidRDefault="005C03AC" w:rsidP="00F662A0">
      <w:pPr>
        <w:rPr>
          <w:i/>
          <w:sz w:val="32"/>
          <w:szCs w:val="32"/>
        </w:rPr>
      </w:pPr>
    </w:p>
    <w:sectPr w:rsidR="005C03AC" w:rsidRPr="00F662A0" w:rsidSect="00B44CA9">
      <w:pgSz w:w="11906" w:h="16838"/>
      <w:pgMar w:top="1134" w:right="851" w:bottom="720" w:left="1701" w:header="709" w:footer="709" w:gutter="0"/>
      <w:pgBorders w:offsetFrom="page">
        <w:top w:val="dashDotStroked" w:sz="24" w:space="24" w:color="4BACC6"/>
        <w:left w:val="dashDotStroked" w:sz="24" w:space="24" w:color="4BACC6"/>
        <w:bottom w:val="dashDotStroked" w:sz="24" w:space="24" w:color="4BACC6"/>
        <w:right w:val="dashDotStroked" w:sz="24" w:space="24" w:color="4BACC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620"/>
    <w:multiLevelType w:val="hybridMultilevel"/>
    <w:tmpl w:val="3260F7A8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C67377"/>
    <w:multiLevelType w:val="hybridMultilevel"/>
    <w:tmpl w:val="87509028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097066"/>
    <w:multiLevelType w:val="hybridMultilevel"/>
    <w:tmpl w:val="65586314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B20F85"/>
    <w:multiLevelType w:val="hybridMultilevel"/>
    <w:tmpl w:val="C13E0A62"/>
    <w:lvl w:ilvl="0" w:tplc="4B04562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4B04562C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2E0D6F55"/>
    <w:multiLevelType w:val="hybridMultilevel"/>
    <w:tmpl w:val="484E5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7E609A"/>
    <w:multiLevelType w:val="hybridMultilevel"/>
    <w:tmpl w:val="2CDA2E58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551A2B"/>
    <w:multiLevelType w:val="hybridMultilevel"/>
    <w:tmpl w:val="8E0CDF3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C790531E">
      <w:start w:val="1"/>
      <w:numFmt w:val="decimal"/>
      <w:lvlText w:val="%3."/>
      <w:lvlJc w:val="left"/>
      <w:pPr>
        <w:tabs>
          <w:tab w:val="num" w:pos="3042"/>
        </w:tabs>
        <w:ind w:left="3042" w:hanging="855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F253C5D"/>
    <w:multiLevelType w:val="hybridMultilevel"/>
    <w:tmpl w:val="E5B298A8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7A63C7"/>
    <w:multiLevelType w:val="hybridMultilevel"/>
    <w:tmpl w:val="606C885C"/>
    <w:lvl w:ilvl="0" w:tplc="08AAB5D6">
      <w:start w:val="1"/>
      <w:numFmt w:val="decimal"/>
      <w:lvlText w:val="%1."/>
      <w:lvlJc w:val="left"/>
      <w:pPr>
        <w:ind w:left="1044" w:hanging="50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48650FFF"/>
    <w:multiLevelType w:val="hybridMultilevel"/>
    <w:tmpl w:val="0A327BF4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170333"/>
    <w:multiLevelType w:val="hybridMultilevel"/>
    <w:tmpl w:val="F376A068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A40842"/>
    <w:multiLevelType w:val="hybridMultilevel"/>
    <w:tmpl w:val="26B8E064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162C91"/>
    <w:multiLevelType w:val="hybridMultilevel"/>
    <w:tmpl w:val="78F03148"/>
    <w:lvl w:ilvl="0" w:tplc="CD9EB356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cs="Times New Roman" w:hint="default"/>
      </w:rPr>
    </w:lvl>
    <w:lvl w:ilvl="1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CD9EB356">
      <w:start w:val="1"/>
      <w:numFmt w:val="decimal"/>
      <w:lvlText w:val="%3."/>
      <w:lvlJc w:val="left"/>
      <w:pPr>
        <w:tabs>
          <w:tab w:val="num" w:pos="3042"/>
        </w:tabs>
        <w:ind w:left="3042" w:hanging="855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3">
    <w:nsid w:val="5F046B28"/>
    <w:multiLevelType w:val="hybridMultilevel"/>
    <w:tmpl w:val="8366525E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23755E"/>
    <w:multiLevelType w:val="hybridMultilevel"/>
    <w:tmpl w:val="93C6A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22A0516"/>
    <w:multiLevelType w:val="hybridMultilevel"/>
    <w:tmpl w:val="98F21A22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C2D05FB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601AC3"/>
    <w:multiLevelType w:val="hybridMultilevel"/>
    <w:tmpl w:val="6818B9DC"/>
    <w:lvl w:ilvl="0" w:tplc="C2D05FB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9B526F"/>
    <w:multiLevelType w:val="hybridMultilevel"/>
    <w:tmpl w:val="6C58E80C"/>
    <w:lvl w:ilvl="0" w:tplc="C2D05FB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2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13"/>
  </w:num>
  <w:num w:numId="10">
    <w:abstractNumId w:val="15"/>
  </w:num>
  <w:num w:numId="11">
    <w:abstractNumId w:val="11"/>
  </w:num>
  <w:num w:numId="12">
    <w:abstractNumId w:val="5"/>
  </w:num>
  <w:num w:numId="13">
    <w:abstractNumId w:val="16"/>
  </w:num>
  <w:num w:numId="14">
    <w:abstractNumId w:val="0"/>
  </w:num>
  <w:num w:numId="15">
    <w:abstractNumId w:val="17"/>
  </w:num>
  <w:num w:numId="16">
    <w:abstractNumId w:val="14"/>
  </w:num>
  <w:num w:numId="17">
    <w:abstractNumId w:val="4"/>
  </w:num>
  <w:num w:numId="18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1077"/>
  <w:autoHyphenation/>
  <w:hyphenationZone w:val="357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70C"/>
    <w:rsid w:val="000168E2"/>
    <w:rsid w:val="000229CF"/>
    <w:rsid w:val="00040223"/>
    <w:rsid w:val="00044778"/>
    <w:rsid w:val="0004644D"/>
    <w:rsid w:val="0006621B"/>
    <w:rsid w:val="0008269F"/>
    <w:rsid w:val="000C1161"/>
    <w:rsid w:val="000D4881"/>
    <w:rsid w:val="000F15AB"/>
    <w:rsid w:val="00102149"/>
    <w:rsid w:val="001056AC"/>
    <w:rsid w:val="00110A3E"/>
    <w:rsid w:val="0011462D"/>
    <w:rsid w:val="00117D76"/>
    <w:rsid w:val="0012100B"/>
    <w:rsid w:val="001213A0"/>
    <w:rsid w:val="00137705"/>
    <w:rsid w:val="00151F5D"/>
    <w:rsid w:val="001647BB"/>
    <w:rsid w:val="00165981"/>
    <w:rsid w:val="00165DA7"/>
    <w:rsid w:val="0017370F"/>
    <w:rsid w:val="001A60D2"/>
    <w:rsid w:val="001E6831"/>
    <w:rsid w:val="001E7E63"/>
    <w:rsid w:val="002154F6"/>
    <w:rsid w:val="0022708C"/>
    <w:rsid w:val="00233A09"/>
    <w:rsid w:val="00234B5A"/>
    <w:rsid w:val="002517B3"/>
    <w:rsid w:val="00251CEF"/>
    <w:rsid w:val="0027326E"/>
    <w:rsid w:val="00276517"/>
    <w:rsid w:val="0027670C"/>
    <w:rsid w:val="00287B54"/>
    <w:rsid w:val="00295134"/>
    <w:rsid w:val="002A1969"/>
    <w:rsid w:val="002A28F8"/>
    <w:rsid w:val="002B62E8"/>
    <w:rsid w:val="002C5CE1"/>
    <w:rsid w:val="002E1DC1"/>
    <w:rsid w:val="0030134B"/>
    <w:rsid w:val="0030546B"/>
    <w:rsid w:val="00306B28"/>
    <w:rsid w:val="0031555C"/>
    <w:rsid w:val="0031660F"/>
    <w:rsid w:val="00346AAB"/>
    <w:rsid w:val="00353E79"/>
    <w:rsid w:val="00353F34"/>
    <w:rsid w:val="00356F32"/>
    <w:rsid w:val="00366E56"/>
    <w:rsid w:val="00391F33"/>
    <w:rsid w:val="003937CC"/>
    <w:rsid w:val="00396208"/>
    <w:rsid w:val="003B2299"/>
    <w:rsid w:val="003E2B87"/>
    <w:rsid w:val="00401842"/>
    <w:rsid w:val="00413DBC"/>
    <w:rsid w:val="00415EC4"/>
    <w:rsid w:val="00430AEE"/>
    <w:rsid w:val="0043169B"/>
    <w:rsid w:val="004439E3"/>
    <w:rsid w:val="004523B2"/>
    <w:rsid w:val="00457685"/>
    <w:rsid w:val="00462116"/>
    <w:rsid w:val="00462EF3"/>
    <w:rsid w:val="00466B16"/>
    <w:rsid w:val="00475736"/>
    <w:rsid w:val="004B0E07"/>
    <w:rsid w:val="004B7B08"/>
    <w:rsid w:val="004C41A3"/>
    <w:rsid w:val="004D0556"/>
    <w:rsid w:val="004D1175"/>
    <w:rsid w:val="00503C95"/>
    <w:rsid w:val="00517113"/>
    <w:rsid w:val="00520A60"/>
    <w:rsid w:val="00524E15"/>
    <w:rsid w:val="00536709"/>
    <w:rsid w:val="0054797C"/>
    <w:rsid w:val="0055059E"/>
    <w:rsid w:val="0055204B"/>
    <w:rsid w:val="00552483"/>
    <w:rsid w:val="00574189"/>
    <w:rsid w:val="005751FA"/>
    <w:rsid w:val="005C03AC"/>
    <w:rsid w:val="005C124B"/>
    <w:rsid w:val="005C1BDA"/>
    <w:rsid w:val="005D3700"/>
    <w:rsid w:val="00600973"/>
    <w:rsid w:val="00600BB6"/>
    <w:rsid w:val="006138AC"/>
    <w:rsid w:val="0061774D"/>
    <w:rsid w:val="00623F56"/>
    <w:rsid w:val="00641796"/>
    <w:rsid w:val="00660527"/>
    <w:rsid w:val="00661BB9"/>
    <w:rsid w:val="006624B7"/>
    <w:rsid w:val="00662F68"/>
    <w:rsid w:val="0068217F"/>
    <w:rsid w:val="00684D20"/>
    <w:rsid w:val="00691ED2"/>
    <w:rsid w:val="006B3371"/>
    <w:rsid w:val="006B6113"/>
    <w:rsid w:val="006B7084"/>
    <w:rsid w:val="006C1EF9"/>
    <w:rsid w:val="006C57B9"/>
    <w:rsid w:val="006C6602"/>
    <w:rsid w:val="006D3DF1"/>
    <w:rsid w:val="006E5FF1"/>
    <w:rsid w:val="0071376A"/>
    <w:rsid w:val="0072356F"/>
    <w:rsid w:val="0073048D"/>
    <w:rsid w:val="00733BEF"/>
    <w:rsid w:val="007512C5"/>
    <w:rsid w:val="00755107"/>
    <w:rsid w:val="00783CF6"/>
    <w:rsid w:val="0078559A"/>
    <w:rsid w:val="00793788"/>
    <w:rsid w:val="007A1822"/>
    <w:rsid w:val="007B072D"/>
    <w:rsid w:val="007C4829"/>
    <w:rsid w:val="007C502F"/>
    <w:rsid w:val="007D3B10"/>
    <w:rsid w:val="007D5D40"/>
    <w:rsid w:val="007E32AE"/>
    <w:rsid w:val="007F019D"/>
    <w:rsid w:val="007F14AF"/>
    <w:rsid w:val="0080032F"/>
    <w:rsid w:val="008538A6"/>
    <w:rsid w:val="00862117"/>
    <w:rsid w:val="00873222"/>
    <w:rsid w:val="00885F36"/>
    <w:rsid w:val="008B0B89"/>
    <w:rsid w:val="008B7CF1"/>
    <w:rsid w:val="008C44CA"/>
    <w:rsid w:val="008D1E83"/>
    <w:rsid w:val="008F5CDD"/>
    <w:rsid w:val="00904A33"/>
    <w:rsid w:val="00906AC4"/>
    <w:rsid w:val="009217CB"/>
    <w:rsid w:val="00944AA7"/>
    <w:rsid w:val="009500D8"/>
    <w:rsid w:val="00972363"/>
    <w:rsid w:val="00977F11"/>
    <w:rsid w:val="00984F3F"/>
    <w:rsid w:val="009956BF"/>
    <w:rsid w:val="009A20DD"/>
    <w:rsid w:val="009B18B4"/>
    <w:rsid w:val="009D47BA"/>
    <w:rsid w:val="009D6E1A"/>
    <w:rsid w:val="009E2FDF"/>
    <w:rsid w:val="009F1250"/>
    <w:rsid w:val="009F270D"/>
    <w:rsid w:val="00A14DB4"/>
    <w:rsid w:val="00A4154B"/>
    <w:rsid w:val="00A94005"/>
    <w:rsid w:val="00A97593"/>
    <w:rsid w:val="00AA40F5"/>
    <w:rsid w:val="00AB0D2F"/>
    <w:rsid w:val="00AC2F70"/>
    <w:rsid w:val="00AC353F"/>
    <w:rsid w:val="00AD7FD6"/>
    <w:rsid w:val="00B10986"/>
    <w:rsid w:val="00B31465"/>
    <w:rsid w:val="00B36480"/>
    <w:rsid w:val="00B40F0B"/>
    <w:rsid w:val="00B430DF"/>
    <w:rsid w:val="00B44CA9"/>
    <w:rsid w:val="00B52F4E"/>
    <w:rsid w:val="00B5475A"/>
    <w:rsid w:val="00B547C9"/>
    <w:rsid w:val="00B62620"/>
    <w:rsid w:val="00B73F4D"/>
    <w:rsid w:val="00B76513"/>
    <w:rsid w:val="00B83846"/>
    <w:rsid w:val="00B86359"/>
    <w:rsid w:val="00B87D9D"/>
    <w:rsid w:val="00BC1D0A"/>
    <w:rsid w:val="00BC36A9"/>
    <w:rsid w:val="00BC6ACD"/>
    <w:rsid w:val="00BD2546"/>
    <w:rsid w:val="00BE6300"/>
    <w:rsid w:val="00BF2D28"/>
    <w:rsid w:val="00BF570E"/>
    <w:rsid w:val="00C0348D"/>
    <w:rsid w:val="00C06231"/>
    <w:rsid w:val="00C13036"/>
    <w:rsid w:val="00C22AE8"/>
    <w:rsid w:val="00C30989"/>
    <w:rsid w:val="00C3281C"/>
    <w:rsid w:val="00C41603"/>
    <w:rsid w:val="00C42E0C"/>
    <w:rsid w:val="00C54B92"/>
    <w:rsid w:val="00CA2D22"/>
    <w:rsid w:val="00CA5E75"/>
    <w:rsid w:val="00CA635E"/>
    <w:rsid w:val="00CB0BA0"/>
    <w:rsid w:val="00CB7EB8"/>
    <w:rsid w:val="00CC2623"/>
    <w:rsid w:val="00CD020F"/>
    <w:rsid w:val="00CD49BB"/>
    <w:rsid w:val="00CD5C58"/>
    <w:rsid w:val="00CF00A0"/>
    <w:rsid w:val="00CF3685"/>
    <w:rsid w:val="00CF4725"/>
    <w:rsid w:val="00D026A1"/>
    <w:rsid w:val="00D02C51"/>
    <w:rsid w:val="00D07D50"/>
    <w:rsid w:val="00D12F62"/>
    <w:rsid w:val="00D15257"/>
    <w:rsid w:val="00D21031"/>
    <w:rsid w:val="00D24BD7"/>
    <w:rsid w:val="00D37908"/>
    <w:rsid w:val="00D426F2"/>
    <w:rsid w:val="00D43946"/>
    <w:rsid w:val="00D628F1"/>
    <w:rsid w:val="00D64FA5"/>
    <w:rsid w:val="00DA4414"/>
    <w:rsid w:val="00DA66A2"/>
    <w:rsid w:val="00DC7D7B"/>
    <w:rsid w:val="00DD4DE6"/>
    <w:rsid w:val="00DE62FE"/>
    <w:rsid w:val="00DF2868"/>
    <w:rsid w:val="00E2702D"/>
    <w:rsid w:val="00E30C49"/>
    <w:rsid w:val="00E43113"/>
    <w:rsid w:val="00E629BC"/>
    <w:rsid w:val="00E80333"/>
    <w:rsid w:val="00E93DE5"/>
    <w:rsid w:val="00EA0A05"/>
    <w:rsid w:val="00EA344A"/>
    <w:rsid w:val="00EA40FB"/>
    <w:rsid w:val="00ED523A"/>
    <w:rsid w:val="00EE3870"/>
    <w:rsid w:val="00F22E3F"/>
    <w:rsid w:val="00F22FAC"/>
    <w:rsid w:val="00F31D07"/>
    <w:rsid w:val="00F4158C"/>
    <w:rsid w:val="00F43FEC"/>
    <w:rsid w:val="00F45036"/>
    <w:rsid w:val="00F467AB"/>
    <w:rsid w:val="00F61709"/>
    <w:rsid w:val="00F65086"/>
    <w:rsid w:val="00F662A0"/>
    <w:rsid w:val="00F832DC"/>
    <w:rsid w:val="00F86E86"/>
    <w:rsid w:val="00F90266"/>
    <w:rsid w:val="00F90ED3"/>
    <w:rsid w:val="00F94450"/>
    <w:rsid w:val="00FA63A9"/>
    <w:rsid w:val="00FC642A"/>
    <w:rsid w:val="00FF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D4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A40F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2A2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A28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364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1008</TotalTime>
  <Pages>25</Pages>
  <Words>3891</Words>
  <Characters>22182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</dc:title>
  <dc:subject/>
  <dc:creator>Admin</dc:creator>
  <cp:keywords/>
  <dc:description/>
  <cp:lastModifiedBy>Admin</cp:lastModifiedBy>
  <cp:revision>47</cp:revision>
  <cp:lastPrinted>2014-09-23T18:26:00Z</cp:lastPrinted>
  <dcterms:created xsi:type="dcterms:W3CDTF">2013-11-17T10:58:00Z</dcterms:created>
  <dcterms:modified xsi:type="dcterms:W3CDTF">2014-09-23T18:28:00Z</dcterms:modified>
</cp:coreProperties>
</file>