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FB1" w:rsidRPr="003A461A" w:rsidRDefault="00ED7FB1" w:rsidP="00544AD5">
      <w:pPr>
        <w:jc w:val="center"/>
        <w:rPr>
          <w:rFonts w:ascii="Times New Roman" w:hAnsi="Times New Roman"/>
          <w:sz w:val="96"/>
          <w:lang w:val="ru-RU"/>
        </w:rPr>
      </w:pPr>
      <w:r w:rsidRPr="003A461A">
        <w:rPr>
          <w:rFonts w:ascii="Times New Roman" w:hAnsi="Times New Roman"/>
          <w:sz w:val="96"/>
          <w:lang w:val="ru-RU"/>
        </w:rPr>
        <w:t>Н</w:t>
      </w:r>
      <w:r>
        <w:rPr>
          <w:rFonts w:ascii="Times New Roman" w:hAnsi="Times New Roman"/>
          <w:sz w:val="96"/>
          <w:lang w:val="ru-RU"/>
        </w:rPr>
        <w:t>ОД</w:t>
      </w:r>
    </w:p>
    <w:p w:rsidR="00ED7FB1" w:rsidRPr="003A461A" w:rsidRDefault="00ED7FB1" w:rsidP="00544AD5">
      <w:pPr>
        <w:jc w:val="center"/>
        <w:rPr>
          <w:rFonts w:ascii="Times New Roman" w:hAnsi="Times New Roman"/>
          <w:b/>
          <w:sz w:val="52"/>
          <w:lang w:val="ru-RU"/>
        </w:rPr>
      </w:pPr>
      <w:r w:rsidRPr="003A461A">
        <w:rPr>
          <w:rFonts w:ascii="Times New Roman" w:hAnsi="Times New Roman"/>
          <w:b/>
          <w:sz w:val="52"/>
          <w:lang w:val="ru-RU"/>
        </w:rPr>
        <w:t>По формированию целостной</w:t>
      </w:r>
    </w:p>
    <w:p w:rsidR="00ED7FB1" w:rsidRPr="003A461A" w:rsidRDefault="00ED7FB1" w:rsidP="00544AD5">
      <w:pPr>
        <w:jc w:val="center"/>
        <w:rPr>
          <w:rFonts w:ascii="Times New Roman" w:hAnsi="Times New Roman"/>
          <w:b/>
          <w:sz w:val="52"/>
          <w:lang w:val="ru-RU"/>
        </w:rPr>
      </w:pPr>
      <w:r w:rsidRPr="003A461A">
        <w:rPr>
          <w:rFonts w:ascii="Times New Roman" w:hAnsi="Times New Roman"/>
          <w:b/>
          <w:sz w:val="52"/>
          <w:lang w:val="ru-RU"/>
        </w:rPr>
        <w:t>картины мира</w:t>
      </w:r>
    </w:p>
    <w:p w:rsidR="00ED7FB1" w:rsidRPr="007E686B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  <w:r>
        <w:rPr>
          <w:rFonts w:ascii="Times New Roman" w:hAnsi="Times New Roman"/>
          <w:sz w:val="52"/>
          <w:lang w:val="ru-RU"/>
        </w:rPr>
        <w:t>старшая группа</w:t>
      </w:r>
    </w:p>
    <w:p w:rsidR="00ED7FB1" w:rsidRPr="003A461A" w:rsidRDefault="00ED7FB1" w:rsidP="00544AD5">
      <w:pPr>
        <w:jc w:val="center"/>
        <w:rPr>
          <w:rFonts w:ascii="Times New Roman" w:hAnsi="Times New Roman"/>
          <w:b/>
          <w:color w:val="0000FF"/>
          <w:sz w:val="52"/>
          <w:lang w:val="ru-RU"/>
        </w:rPr>
      </w:pPr>
      <w:r w:rsidRPr="003A461A">
        <w:rPr>
          <w:rFonts w:ascii="Times New Roman" w:hAnsi="Times New Roman"/>
          <w:b/>
          <w:color w:val="0000FF"/>
          <w:sz w:val="52"/>
          <w:lang w:val="ru-RU"/>
        </w:rPr>
        <w:t>«Русская матрешка»</w:t>
      </w: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995b84d5895f16b3b3118e3c22698f4cbig.jpg" style="position:absolute;left:0;text-align:left;margin-left:-23.85pt;margin-top:35.7pt;width:476.65pt;height:352.3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">
            <v:imagedata r:id="rId5" o:title=""/>
            <o:lock v:ext="edit" aspectratio="f"/>
          </v:shape>
        </w:pict>
      </w: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sz w:val="52"/>
          <w:lang w:val="ru-RU"/>
        </w:rPr>
      </w:pPr>
    </w:p>
    <w:p w:rsidR="00ED7FB1" w:rsidRPr="003A461A" w:rsidRDefault="00ED7FB1" w:rsidP="00544AD5">
      <w:pPr>
        <w:jc w:val="center"/>
        <w:rPr>
          <w:rFonts w:ascii="Times New Roman" w:hAnsi="Times New Roman"/>
          <w:b/>
          <w:sz w:val="28"/>
          <w:lang w:val="ru-RU"/>
        </w:rPr>
      </w:pPr>
      <w:r w:rsidRPr="003A461A">
        <w:rPr>
          <w:rFonts w:ascii="Times New Roman" w:hAnsi="Times New Roman"/>
          <w:sz w:val="32"/>
          <w:lang w:val="ru-RU"/>
        </w:rPr>
        <w:t xml:space="preserve">                                    </w:t>
      </w:r>
      <w:r w:rsidRPr="003A461A">
        <w:rPr>
          <w:rFonts w:ascii="Times New Roman" w:hAnsi="Times New Roman"/>
          <w:b/>
          <w:sz w:val="32"/>
          <w:lang w:val="ru-RU"/>
        </w:rPr>
        <w:t xml:space="preserve">Подготовила и провела: </w:t>
      </w:r>
      <w:r w:rsidRPr="003A461A">
        <w:rPr>
          <w:rFonts w:ascii="Times New Roman" w:hAnsi="Times New Roman"/>
          <w:b/>
          <w:sz w:val="28"/>
          <w:lang w:val="ru-RU"/>
        </w:rPr>
        <w:t>Голобокова А.В</w:t>
      </w:r>
    </w:p>
    <w:p w:rsidR="00ED7FB1" w:rsidRPr="003A461A" w:rsidRDefault="00ED7FB1" w:rsidP="00544AD5">
      <w:pPr>
        <w:rPr>
          <w:rFonts w:ascii="Times New Roman" w:hAnsi="Times New Roman"/>
          <w:sz w:val="28"/>
          <w:lang w:val="ru-RU"/>
        </w:rPr>
      </w:pPr>
      <w:r w:rsidRPr="003A461A">
        <w:rPr>
          <w:rFonts w:ascii="Times New Roman" w:hAnsi="Times New Roman"/>
          <w:b/>
          <w:sz w:val="28"/>
          <w:lang w:val="ru-RU"/>
        </w:rPr>
        <w:t xml:space="preserve">ЦЕЛЬ: </w:t>
      </w:r>
      <w:r w:rsidRPr="003A461A">
        <w:rPr>
          <w:rFonts w:ascii="Times New Roman" w:hAnsi="Times New Roman"/>
          <w:sz w:val="28"/>
          <w:lang w:val="ru-RU"/>
        </w:rPr>
        <w:t xml:space="preserve"> формирование у детей представлений о народной игрушке-матрешке.</w:t>
      </w:r>
    </w:p>
    <w:p w:rsidR="00ED7FB1" w:rsidRDefault="00ED7FB1" w:rsidP="00544AD5">
      <w:pPr>
        <w:rPr>
          <w:rFonts w:ascii="Times New Roman" w:hAnsi="Times New Roman"/>
          <w:b/>
          <w:sz w:val="40"/>
          <w:lang w:val="ru-RU"/>
        </w:rPr>
      </w:pPr>
      <w:r w:rsidRPr="004F3F5D">
        <w:rPr>
          <w:rFonts w:ascii="Times New Roman" w:hAnsi="Times New Roman"/>
          <w:b/>
          <w:sz w:val="40"/>
          <w:lang w:val="ru-RU"/>
        </w:rPr>
        <w:t xml:space="preserve">Задачи: </w:t>
      </w:r>
    </w:p>
    <w:p w:rsidR="00ED7FB1" w:rsidRPr="004F3F5D" w:rsidRDefault="00ED7FB1" w:rsidP="004F3F5D">
      <w:pPr>
        <w:numPr>
          <w:ilvl w:val="0"/>
          <w:numId w:val="2"/>
        </w:num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sz w:val="28"/>
          <w:lang w:val="ru-RU"/>
        </w:rPr>
        <w:t>Уточнять знания детей об истории создания русской матрешки.</w:t>
      </w:r>
    </w:p>
    <w:p w:rsidR="00ED7FB1" w:rsidRPr="004F3F5D" w:rsidRDefault="00ED7FB1" w:rsidP="004F3F5D">
      <w:pPr>
        <w:numPr>
          <w:ilvl w:val="0"/>
          <w:numId w:val="2"/>
        </w:num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sz w:val="28"/>
          <w:lang w:val="ru-RU"/>
        </w:rPr>
        <w:t>Расширять представления о Семеновской, Полхов-Майданской и Сергиево-Посадской матрешках, знакомить с их характерными особенностями.</w:t>
      </w:r>
    </w:p>
    <w:p w:rsidR="00ED7FB1" w:rsidRPr="004F3F5D" w:rsidRDefault="00ED7FB1" w:rsidP="004F3F5D">
      <w:pPr>
        <w:numPr>
          <w:ilvl w:val="0"/>
          <w:numId w:val="2"/>
        </w:num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sz w:val="28"/>
          <w:lang w:val="ru-RU"/>
        </w:rPr>
        <w:t>Развивать у детей познавательный интерес к матрешке, как к сувениру, символу страны.</w:t>
      </w:r>
    </w:p>
    <w:p w:rsidR="00ED7FB1" w:rsidRPr="004F3F5D" w:rsidRDefault="00ED7FB1" w:rsidP="004F3F5D">
      <w:pPr>
        <w:numPr>
          <w:ilvl w:val="0"/>
          <w:numId w:val="2"/>
        </w:num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sz w:val="28"/>
          <w:lang w:val="ru-RU"/>
        </w:rPr>
        <w:t>Продолжать развивать доказательную речь, мышление, воображение.</w:t>
      </w:r>
    </w:p>
    <w:p w:rsidR="00ED7FB1" w:rsidRPr="004F3F5D" w:rsidRDefault="00ED7FB1" w:rsidP="004F3F5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sz w:val="28"/>
          <w:lang w:val="ru-RU"/>
        </w:rPr>
        <w:t>Воспитывать любовь к народному искусству.</w:t>
      </w:r>
    </w:p>
    <w:p w:rsidR="00ED7FB1" w:rsidRDefault="00ED7FB1" w:rsidP="004F3F5D">
      <w:p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b/>
          <w:sz w:val="36"/>
          <w:lang w:val="ru-RU"/>
        </w:rPr>
        <w:t>Планируемые результаты:</w:t>
      </w:r>
      <w:r>
        <w:rPr>
          <w:rFonts w:ascii="Times New Roman" w:hAnsi="Times New Roman"/>
          <w:b/>
          <w:sz w:val="36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имеет представление о матрешке как о символе русского народного искусства; проявляет интерес к народным игрушкам.</w:t>
      </w:r>
    </w:p>
    <w:p w:rsidR="00ED7FB1" w:rsidRDefault="00ED7FB1" w:rsidP="004F3F5D">
      <w:p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b/>
          <w:sz w:val="36"/>
          <w:lang w:val="ru-RU"/>
        </w:rPr>
        <w:t>Материал</w:t>
      </w:r>
      <w:r>
        <w:rPr>
          <w:rFonts w:ascii="Times New Roman" w:hAnsi="Times New Roman"/>
          <w:b/>
          <w:sz w:val="36"/>
          <w:lang w:val="ru-RU"/>
        </w:rPr>
        <w:t xml:space="preserve">:  </w:t>
      </w:r>
      <w:r w:rsidRPr="004F3F5D">
        <w:rPr>
          <w:rFonts w:ascii="Times New Roman" w:hAnsi="Times New Roman"/>
          <w:sz w:val="28"/>
          <w:lang w:val="ru-RU"/>
        </w:rPr>
        <w:t>игрушка матрешка</w:t>
      </w:r>
      <w:r>
        <w:rPr>
          <w:rFonts w:ascii="Times New Roman" w:hAnsi="Times New Roman"/>
          <w:sz w:val="28"/>
          <w:lang w:val="ru-RU"/>
        </w:rPr>
        <w:t>, презентация, иллюстрация различных видов матрешек.</w:t>
      </w:r>
    </w:p>
    <w:p w:rsidR="00ED7FB1" w:rsidRDefault="00ED7FB1" w:rsidP="004F3F5D">
      <w:pPr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b/>
          <w:sz w:val="36"/>
          <w:lang w:val="ru-RU"/>
        </w:rPr>
        <w:t>Словарь:</w:t>
      </w:r>
      <w:r>
        <w:rPr>
          <w:rFonts w:ascii="Times New Roman" w:hAnsi="Times New Roman"/>
          <w:b/>
          <w:sz w:val="36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расписная матрешка деревянная, игрушка – неваляшка.</w:t>
      </w:r>
    </w:p>
    <w:p w:rsidR="00ED7FB1" w:rsidRPr="004F3F5D" w:rsidRDefault="00ED7FB1" w:rsidP="00A0005A">
      <w:pPr>
        <w:spacing w:line="240" w:lineRule="auto"/>
        <w:jc w:val="center"/>
        <w:rPr>
          <w:rFonts w:ascii="Times New Roman" w:hAnsi="Times New Roman"/>
          <w:b/>
          <w:sz w:val="36"/>
          <w:lang w:val="ru-RU"/>
        </w:rPr>
      </w:pPr>
      <w:r w:rsidRPr="004F3F5D">
        <w:rPr>
          <w:rFonts w:ascii="Times New Roman" w:hAnsi="Times New Roman"/>
          <w:b/>
          <w:sz w:val="36"/>
          <w:lang w:val="ru-RU"/>
        </w:rPr>
        <w:t>Содержание деятельности</w:t>
      </w:r>
    </w:p>
    <w:p w:rsidR="00ED7FB1" w:rsidRPr="004F3F5D" w:rsidRDefault="00ED7FB1" w:rsidP="00A0005A">
      <w:pPr>
        <w:spacing w:line="240" w:lineRule="auto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Загадывание загадки:</w:t>
      </w:r>
    </w:p>
    <w:p w:rsidR="00ED7FB1" w:rsidRPr="004F3F5D" w:rsidRDefault="00ED7FB1" w:rsidP="00A0005A">
      <w:pPr>
        <w:spacing w:line="240" w:lineRule="auto"/>
        <w:ind w:left="360"/>
        <w:rPr>
          <w:rFonts w:ascii="Times New Roman" w:hAnsi="Times New Roman"/>
          <w:sz w:val="28"/>
          <w:lang w:val="ru-RU"/>
        </w:rPr>
      </w:pPr>
      <w:r w:rsidRPr="004F3F5D">
        <w:rPr>
          <w:rFonts w:ascii="Times New Roman" w:hAnsi="Times New Roman"/>
          <w:b/>
          <w:i/>
          <w:sz w:val="28"/>
          <w:lang w:val="ru-RU"/>
        </w:rPr>
        <w:t>Алый шелковый платочек,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Яркий сарафан в цветочек,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Упирается рука в деревянные бока.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А внутри секреты есть: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Может три, а может шесть.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Кукла первая толста,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А внутри она пуста,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Разнимается она на две половинке,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В ней живет еще одна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Кукла в серединке.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Разрумянилась немножко</w:t>
      </w:r>
      <w:r w:rsidRPr="004F3F5D">
        <w:rPr>
          <w:rFonts w:ascii="Times New Roman" w:hAnsi="Times New Roman"/>
          <w:b/>
          <w:i/>
          <w:sz w:val="28"/>
          <w:lang w:val="ru-RU"/>
        </w:rPr>
        <w:br/>
        <w:t>Наша русская</w:t>
      </w:r>
      <w:r w:rsidRPr="004F3F5D">
        <w:rPr>
          <w:rFonts w:ascii="Times New Roman" w:hAnsi="Times New Roman"/>
          <w:sz w:val="28"/>
          <w:lang w:val="ru-RU"/>
        </w:rPr>
        <w:t xml:space="preserve">… </w:t>
      </w:r>
    </w:p>
    <w:p w:rsidR="00ED7FB1" w:rsidRDefault="00ED7FB1" w:rsidP="00A0005A">
      <w:pPr>
        <w:spacing w:line="240" w:lineRule="auto"/>
        <w:ind w:left="360"/>
        <w:rPr>
          <w:rFonts w:ascii="Times New Roman" w:hAnsi="Times New Roman"/>
          <w:sz w:val="28"/>
          <w:lang w:val="ru-RU"/>
        </w:rPr>
      </w:pPr>
      <w:r w:rsidRPr="00A0005A">
        <w:rPr>
          <w:rFonts w:ascii="Times New Roman" w:hAnsi="Times New Roman"/>
          <w:b/>
          <w:sz w:val="28"/>
          <w:lang w:val="ru-RU"/>
        </w:rPr>
        <w:t xml:space="preserve">Воспитатель: </w:t>
      </w:r>
      <w:r>
        <w:rPr>
          <w:rFonts w:ascii="Times New Roman" w:hAnsi="Times New Roman"/>
          <w:sz w:val="28"/>
          <w:lang w:val="ru-RU"/>
        </w:rPr>
        <w:t>А, вы, ребята знаете, как такую куклу зовут? Кто же матрешку такую придумал? Кто из вас , дети, знает?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Кто матрешку создал, я не знаю,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Но известно мне: 100 лет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Вместе с Ванькой – встанькой как живая,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Покоряет кукла белый свет.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 xml:space="preserve">Где он краски брал, искусный мастер, 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В нивах шумных, в сказочном лесу?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Создал образ неуемности и страсти.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Истинную русскую красу.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На  щеках  навел ее  румянец,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Неба синь плеснул в ее глаза,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И, пустив в неповторимый танец,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 xml:space="preserve"> Он, должно быть, весело сказал: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-Ну, иди, гуляй теперь по свету,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Весели себя, честной народ.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И матрёшка через всю планету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До сих пор уверенно идет.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Выступает гордо, величаво,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С удалой улыбкой на лице,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И летит за ней по миру слава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О  безвестном  мастере – творце.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 xml:space="preserve">                                       И. Кадухина </w:t>
      </w:r>
    </w:p>
    <w:p w:rsidR="00ED7FB1" w:rsidRDefault="00ED7FB1" w:rsidP="00A0005A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3A461A">
        <w:rPr>
          <w:rFonts w:ascii="Times New Roman" w:hAnsi="Times New Roman"/>
          <w:b/>
          <w:i/>
          <w:sz w:val="28"/>
          <w:lang w:val="ru-RU"/>
        </w:rPr>
        <w:t>Воспитатель</w:t>
      </w:r>
      <w:r>
        <w:rPr>
          <w:rFonts w:ascii="Times New Roman" w:hAnsi="Times New Roman"/>
          <w:sz w:val="28"/>
          <w:lang w:val="ru-RU"/>
        </w:rPr>
        <w:t xml:space="preserve"> – </w:t>
      </w:r>
    </w:p>
    <w:p w:rsidR="00ED7FB1" w:rsidRPr="0012087C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(слайд № 4)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  <w:r w:rsidRPr="003A461A">
        <w:rPr>
          <w:rFonts w:ascii="Times New Roman" w:hAnsi="Times New Roman"/>
          <w:sz w:val="28"/>
          <w:lang w:val="ru-RU"/>
        </w:rPr>
        <w:t xml:space="preserve">Кажется, что матрешка пришла к нам из мира сказок, легенд, из седой древности. Появилась матрешка в 19 веке. Однажды из Японии привезли игрушку, которая изображала старика – мудреца </w:t>
      </w:r>
      <w:r w:rsidRPr="003A461A">
        <w:rPr>
          <w:rFonts w:ascii="Times New Roman" w:hAnsi="Times New Roman"/>
          <w:b/>
          <w:bCs/>
          <w:sz w:val="28"/>
          <w:lang w:val="ru-RU"/>
        </w:rPr>
        <w:t>ДАРУМУ</w:t>
      </w:r>
      <w:r w:rsidRPr="003A461A">
        <w:rPr>
          <w:rFonts w:ascii="Times New Roman" w:hAnsi="Times New Roman"/>
          <w:sz w:val="28"/>
          <w:lang w:val="ru-RU"/>
        </w:rPr>
        <w:t>. Это была игрушка – неваляшка. Внутрь ее вкладывалась еще одна такая же кукла Дарума, только поменьше.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12087C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(слайд № 5</w:t>
      </w:r>
      <w:r w:rsidRPr="0012087C">
        <w:rPr>
          <w:rFonts w:ascii="Times New Roman" w:hAnsi="Times New Roman"/>
          <w:b/>
          <w:i/>
          <w:sz w:val="28"/>
          <w:lang w:val="ru-RU"/>
        </w:rPr>
        <w:t>)</w:t>
      </w:r>
    </w:p>
    <w:p w:rsidR="00ED7FB1" w:rsidRPr="0012087C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12087C">
        <w:rPr>
          <w:rFonts w:ascii="Times New Roman" w:hAnsi="Times New Roman"/>
          <w:sz w:val="28"/>
          <w:lang w:val="ru-RU"/>
        </w:rPr>
        <w:t>Очень понравилась такая игрушка русскому художнику Сергею  Васильевичу   Малютину.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И художник выдумал для русских детей куклу, похожую на японца ДАРУМУ. А кукла была необычная, с чудесным сюрпризом: внутри первой куклы сидела кукла поменьше, а в той ещё поменьше, и еще, и еще.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12087C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 w:rsidRPr="0012087C">
        <w:rPr>
          <w:rFonts w:ascii="Times New Roman" w:hAnsi="Times New Roman"/>
          <w:b/>
          <w:i/>
          <w:sz w:val="28"/>
          <w:lang w:val="ru-RU"/>
        </w:rPr>
        <w:t>(слайд № 6)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12087C">
        <w:rPr>
          <w:rFonts w:ascii="Times New Roman" w:hAnsi="Times New Roman"/>
          <w:sz w:val="28"/>
          <w:lang w:val="ru-RU"/>
        </w:rPr>
        <w:t xml:space="preserve">Расписал художник матрешек  на славу: губки бантиком, румянец на щечки яблочками лег, свесилась из — под него толстая коса. Каждая красавица в расписном сарафанчике, в  ярком платочке и пестром передничке. Ни у одной из сестричек не было похожего наряда. И так захотелось этой деревянной куколке русское имя дать. Как же назвать красавицу? И назвали Матрешей, старинным русским именем, как добрую , красивую девушку, которая работала в доме художника. Так и родилась матрешка – разъемная деревянная кукла. </w:t>
      </w:r>
      <w:r>
        <w:rPr>
          <w:rFonts w:ascii="Times New Roman" w:hAnsi="Times New Roman"/>
          <w:sz w:val="28"/>
          <w:lang w:val="ru-RU"/>
        </w:rPr>
        <w:t>Можно с увлечением расставлять и собирать матрешку, придумывая разные истории из жизни их дружной семьи.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1A6CCF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 w:rsidRPr="0012087C">
        <w:rPr>
          <w:rFonts w:ascii="Times New Roman" w:hAnsi="Times New Roman"/>
          <w:b/>
          <w:i/>
          <w:sz w:val="28"/>
          <w:lang w:val="ru-RU"/>
        </w:rPr>
        <w:t>(слайд №7)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Воспитатель: Как вы думаете, из чего сделана матрешка?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Самый подходящий материал для изготовления матрешки – сухая липа или береза, так как она очень мягкая, легко поддается вырезанию ножом. Дерево спиливается весной, и очищенные от коры бревнышки необходимых  размеров заготавливаются впрок. Из высушенных заготовок вытачиваются фигурки, причем вначале самая маленькая неразъёмная куколка. Остальные  матрешки состоят из двух частей. Одна большая матрешка может содержать в себе до десяти – двенадцати куколок.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А как вы думаете, почему они такие гладкие? Правильно, их обрабатывают шкуркой, а затем расписывают.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(слайд №8</w:t>
      </w:r>
      <w:r w:rsidRPr="0012087C">
        <w:rPr>
          <w:rFonts w:ascii="Times New Roman" w:hAnsi="Times New Roman"/>
          <w:b/>
          <w:i/>
          <w:sz w:val="28"/>
          <w:lang w:val="ru-RU"/>
        </w:rPr>
        <w:t>)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Кто расписывал эти игрушки? Какие цвета использовали  художники?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Раньше, ребята, это была основная работа крестьян, которые продавали эти игрушки и покупали себе еду и одежду. В работе участвовали все члены семьи – хозяин дома вытачивал основу игрушки, а женщины и дети разрисовывали их яркими красками , а затем продавали на ярмарках, базарах.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 w:rsidRPr="00D11219">
        <w:rPr>
          <w:rFonts w:ascii="Times New Roman" w:hAnsi="Times New Roman"/>
          <w:b/>
          <w:i/>
          <w:sz w:val="28"/>
          <w:lang w:val="ru-RU"/>
        </w:rPr>
        <w:t>(рассматривание матрешек различных видов)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 xml:space="preserve">- </w:t>
      </w:r>
      <w:r>
        <w:rPr>
          <w:rFonts w:ascii="Times New Roman" w:hAnsi="Times New Roman"/>
          <w:sz w:val="28"/>
          <w:lang w:val="ru-RU"/>
        </w:rPr>
        <w:t>Почему матрешки не пачкаются и рисунок не стирается долго? Правильно, их покрывают лаком, потому они так блестят и долго сохраняют яркий рисунок.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-</w:t>
      </w:r>
      <w:r>
        <w:rPr>
          <w:rFonts w:ascii="Times New Roman" w:hAnsi="Times New Roman"/>
          <w:sz w:val="28"/>
          <w:lang w:val="ru-RU"/>
        </w:rPr>
        <w:t xml:space="preserve"> Чем отличаются матрешки  друг от друга? (</w:t>
      </w:r>
      <w:r>
        <w:rPr>
          <w:rFonts w:ascii="Times New Roman" w:hAnsi="Times New Roman"/>
          <w:b/>
          <w:i/>
          <w:sz w:val="28"/>
          <w:lang w:val="ru-RU"/>
        </w:rPr>
        <w:t>рисунком, видом матрешки)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Самые известные матрешки изготавливаются в городах Семёнове, Полхов - Майданске, Сергеево – Посадске.</w:t>
      </w: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i/>
          <w:sz w:val="28"/>
          <w:lang w:val="ru-RU"/>
        </w:rPr>
        <w:t>(слайд №9</w:t>
      </w:r>
      <w:r w:rsidRPr="0012087C">
        <w:rPr>
          <w:rFonts w:ascii="Times New Roman" w:hAnsi="Times New Roman"/>
          <w:b/>
          <w:i/>
          <w:sz w:val="28"/>
          <w:lang w:val="ru-RU"/>
        </w:rPr>
        <w:t>)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  <w:r w:rsidRPr="005F67E2">
        <w:rPr>
          <w:rFonts w:ascii="Times New Roman" w:hAnsi="Times New Roman"/>
          <w:b/>
          <w:bCs/>
          <w:i/>
          <w:sz w:val="28"/>
          <w:lang w:val="ru-RU"/>
        </w:rPr>
        <w:t>Я из тихого зеленого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Городка Семенова.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В гости к вам пришла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Букет цветов садовых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Розовых, бордовых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В подарок принесла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  <w:r>
        <w:rPr>
          <w:rFonts w:ascii="Times New Roman" w:hAnsi="Times New Roman"/>
          <w:b/>
          <w:bCs/>
          <w:i/>
          <w:sz w:val="28"/>
          <w:lang w:val="ru-RU"/>
        </w:rPr>
        <w:t>(слайд №10)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  <w:r w:rsidRPr="005F67E2">
        <w:rPr>
          <w:rFonts w:ascii="Times New Roman" w:hAnsi="Times New Roman"/>
          <w:b/>
          <w:bCs/>
          <w:i/>
          <w:sz w:val="28"/>
          <w:lang w:val="ru-RU"/>
        </w:rPr>
        <w:t>Я матрешка из Майдана.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Украшен мой наряд цветами.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С сияющими лепестками.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И ягодами разными,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 xml:space="preserve">Спелыми и красными. 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  <w:r>
        <w:rPr>
          <w:rFonts w:ascii="Times New Roman" w:hAnsi="Times New Roman"/>
          <w:b/>
          <w:bCs/>
          <w:i/>
          <w:sz w:val="28"/>
          <w:lang w:val="ru-RU"/>
        </w:rPr>
        <w:t>(слайд № 11)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  <w:r w:rsidRPr="005F67E2">
        <w:rPr>
          <w:rFonts w:ascii="Times New Roman" w:hAnsi="Times New Roman"/>
          <w:b/>
          <w:bCs/>
          <w:i/>
          <w:sz w:val="28"/>
          <w:lang w:val="ru-RU"/>
        </w:rPr>
        <w:t>Я из Сергиева Посада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Встрече с вами очень рада.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Мне художниками дан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Яркий русский сарафан.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Я имею с давних пор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На переднике узор.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Знаменит платочек мой</w:t>
      </w:r>
      <w:r w:rsidRPr="005F67E2">
        <w:rPr>
          <w:rFonts w:ascii="Times New Roman" w:hAnsi="Times New Roman"/>
          <w:b/>
          <w:bCs/>
          <w:i/>
          <w:sz w:val="28"/>
          <w:lang w:val="ru-RU"/>
        </w:rPr>
        <w:br/>
        <w:t>Разноцветною каймой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</w:p>
    <w:p w:rsidR="00ED7FB1" w:rsidRDefault="00ED7FB1" w:rsidP="005F67E2">
      <w:pPr>
        <w:spacing w:after="0"/>
        <w:ind w:left="360"/>
        <w:rPr>
          <w:rFonts w:ascii="Times New Roman" w:hAnsi="Times New Roman"/>
          <w:b/>
          <w:bCs/>
          <w:i/>
          <w:sz w:val="28"/>
          <w:lang w:val="ru-RU"/>
        </w:rPr>
      </w:pPr>
      <w:r>
        <w:rPr>
          <w:rFonts w:ascii="Times New Roman" w:hAnsi="Times New Roman"/>
          <w:b/>
          <w:bCs/>
          <w:i/>
          <w:sz w:val="28"/>
          <w:lang w:val="ru-RU"/>
        </w:rPr>
        <w:t>(слайд №12, 13)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Cs/>
          <w:sz w:val="28"/>
          <w:lang w:val="ru-RU"/>
        </w:rPr>
      </w:pPr>
      <w:r w:rsidRPr="005F67E2">
        <w:rPr>
          <w:rFonts w:ascii="Times New Roman" w:hAnsi="Times New Roman"/>
          <w:bCs/>
          <w:sz w:val="28"/>
          <w:lang w:val="ru-RU"/>
        </w:rPr>
        <w:t xml:space="preserve">Наша русская матрешка является для иностранцев символом России. Поэтому, когда люди приезжают в Россию в гости, они покупают  этот  сувенир. 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Cs/>
          <w:sz w:val="28"/>
          <w:lang w:val="ru-RU"/>
        </w:rPr>
      </w:pPr>
    </w:p>
    <w:p w:rsidR="00ED7FB1" w:rsidRDefault="00ED7FB1" w:rsidP="005F67E2">
      <w:pPr>
        <w:spacing w:after="0"/>
        <w:ind w:left="360"/>
        <w:rPr>
          <w:rFonts w:ascii="Times New Roman" w:hAnsi="Times New Roman"/>
          <w:bCs/>
          <w:sz w:val="28"/>
          <w:lang w:val="ru-RU"/>
        </w:rPr>
      </w:pPr>
      <w:r>
        <w:rPr>
          <w:rFonts w:ascii="Times New Roman" w:hAnsi="Times New Roman"/>
          <w:bCs/>
          <w:sz w:val="28"/>
          <w:lang w:val="ru-RU"/>
        </w:rPr>
        <w:t>- А теперь давайте подведем итоги. Что интересного вы узнали сегодня?</w:t>
      </w:r>
    </w:p>
    <w:p w:rsidR="00ED7FB1" w:rsidRDefault="00ED7FB1" w:rsidP="005F67E2">
      <w:pPr>
        <w:spacing w:after="0"/>
        <w:ind w:left="360"/>
        <w:rPr>
          <w:rFonts w:ascii="Times New Roman" w:hAnsi="Times New Roman"/>
          <w:bCs/>
          <w:sz w:val="28"/>
          <w:lang w:val="ru-RU"/>
        </w:rPr>
      </w:pPr>
      <w:r>
        <w:rPr>
          <w:rFonts w:ascii="Times New Roman" w:hAnsi="Times New Roman"/>
          <w:bCs/>
          <w:sz w:val="28"/>
          <w:lang w:val="ru-RU"/>
        </w:rPr>
        <w:t>Итог занятия.</w:t>
      </w:r>
    </w:p>
    <w:p w:rsidR="00ED7FB1" w:rsidRPr="005F67E2" w:rsidRDefault="00ED7FB1" w:rsidP="005F67E2">
      <w:pPr>
        <w:spacing w:after="0"/>
        <w:ind w:left="360"/>
        <w:rPr>
          <w:rFonts w:ascii="Times New Roman" w:hAnsi="Times New Roman"/>
          <w:bCs/>
          <w:sz w:val="28"/>
          <w:lang w:val="ru-RU"/>
        </w:rPr>
      </w:pPr>
    </w:p>
    <w:p w:rsidR="00ED7FB1" w:rsidRPr="005F67E2" w:rsidRDefault="00ED7FB1" w:rsidP="005F67E2">
      <w:pPr>
        <w:spacing w:after="0"/>
        <w:ind w:left="360"/>
        <w:rPr>
          <w:rFonts w:ascii="Times New Roman" w:hAnsi="Times New Roman"/>
          <w:bCs/>
          <w:sz w:val="28"/>
          <w:lang w:val="ru-RU"/>
        </w:rPr>
      </w:pPr>
    </w:p>
    <w:p w:rsidR="00ED7FB1" w:rsidRPr="00D11219" w:rsidRDefault="00ED7FB1" w:rsidP="00A267CC">
      <w:pPr>
        <w:spacing w:after="0"/>
        <w:rPr>
          <w:rFonts w:ascii="Times New Roman" w:hAnsi="Times New Roman"/>
          <w:sz w:val="28"/>
          <w:lang w:val="ru-RU"/>
        </w:rPr>
      </w:pPr>
    </w:p>
    <w:p w:rsidR="00ED7FB1" w:rsidRPr="00D11219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D11219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D11219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12087C" w:rsidRDefault="00ED7FB1" w:rsidP="00D11219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ED7FB1" w:rsidRPr="003A461A" w:rsidRDefault="00ED7FB1" w:rsidP="00D11219">
      <w:pPr>
        <w:spacing w:after="0" w:line="240" w:lineRule="auto"/>
        <w:ind w:left="360"/>
        <w:rPr>
          <w:rFonts w:ascii="Times New Roman" w:hAnsi="Times New Roman"/>
          <w:sz w:val="28"/>
          <w:lang w:val="ru-RU"/>
        </w:rPr>
      </w:pPr>
    </w:p>
    <w:p w:rsidR="00ED7FB1" w:rsidRDefault="00ED7FB1" w:rsidP="00D11219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</w:p>
    <w:p w:rsidR="00ED7FB1" w:rsidRPr="00A0005A" w:rsidRDefault="00ED7FB1" w:rsidP="00D11219">
      <w:pPr>
        <w:spacing w:after="0" w:line="240" w:lineRule="auto"/>
        <w:ind w:left="360"/>
        <w:rPr>
          <w:rFonts w:ascii="Times New Roman" w:hAnsi="Times New Roman"/>
          <w:b/>
          <w:i/>
          <w:sz w:val="28"/>
          <w:lang w:val="ru-RU"/>
        </w:rPr>
      </w:pPr>
    </w:p>
    <w:p w:rsidR="00ED7FB1" w:rsidRPr="004F3F5D" w:rsidRDefault="00ED7FB1" w:rsidP="00D11219">
      <w:pPr>
        <w:spacing w:after="0" w:line="240" w:lineRule="auto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  </w:t>
      </w:r>
    </w:p>
    <w:sectPr w:rsidR="00ED7FB1" w:rsidRPr="004F3F5D" w:rsidSect="00544AD5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660066"/>
        <w:left w:val="thinThickThinMediumGap" w:sz="24" w:space="24" w:color="660066"/>
        <w:bottom w:val="thinThickThinMediumGap" w:sz="24" w:space="24" w:color="660066"/>
        <w:right w:val="thinThickThinMediumGap" w:sz="24" w:space="24" w:color="66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17148"/>
    <w:multiLevelType w:val="hybridMultilevel"/>
    <w:tmpl w:val="67B4C1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5C52C46"/>
    <w:multiLevelType w:val="hybridMultilevel"/>
    <w:tmpl w:val="4630327A"/>
    <w:lvl w:ilvl="0" w:tplc="E79AB1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4662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2E04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2C77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48C7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A826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626B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0A9D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70E9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AD5"/>
    <w:rsid w:val="0012087C"/>
    <w:rsid w:val="001A6CCF"/>
    <w:rsid w:val="00330723"/>
    <w:rsid w:val="00335722"/>
    <w:rsid w:val="003A461A"/>
    <w:rsid w:val="004F3F5D"/>
    <w:rsid w:val="00544AD5"/>
    <w:rsid w:val="005F67E2"/>
    <w:rsid w:val="007E686B"/>
    <w:rsid w:val="00A0005A"/>
    <w:rsid w:val="00A267CC"/>
    <w:rsid w:val="00B568B0"/>
    <w:rsid w:val="00B63E86"/>
    <w:rsid w:val="00C124F7"/>
    <w:rsid w:val="00D11219"/>
    <w:rsid w:val="00E235AB"/>
    <w:rsid w:val="00E66FF7"/>
    <w:rsid w:val="00ED7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F3F5D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3F5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3F5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3F5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F3F5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F3F5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F3F5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3F5D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3F5D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F3F5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3F5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F3F5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F3F5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F3F5D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F3F5D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F3F5D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F3F5D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F3F5D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F3F5D"/>
    <w:rPr>
      <w:rFonts w:ascii="Cambria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4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4AD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4F3F5D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4F3F5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4F3F5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F3F5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F3F5D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4F3F5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4F3F5D"/>
    <w:rPr>
      <w:rFonts w:cs="Times New Roman"/>
      <w:i/>
      <w:iCs/>
    </w:rPr>
  </w:style>
  <w:style w:type="paragraph" w:styleId="NoSpacing">
    <w:name w:val="No Spacing"/>
    <w:uiPriority w:val="99"/>
    <w:qFormat/>
    <w:rsid w:val="004F3F5D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4F3F5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4F3F5D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4F3F5D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F3F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F3F5D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4F3F5D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4F3F5D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4F3F5D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4F3F5D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4F3F5D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4F3F5D"/>
    <w:pPr>
      <w:outlineLvl w:val="9"/>
    </w:pPr>
  </w:style>
  <w:style w:type="paragraph" w:styleId="NormalWeb">
    <w:name w:val="Normal (Web)"/>
    <w:basedOn w:val="Normal"/>
    <w:uiPriority w:val="99"/>
    <w:semiHidden/>
    <w:rsid w:val="003A46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9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9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6</Pages>
  <Words>793</Words>
  <Characters>4522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XTreme</cp:lastModifiedBy>
  <cp:revision>5</cp:revision>
  <cp:lastPrinted>2014-03-28T02:03:00Z</cp:lastPrinted>
  <dcterms:created xsi:type="dcterms:W3CDTF">2014-03-27T12:32:00Z</dcterms:created>
  <dcterms:modified xsi:type="dcterms:W3CDTF">2014-03-28T02:03:00Z</dcterms:modified>
</cp:coreProperties>
</file>