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0A7" w:rsidRDefault="006C30A7" w:rsidP="005245A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Невозможно перечислить всё то, что даёт и может дать человеку природа  для его жизни, культуры, творчества. Она – неисчерпаемый источник всех благ, без нее немыслима жизнь людей. И чем дальше идет развитие общества, совершенствуется наука и техника, тем больше возрастает значение природы для человека.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Прекрасна моя Родина своими необозримыми полями и дремучими лесами, голубыми озерами и быстрыми реками, высокими горами. Все прекрасно в ней: и березовые рощи, протягивающие к солнцу свои ветки и сосновый бор, и могучие реки, перекатывающие волны. Больше всего наша республика знаменита своими лесами. Что только не дает нам лес! Дрова для тепла, книги и тетради для просвещения, пищу для жизни, травы для здоровья. Но я не хотел бы быть только наблюдателем в этом лесу. Я хочу участвовать в его жизни. Мы, школьники, должны защищать лес и уже сейчас мы можем наблюдать за деятельностью взрослых, работающих в лесу, и помогать им.</w:t>
      </w:r>
    </w:p>
    <w:p w:rsidR="006C30A7" w:rsidRDefault="006C30A7" w:rsidP="006F29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районе много людей, посвятивших свою жизнь лесу, а один из них – мой папа, Ситдиков Рашит Ринатович.  Он родился в деревне Буляк Шаранского района. Сейчас в этой деревне уже не живут. Но это самая красивая деревня в районе. Кругом вековые сосны, красивые </w:t>
      </w:r>
      <w:r w:rsidRPr="009B5D42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19.5pt;height:240pt;visibility:visible">
            <v:imagedata r:id="rId4" o:title=""/>
          </v:shape>
        </w:pict>
      </w:r>
    </w:p>
    <w:p w:rsidR="006C30A7" w:rsidRDefault="006C30A7" w:rsidP="00E5067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березы, рядом течет речка, а летом полно ягод. Мой папа с детства видел эту красоту и уже окончив школу решил, что будет посвящать свою жизнь защите леса. Поступил в лесной техникум в г. Уфе, затем окончил университет. Он уже двадцать лет трудится в Шаранском лесничестве. 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горжусь своим отцом, потому что он о лесе знает всё и беспокоится о нем. Особенно тяжело приходится лесным работникам летом. Потому что люди любят в солнечные жаркие дни отдыхать в лесу. И в это время возникают лесные пожары: кто окурок бросил, кто костер оставил, кто мусор сжигает. А в летнюю жару трава быстро загорается. Во время лесных пожаров мой отец «живёт» в лесу.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 w:rsidRPr="009B5D42">
        <w:rPr>
          <w:noProof/>
          <w:sz w:val="28"/>
          <w:szCs w:val="28"/>
          <w:lang w:eastAsia="ru-RU"/>
        </w:rPr>
        <w:pict>
          <v:shape id="Рисунок 2" o:spid="_x0000_i1026" type="#_x0000_t75" style="width:219pt;height:291.75pt;visibility:visible">
            <v:imagedata r:id="rId5" o:title=""/>
          </v:shape>
        </w:pict>
      </w:r>
    </w:p>
    <w:p w:rsidR="006C30A7" w:rsidRDefault="006C30A7" w:rsidP="00FD46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Весной в лесу начинается горячая пора – посадка. На место старых делянок сажают новые. На посадку отец берет и меня с собой. Приятно наблюдать, как на пустыре зарождается новая жизнь. Еще приятнее видеть как твои деревья с каждым годом становятся выше и краше.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лесничего тяжелая, но очень важная и нужная, поэтому мой папа никогда не жалеет о своем выборе, ведь он работает не для себя, а для своих детей, а значит, для будущего. Лес всегда нам нужен, только мало защитников леса.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Помню случай… Было жаркое лето 2010 года. Был выходной день. Мы с папой работали на участке. Вдруг со стороны леса показался дым. У папы сразу на душе неспокойно стало. Он стал звонить, узнавать откуда дым идет. И как выяснилось, горел лес.  Папа сразу взял меня и помчался в лес. В то засушливое лето трава везде была сухая, а рядом с лесом – поле.  Если не предпринять меры, огонь быстро распространится в поле, а там уже за считанные минуты охватил бы всю деревню. Папа быстро поехал в деревню, собрал людей и стали они ветками, лопатами тушить пожар. Мы возились до глубокой ночи. Вроде все потушили. Через несколько часов приезжаем, лес опять горит. Торф оказывается тушить невозможно. И два дня подряд и днем и ночью мы охраняли лес, пока не пошел долгожданный дождь. В то жаркое лето мы папу дома почти не видели. То в одном месте вспыхивал пожар, то в другом месте. Он каждый день объезжал леса нашего района, чтобы предотвратить беду.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 добросовестный труд и достигнутые результаты папа награжден почетной грамотой министерства лесного хозяйства республики Башкортостан, а еще он награжден благодарственным письмом министерства образования за качественное и своевременное выполнение комплекса подготовительных работ для проведения Республиканского слета юных экологов и лесоводов на высоком уровне.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очень горжусь своим отцом, ведь он не только хороший лесничий, он еще хороший семьянин и любящий отец. Папа занимается с нами спортом, прививает любовь к музыке и еще вкусно готовит.  В будущем я хочу быть похожим на него. Любовь к лесу, бережное отношение к природе он нам уже привил. </w: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  <w:r w:rsidRPr="009B5D42">
        <w:rPr>
          <w:noProof/>
          <w:sz w:val="28"/>
          <w:szCs w:val="28"/>
          <w:lang w:eastAsia="ru-RU"/>
        </w:rPr>
        <w:pict>
          <v:shape id="_x0000_i1027" type="#_x0000_t75" style="width:468pt;height:312pt;visibility:visible">
            <v:imagedata r:id="rId6" o:title=""/>
          </v:shape>
        </w:pict>
      </w:r>
    </w:p>
    <w:p w:rsidR="006C30A7" w:rsidRDefault="006C30A7" w:rsidP="00D03792">
      <w:pPr>
        <w:spacing w:line="360" w:lineRule="auto"/>
        <w:ind w:firstLine="708"/>
        <w:jc w:val="both"/>
        <w:rPr>
          <w:sz w:val="28"/>
          <w:szCs w:val="28"/>
        </w:rPr>
      </w:pPr>
    </w:p>
    <w:p w:rsidR="006C30A7" w:rsidRDefault="006C30A7" w:rsidP="00F012B6">
      <w:pPr>
        <w:spacing w:line="360" w:lineRule="auto"/>
        <w:jc w:val="both"/>
        <w:rPr>
          <w:sz w:val="28"/>
          <w:szCs w:val="28"/>
        </w:rPr>
      </w:pPr>
    </w:p>
    <w:p w:rsidR="006C30A7" w:rsidRPr="005245AA" w:rsidRDefault="006C30A7" w:rsidP="005245AA">
      <w:pPr>
        <w:spacing w:line="360" w:lineRule="auto"/>
        <w:ind w:firstLine="708"/>
        <w:jc w:val="both"/>
        <w:rPr>
          <w:sz w:val="28"/>
          <w:szCs w:val="28"/>
        </w:rPr>
      </w:pPr>
    </w:p>
    <w:sectPr w:rsidR="006C30A7" w:rsidRPr="005245AA" w:rsidSect="006F293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5AA"/>
    <w:rsid w:val="00141A81"/>
    <w:rsid w:val="001427E8"/>
    <w:rsid w:val="002734A5"/>
    <w:rsid w:val="002E4234"/>
    <w:rsid w:val="005245AA"/>
    <w:rsid w:val="00567CD1"/>
    <w:rsid w:val="006C30A7"/>
    <w:rsid w:val="006F293D"/>
    <w:rsid w:val="006F6551"/>
    <w:rsid w:val="009B5D42"/>
    <w:rsid w:val="00A54D31"/>
    <w:rsid w:val="00C15A97"/>
    <w:rsid w:val="00D02C65"/>
    <w:rsid w:val="00D03792"/>
    <w:rsid w:val="00E0226F"/>
    <w:rsid w:val="00E50674"/>
    <w:rsid w:val="00F012B6"/>
    <w:rsid w:val="00F6461A"/>
    <w:rsid w:val="00F74F84"/>
    <w:rsid w:val="00F87DE8"/>
    <w:rsid w:val="00FD4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A8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4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179</TotalTime>
  <Pages>4</Pages>
  <Words>588</Words>
  <Characters>3355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2013-03-16T01:35:00Z</cp:lastPrinted>
  <dcterms:created xsi:type="dcterms:W3CDTF">2013-03-13T16:25:00Z</dcterms:created>
  <dcterms:modified xsi:type="dcterms:W3CDTF">2013-03-16T01:46:00Z</dcterms:modified>
</cp:coreProperties>
</file>