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2B1" w:rsidRDefault="00B262B1" w:rsidP="0094314C">
      <w:pPr>
        <w:spacing w:line="360" w:lineRule="auto"/>
      </w:pPr>
    </w:p>
    <w:p w:rsidR="00B262B1" w:rsidRDefault="00B262B1" w:rsidP="0094314C">
      <w:pPr>
        <w:spacing w:line="360" w:lineRule="auto"/>
      </w:pPr>
      <w:r>
        <w:t xml:space="preserve">                                        ВОЕННО-СПОРТИВНАЯ ИГРА «ЗАРНИЧКА»</w:t>
      </w:r>
    </w:p>
    <w:p w:rsidR="00B262B1" w:rsidRDefault="00B262B1" w:rsidP="0094314C">
      <w:pPr>
        <w:spacing w:line="360" w:lineRule="auto"/>
      </w:pPr>
    </w:p>
    <w:p w:rsidR="00B262B1" w:rsidRDefault="00B262B1" w:rsidP="0094314C">
      <w:pPr>
        <w:pStyle w:val="msonospacing0"/>
        <w:spacing w:before="0" w:beforeAutospacing="0" w:after="0" w:afterAutospacing="0" w:line="360" w:lineRule="auto"/>
      </w:pPr>
      <w:r>
        <w:rPr>
          <w:sz w:val="28"/>
          <w:szCs w:val="28"/>
        </w:rPr>
        <w:t>Цель:</w:t>
      </w:r>
      <w:r>
        <w:t xml:space="preserve">  </w:t>
      </w:r>
    </w:p>
    <w:p w:rsidR="00B262B1" w:rsidRDefault="00B262B1" w:rsidP="0094314C">
      <w:pPr>
        <w:pStyle w:val="msonospacing0"/>
        <w:spacing w:before="0" w:beforeAutospacing="0" w:after="0" w:afterAutospacing="0" w:line="360" w:lineRule="auto"/>
      </w:pPr>
      <w:r>
        <w:t xml:space="preserve">           - Способствовать сохранению и укреплению традиций, связанных с патриотическим   воспитанием школьников в рамках военно-спортивных игр.</w:t>
      </w:r>
    </w:p>
    <w:p w:rsidR="00B262B1" w:rsidRDefault="00B262B1" w:rsidP="0094314C">
      <w:pPr>
        <w:pStyle w:val="ListParagraph"/>
        <w:spacing w:before="0" w:beforeAutospacing="0" w:after="0" w:afterAutospacing="0" w:line="360" w:lineRule="auto"/>
        <w:jc w:val="both"/>
      </w:pPr>
      <w:r>
        <w:t xml:space="preserve">           -</w:t>
      </w:r>
      <w:r>
        <w:rPr>
          <w:sz w:val="14"/>
          <w:szCs w:val="14"/>
        </w:rPr>
        <w:t xml:space="preserve"> </w:t>
      </w:r>
      <w:r>
        <w:t xml:space="preserve">Воспитывать дружный коллектив, чувство товарищества.         </w:t>
      </w:r>
    </w:p>
    <w:p w:rsidR="00B262B1" w:rsidRDefault="00B262B1" w:rsidP="0094314C">
      <w:pPr>
        <w:pStyle w:val="ListParagraph"/>
        <w:spacing w:before="0" w:beforeAutospacing="0" w:after="0" w:afterAutospacing="0" w:line="360" w:lineRule="auto"/>
        <w:jc w:val="both"/>
      </w:pPr>
      <w:r>
        <w:t xml:space="preserve">           - Формирование у детей навыков быстрой реакции в нестандартных ситуациях.</w:t>
      </w:r>
    </w:p>
    <w:p w:rsidR="00B262B1" w:rsidRDefault="00B262B1" w:rsidP="0094314C">
      <w:pPr>
        <w:pStyle w:val="msonospacing0"/>
        <w:spacing w:before="0" w:beforeAutospacing="0" w:after="0" w:afterAutospacing="0" w:line="360" w:lineRule="auto"/>
      </w:pPr>
      <w:r>
        <w:t>           - Развитие и укрепление физической подготовки школьников.</w:t>
      </w:r>
    </w:p>
    <w:p w:rsidR="00B262B1" w:rsidRDefault="00B262B1" w:rsidP="0094314C">
      <w:pPr>
        <w:pStyle w:val="msonospacing0"/>
        <w:spacing w:before="0" w:beforeAutospacing="0" w:after="0" w:afterAutospacing="0" w:line="360" w:lineRule="auto"/>
      </w:pPr>
    </w:p>
    <w:p w:rsidR="00B262B1" w:rsidRDefault="00B262B1" w:rsidP="0094314C">
      <w:pPr>
        <w:pStyle w:val="msonospacing0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Условия проведения и требования к участникам:</w:t>
      </w:r>
    </w:p>
    <w:p w:rsidR="00B262B1" w:rsidRDefault="00B262B1" w:rsidP="0094314C">
      <w:pPr>
        <w:pStyle w:val="msonospacing0"/>
        <w:spacing w:before="0" w:beforeAutospacing="0" w:after="0" w:afterAutospacing="0" w:line="360" w:lineRule="auto"/>
        <w:ind w:left="720" w:hanging="360"/>
      </w:pPr>
      <w:r>
        <w:t xml:space="preserve">      Военно-спортивная игра проводится: </w:t>
      </w:r>
    </w:p>
    <w:p w:rsidR="00B262B1" w:rsidRDefault="00B262B1" w:rsidP="0094314C">
      <w:pPr>
        <w:pStyle w:val="msonospacing0"/>
        <w:spacing w:before="0" w:beforeAutospacing="0" w:after="0" w:afterAutospacing="0" w:line="360" w:lineRule="auto"/>
        <w:ind w:left="720" w:hanging="360"/>
      </w:pPr>
      <w:r>
        <w:t>1-ая часть: в спортзале: строевая подготовка</w:t>
      </w:r>
    </w:p>
    <w:p w:rsidR="00B262B1" w:rsidRPr="00DB264D" w:rsidRDefault="00B262B1" w:rsidP="0094314C">
      <w:pPr>
        <w:pStyle w:val="msonospacing0"/>
        <w:spacing w:before="0" w:beforeAutospacing="0" w:after="0" w:afterAutospacing="0" w:line="360" w:lineRule="auto"/>
        <w:ind w:left="720" w:hanging="360"/>
      </w:pPr>
      <w:r w:rsidRPr="00DB264D">
        <w:t>2-ая часть:на территории школы и прилегающей территории.  </w:t>
      </w:r>
    </w:p>
    <w:p w:rsidR="00B262B1" w:rsidRPr="00DB264D" w:rsidRDefault="00B262B1" w:rsidP="0094314C">
      <w:pPr>
        <w:pStyle w:val="msonospacing0"/>
        <w:spacing w:before="0" w:beforeAutospacing="0" w:after="0" w:afterAutospacing="0" w:line="360" w:lineRule="auto"/>
        <w:ind w:left="720" w:hanging="360"/>
      </w:pPr>
      <w:r w:rsidRPr="00DB264D">
        <w:t>    Для участия  в игре формируются 2 команды – учащиеся 2-4 классов</w:t>
      </w:r>
      <w:r>
        <w:t xml:space="preserve"> </w:t>
      </w:r>
      <w:r w:rsidRPr="00DB264D">
        <w:t>.</w:t>
      </w:r>
    </w:p>
    <w:p w:rsidR="00B262B1" w:rsidRPr="00DB264D" w:rsidRDefault="00B262B1" w:rsidP="0094314C">
      <w:pPr>
        <w:pStyle w:val="msonospacing0"/>
        <w:spacing w:before="0" w:beforeAutospacing="0" w:after="0" w:afterAutospacing="0" w:line="360" w:lineRule="auto"/>
        <w:ind w:left="720" w:hanging="360"/>
      </w:pPr>
      <w:r w:rsidRPr="00DB264D">
        <w:t xml:space="preserve">      У каждой команды – название, эмблема</w:t>
      </w:r>
      <w:r>
        <w:t>, девиз ,строевая песня</w:t>
      </w:r>
      <w:r w:rsidRPr="00DB264D">
        <w:t xml:space="preserve"> и свой командир. </w:t>
      </w:r>
    </w:p>
    <w:p w:rsidR="00B262B1" w:rsidRPr="00DB264D" w:rsidRDefault="00B262B1" w:rsidP="0094314C">
      <w:pPr>
        <w:pStyle w:val="msonospacing0"/>
        <w:spacing w:before="0" w:beforeAutospacing="0" w:after="0" w:afterAutospacing="0" w:line="360" w:lineRule="auto"/>
        <w:ind w:left="720" w:hanging="360"/>
      </w:pPr>
      <w:r w:rsidRPr="00DB264D">
        <w:t xml:space="preserve">      Форма одежды:  </w:t>
      </w:r>
      <w:r>
        <w:t>спортивная ,</w:t>
      </w:r>
      <w:r w:rsidRPr="00DB264D">
        <w:t>закрытая обувь, куртка, головной убор, перчатки.</w:t>
      </w:r>
    </w:p>
    <w:p w:rsidR="00B262B1" w:rsidRPr="00DB264D" w:rsidRDefault="00B262B1" w:rsidP="0094314C">
      <w:pPr>
        <w:pStyle w:val="msonospacing0"/>
        <w:spacing w:before="0" w:beforeAutospacing="0" w:after="0" w:afterAutospacing="0" w:line="360" w:lineRule="auto"/>
        <w:ind w:left="720" w:hanging="360"/>
      </w:pPr>
      <w:r w:rsidRPr="00DB264D">
        <w:t xml:space="preserve">      Каждой команде выдается маршрутный лист на общем построении перед началом игры.</w:t>
      </w:r>
    </w:p>
    <w:p w:rsidR="00B262B1" w:rsidRDefault="00B262B1" w:rsidP="0094314C">
      <w:pPr>
        <w:pStyle w:val="msonospacing0"/>
        <w:spacing w:before="0" w:beforeAutospacing="0" w:after="0" w:afterAutospacing="0" w:line="360" w:lineRule="auto"/>
      </w:pPr>
      <w:r>
        <w:t xml:space="preserve">            Всех участников заранее знакомят с этапами игры и схемой передвижения</w:t>
      </w:r>
    </w:p>
    <w:p w:rsidR="00B262B1" w:rsidRDefault="00B262B1" w:rsidP="0094314C">
      <w:pPr>
        <w:spacing w:line="360" w:lineRule="auto"/>
        <w:rPr>
          <w:b/>
          <w:bCs/>
        </w:rPr>
      </w:pPr>
      <w:r>
        <w:rPr>
          <w:sz w:val="28"/>
          <w:szCs w:val="28"/>
        </w:rPr>
        <w:t>Ход мероприятия</w:t>
      </w:r>
      <w:r>
        <w:rPr>
          <w:b/>
          <w:bCs/>
        </w:rPr>
        <w:t>.</w:t>
      </w:r>
    </w:p>
    <w:p w:rsidR="00B262B1" w:rsidRDefault="00B262B1" w:rsidP="0094314C">
      <w:pPr>
        <w:spacing w:line="360" w:lineRule="auto"/>
      </w:pPr>
      <w:r>
        <w:t xml:space="preserve">           Построение команд.</w:t>
      </w:r>
    </w:p>
    <w:p w:rsidR="00B262B1" w:rsidRDefault="00B262B1" w:rsidP="0094314C">
      <w:pPr>
        <w:spacing w:line="360" w:lineRule="auto"/>
      </w:pPr>
      <w:r>
        <w:t xml:space="preserve">           Поздравление начальника штаба (директора школы) юнармейцев </w:t>
      </w:r>
    </w:p>
    <w:p w:rsidR="00B262B1" w:rsidRDefault="00B262B1" w:rsidP="0094314C">
      <w:pPr>
        <w:spacing w:line="360" w:lineRule="auto"/>
      </w:pPr>
      <w:r>
        <w:t xml:space="preserve">           Объяснение условий игры и раздача маршрутных листов.</w:t>
      </w:r>
    </w:p>
    <w:p w:rsidR="00B262B1" w:rsidRDefault="00B262B1" w:rsidP="0094314C">
      <w:pPr>
        <w:spacing w:line="360" w:lineRule="auto"/>
      </w:pPr>
      <w:r>
        <w:t xml:space="preserve">           Передвижение команд  по маршрутам.</w:t>
      </w:r>
    </w:p>
    <w:p w:rsidR="00B262B1" w:rsidRDefault="00B262B1" w:rsidP="0094314C">
      <w:pPr>
        <w:spacing w:line="360" w:lineRule="auto"/>
      </w:pPr>
      <w:r>
        <w:t xml:space="preserve">           Подведение итог. Награждение.</w:t>
      </w:r>
    </w:p>
    <w:p w:rsidR="00B262B1" w:rsidRDefault="00B262B1" w:rsidP="0094314C">
      <w:pPr>
        <w:spacing w:line="360" w:lineRule="auto"/>
      </w:pPr>
    </w:p>
    <w:p w:rsidR="00B262B1" w:rsidRDefault="00B262B1" w:rsidP="0094314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Этапы:</w:t>
      </w:r>
    </w:p>
    <w:p w:rsidR="00B262B1" w:rsidRDefault="00B262B1" w:rsidP="0094314C">
      <w:pPr>
        <w:spacing w:line="360" w:lineRule="auto"/>
      </w:pPr>
      <w:r>
        <w:rPr>
          <w:i/>
          <w:iCs/>
          <w:sz w:val="28"/>
          <w:szCs w:val="28"/>
        </w:rPr>
        <w:t xml:space="preserve">         1 Строевая подготовка</w:t>
      </w:r>
      <w:r>
        <w:t>.</w:t>
      </w:r>
    </w:p>
    <w:p w:rsidR="00B262B1" w:rsidRDefault="00B262B1" w:rsidP="0094314C">
      <w:pPr>
        <w:spacing w:line="360" w:lineRule="auto"/>
      </w:pPr>
      <w:r>
        <w:t xml:space="preserve"> Каждая команда демонстрирует   строевую подготовку, выполняет команды своего командира, строевой песней проходят по залу.                        </w:t>
      </w:r>
    </w:p>
    <w:p w:rsidR="00B262B1" w:rsidRPr="00D119F1" w:rsidRDefault="00B262B1" w:rsidP="006F7C1E">
      <w:pPr>
        <w:spacing w:line="360" w:lineRule="auto"/>
        <w:jc w:val="center"/>
        <w:rPr>
          <w:sz w:val="22"/>
          <w:szCs w:val="22"/>
          <w:u w:val="single"/>
        </w:rPr>
      </w:pPr>
      <w:r w:rsidRPr="00D119F1">
        <w:rPr>
          <w:sz w:val="22"/>
          <w:szCs w:val="22"/>
          <w:u w:val="single"/>
        </w:rPr>
        <w:t xml:space="preserve">Рапорт командира отряда:  </w:t>
      </w:r>
      <w:r>
        <w:rPr>
          <w:sz w:val="22"/>
          <w:szCs w:val="22"/>
          <w:u w:val="single"/>
        </w:rPr>
        <w:t>(поочередно)</w:t>
      </w:r>
    </w:p>
    <w:p w:rsidR="00B262B1" w:rsidRDefault="00B262B1" w:rsidP="0094314C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Отряд. Становись!</w:t>
      </w:r>
    </w:p>
    <w:p w:rsidR="00B262B1" w:rsidRDefault="00B262B1" w:rsidP="0094314C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Равняйсь! Смирно!</w:t>
      </w:r>
    </w:p>
    <w:p w:rsidR="00B262B1" w:rsidRDefault="00B262B1" w:rsidP="0094314C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</w:t>
      </w:r>
    </w:p>
    <w:p w:rsidR="00B262B1" w:rsidRDefault="00B262B1" w:rsidP="0094314C">
      <w:pPr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«Товарищ начальник штаба, отряд «Матросы» («Солдаты») на проведение игры «Зарница» построена. Командир отряда: фамилия и имя»</w:t>
      </w:r>
    </w:p>
    <w:p w:rsidR="00B262B1" w:rsidRDefault="00B262B1" w:rsidP="0094314C">
      <w:pPr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Отряд! Вольно!</w:t>
      </w:r>
    </w:p>
    <w:p w:rsidR="00B262B1" w:rsidRDefault="00B262B1" w:rsidP="0094314C">
      <w:pPr>
        <w:spacing w:line="360" w:lineRule="auto"/>
        <w:jc w:val="center"/>
        <w:rPr>
          <w:sz w:val="22"/>
          <w:szCs w:val="22"/>
          <w:u w:val="single"/>
        </w:rPr>
      </w:pPr>
      <w:r w:rsidRPr="00D119F1">
        <w:rPr>
          <w:sz w:val="22"/>
          <w:szCs w:val="22"/>
          <w:u w:val="single"/>
        </w:rPr>
        <w:t>Строевой смотр.</w:t>
      </w:r>
      <w:r>
        <w:rPr>
          <w:sz w:val="22"/>
          <w:szCs w:val="22"/>
          <w:u w:val="single"/>
        </w:rPr>
        <w:t xml:space="preserve"> (поочередно)</w:t>
      </w:r>
    </w:p>
    <w:p w:rsidR="00B262B1" w:rsidRDefault="00B262B1" w:rsidP="0094314C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Отряд. Разойдись!</w:t>
      </w:r>
    </w:p>
    <w:p w:rsidR="00B262B1" w:rsidRDefault="00B262B1" w:rsidP="0094314C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В одну шеренгу  становись!</w:t>
      </w:r>
    </w:p>
    <w:p w:rsidR="00B262B1" w:rsidRPr="00D119F1" w:rsidRDefault="00B262B1" w:rsidP="0094314C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Равняйсь! Смирно!</w:t>
      </w:r>
    </w:p>
    <w:p w:rsidR="00B262B1" w:rsidRDefault="00B262B1" w:rsidP="0094314C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На первый , второй, третий рассчитайсь!</w:t>
      </w:r>
    </w:p>
    <w:p w:rsidR="00B262B1" w:rsidRDefault="00B262B1" w:rsidP="0094314C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В три шеренги становись!</w:t>
      </w:r>
    </w:p>
    <w:p w:rsidR="00B262B1" w:rsidRDefault="00B262B1" w:rsidP="0094314C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На пра-во! На ле-во! Кру-гом</w:t>
      </w:r>
    </w:p>
    <w:p w:rsidR="00B262B1" w:rsidRDefault="00B262B1" w:rsidP="0094314C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На ле-во! Равнение в колоннах и шеренге!</w:t>
      </w:r>
    </w:p>
    <w:p w:rsidR="00B262B1" w:rsidRDefault="00B262B1" w:rsidP="0094314C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В обход зала с песней  шагом марш!</w:t>
      </w:r>
    </w:p>
    <w:p w:rsidR="00B262B1" w:rsidRDefault="00B262B1" w:rsidP="0094314C">
      <w:pPr>
        <w:spacing w:line="360" w:lineRule="auto"/>
      </w:pPr>
    </w:p>
    <w:p w:rsidR="00B262B1" w:rsidRDefault="00B262B1" w:rsidP="0094314C">
      <w:pPr>
        <w:spacing w:line="360" w:lineRule="auto"/>
      </w:pPr>
    </w:p>
    <w:p w:rsidR="00B262B1" w:rsidRDefault="00B262B1" w:rsidP="0094314C">
      <w:pPr>
        <w:spacing w:line="360" w:lineRule="auto"/>
      </w:pPr>
    </w:p>
    <w:p w:rsidR="00B262B1" w:rsidRDefault="00B262B1" w:rsidP="0094314C">
      <w:pPr>
        <w:spacing w:line="360" w:lineRule="auto"/>
        <w:rPr>
          <w:i/>
          <w:iCs/>
          <w:sz w:val="28"/>
          <w:szCs w:val="28"/>
        </w:rPr>
      </w:pPr>
      <w:r>
        <w:t>2.</w:t>
      </w:r>
      <w:r w:rsidRPr="00C65D67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Оказание первой медицинской помощи.</w:t>
      </w:r>
    </w:p>
    <w:p w:rsidR="00B262B1" w:rsidRDefault="00B262B1" w:rsidP="0094314C">
      <w:pPr>
        <w:spacing w:line="360" w:lineRule="auto"/>
      </w:pPr>
      <w:r w:rsidRPr="00F463FB">
        <w:t>Обе команды</w:t>
      </w:r>
      <w:r>
        <w:t xml:space="preserve">  оказывают первую медицинскую помощь раненому в голень ( закрытый перелом), но в разных кабинетах, оценивают учителя, ответственные по данному этапу.</w:t>
      </w:r>
    </w:p>
    <w:p w:rsidR="00B262B1" w:rsidRDefault="00B262B1" w:rsidP="0094314C">
      <w:pPr>
        <w:spacing w:line="360" w:lineRule="auto"/>
      </w:pPr>
    </w:p>
    <w:p w:rsidR="00B262B1" w:rsidRDefault="00B262B1" w:rsidP="00FA029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6in;height:351pt;visibility:visible">
            <v:imagedata r:id="rId4" o:title=""/>
          </v:shape>
        </w:pict>
      </w:r>
    </w:p>
    <w:p w:rsidR="00B262B1" w:rsidRDefault="00B262B1" w:rsidP="00FA029A"/>
    <w:p w:rsidR="00B262B1" w:rsidRDefault="00B262B1" w:rsidP="00FA029A">
      <w:bookmarkStart w:id="0" w:name="_GoBack"/>
      <w:r>
        <w:rPr>
          <w:noProof/>
        </w:rPr>
        <w:pict>
          <v:shape id="Рисунок 2" o:spid="_x0000_i1026" type="#_x0000_t75" style="width:468pt;height:351pt;visibility:visible">
            <v:imagedata r:id="rId5" o:title=""/>
          </v:shape>
        </w:pict>
      </w:r>
      <w:bookmarkEnd w:id="0"/>
    </w:p>
    <w:p w:rsidR="00B262B1" w:rsidRPr="00B300D9" w:rsidRDefault="00B262B1" w:rsidP="00FA029A"/>
    <w:p w:rsidR="00B262B1" w:rsidRDefault="00B262B1" w:rsidP="00FA029A">
      <w:r>
        <w:rPr>
          <w:i/>
          <w:iCs/>
          <w:sz w:val="28"/>
          <w:szCs w:val="28"/>
        </w:rPr>
        <w:t xml:space="preserve">   3.Топография</w:t>
      </w:r>
      <w:r>
        <w:t xml:space="preserve">. </w:t>
      </w:r>
    </w:p>
    <w:p w:rsidR="00B262B1" w:rsidRDefault="00B262B1" w:rsidP="0094314C">
      <w:pPr>
        <w:spacing w:line="360" w:lineRule="auto"/>
      </w:pPr>
      <w:r>
        <w:t xml:space="preserve">Принимает участие вся команда. Участникам дают план местности с топографическими  </w:t>
      </w:r>
    </w:p>
    <w:p w:rsidR="00B262B1" w:rsidRDefault="00B262B1" w:rsidP="0094314C">
      <w:pPr>
        <w:spacing w:line="360" w:lineRule="auto"/>
      </w:pPr>
      <w:r>
        <w:t xml:space="preserve">знаками. (Начальный пункт движения : от школы, 1-ая команда направляется в северном направлении, 2-ая – в южном, приходят к одной цели- флажку). По данному плану команды должны найти флажок, под которым зарыта капсула с письмом следующего содержания «Молодцы. Вы первыми нашли это письмо. В этом письме есть пословица </w:t>
      </w:r>
      <w:r w:rsidRPr="00C65D67">
        <w:rPr>
          <w:i/>
          <w:iCs/>
        </w:rPr>
        <w:t>«Дорогу осилит идущий»</w:t>
      </w:r>
      <w:r>
        <w:t>. При доставке письма в штаб проговаривайте пословицу хором. 2-ое: есть задания, ответьте на них.</w:t>
      </w:r>
    </w:p>
    <w:p w:rsidR="00B262B1" w:rsidRDefault="00B262B1" w:rsidP="0094314C">
      <w:pPr>
        <w:spacing w:line="360" w:lineRule="auto"/>
      </w:pPr>
      <w:r>
        <w:t>-Сколько лет длилась Великая Отечественная война?</w:t>
      </w:r>
    </w:p>
    <w:p w:rsidR="00B262B1" w:rsidRDefault="00B262B1" w:rsidP="0094314C">
      <w:pPr>
        <w:spacing w:line="360" w:lineRule="auto"/>
      </w:pPr>
      <w:r>
        <w:t>- Назовите героев Вов.</w:t>
      </w:r>
    </w:p>
    <w:p w:rsidR="00B262B1" w:rsidRDefault="00B262B1" w:rsidP="0094314C">
      <w:pPr>
        <w:spacing w:line="360" w:lineRule="auto"/>
      </w:pPr>
      <w:r>
        <w:t xml:space="preserve">Какую юбилейную дату по Афганской теме  отметила Россия  в этом году?                    </w:t>
      </w:r>
    </w:p>
    <w:p w:rsidR="00B262B1" w:rsidRDefault="00B262B1" w:rsidP="0094314C">
      <w:pPr>
        <w:spacing w:line="360" w:lineRule="auto"/>
      </w:pPr>
    </w:p>
    <w:p w:rsidR="00B262B1" w:rsidRDefault="00B262B1" w:rsidP="00FA029A"/>
    <w:p w:rsidR="00B262B1" w:rsidRDefault="00B262B1" w:rsidP="00D119F1">
      <w:r>
        <w:rPr>
          <w:i/>
          <w:iCs/>
          <w:sz w:val="28"/>
          <w:szCs w:val="28"/>
        </w:rPr>
        <w:t xml:space="preserve">           4.Преодоление полосы препятствия</w:t>
      </w:r>
    </w:p>
    <w:p w:rsidR="00B262B1" w:rsidRDefault="00B262B1" w:rsidP="00D119F1">
      <w:r>
        <w:t>.</w:t>
      </w:r>
    </w:p>
    <w:p w:rsidR="00B262B1" w:rsidRDefault="00B262B1" w:rsidP="0094314C">
      <w:pPr>
        <w:spacing w:line="360" w:lineRule="auto"/>
      </w:pPr>
      <w:r>
        <w:t xml:space="preserve"> Каждый участник по очереди проползает через дыру снежного завала, переходит через  снежную горку, потом еще раз проползает через дыру,  таким же образом возвращается обратно, передает эстафету другому и т.д. Побеждает та команда, которая быстро и правильно завершает эстафету.</w:t>
      </w:r>
    </w:p>
    <w:p w:rsidR="00B262B1" w:rsidRDefault="00B262B1" w:rsidP="0094314C">
      <w:pPr>
        <w:spacing w:line="360" w:lineRule="auto"/>
      </w:pPr>
    </w:p>
    <w:p w:rsidR="00B262B1" w:rsidRDefault="00B262B1" w:rsidP="00B300D9">
      <w:r>
        <w:rPr>
          <w:noProof/>
        </w:rPr>
        <w:pict>
          <v:shape id="Рисунок 3" o:spid="_x0000_i1027" type="#_x0000_t75" style="width:203.25pt;height:228pt;visibility:visible">
            <v:imagedata r:id="rId6" o:title=""/>
          </v:shape>
        </w:pict>
      </w:r>
      <w:r>
        <w:rPr>
          <w:noProof/>
        </w:rPr>
        <w:pict>
          <v:shape id="Рисунок 5" o:spid="_x0000_i1028" type="#_x0000_t75" style="width:201pt;height:228pt;visibility:visible">
            <v:imagedata r:id="rId7" o:title=""/>
          </v:shape>
        </w:pict>
      </w:r>
    </w:p>
    <w:p w:rsidR="00B262B1" w:rsidRDefault="00B262B1" w:rsidP="00FA029A"/>
    <w:p w:rsidR="00B262B1" w:rsidRDefault="00B262B1" w:rsidP="00FA029A">
      <w:pPr>
        <w:rPr>
          <w:noProof/>
        </w:rPr>
      </w:pPr>
    </w:p>
    <w:p w:rsidR="00B262B1" w:rsidRDefault="00B262B1" w:rsidP="00FA029A">
      <w:r>
        <w:rPr>
          <w:noProof/>
        </w:rPr>
        <w:pict>
          <v:shape id="Рисунок 4" o:spid="_x0000_i1029" type="#_x0000_t75" style="width:221.25pt;height:228pt;visibility:visible">
            <v:imagedata r:id="rId8" o:title=""/>
          </v:shape>
        </w:pict>
      </w:r>
      <w:r>
        <w:rPr>
          <w:noProof/>
        </w:rPr>
      </w:r>
      <w:r>
        <w:pict>
          <v:shape id="Рисунок 6" o:spid="_x0000_s1026" type="#_x0000_t75" style="width:212.7pt;height:268.35pt;rotation:327953fd;visibility:visible;mso-position-horizontal-relative:char;mso-position-vertical-relative:line">
            <v:imagedata r:id="rId9" o:title=""/>
            <w10:anchorlock/>
          </v:shape>
        </w:pict>
      </w:r>
    </w:p>
    <w:p w:rsidR="00B262B1" w:rsidRDefault="00B262B1" w:rsidP="00FA029A">
      <w:pPr>
        <w:rPr>
          <w:sz w:val="28"/>
          <w:szCs w:val="28"/>
        </w:rPr>
      </w:pPr>
    </w:p>
    <w:p w:rsidR="00B262B1" w:rsidRDefault="00B262B1" w:rsidP="0094314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Подведение итогов:</w:t>
      </w:r>
    </w:p>
    <w:p w:rsidR="00B262B1" w:rsidRDefault="00B262B1" w:rsidP="0094314C">
      <w:pPr>
        <w:spacing w:line="360" w:lineRule="auto"/>
        <w:ind w:left="741" w:hanging="741"/>
      </w:pPr>
      <w:r>
        <w:rPr>
          <w:sz w:val="28"/>
          <w:szCs w:val="28"/>
        </w:rPr>
        <w:t xml:space="preserve">          </w:t>
      </w:r>
      <w:r>
        <w:t>Каждый этап оценивается по 10 бальной системе.   За нарушение правил, командам дают штрафные очки.</w:t>
      </w:r>
    </w:p>
    <w:p w:rsidR="00B262B1" w:rsidRDefault="00B262B1" w:rsidP="0094314C">
      <w:pPr>
        <w:spacing w:line="360" w:lineRule="auto"/>
        <w:ind w:left="741" w:hanging="741"/>
      </w:pPr>
      <w:r>
        <w:t xml:space="preserve">            </w:t>
      </w:r>
    </w:p>
    <w:p w:rsidR="00B262B1" w:rsidRDefault="00B262B1" w:rsidP="00FA029A">
      <w:pPr>
        <w:ind w:left="741" w:hanging="741"/>
      </w:pPr>
    </w:p>
    <w:p w:rsidR="00B262B1" w:rsidRDefault="00B262B1" w:rsidP="0094314C">
      <w:pPr>
        <w:rPr>
          <w:sz w:val="28"/>
          <w:szCs w:val="28"/>
        </w:rPr>
      </w:pPr>
    </w:p>
    <w:p w:rsidR="00B262B1" w:rsidRDefault="00B262B1" w:rsidP="00FA029A">
      <w:pPr>
        <w:ind w:left="741" w:hanging="741"/>
        <w:rPr>
          <w:sz w:val="28"/>
          <w:szCs w:val="28"/>
        </w:rPr>
      </w:pPr>
    </w:p>
    <w:p w:rsidR="00B262B1" w:rsidRDefault="00B262B1" w:rsidP="00FA029A">
      <w:pPr>
        <w:rPr>
          <w:sz w:val="28"/>
          <w:szCs w:val="28"/>
        </w:rPr>
      </w:pPr>
      <w:r>
        <w:rPr>
          <w:sz w:val="28"/>
          <w:szCs w:val="28"/>
        </w:rPr>
        <w:t>Награждение:</w:t>
      </w:r>
    </w:p>
    <w:p w:rsidR="00B262B1" w:rsidRDefault="00B262B1" w:rsidP="0094314C">
      <w:pPr>
        <w:spacing w:line="360" w:lineRule="auto"/>
        <w:ind w:left="798" w:hanging="798"/>
      </w:pPr>
      <w:r>
        <w:t xml:space="preserve">            Все участники награждаются медалями ( из фольги) по различным номинациям : за твердость духа, волю к победе, оптимизм и т.д.</w:t>
      </w:r>
    </w:p>
    <w:p w:rsidR="00B262B1" w:rsidRDefault="00B262B1" w:rsidP="0094314C">
      <w:pPr>
        <w:spacing w:line="360" w:lineRule="auto"/>
        <w:ind w:left="798" w:hanging="798"/>
      </w:pPr>
    </w:p>
    <w:p w:rsidR="00B262B1" w:rsidRDefault="00B262B1" w:rsidP="0094314C">
      <w:pPr>
        <w:spacing w:line="360" w:lineRule="auto"/>
        <w:ind w:left="798" w:hanging="798"/>
      </w:pPr>
    </w:p>
    <w:p w:rsidR="00B262B1" w:rsidRDefault="00B262B1" w:rsidP="0094314C">
      <w:pPr>
        <w:spacing w:line="360" w:lineRule="auto"/>
        <w:ind w:left="798" w:hanging="798"/>
      </w:pPr>
    </w:p>
    <w:p w:rsidR="00B262B1" w:rsidRDefault="00B262B1" w:rsidP="00FA029A">
      <w:pPr>
        <w:ind w:left="798" w:hanging="798"/>
      </w:pPr>
    </w:p>
    <w:p w:rsidR="00B262B1" w:rsidRDefault="00B262B1" w:rsidP="00FA029A">
      <w:pPr>
        <w:ind w:left="798" w:hanging="798"/>
      </w:pPr>
    </w:p>
    <w:p w:rsidR="00B262B1" w:rsidRDefault="00B262B1" w:rsidP="00FA029A">
      <w:pPr>
        <w:ind w:left="798" w:hanging="798"/>
      </w:pPr>
    </w:p>
    <w:p w:rsidR="00B262B1" w:rsidRDefault="00B262B1" w:rsidP="00FA029A">
      <w:pPr>
        <w:ind w:left="798" w:hanging="798"/>
      </w:pPr>
    </w:p>
    <w:p w:rsidR="00B262B1" w:rsidRDefault="00B262B1" w:rsidP="00FA029A">
      <w:pPr>
        <w:ind w:left="798" w:hanging="798"/>
      </w:pPr>
    </w:p>
    <w:p w:rsidR="00B262B1" w:rsidRDefault="00B262B1" w:rsidP="00FA029A">
      <w:pPr>
        <w:ind w:left="798" w:hanging="798"/>
      </w:pPr>
    </w:p>
    <w:p w:rsidR="00B262B1" w:rsidRDefault="00B262B1" w:rsidP="00FA029A">
      <w:pPr>
        <w:ind w:left="798" w:hanging="798"/>
      </w:pPr>
    </w:p>
    <w:p w:rsidR="00B262B1" w:rsidRDefault="00B262B1" w:rsidP="00FA029A">
      <w:pPr>
        <w:ind w:left="798" w:hanging="798"/>
      </w:pPr>
    </w:p>
    <w:p w:rsidR="00B262B1" w:rsidRDefault="00B262B1" w:rsidP="00FA029A">
      <w:pPr>
        <w:ind w:left="798" w:hanging="798"/>
      </w:pPr>
    </w:p>
    <w:p w:rsidR="00B262B1" w:rsidRDefault="00B262B1" w:rsidP="00FA029A">
      <w:pPr>
        <w:ind w:left="798" w:hanging="798"/>
      </w:pPr>
    </w:p>
    <w:p w:rsidR="00B262B1" w:rsidRDefault="00B262B1" w:rsidP="00FA029A">
      <w:pPr>
        <w:ind w:left="798" w:hanging="798"/>
      </w:pPr>
    </w:p>
    <w:p w:rsidR="00B262B1" w:rsidRDefault="00B262B1" w:rsidP="00CC23F4">
      <w:pPr>
        <w:ind w:left="798" w:hanging="798"/>
        <w:jc w:val="center"/>
      </w:pPr>
      <w:r>
        <w:t>Февраль, 2014 год</w:t>
      </w:r>
    </w:p>
    <w:sectPr w:rsidR="00B262B1" w:rsidSect="00EF2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5DF7"/>
    <w:rsid w:val="00026E8C"/>
    <w:rsid w:val="004278C2"/>
    <w:rsid w:val="004C0259"/>
    <w:rsid w:val="004C4735"/>
    <w:rsid w:val="006C5FC3"/>
    <w:rsid w:val="006F7C1E"/>
    <w:rsid w:val="00734B99"/>
    <w:rsid w:val="00763FD7"/>
    <w:rsid w:val="00855DF7"/>
    <w:rsid w:val="008A7DBA"/>
    <w:rsid w:val="0094314C"/>
    <w:rsid w:val="00B262B1"/>
    <w:rsid w:val="00B300D9"/>
    <w:rsid w:val="00C65D67"/>
    <w:rsid w:val="00C73860"/>
    <w:rsid w:val="00CB5311"/>
    <w:rsid w:val="00CC23F4"/>
    <w:rsid w:val="00D119F1"/>
    <w:rsid w:val="00DB264D"/>
    <w:rsid w:val="00EA256C"/>
    <w:rsid w:val="00EC7E6F"/>
    <w:rsid w:val="00EF25BB"/>
    <w:rsid w:val="00F463FB"/>
    <w:rsid w:val="00FA0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29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spacing0">
    <w:name w:val="msonospacing"/>
    <w:basedOn w:val="Normal"/>
    <w:uiPriority w:val="99"/>
    <w:rsid w:val="00FA029A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99"/>
    <w:rsid w:val="00FA029A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FA029A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sid w:val="00FA02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029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96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90</TotalTime>
  <Pages>5</Pages>
  <Words>644</Words>
  <Characters>3677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Тимофеева Зоя Павлов</dc:creator>
  <cp:keywords/>
  <dc:description/>
  <cp:lastModifiedBy>Dom</cp:lastModifiedBy>
  <cp:revision>10</cp:revision>
  <cp:lastPrinted>2014-03-10T18:21:00Z</cp:lastPrinted>
  <dcterms:created xsi:type="dcterms:W3CDTF">2014-02-27T06:00:00Z</dcterms:created>
  <dcterms:modified xsi:type="dcterms:W3CDTF">2014-03-10T18:45:00Z</dcterms:modified>
</cp:coreProperties>
</file>