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103" w:rsidRPr="0023124C" w:rsidRDefault="00312103" w:rsidP="00BB1E8B">
      <w:pPr>
        <w:jc w:val="center"/>
        <w:rPr>
          <w:b/>
          <w:sz w:val="40"/>
          <w:szCs w:val="40"/>
        </w:rPr>
      </w:pPr>
      <w:r w:rsidRPr="0023124C">
        <w:rPr>
          <w:b/>
          <w:sz w:val="40"/>
          <w:szCs w:val="40"/>
        </w:rPr>
        <w:t>Живые цифры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58"/>
        <w:gridCol w:w="7370"/>
      </w:tblGrid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40.4pt;height:211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">
                  <v:imagedata r:id="rId4" o:title=""/>
                  <o:lock v:ext="edit" aspectratio="f"/>
                </v:shape>
              </w:pict>
            </w: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ЕДИНИЦА с длинным носом,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Он не кажется курносым.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Очень уж она худая,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Эта бабушка седая.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11" o:spid="_x0000_i1026" type="#_x0000_t75" style="width:200.4pt;height:214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">
                  <v:imagedata r:id="rId5" o:title=""/>
                  <o:lock v:ext="edit" aspectratio="f"/>
                </v:shape>
              </w:pict>
            </w: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Это девочки – двойняшки.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Ну, не правда ли, милашки.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ДВОЙКА – это значит пара.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Это - Тома, Это – Клара.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10" o:spid="_x0000_i1027" type="#_x0000_t75" style="width:154.8pt;height:216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">
                  <v:imagedata r:id="rId6" o:title=""/>
                  <o:lock v:ext="edit" aspectratio="f"/>
                </v:shape>
              </w:pict>
            </w: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Цифра ТРИ–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Хитрюга ёжик.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Нет ни головы, ни ножек.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3" o:spid="_x0000_i1028" type="#_x0000_t75" style="width:148.8pt;height:217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">
                  <v:imagedata r:id="rId7" o:title=""/>
                  <o:lock v:ext="edit" aspectratio="f"/>
                </v:shape>
              </w:pic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Цифра ЧЕТЫРЕ –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Мальчик – пилот.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Он запускает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Ввысь самолет.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2" o:spid="_x0000_i1029" type="#_x0000_t75" style="width:154.2pt;height:216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">
                  <v:imagedata r:id="rId8" o:title=""/>
                  <o:lock v:ext="edit" aspectratio="f"/>
                </v:shape>
              </w:pic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Цифра ПЯТЬ –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Зайчонок Вовка.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С хрустом он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Грызет морковку.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5" o:spid="_x0000_i1030" type="#_x0000_t75" style="width:150.6pt;height:217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">
                  <v:imagedata r:id="rId9" o:title=""/>
                  <o:lock v:ext="edit" aspectratio="f"/>
                </v:shape>
              </w:pict>
            </w:r>
            <w:r w:rsidRPr="00777F8F">
              <w:rPr>
                <w:b/>
                <w:sz w:val="40"/>
                <w:szCs w:val="40"/>
              </w:rPr>
              <w:t xml:space="preserve">     </w:t>
            </w: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6" o:spid="_x0000_i1031" type="#_x0000_t75" style="width:146.4pt;height:216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">
                  <v:imagedata r:id="rId10" o:title=""/>
                  <o:lock v:ext="edit" aspectratio="f"/>
                </v:shape>
              </w:pict>
            </w: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Это клоун цифра ШЕСТЬ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кувыркается.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А сейчас он в цифру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ДЕВЯТЬ превращается.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Это клоун цифра ДЕВЯТЬ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кувыркается.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А сейчас он в цифру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ШЕСТЬ превращается.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9" o:spid="_x0000_i1032" type="#_x0000_t75" style="width:154.8pt;height:216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">
                  <v:imagedata r:id="rId11" o:title=""/>
                  <o:lock v:ext="edit" aspectratio="f"/>
                </v:shape>
              </w:pic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Это Петя – петушок,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Золотой гребешок.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Цифру СЕМЬ прижал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крылом-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Защищает зайкин дом.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4" o:spid="_x0000_i1033" type="#_x0000_t75" style="width:148.2pt;height:216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">
                  <v:imagedata r:id="rId12" o:title=""/>
                  <o:lock v:ext="edit" aspectratio="f"/>
                </v:shape>
              </w:pict>
            </w: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Я матрешка – цифра ВОСЕМЬ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Состою из двух кружков.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«Что за цифра?»- если спросят,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У меня ответ готов: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«На платке кружки считайте –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На вопрос свой отвечайте!»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12103" w:rsidRPr="00777F8F" w:rsidTr="00777F8F">
        <w:tc>
          <w:tcPr>
            <w:tcW w:w="7258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7" o:spid="_x0000_i1034" type="#_x0000_t75" style="width:150.6pt;height:217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">
                  <v:imagedata r:id="rId13" o:title=""/>
                  <o:lock v:ext="edit" aspectratio="f"/>
                </v:shape>
              </w:pic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777F8F">
              <w:rPr>
                <w:b/>
                <w:noProof/>
                <w:sz w:val="40"/>
                <w:szCs w:val="40"/>
                <w:lang w:eastAsia="ru-RU"/>
              </w:rPr>
              <w:pict>
                <v:shape id="Рисунок 8" o:spid="_x0000_i1035" type="#_x0000_t75" style="width:196.2pt;height:217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">
                  <v:imagedata r:id="rId14" o:title=""/>
                  <o:lock v:ext="edit" aspectratio="f"/>
                </v:shape>
              </w:pict>
            </w:r>
          </w:p>
        </w:tc>
        <w:tc>
          <w:tcPr>
            <w:tcW w:w="7370" w:type="dxa"/>
          </w:tcPr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Из НОЛИКА – яичка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Вылупилась птичка.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Почему же птичка плачет?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Ничего она не значит!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Ни – че – го ОДНА не значит!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77F8F">
              <w:rPr>
                <w:sz w:val="32"/>
                <w:szCs w:val="32"/>
              </w:rPr>
              <w:t>Потому она и плачет!</w:t>
            </w:r>
          </w:p>
          <w:p w:rsidR="00312103" w:rsidRPr="00777F8F" w:rsidRDefault="00312103" w:rsidP="00777F8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312103" w:rsidRDefault="00312103" w:rsidP="00F63F57"/>
    <w:sectPr w:rsidR="00312103" w:rsidSect="00EE27EF"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642B"/>
    <w:rsid w:val="0001106A"/>
    <w:rsid w:val="001353E9"/>
    <w:rsid w:val="00213FF5"/>
    <w:rsid w:val="002268A2"/>
    <w:rsid w:val="0023124C"/>
    <w:rsid w:val="002E68AD"/>
    <w:rsid w:val="002F3A7E"/>
    <w:rsid w:val="00312103"/>
    <w:rsid w:val="0035322D"/>
    <w:rsid w:val="004047EF"/>
    <w:rsid w:val="00443B6B"/>
    <w:rsid w:val="00481645"/>
    <w:rsid w:val="00570EE1"/>
    <w:rsid w:val="005A2187"/>
    <w:rsid w:val="006C160A"/>
    <w:rsid w:val="007110F1"/>
    <w:rsid w:val="0074642B"/>
    <w:rsid w:val="00777F8F"/>
    <w:rsid w:val="007C6F92"/>
    <w:rsid w:val="0083049A"/>
    <w:rsid w:val="008832F9"/>
    <w:rsid w:val="0089765C"/>
    <w:rsid w:val="00935372"/>
    <w:rsid w:val="00A65C86"/>
    <w:rsid w:val="00A72B7F"/>
    <w:rsid w:val="00B616F2"/>
    <w:rsid w:val="00B62874"/>
    <w:rsid w:val="00BB1E8B"/>
    <w:rsid w:val="00D828D3"/>
    <w:rsid w:val="00DE1972"/>
    <w:rsid w:val="00DE7146"/>
    <w:rsid w:val="00DF2977"/>
    <w:rsid w:val="00E067C9"/>
    <w:rsid w:val="00E2517C"/>
    <w:rsid w:val="00E50827"/>
    <w:rsid w:val="00EE27EF"/>
    <w:rsid w:val="00F0043E"/>
    <w:rsid w:val="00F63F57"/>
    <w:rsid w:val="00F70465"/>
    <w:rsid w:val="00F92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7EF"/>
    <w:pPr>
      <w:spacing w:after="200" w:line="276" w:lineRule="auto"/>
    </w:pPr>
    <w:rPr>
      <w:rFonts w:ascii="Georgia" w:hAnsi="Georgia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7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2B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43B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186</TotalTime>
  <Pages>5</Pages>
  <Words>146</Words>
  <Characters>833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Л. И.</dc:creator>
  <cp:keywords/>
  <dc:description/>
  <cp:lastModifiedBy>Гончарова Лариса Игоревна</cp:lastModifiedBy>
  <cp:revision>5</cp:revision>
  <dcterms:created xsi:type="dcterms:W3CDTF">2012-10-18T12:33:00Z</dcterms:created>
  <dcterms:modified xsi:type="dcterms:W3CDTF">2012-10-27T16:11:00Z</dcterms:modified>
</cp:coreProperties>
</file>