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431" w:rsidRPr="00031CAC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031CAC">
        <w:rPr>
          <w:rFonts w:ascii="Times New Roman" w:hAnsi="Times New Roman"/>
          <w:sz w:val="28"/>
          <w:szCs w:val="28"/>
        </w:rPr>
        <w:t>Муниципальное казенное дошкольное образовательное учреждение</w:t>
      </w:r>
    </w:p>
    <w:p w:rsidR="00631431" w:rsidRPr="00031CAC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031CAC">
        <w:rPr>
          <w:rFonts w:ascii="Times New Roman" w:hAnsi="Times New Roman"/>
          <w:sz w:val="28"/>
          <w:szCs w:val="28"/>
        </w:rPr>
        <w:t>«Верхнемамонский  детский сад №1</w:t>
      </w: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031CAC">
        <w:rPr>
          <w:rFonts w:ascii="Times New Roman" w:hAnsi="Times New Roman"/>
          <w:sz w:val="28"/>
          <w:szCs w:val="28"/>
        </w:rPr>
        <w:t>Верхнемамонского  муниципального  района Воронежской области»</w:t>
      </w: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Методическая  разработка на тему:</w:t>
      </w:r>
    </w:p>
    <w:p w:rsidR="00631431" w:rsidRDefault="00631431" w:rsidP="00031CAC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«Опыты  и  эксперименты с водой»</w:t>
      </w:r>
    </w:p>
    <w:p w:rsidR="00631431" w:rsidRPr="005C7F54" w:rsidRDefault="00631431" w:rsidP="00031CAC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 w:rsidRPr="005C7F54">
        <w:rPr>
          <w:rFonts w:ascii="Times New Roman" w:hAnsi="Times New Roman"/>
          <w:b/>
          <w:sz w:val="32"/>
          <w:szCs w:val="32"/>
        </w:rPr>
        <w:t xml:space="preserve"> в подготовительной «А» группе</w:t>
      </w: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Подготовила и провела:</w:t>
      </w: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Воспитатель МК ДОУ</w:t>
      </w: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«Верхнемамонский д/с №1»</w:t>
      </w: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Лесных  Т.М.</w:t>
      </w: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/>
            <w:sz w:val="28"/>
            <w:szCs w:val="28"/>
          </w:rPr>
          <w:t>2014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31431" w:rsidRDefault="00631431" w:rsidP="00031CAC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задачи: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Образовательные: </w:t>
      </w:r>
    </w:p>
    <w:p w:rsidR="00631431" w:rsidRDefault="00631431" w:rsidP="00BB1DB3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Закреплять  представление о воде: её  свойствах, назначении,  необходимости, её  использовании.</w:t>
      </w:r>
    </w:p>
    <w:p w:rsidR="00631431" w:rsidRDefault="00631431" w:rsidP="00BB1DB3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Обучать детей проводить лабораторные  опыты:</w:t>
      </w:r>
    </w:p>
    <w:p w:rsidR="00631431" w:rsidRDefault="00631431" w:rsidP="00BB1DB3">
      <w:pPr>
        <w:pStyle w:val="NoSpacing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закреплять умение работать  с  различными  ёмкостями,  учить  пользоваться  пипеткой,  соблюдать меры  безопасности.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Развивающие:</w:t>
      </w:r>
    </w:p>
    <w:p w:rsidR="00631431" w:rsidRDefault="00631431" w:rsidP="00BB1DB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  познавательную  активность детей.</w:t>
      </w:r>
    </w:p>
    <w:p w:rsidR="00631431" w:rsidRDefault="00631431" w:rsidP="00BB1DB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 выразительно  читать  стихи, уметь согласовывать  их  с  пальчиковой  гимнастикой, отгадывать   загадки.</w:t>
      </w:r>
    </w:p>
    <w:p w:rsidR="00631431" w:rsidRDefault="00631431" w:rsidP="00BB1DB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Закреплять умение  работать  с  прозрачной  посудой разной  формы.</w:t>
      </w:r>
    </w:p>
    <w:p w:rsidR="00631431" w:rsidRDefault="00631431" w:rsidP="00BB1DB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Обогащать  словарный  запас  детей  прилагательными, глаголами,  существительными по  данной  теме.</w:t>
      </w:r>
    </w:p>
    <w:p w:rsidR="00631431" w:rsidRDefault="00631431" w:rsidP="00BB1DB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Стимулировать  самостоятельно  делать  выводы,  подводить итог.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Воспитательные:</w:t>
      </w:r>
    </w:p>
    <w:p w:rsidR="00631431" w:rsidRDefault="00631431" w:rsidP="00BB1DB3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Воспитывать   бережное  отношение  к  воде; развивать умение работать  со  своим партнером  (по столу),  учитывать его  мнение.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 занятия: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 Сегодня  утром,  придя  в  детский  сад,  я  увидела,  что на ступеньках  стоит  волшебное  ведерко.  Вам интересно, что  в  нем  находится?  Дети  по очереди  достают  из  ведерка капельки-карточки   с  загадками.  Воспитатель читает  вслух  загадки,  дети отгадывают; ответы  на загадки – слова отгадки, воспитатель прикрепляет  к  флонелеграфу. </w:t>
      </w:r>
    </w:p>
    <w:p w:rsidR="00631431" w:rsidRDefault="00631431" w:rsidP="00B74B31">
      <w:pPr>
        <w:pStyle w:val="NoSpacing"/>
        <w:rPr>
          <w:rFonts w:ascii="Times New Roman" w:hAnsi="Times New Roman"/>
          <w:sz w:val="28"/>
          <w:szCs w:val="28"/>
        </w:rPr>
      </w:pPr>
    </w:p>
    <w:p w:rsidR="00631431" w:rsidRDefault="00631431" w:rsidP="00B74B31">
      <w:pPr>
        <w:pStyle w:val="NoSpacing"/>
        <w:rPr>
          <w:rFonts w:ascii="Times New Roman" w:hAnsi="Times New Roman"/>
          <w:sz w:val="28"/>
          <w:szCs w:val="28"/>
        </w:rPr>
      </w:pPr>
    </w:p>
    <w:p w:rsidR="00631431" w:rsidRDefault="00631431" w:rsidP="00B74B31">
      <w:pPr>
        <w:pStyle w:val="NoSpacing"/>
        <w:rPr>
          <w:rFonts w:ascii="Times New Roman" w:hAnsi="Times New Roman"/>
          <w:sz w:val="28"/>
          <w:szCs w:val="28"/>
        </w:rPr>
      </w:pPr>
    </w:p>
    <w:p w:rsidR="00631431" w:rsidRDefault="00631431" w:rsidP="00B74B31">
      <w:pPr>
        <w:pStyle w:val="NoSpacing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высоты  большой  срываясь</w:t>
      </w:r>
    </w:p>
    <w:p w:rsidR="00631431" w:rsidRDefault="00631431" w:rsidP="00B74B31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Грозно  он  ревёт,</w:t>
      </w:r>
    </w:p>
    <w:p w:rsidR="00631431" w:rsidRDefault="00631431" w:rsidP="00B74B31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 камни разбиваясь</w:t>
      </w:r>
    </w:p>
    <w:p w:rsidR="00631431" w:rsidRDefault="00631431" w:rsidP="00B74B31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Пеною встаёт.</w:t>
      </w:r>
    </w:p>
    <w:p w:rsidR="00631431" w:rsidRDefault="00631431" w:rsidP="00B74B31">
      <w:pPr>
        <w:pStyle w:val="NoSpacing"/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B74B31">
        <w:rPr>
          <w:rFonts w:ascii="Times New Roman" w:hAnsi="Times New Roman"/>
          <w:i/>
          <w:sz w:val="28"/>
          <w:szCs w:val="28"/>
        </w:rPr>
        <w:t xml:space="preserve">   (Водопад).</w:t>
      </w:r>
    </w:p>
    <w:p w:rsidR="00631431" w:rsidRDefault="00631431" w:rsidP="00B74B31">
      <w:pPr>
        <w:pStyle w:val="NoSpacing"/>
        <w:rPr>
          <w:rFonts w:ascii="Times New Roman" w:hAnsi="Times New Roman"/>
          <w:sz w:val="28"/>
          <w:szCs w:val="28"/>
        </w:rPr>
      </w:pPr>
    </w:p>
    <w:p w:rsidR="00631431" w:rsidRDefault="00631431" w:rsidP="00B74B31">
      <w:pPr>
        <w:pStyle w:val="NoSpacing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 лесами, городами,</w:t>
      </w:r>
    </w:p>
    <w:p w:rsidR="00631431" w:rsidRDefault="00631431" w:rsidP="00B74B31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  просторами полей</w:t>
      </w:r>
    </w:p>
    <w:p w:rsidR="00631431" w:rsidRDefault="00631431" w:rsidP="00B74B31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Проплывают  караваны</w:t>
      </w:r>
    </w:p>
    <w:p w:rsidR="00631431" w:rsidRDefault="00631431" w:rsidP="00B74B31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Небывалых кораблей.</w:t>
      </w:r>
    </w:p>
    <w:p w:rsidR="00631431" w:rsidRDefault="00631431" w:rsidP="00B74B31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Держат  путь  вокруг земли</w:t>
      </w:r>
    </w:p>
    <w:p w:rsidR="00631431" w:rsidRDefault="00631431" w:rsidP="00B74B31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чудо корабли.</w:t>
      </w:r>
    </w:p>
    <w:p w:rsidR="00631431" w:rsidRDefault="00631431" w:rsidP="00B74B31">
      <w:pPr>
        <w:pStyle w:val="NoSpacing"/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Pr="00B74B31">
        <w:rPr>
          <w:rFonts w:ascii="Times New Roman" w:hAnsi="Times New Roman"/>
          <w:i/>
          <w:sz w:val="28"/>
          <w:szCs w:val="28"/>
        </w:rPr>
        <w:t>(Облака).</w:t>
      </w:r>
    </w:p>
    <w:p w:rsidR="00631431" w:rsidRDefault="00631431" w:rsidP="00B74B31">
      <w:pPr>
        <w:pStyle w:val="NoSpacing"/>
        <w:ind w:left="720"/>
        <w:rPr>
          <w:rFonts w:ascii="Times New Roman" w:hAnsi="Times New Roman"/>
          <w:i/>
          <w:sz w:val="28"/>
          <w:szCs w:val="28"/>
        </w:rPr>
      </w:pPr>
    </w:p>
    <w:p w:rsidR="00631431" w:rsidRDefault="00631431" w:rsidP="00B74B31">
      <w:pPr>
        <w:pStyle w:val="NoSpacing"/>
        <w:ind w:left="720"/>
        <w:rPr>
          <w:rFonts w:ascii="Times New Roman" w:hAnsi="Times New Roman"/>
          <w:i/>
          <w:sz w:val="28"/>
          <w:szCs w:val="28"/>
        </w:rPr>
      </w:pPr>
    </w:p>
    <w:p w:rsidR="00631431" w:rsidRDefault="00631431" w:rsidP="00B74B31">
      <w:pPr>
        <w:pStyle w:val="NoSpacing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Кто всю ночь  по крышам  бьёт, </w:t>
      </w:r>
    </w:p>
    <w:p w:rsidR="00631431" w:rsidRDefault="00631431" w:rsidP="00B74B31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 постукивает,</w:t>
      </w:r>
    </w:p>
    <w:p w:rsidR="00631431" w:rsidRDefault="00631431" w:rsidP="00B74B31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бормочет, и идет </w:t>
      </w:r>
    </w:p>
    <w:p w:rsidR="00631431" w:rsidRDefault="00631431" w:rsidP="00B74B31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Убаюкивает.</w:t>
      </w:r>
    </w:p>
    <w:p w:rsidR="00631431" w:rsidRDefault="00631431" w:rsidP="00B74B31">
      <w:pPr>
        <w:pStyle w:val="NoSpacing"/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BB1DB3">
        <w:rPr>
          <w:rFonts w:ascii="Times New Roman" w:hAnsi="Times New Roman"/>
          <w:i/>
          <w:sz w:val="28"/>
          <w:szCs w:val="28"/>
        </w:rPr>
        <w:t xml:space="preserve"> (Дождь).</w:t>
      </w:r>
    </w:p>
    <w:p w:rsidR="00631431" w:rsidRDefault="00631431" w:rsidP="00BB1DB3">
      <w:pPr>
        <w:pStyle w:val="NoSpacing"/>
        <w:rPr>
          <w:rFonts w:ascii="Times New Roman" w:hAnsi="Times New Roman"/>
          <w:i/>
          <w:sz w:val="28"/>
          <w:szCs w:val="28"/>
        </w:rPr>
      </w:pPr>
    </w:p>
    <w:p w:rsidR="00631431" w:rsidRDefault="00631431" w:rsidP="00BB1DB3">
      <w:pPr>
        <w:pStyle w:val="NoSpacing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Утром падаю всегда</w:t>
      </w:r>
    </w:p>
    <w:p w:rsidR="00631431" w:rsidRDefault="00631431" w:rsidP="00BB1DB3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дождинка, не звезда – </w:t>
      </w:r>
    </w:p>
    <w:p w:rsidR="00631431" w:rsidRDefault="00631431" w:rsidP="00BB1DB3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сверкаю  в лопухах</w:t>
      </w:r>
    </w:p>
    <w:p w:rsidR="00631431" w:rsidRDefault="00631431" w:rsidP="00BB1DB3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опушках и лугах.</w:t>
      </w:r>
    </w:p>
    <w:p w:rsidR="00631431" w:rsidRDefault="00631431" w:rsidP="00BB1DB3">
      <w:pPr>
        <w:pStyle w:val="NoSpacing"/>
        <w:ind w:left="720"/>
        <w:rPr>
          <w:rFonts w:ascii="Times New Roman" w:hAnsi="Times New Roman"/>
          <w:i/>
          <w:sz w:val="28"/>
          <w:szCs w:val="28"/>
        </w:rPr>
      </w:pPr>
      <w:r w:rsidRPr="00BB1DB3">
        <w:rPr>
          <w:rFonts w:ascii="Times New Roman" w:hAnsi="Times New Roman"/>
          <w:i/>
          <w:sz w:val="28"/>
          <w:szCs w:val="28"/>
        </w:rPr>
        <w:t xml:space="preserve">                                       (Роса).</w:t>
      </w:r>
    </w:p>
    <w:p w:rsidR="00631431" w:rsidRDefault="00631431" w:rsidP="00BB1DB3">
      <w:pPr>
        <w:pStyle w:val="NoSpacing"/>
        <w:rPr>
          <w:rFonts w:ascii="Times New Roman" w:hAnsi="Times New Roman"/>
          <w:i/>
          <w:sz w:val="28"/>
          <w:szCs w:val="28"/>
        </w:rPr>
      </w:pP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Как вы думаете  какое  ключевое слово получилось?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  Вода.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 И говорить мы сегодня  будем  о  воде,  о  её  значении  в  жизни  человека, о  её  свойствах.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 (читает стихотворение  С.  Олеговой).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Кто знает,  откуда  берется  вода?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Быть может,  из  снега?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Быть может из льда?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А может,  с  подземных  ключей  она  бьёт?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И всем  она  жизнь  и цветенье  даёт.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Чтоб  нам о воде  все – при все  разузнать,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Немало учебников  нужно  читать,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А  также  различных  журналов  и  книг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Чтоб  все  её  тайны   открылись  нам  вмиг.  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 Как   вы  думаете и  где  можно  встретить  воду  в  природе?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Дети:   В  морях,  речках, в океане, в кране,  в  луже,  в  дождике,  снеге  и   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т.д.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 (читает  отрывок  из  стихотворения   С. Олеговой  «Что такое  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вода?».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Что такое  вода?  Это  струйка   из  крана.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Это волны  и  шторм  на морях – океанах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В запотевшей   бутылке  напиток  в  руке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И  в  ключе,  и  в  колодце,  и  в  ручейке.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 Ребята  что это у  меня?  (держит глобус).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 Глобус.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  Как  вы  думаете,  что на  глобусе  изображено  голубым  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цветом.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 Вода – моря,  океаны,  реки,  озера.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  Да,  вода  занимает  большие  площади,  чем суша.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  А  для  чего  нужна  вода?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Дети:   Пить,  умываться,  поливать  растения,   готовить, стирать,  мыть 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посуду, полы,  купаться  и  т.д.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 Какая  бывает  вода?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Дети:   Морская,  речная,  холодная,  горячая,  теплая, газированная, 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дождевая  и  т.д.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 А  что  делает  вода?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Льется,  капает,  бурлит,  журчит, течет, тает, замерзает…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 Молодцы!  А  как  вы  думаете,  что будет,  когда  не станет 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воды?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Дети:  Не  сможем попить,  покушать,  все  будет  грязное,  рыбки, животные,             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растения погибнуть  и  т.д.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 Да,  без  воды очень  плохо.  Поэтому относиться  к  воде  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нужно  бережно. 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рассказывают  стих  С.  Олеговой  «О  воде»,  выполняя  пальчиковую  гимнастику.</w:t>
      </w:r>
    </w:p>
    <w:p w:rsidR="00631431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Берегите  воду</w:t>
      </w:r>
    </w:p>
    <w:p w:rsidR="00631431" w:rsidRDefault="00631431" w:rsidP="00650F2B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Вода  -  это,  что  всем  жизнь  нам дает</w:t>
      </w:r>
    </w:p>
    <w:p w:rsidR="00631431" w:rsidRDefault="00631431" w:rsidP="00650F2B">
      <w:pPr>
        <w:pStyle w:val="NoSpacing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силы  и бодрости  нам  придаёт</w:t>
      </w:r>
    </w:p>
    <w:p w:rsidR="00631431" w:rsidRDefault="00631431" w:rsidP="00650F2B">
      <w:pPr>
        <w:pStyle w:val="NoSpacing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(пальцы  сцеплены  в  замок – сжимать и разжимать  пальцы).</w:t>
      </w:r>
    </w:p>
    <w:p w:rsidR="00631431" w:rsidRDefault="00631431" w:rsidP="00BD42FB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BD42FB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Кристально  чиста  или  очень  грязна</w:t>
      </w:r>
    </w:p>
    <w:p w:rsidR="00631431" w:rsidRDefault="00631431" w:rsidP="00BD42FB">
      <w:pPr>
        <w:pStyle w:val="NoSpacing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любом  состоянии полезна  она</w:t>
      </w:r>
    </w:p>
    <w:p w:rsidR="00631431" w:rsidRDefault="00631431" w:rsidP="00BD42FB">
      <w:pPr>
        <w:pStyle w:val="NoSpacing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(Расцепить пальцы,  ладони  врозь, пошевелить пальцами).</w:t>
      </w:r>
    </w:p>
    <w:p w:rsidR="00631431" w:rsidRDefault="00631431" w:rsidP="00BD42FB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BD42FB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Где  водится  грязь,  там  лягушки  живут</w:t>
      </w:r>
    </w:p>
    <w:p w:rsidR="00631431" w:rsidRDefault="00631431" w:rsidP="00BD42FB">
      <w:pPr>
        <w:pStyle w:val="NoSpacing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 них   лишь  в  болоте  покой  и  уют</w:t>
      </w:r>
    </w:p>
    <w:p w:rsidR="00631431" w:rsidRDefault="00631431" w:rsidP="00BD42FB">
      <w:pPr>
        <w:pStyle w:val="NoSpacing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(поочередно  сжимать  и  разжимать  кулачки).</w:t>
      </w:r>
    </w:p>
    <w:p w:rsidR="00631431" w:rsidRDefault="00631431" w:rsidP="00BD42FB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BD42FB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 нас  же  вода  должна  чистою  быть</w:t>
      </w:r>
    </w:p>
    <w:p w:rsidR="00631431" w:rsidRDefault="00631431" w:rsidP="00BD42FB">
      <w:pPr>
        <w:pStyle w:val="NoSpacing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 мы  не  боялись  и мыться,  и  пить.</w:t>
      </w:r>
    </w:p>
    <w:p w:rsidR="00631431" w:rsidRDefault="00631431" w:rsidP="00BD42FB">
      <w:pPr>
        <w:pStyle w:val="NoSpacing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(пальцы  сцепили  в  замок,  локти  развели  в стороны,  волнообразные  движения  руками).</w:t>
      </w:r>
    </w:p>
    <w:p w:rsidR="00631431" w:rsidRDefault="00631431" w:rsidP="00BD42FB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BD42FB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менее  впрочем,  полезна  вода,</w:t>
      </w:r>
    </w:p>
    <w:p w:rsidR="00631431" w:rsidRDefault="00631431" w:rsidP="003F1093">
      <w:pPr>
        <w:pStyle w:val="NoSpacing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Которая  виде  замершего  льда</w:t>
      </w:r>
    </w:p>
    <w:p w:rsidR="00631431" w:rsidRDefault="00631431" w:rsidP="003F1093">
      <w:pPr>
        <w:pStyle w:val="NoSpacing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(показывают  кулачки).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3F1093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Она  охлаждает,  морозит,  бодрит</w:t>
      </w:r>
    </w:p>
    <w:p w:rsidR="00631431" w:rsidRDefault="00631431" w:rsidP="003F1093">
      <w:pPr>
        <w:pStyle w:val="NoSpacing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  зной  нам  прохладу и  радость  дарит.</w:t>
      </w:r>
    </w:p>
    <w:p w:rsidR="00631431" w:rsidRDefault="00631431" w:rsidP="003F1093">
      <w:pPr>
        <w:pStyle w:val="NoSpacing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(постукивание  кулачок  об  кулачок).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3F1093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Давайте  же воду   все  будем  беречь</w:t>
      </w:r>
    </w:p>
    <w:p w:rsidR="00631431" w:rsidRDefault="00631431" w:rsidP="003F1093">
      <w:pPr>
        <w:pStyle w:val="NoSpacing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(сложить  из  ладошек  домик).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3F1093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Иначе закончиться  может  вода</w:t>
      </w:r>
    </w:p>
    <w:p w:rsidR="00631431" w:rsidRDefault="00631431" w:rsidP="003F1093">
      <w:pPr>
        <w:pStyle w:val="NoSpacing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 жизнь  на  планете  затихнет  тогда.</w:t>
      </w:r>
    </w:p>
    <w:p w:rsidR="00631431" w:rsidRDefault="00631431" w:rsidP="003F1093">
      <w:pPr>
        <w:pStyle w:val="NoSpacing"/>
        <w:spacing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(сложить  кулачок   в  кулачок).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Вода – это  удивительное  вещество  на  планете.  Мы  много    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знаем о воде,  а  чтобы  узнать  больше, сейчас отправимся  в   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лабораторию.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Свойство 1:  Вода прозрачна и не имеет своей формы.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Опыт 1:  На столе стоят 2 стакана,  один  с  молоком,  другой  с  водой. 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Опускаем ложку в стакан с молоком и в стакан с водой.  Что видим?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Дети:  В  стакане  с  водой  ложечка  просвечивается,  а  в  стакане  с  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молоком  её  не видно.  Вместе  с  детьми  воспитатель  называет  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свойство  воды:  вода  прозрачна.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Опыт 2:  А теперь  предлагаю  взять  стаканчики  разной  формы. Наполним 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их водой. Что происходит с формой  воды? 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 с  детьми воспитатель делает вывод, формулирует следующее  свойство воды: вода не имеет собственной  формы,  она принимает форму того  сосуда,  в  который  её   наливают.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 А сейчас  мы  проведем   игру-эксперимент «Цветное  молоко»   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и немножко  отвлечемся.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       Налейте  молоко  в  ёмкость,  добавить  пипеткой  по  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несколько  капель  краски.  И  сейчас  мы  заставим  молоко  </w: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двигаться  с  помощью  моющего средства.  Возьмите  ватную  </w:t>
      </w:r>
    </w:p>
    <w:p w:rsidR="00631431" w:rsidRDefault="00631431" w:rsidP="00D60784">
      <w:pPr>
        <w:pStyle w:val="NoSpacing"/>
        <w:spacing w:line="360" w:lineRule="auto"/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палочку,  опустите  в  моющее  средство  и  дотроньтесь  ею до      </w:t>
      </w:r>
    </w:p>
    <w:p w:rsidR="00631431" w:rsidRDefault="00631431" w:rsidP="00D60784">
      <w:pPr>
        <w:pStyle w:val="NoSpacing"/>
        <w:spacing w:line="360" w:lineRule="auto"/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центра  ёмкости  с  молоком.  И  увидим,  что  за  чудо   </w:t>
      </w:r>
    </w:p>
    <w:p w:rsidR="00631431" w:rsidRDefault="00631431" w:rsidP="00D60784">
      <w:pPr>
        <w:pStyle w:val="NoSpacing"/>
        <w:spacing w:line="360" w:lineRule="auto"/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произойдет.   Молоко  начнет  двигаться,  а  краска   </w:t>
      </w:r>
    </w:p>
    <w:p w:rsidR="00631431" w:rsidRDefault="00631431" w:rsidP="00D60784">
      <w:pPr>
        <w:pStyle w:val="NoSpacing"/>
        <w:spacing w:line="360" w:lineRule="auto"/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перемешиваться.  Получится  настоящее  чудо – салют.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 Вода  тоже  может быть волшебницей. Вода  может быть и 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твердой,  когда  она  замерзает,  то  превращается  в  лед.        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Может быть летучей,  газообразной – это пар.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раздает  кусочки  льда  детям. Потрогайте  лед  и  скажите  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 он?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  Твердый,  скользкий,  холодный,  гладкий.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 А если  лёд нагреть,  то  он  превратиться  в  воду,  а когда   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вода  закипит,  то  она  превратится  в  пар.  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 3: Нагревание кусочка  льда.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 Лёд  тает,  превращается  в воду. 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А когда  вода нагреется  посильней,  она  превращается  в  пар.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Да,  бывает  вода,  в  состоянии  разном. 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В  жидком,  твердом  она.  Даже  в  газообразном.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Мы  не  видим  её  или  не  замечаем,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Но  когда  её  нет,  тяжело ощущаем.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 Кроссворд «Чудесные  превращения».</w:t>
      </w:r>
    </w:p>
    <w:p w:rsidR="00631431" w:rsidRDefault="00631431" w:rsidP="009742E3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 что  превращается  вода,  когда  замерзает?   </w:t>
      </w:r>
      <w:r w:rsidRPr="0073615F">
        <w:rPr>
          <w:rFonts w:ascii="Times New Roman" w:hAnsi="Times New Roman"/>
          <w:i/>
          <w:sz w:val="28"/>
          <w:szCs w:val="28"/>
        </w:rPr>
        <w:t>(Лед).</w:t>
      </w:r>
    </w:p>
    <w:p w:rsidR="00631431" w:rsidRDefault="00631431" w:rsidP="009742E3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Когда  тает снег,  во  что он  превращается?   </w:t>
      </w:r>
      <w:r w:rsidRPr="0073615F">
        <w:rPr>
          <w:rFonts w:ascii="Times New Roman" w:hAnsi="Times New Roman"/>
          <w:i/>
          <w:sz w:val="28"/>
          <w:szCs w:val="28"/>
        </w:rPr>
        <w:t>(Вода).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31431" w:rsidRDefault="00631431" w:rsidP="009742E3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 что  превращается  лед, когда  тает?        </w:t>
      </w:r>
      <w:r w:rsidRPr="00857D60">
        <w:rPr>
          <w:rFonts w:ascii="Times New Roman" w:hAnsi="Times New Roman"/>
          <w:i/>
          <w:sz w:val="28"/>
          <w:szCs w:val="28"/>
        </w:rPr>
        <w:t>(Вода)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31431" w:rsidRPr="00857D60" w:rsidRDefault="00631431" w:rsidP="009742E3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что превращается вода,  когда  сильно  закипит?  </w:t>
      </w:r>
      <w:r w:rsidRPr="00857D60">
        <w:rPr>
          <w:rFonts w:ascii="Times New Roman" w:hAnsi="Times New Roman"/>
          <w:i/>
          <w:sz w:val="28"/>
          <w:szCs w:val="28"/>
        </w:rPr>
        <w:t>(Пар)</w:t>
      </w:r>
    </w:p>
    <w:p w:rsidR="00631431" w:rsidRDefault="00631431" w:rsidP="00857D60">
      <w:pPr>
        <w:pStyle w:val="NoSpacing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631431" w:rsidRDefault="00631431" w:rsidP="00857D60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  Ребята,  мне  кажется,  что  в  воде,  в  кусочке  льда  и паре  </w:t>
      </w:r>
    </w:p>
    <w:p w:rsidR="00631431" w:rsidRDefault="00631431" w:rsidP="00857D60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живут  интересные  человечки.</w:t>
      </w:r>
    </w:p>
    <w:p w:rsidR="00631431" w:rsidRDefault="00631431" w:rsidP="00857D60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В воде  человечки   стоят  рядом  друг  с  другом.</w:t>
      </w:r>
    </w:p>
    <w:p w:rsidR="00631431" w:rsidRDefault="00631431" w:rsidP="00857D60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В  кусочке  льда  -  крепко  держат   друг  друга  за  руки.</w:t>
      </w:r>
    </w:p>
    <w:p w:rsidR="00631431" w:rsidRDefault="00631431" w:rsidP="00857D60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И  сейчас  мы  попробуем  изобразить  человечков  воды, льда и </w:t>
      </w:r>
    </w:p>
    <w:p w:rsidR="00631431" w:rsidRDefault="00631431" w:rsidP="00857D60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пара. </w:t>
      </w:r>
    </w:p>
    <w:p w:rsidR="00631431" w:rsidRDefault="00631431" w:rsidP="00857D60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857D60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Проходит  игра-разминка  под  музыкальное  сопровождение «Шум  моря».</w:t>
      </w:r>
    </w:p>
    <w:p w:rsidR="00631431" w:rsidRDefault="00631431" w:rsidP="00857D60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857D60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 Только,  что  вы  слышали  шум  морских  волн.  Вы  хотите  </w:t>
      </w:r>
    </w:p>
    <w:p w:rsidR="00631431" w:rsidRDefault="00631431" w:rsidP="00857D60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это  изобразить  на  листе  бумаги?</w:t>
      </w:r>
    </w:p>
    <w:p w:rsidR="00631431" w:rsidRDefault="00631431" w:rsidP="00857D60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И  делать  мы  это  будем  необычным  способом.  Рисуем  </w:t>
      </w:r>
    </w:p>
    <w:p w:rsidR="00631431" w:rsidRDefault="00631431" w:rsidP="00857D60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море,  волны зубными  щетками. </w:t>
      </w:r>
    </w:p>
    <w:p w:rsidR="00631431" w:rsidRDefault="00631431" w:rsidP="00857D60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Звучит  шум  моря, дети   рисуют.  Воспитатель  читает  стихотворение  В.   Малининой «Я рисую».</w:t>
      </w:r>
    </w:p>
    <w:p w:rsidR="00631431" w:rsidRDefault="00631431" w:rsidP="00C2329D">
      <w:pPr>
        <w:pStyle w:val="NoSpacing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 рисую  море,  ласковое  море,</w:t>
      </w:r>
    </w:p>
    <w:p w:rsidR="00631431" w:rsidRDefault="00631431" w:rsidP="00C2329D">
      <w:pPr>
        <w:pStyle w:val="NoSpacing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Краскою  зеленой,  бирюзовой.</w:t>
      </w:r>
    </w:p>
    <w:p w:rsidR="00631431" w:rsidRDefault="00631431" w:rsidP="00C2329D">
      <w:pPr>
        <w:pStyle w:val="NoSpacing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 его  украшу  волнами прибоя</w:t>
      </w:r>
    </w:p>
    <w:p w:rsidR="00631431" w:rsidRDefault="00631431" w:rsidP="00C2329D">
      <w:pPr>
        <w:pStyle w:val="NoSpacing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 шептались  тихо  меж собой!</w:t>
      </w:r>
    </w:p>
    <w:p w:rsidR="00631431" w:rsidRDefault="00631431" w:rsidP="00C2329D">
      <w:pPr>
        <w:pStyle w:val="NoSpacing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 в  него  добавлю разноцветных  рыбок,</w:t>
      </w:r>
    </w:p>
    <w:p w:rsidR="00631431" w:rsidRDefault="00631431" w:rsidP="00C2329D">
      <w:pPr>
        <w:pStyle w:val="NoSpacing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Ярких, серебристых,  озорных.</w:t>
      </w:r>
    </w:p>
    <w:p w:rsidR="00631431" w:rsidRDefault="00631431" w:rsidP="00C2329D">
      <w:pPr>
        <w:pStyle w:val="NoSpacing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 так,  в  него  хочу….</w:t>
      </w:r>
    </w:p>
    <w:p w:rsidR="00631431" w:rsidRDefault="00631431" w:rsidP="00C2329D">
      <w:pPr>
        <w:pStyle w:val="NoSpacing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Море! Распахни  объятья  для  меня!</w:t>
      </w:r>
    </w:p>
    <w:p w:rsidR="00631431" w:rsidRDefault="00631431" w:rsidP="00C2329D">
      <w:pPr>
        <w:pStyle w:val="NoSpacing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бы  окунуться  с  головой  в  тебя.</w:t>
      </w:r>
    </w:p>
    <w:p w:rsidR="00631431" w:rsidRDefault="00631431" w:rsidP="00C2329D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C2329D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 Пока  волны  будут  сохнуть.  Закройте  глаза  и  слушайте  мой  </w:t>
      </w:r>
    </w:p>
    <w:p w:rsidR="00631431" w:rsidRDefault="00631431" w:rsidP="00C2329D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голос. Представьте,  что  вы находитесь на берегу  моря </w:t>
      </w:r>
    </w:p>
    <w:p w:rsidR="00631431" w:rsidRDefault="00631431" w:rsidP="00C2329D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«Чудесный  летний  день.  Небо  голубое. Теплое  солнце.</w:t>
      </w:r>
    </w:p>
    <w:p w:rsidR="00631431" w:rsidRDefault="00631431" w:rsidP="00C2329D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В  чувствуете  себя  абсолютно спокойными и счастливыми.  </w:t>
      </w:r>
    </w:p>
    <w:p w:rsidR="00631431" w:rsidRDefault="00631431" w:rsidP="00C2329D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Мягкие  волны  докатываю  до  ваших  ног  и  вы  ощущаете  </w:t>
      </w:r>
    </w:p>
    <w:p w:rsidR="00631431" w:rsidRDefault="00631431" w:rsidP="00C2329D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приятную  свежесть морской  воды.  Воздух  чист  и  </w:t>
      </w:r>
    </w:p>
    <w:p w:rsidR="00631431" w:rsidRDefault="00631431" w:rsidP="00C2329D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прозрачен.   Вы  чувствуете,  как  тело  становится  легким,   </w:t>
      </w:r>
    </w:p>
    <w:p w:rsidR="00631431" w:rsidRDefault="00631431" w:rsidP="00C2329D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сильным,  послушным.  Дышите  легко  и свободно.</w:t>
      </w:r>
    </w:p>
    <w:p w:rsidR="00631431" w:rsidRDefault="00631431" w:rsidP="00C2329D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Настроение  становится  бодрым  и жизнерадостным.   Хочется  </w:t>
      </w:r>
    </w:p>
    <w:p w:rsidR="00631431" w:rsidRDefault="00631431" w:rsidP="00C2329D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встать  и двигаться.  Открываем  глаза.  Мы  полны  сил  и  </w:t>
      </w:r>
    </w:p>
    <w:p w:rsidR="00631431" w:rsidRDefault="00631431" w:rsidP="00C2329D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энергии.  Постарайтесь  сохранить  эти  ощущения  на  целый  </w:t>
      </w:r>
    </w:p>
    <w:p w:rsidR="00631431" w:rsidRDefault="00631431" w:rsidP="00C2329D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день.</w:t>
      </w:r>
    </w:p>
    <w:p w:rsidR="00631431" w:rsidRDefault="00631431" w:rsidP="00C2329D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C2329D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Итог: беседа о впечатлениях. </w:t>
      </w:r>
    </w:p>
    <w:p w:rsidR="00631431" w:rsidRDefault="00631431" w:rsidP="00857D60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Pr="00857D60" w:rsidRDefault="00631431" w:rsidP="00857D60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0A3400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0.5pt;height:345.75pt;visibility:visible">
            <v:imagedata r:id="rId5" o:title=""/>
          </v:shape>
        </w:pict>
      </w:r>
    </w:p>
    <w:p w:rsidR="00631431" w:rsidRDefault="00631431" w:rsidP="00D60784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31431" w:rsidRPr="00EF705D" w:rsidRDefault="00631431" w:rsidP="00D60784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0A340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6" type="#_x0000_t75" style="width:460.5pt;height:345.75pt;visibility:visible">
            <v:imagedata r:id="rId6" o:title=""/>
          </v:shape>
        </w:pic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0A340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7" type="#_x0000_t75" style="width:460.5pt;height:345.75pt;visibility:visible">
            <v:imagedata r:id="rId7" o:title=""/>
          </v:shape>
        </w:pic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0A340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8" type="#_x0000_t75" style="width:460.5pt;height:345.75pt;visibility:visible">
            <v:imagedata r:id="rId8" o:title=""/>
          </v:shape>
        </w:pic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0A340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9" type="#_x0000_t75" style="width:460.5pt;height:345.75pt;visibility:visible">
            <v:imagedata r:id="rId9" o:title=""/>
          </v:shape>
        </w:pic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31431" w:rsidRPr="00EE0D2B" w:rsidRDefault="00631431" w:rsidP="00EE0D2B">
      <w:pPr>
        <w:rPr>
          <w:lang w:eastAsia="ru-RU"/>
        </w:rPr>
      </w:pP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0A340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30" type="#_x0000_t75" style="width:460.5pt;height:345.75pt;visibility:visible">
            <v:imagedata r:id="rId10" o:title=""/>
          </v:shape>
        </w:pict>
      </w: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31431" w:rsidRDefault="00631431" w:rsidP="003F1093">
      <w:pPr>
        <w:pStyle w:val="NoSpacing"/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0A340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31" type="#_x0000_t75" style="width:460.5pt;height:345.75pt;visibility:visible">
            <v:imagedata r:id="rId11" o:title=""/>
          </v:shape>
        </w:pict>
      </w:r>
    </w:p>
    <w:p w:rsidR="00631431" w:rsidRPr="00BB1DB3" w:rsidRDefault="00631431" w:rsidP="00BB1DB3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sectPr w:rsidR="00631431" w:rsidRPr="00BB1DB3" w:rsidSect="00322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727B8"/>
    <w:multiLevelType w:val="hybridMultilevel"/>
    <w:tmpl w:val="19B6CA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BC87525"/>
    <w:multiLevelType w:val="hybridMultilevel"/>
    <w:tmpl w:val="27845A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E1D77D3"/>
    <w:multiLevelType w:val="hybridMultilevel"/>
    <w:tmpl w:val="663C80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37D1C05"/>
    <w:multiLevelType w:val="hybridMultilevel"/>
    <w:tmpl w:val="5930E6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9D34981"/>
    <w:multiLevelType w:val="hybridMultilevel"/>
    <w:tmpl w:val="5B3A39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9955674"/>
    <w:multiLevelType w:val="hybridMultilevel"/>
    <w:tmpl w:val="D9E01F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1CAC"/>
    <w:rsid w:val="00031CAC"/>
    <w:rsid w:val="0005525A"/>
    <w:rsid w:val="00090AAC"/>
    <w:rsid w:val="000A3400"/>
    <w:rsid w:val="0018425B"/>
    <w:rsid w:val="001B478F"/>
    <w:rsid w:val="001E32F1"/>
    <w:rsid w:val="002814D3"/>
    <w:rsid w:val="002A3A85"/>
    <w:rsid w:val="0032247E"/>
    <w:rsid w:val="003546DF"/>
    <w:rsid w:val="003568EA"/>
    <w:rsid w:val="003F1093"/>
    <w:rsid w:val="004B07B2"/>
    <w:rsid w:val="004D3FAF"/>
    <w:rsid w:val="004E6E60"/>
    <w:rsid w:val="00541011"/>
    <w:rsid w:val="005C7F54"/>
    <w:rsid w:val="005F2763"/>
    <w:rsid w:val="00631431"/>
    <w:rsid w:val="00650F2B"/>
    <w:rsid w:val="006A74DE"/>
    <w:rsid w:val="0073615F"/>
    <w:rsid w:val="007713A0"/>
    <w:rsid w:val="007C3F63"/>
    <w:rsid w:val="00857D60"/>
    <w:rsid w:val="00882339"/>
    <w:rsid w:val="008C07B0"/>
    <w:rsid w:val="00914A23"/>
    <w:rsid w:val="00947658"/>
    <w:rsid w:val="009742E3"/>
    <w:rsid w:val="00997600"/>
    <w:rsid w:val="00B57DF3"/>
    <w:rsid w:val="00B74B31"/>
    <w:rsid w:val="00BA2889"/>
    <w:rsid w:val="00BB1DB3"/>
    <w:rsid w:val="00BC7FBF"/>
    <w:rsid w:val="00BD42FB"/>
    <w:rsid w:val="00BD6F35"/>
    <w:rsid w:val="00C2329D"/>
    <w:rsid w:val="00C34483"/>
    <w:rsid w:val="00C415DD"/>
    <w:rsid w:val="00D25825"/>
    <w:rsid w:val="00D60784"/>
    <w:rsid w:val="00DB6D70"/>
    <w:rsid w:val="00DE584C"/>
    <w:rsid w:val="00E151C3"/>
    <w:rsid w:val="00E2070F"/>
    <w:rsid w:val="00E36A4D"/>
    <w:rsid w:val="00EA1991"/>
    <w:rsid w:val="00EC67B4"/>
    <w:rsid w:val="00EE0D2B"/>
    <w:rsid w:val="00EF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47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031CAC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287</TotalTime>
  <Pages>15</Pages>
  <Words>1606</Words>
  <Characters>9159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коип</dc:creator>
  <cp:keywords/>
  <dc:description/>
  <cp:lastModifiedBy>ADMIN</cp:lastModifiedBy>
  <cp:revision>26</cp:revision>
  <cp:lastPrinted>2014-10-16T10:57:00Z</cp:lastPrinted>
  <dcterms:created xsi:type="dcterms:W3CDTF">2014-10-13T16:23:00Z</dcterms:created>
  <dcterms:modified xsi:type="dcterms:W3CDTF">2014-10-25T18:58:00Z</dcterms:modified>
</cp:coreProperties>
</file>