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7EB" w:rsidRDefault="001D01B4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6715124</wp:posOffset>
                </wp:positionV>
                <wp:extent cx="1771650" cy="638175"/>
                <wp:effectExtent l="0" t="0" r="19050" b="28575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01B4" w:rsidRDefault="001D01B4" w:rsidP="001D01B4">
                            <w:pPr>
                              <w:spacing w:after="0"/>
                              <w:jc w:val="center"/>
                              <w:rPr>
                                <w:sz w:val="20"/>
                                <w:lang w:val="ru-RU"/>
                                <w14:textOutline w14:w="0" w14:cap="rnd" w14:cmpd="sng" w14:algn="ctr">
                                  <w14:noFill/>
                                  <w14:prstDash w14:val="sysDot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1D01B4">
                              <w:rPr>
                                <w:sz w:val="20"/>
                                <w:lang w:val="ru-RU"/>
                                <w14:textOutline w14:w="0" w14:cap="rnd" w14:cmpd="sng" w14:algn="ctr">
                                  <w14:noFill/>
                                  <w14:prstDash w14:val="sysDot"/>
                                  <w14:bevel/>
                                </w14:textOutline>
                              </w:rPr>
                              <w:t>Сандо</w:t>
                            </w:r>
                            <w:proofErr w:type="spellEnd"/>
                            <w:r w:rsidRPr="001D01B4">
                              <w:rPr>
                                <w:sz w:val="20"/>
                                <w:lang w:val="ru-RU"/>
                                <w14:textOutline w14:w="0" w14:cap="rnd" w14:cmpd="sng" w14:algn="ctr">
                                  <w14:noFill/>
                                  <w14:prstDash w14:val="sysDot"/>
                                  <w14:bevel/>
                                </w14:textOutline>
                              </w:rPr>
                              <w:t xml:space="preserve"> А.В. </w:t>
                            </w:r>
                          </w:p>
                          <w:p w:rsidR="001D01B4" w:rsidRPr="001D01B4" w:rsidRDefault="001D01B4" w:rsidP="001D01B4">
                            <w:pPr>
                              <w:spacing w:after="0"/>
                              <w:jc w:val="center"/>
                              <w:rPr>
                                <w:sz w:val="20"/>
                                <w:lang w:val="ru-RU"/>
                                <w14:textOutline w14:w="0" w14:cap="rnd" w14:cmpd="sng" w14:algn="ctr">
                                  <w14:noFill/>
                                  <w14:prstDash w14:val="sysDot"/>
                                  <w14:bevel/>
                                </w14:textOutline>
                              </w:rPr>
                            </w:pPr>
                            <w:r w:rsidRPr="001D01B4">
                              <w:rPr>
                                <w:sz w:val="20"/>
                                <w:lang w:val="ru-RU"/>
                                <w14:textOutline w14:w="0" w14:cap="rnd" w14:cmpd="sng" w14:algn="ctr">
                                  <w14:noFill/>
                                  <w14:prstDash w14:val="sysDot"/>
                                  <w14:bevel/>
                                </w14:textOutline>
                              </w:rPr>
                              <w:t>зав. библиотекой</w:t>
                            </w:r>
                          </w:p>
                          <w:p w:rsidR="001D01B4" w:rsidRPr="001D01B4" w:rsidRDefault="001D01B4" w:rsidP="001D01B4">
                            <w:pPr>
                              <w:spacing w:after="0"/>
                              <w:jc w:val="center"/>
                              <w:rPr>
                                <w:sz w:val="20"/>
                                <w:lang w:val="ru-RU"/>
                                <w14:textOutline w14:w="0" w14:cap="rnd" w14:cmpd="sng" w14:algn="ctr">
                                  <w14:noFill/>
                                  <w14:prstDash w14:val="sysDot"/>
                                  <w14:bevel/>
                                </w14:textOutline>
                              </w:rPr>
                            </w:pPr>
                            <w:r w:rsidRPr="001D01B4">
                              <w:rPr>
                                <w:sz w:val="20"/>
                                <w:lang w:val="ru-RU"/>
                                <w14:textOutline w14:w="0" w14:cap="rnd" w14:cmpd="sng" w14:algn="ctr">
                                  <w14:noFill/>
                                  <w14:prstDash w14:val="sysDot"/>
                                  <w14:bevel/>
                                </w14:textOutline>
                              </w:rPr>
                              <w:t>МБ</w:t>
                            </w:r>
                            <w:r w:rsidR="00926981">
                              <w:rPr>
                                <w:sz w:val="20"/>
                                <w:lang w:val="ru-RU"/>
                                <w14:textOutline w14:w="0" w14:cap="rnd" w14:cmpd="sng" w14:algn="ctr">
                                  <w14:noFill/>
                                  <w14:prstDash w14:val="sysDot"/>
                                  <w14:bevel/>
                                </w14:textOutline>
                              </w:rPr>
                              <w:t>О</w:t>
                            </w:r>
                            <w:r w:rsidRPr="001D01B4">
                              <w:rPr>
                                <w:sz w:val="20"/>
                                <w:lang w:val="ru-RU"/>
                                <w14:textOutline w14:w="0" w14:cap="rnd" w14:cmpd="sng" w14:algn="ctr">
                                  <w14:noFill/>
                                  <w14:prstDash w14:val="sysDot"/>
                                  <w14:bevel/>
                                </w14:textOutline>
                              </w:rPr>
                              <w:t>У «Школа искусств»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3" o:spid="_x0000_s1026" type="#_x0000_t202" style="position:absolute;left:0;text-align:left;margin-left:327pt;margin-top:528.75pt;width:139.5pt;height:50.2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" fillcolor="white [3201]" strokeweight=".5pt">
                <v:textbox>
                  <w:txbxContent>
                    <w:p w:rsidR="001D01B4" w:rsidRDefault="001D01B4" w:rsidP="001D01B4">
                      <w:pPr>
                        <w:spacing w:after="0"/>
                        <w:jc w:val="center"/>
                        <w:rPr>
                          <w:sz w:val="20"/>
                          <w:lang w:val="ru-RU"/>
                          <w14:textOutline w14:w="0" w14:cap="rnd" w14:cmpd="sng" w14:algn="ctr">
                            <w14:noFill/>
                            <w14:prstDash w14:val="sysDot"/>
                            <w14:bevel/>
                          </w14:textOutline>
                        </w:rPr>
                      </w:pPr>
                      <w:proofErr w:type="spellStart"/>
                      <w:r w:rsidRPr="001D01B4">
                        <w:rPr>
                          <w:sz w:val="20"/>
                          <w:lang w:val="ru-RU"/>
                          <w14:textOutline w14:w="0" w14:cap="rnd" w14:cmpd="sng" w14:algn="ctr">
                            <w14:noFill/>
                            <w14:prstDash w14:val="sysDot"/>
                            <w14:bevel/>
                          </w14:textOutline>
                        </w:rPr>
                        <w:t>Сандо</w:t>
                      </w:r>
                      <w:proofErr w:type="spellEnd"/>
                      <w:r w:rsidRPr="001D01B4">
                        <w:rPr>
                          <w:sz w:val="20"/>
                          <w:lang w:val="ru-RU"/>
                          <w14:textOutline w14:w="0" w14:cap="rnd" w14:cmpd="sng" w14:algn="ctr">
                            <w14:noFill/>
                            <w14:prstDash w14:val="sysDot"/>
                            <w14:bevel/>
                          </w14:textOutline>
                        </w:rPr>
                        <w:t xml:space="preserve"> А.В. </w:t>
                      </w:r>
                    </w:p>
                    <w:p w:rsidR="001D01B4" w:rsidRPr="001D01B4" w:rsidRDefault="001D01B4" w:rsidP="001D01B4">
                      <w:pPr>
                        <w:spacing w:after="0"/>
                        <w:jc w:val="center"/>
                        <w:rPr>
                          <w:sz w:val="20"/>
                          <w:lang w:val="ru-RU"/>
                          <w14:textOutline w14:w="0" w14:cap="rnd" w14:cmpd="sng" w14:algn="ctr">
                            <w14:noFill/>
                            <w14:prstDash w14:val="sysDot"/>
                            <w14:bevel/>
                          </w14:textOutline>
                        </w:rPr>
                      </w:pPr>
                      <w:r w:rsidRPr="001D01B4">
                        <w:rPr>
                          <w:sz w:val="20"/>
                          <w:lang w:val="ru-RU"/>
                          <w14:textOutline w14:w="0" w14:cap="rnd" w14:cmpd="sng" w14:algn="ctr">
                            <w14:noFill/>
                            <w14:prstDash w14:val="sysDot"/>
                            <w14:bevel/>
                          </w14:textOutline>
                        </w:rPr>
                        <w:t>зав. библиотекой</w:t>
                      </w:r>
                    </w:p>
                    <w:p w:rsidR="001D01B4" w:rsidRPr="001D01B4" w:rsidRDefault="001D01B4" w:rsidP="001D01B4">
                      <w:pPr>
                        <w:spacing w:after="0"/>
                        <w:jc w:val="center"/>
                        <w:rPr>
                          <w:sz w:val="20"/>
                          <w:lang w:val="ru-RU"/>
                          <w14:textOutline w14:w="0" w14:cap="rnd" w14:cmpd="sng" w14:algn="ctr">
                            <w14:noFill/>
                            <w14:prstDash w14:val="sysDot"/>
                            <w14:bevel/>
                          </w14:textOutline>
                        </w:rPr>
                      </w:pPr>
                      <w:r w:rsidRPr="001D01B4">
                        <w:rPr>
                          <w:sz w:val="20"/>
                          <w:lang w:val="ru-RU"/>
                          <w14:textOutline w14:w="0" w14:cap="rnd" w14:cmpd="sng" w14:algn="ctr">
                            <w14:noFill/>
                            <w14:prstDash w14:val="sysDot"/>
                            <w14:bevel/>
                          </w14:textOutline>
                        </w:rPr>
                        <w:t>МБ</w:t>
                      </w:r>
                      <w:r w:rsidR="00926981">
                        <w:rPr>
                          <w:sz w:val="20"/>
                          <w:lang w:val="ru-RU"/>
                          <w14:textOutline w14:w="0" w14:cap="rnd" w14:cmpd="sng" w14:algn="ctr">
                            <w14:noFill/>
                            <w14:prstDash w14:val="sysDot"/>
                            <w14:bevel/>
                          </w14:textOutline>
                        </w:rPr>
                        <w:t>О</w:t>
                      </w:r>
                      <w:r w:rsidRPr="001D01B4">
                        <w:rPr>
                          <w:sz w:val="20"/>
                          <w:lang w:val="ru-RU"/>
                          <w14:textOutline w14:w="0" w14:cap="rnd" w14:cmpd="sng" w14:algn="ctr">
                            <w14:noFill/>
                            <w14:prstDash w14:val="sysDot"/>
                            <w14:bevel/>
                          </w14:textOutline>
                        </w:rPr>
                        <w:t>У «Школа искусств»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65447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4144" behindDoc="1" locked="0" layoutInCell="1" allowOverlap="1" wp14:anchorId="3C9A23D2" wp14:editId="005CF2A7">
                <wp:simplePos x="0" y="0"/>
                <wp:positionH relativeFrom="page">
                  <wp:posOffset>7258050</wp:posOffset>
                </wp:positionH>
                <wp:positionV relativeFrom="page">
                  <wp:posOffset>5572125</wp:posOffset>
                </wp:positionV>
                <wp:extent cx="3307715" cy="1847850"/>
                <wp:effectExtent l="0" t="0" r="6985" b="0"/>
                <wp:wrapThrough wrapText="bothSides">
                  <wp:wrapPolygon edited="0">
                    <wp:start x="0" y="0"/>
                    <wp:lineTo x="0" y="21377"/>
                    <wp:lineTo x="21521" y="21377"/>
                    <wp:lineTo x="21521" y="0"/>
                    <wp:lineTo x="0" y="0"/>
                  </wp:wrapPolygon>
                </wp:wrapThrough>
                <wp:docPr id="35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07715" cy="184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C5121" w:rsidRPr="007C5121" w:rsidRDefault="007C5121" w:rsidP="007C5121">
                            <w:pPr>
                              <w:spacing w:after="0" w:line="276" w:lineRule="auto"/>
                              <w:ind w:firstLine="142"/>
                              <w:jc w:val="center"/>
                              <w:rPr>
                                <w:rFonts w:asciiTheme="majorHAnsi" w:eastAsiaTheme="minorHAnsi" w:hAnsiTheme="majorHAnsi" w:cstheme="minorBidi"/>
                                <w:b/>
                                <w:bCs/>
                                <w:color w:val="002060"/>
                                <w:kern w:val="0"/>
                                <w:sz w:val="28"/>
                                <w:szCs w:val="22"/>
                                <w:lang w:val="ru-RU"/>
                              </w:rPr>
                            </w:pPr>
                            <w:r w:rsidRPr="007C5121">
                              <w:rPr>
                                <w:rFonts w:asciiTheme="majorHAnsi" w:eastAsiaTheme="minorHAnsi" w:hAnsiTheme="majorHAnsi" w:cstheme="minorBidi"/>
                                <w:b/>
                                <w:bCs/>
                                <w:color w:val="002060"/>
                                <w:kern w:val="0"/>
                                <w:sz w:val="28"/>
                                <w:szCs w:val="22"/>
                                <w:lang w:val="ru-RU"/>
                              </w:rPr>
                              <w:t xml:space="preserve">Всемирный день водных ресурсов </w:t>
                            </w:r>
                          </w:p>
                          <w:p w:rsidR="00865447" w:rsidRPr="00865447" w:rsidRDefault="00865447" w:rsidP="00865447">
                            <w:pPr>
                              <w:spacing w:after="0" w:line="276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color w:val="002060"/>
                                <w:kern w:val="0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865447">
                              <w:rPr>
                                <w:rFonts w:asciiTheme="minorHAnsi" w:eastAsiaTheme="minorHAnsi" w:hAnsiTheme="minorHAnsi" w:cstheme="minorBidi"/>
                                <w:color w:val="002060"/>
                                <w:kern w:val="0"/>
                                <w:sz w:val="22"/>
                                <w:szCs w:val="22"/>
                                <w:lang w:val="ru-RU"/>
                              </w:rPr>
                              <w:t>71 % — Н2O</w:t>
                            </w:r>
                          </w:p>
                          <w:p w:rsidR="00865447" w:rsidRPr="00865447" w:rsidRDefault="00865447" w:rsidP="00865447">
                            <w:pPr>
                              <w:spacing w:after="0" w:line="276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color w:val="002060"/>
                                <w:kern w:val="0"/>
                                <w:sz w:val="20"/>
                                <w:szCs w:val="22"/>
                                <w:lang w:val="ru-RU"/>
                              </w:rPr>
                            </w:pPr>
                            <w:r w:rsidRPr="00865447">
                              <w:rPr>
                                <w:rFonts w:asciiTheme="minorHAnsi" w:eastAsiaTheme="minorHAnsi" w:hAnsiTheme="minorHAnsi" w:cstheme="minorBidi"/>
                                <w:color w:val="002060"/>
                                <w:kern w:val="0"/>
                                <w:sz w:val="20"/>
                                <w:szCs w:val="22"/>
                                <w:lang w:val="ru-RU"/>
                              </w:rPr>
                              <w:t>Тип</w:t>
                            </w:r>
                            <w:r w:rsidRPr="00865447">
                              <w:rPr>
                                <w:rFonts w:asciiTheme="minorHAnsi" w:eastAsiaTheme="minorHAnsi" w:hAnsiTheme="minorHAnsi" w:cstheme="minorBidi"/>
                                <w:color w:val="002060"/>
                                <w:kern w:val="0"/>
                                <w:sz w:val="20"/>
                                <w:szCs w:val="22"/>
                                <w:lang w:val="ru-RU"/>
                              </w:rPr>
                              <w:tab/>
                              <w:t xml:space="preserve">Экологический </w:t>
                            </w:r>
                          </w:p>
                          <w:p w:rsidR="00865447" w:rsidRDefault="00865447" w:rsidP="007C5121">
                            <w:pPr>
                              <w:spacing w:after="0" w:line="276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color w:val="002060"/>
                                <w:kern w:val="0"/>
                                <w:sz w:val="20"/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color w:val="002060"/>
                                <w:kern w:val="0"/>
                                <w:sz w:val="20"/>
                                <w:szCs w:val="22"/>
                                <w:lang w:val="ru-RU"/>
                              </w:rPr>
                              <w:t xml:space="preserve">Цель: </w:t>
                            </w:r>
                            <w:r w:rsidRPr="00865447">
                              <w:rPr>
                                <w:rFonts w:asciiTheme="minorHAnsi" w:eastAsiaTheme="minorHAnsi" w:hAnsiTheme="minorHAnsi" w:cstheme="minorBidi"/>
                                <w:color w:val="002060"/>
                                <w:kern w:val="0"/>
                                <w:sz w:val="20"/>
                                <w:szCs w:val="22"/>
                                <w:lang w:val="ru-RU"/>
                              </w:rPr>
                              <w:t>Обратить внимание человечества на проблемы водных ресурсов Земли</w:t>
                            </w:r>
                          </w:p>
                          <w:p w:rsidR="00EC15F8" w:rsidRDefault="00865447" w:rsidP="007C5121">
                            <w:pPr>
                              <w:spacing w:after="0" w:line="276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color w:val="002060"/>
                                <w:kern w:val="0"/>
                                <w:sz w:val="20"/>
                                <w:szCs w:val="22"/>
                                <w:lang w:val="ru-RU"/>
                              </w:rPr>
                            </w:pPr>
                            <w:proofErr w:type="gramStart"/>
                            <w:r w:rsidRPr="00865447">
                              <w:rPr>
                                <w:rFonts w:asciiTheme="minorHAnsi" w:eastAsiaTheme="minorHAnsi" w:hAnsiTheme="minorHAnsi" w:cstheme="minorBidi"/>
                                <w:color w:val="002060"/>
                                <w:kern w:val="0"/>
                                <w:sz w:val="20"/>
                                <w:szCs w:val="22"/>
                                <w:lang w:val="ru-RU"/>
                              </w:rPr>
                              <w:t>Установлен</w:t>
                            </w:r>
                            <w:proofErr w:type="gramEnd"/>
                            <w:r w:rsidRPr="00865447">
                              <w:rPr>
                                <w:rFonts w:asciiTheme="minorHAnsi" w:eastAsiaTheme="minorHAnsi" w:hAnsiTheme="minorHAnsi" w:cstheme="minorBidi"/>
                                <w:color w:val="002060"/>
                                <w:kern w:val="0"/>
                                <w:sz w:val="20"/>
                                <w:szCs w:val="22"/>
                                <w:lang w:val="ru-RU"/>
                              </w:rPr>
                              <w:t xml:space="preserve"> в 1993 году Учредители Генеральная Ассамблея ООН</w:t>
                            </w:r>
                          </w:p>
                          <w:p w:rsidR="007C5121" w:rsidRPr="007C5121" w:rsidRDefault="007C5121" w:rsidP="007C5121">
                            <w:pPr>
                              <w:spacing w:after="0" w:line="276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color w:val="002060"/>
                                <w:kern w:val="0"/>
                                <w:sz w:val="20"/>
                                <w:szCs w:val="2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027" type="#_x0000_t202" style="position:absolute;left:0;text-align:left;margin-left:571.5pt;margin-top:438.75pt;width:260.45pt;height:145.5pt;z-index:-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" filled="f" stroked="f" strokeweight="0" insetpen="t">
                <o:lock v:ext="edit" shapetype="t"/>
                <v:textbox inset="2.85pt,2.85pt,2.85pt,2.85pt">
                  <w:txbxContent>
                    <w:p w:rsidR="007C5121" w:rsidRPr="007C5121" w:rsidRDefault="007C5121" w:rsidP="007C5121">
                      <w:pPr>
                        <w:spacing w:after="0" w:line="276" w:lineRule="auto"/>
                        <w:ind w:firstLine="142"/>
                        <w:jc w:val="center"/>
                        <w:rPr>
                          <w:rFonts w:asciiTheme="majorHAnsi" w:eastAsiaTheme="minorHAnsi" w:hAnsiTheme="majorHAnsi" w:cstheme="minorBidi"/>
                          <w:b/>
                          <w:bCs/>
                          <w:color w:val="002060"/>
                          <w:kern w:val="0"/>
                          <w:sz w:val="28"/>
                          <w:szCs w:val="22"/>
                          <w:lang w:val="ru-RU"/>
                        </w:rPr>
                      </w:pPr>
                      <w:r w:rsidRPr="007C5121">
                        <w:rPr>
                          <w:rFonts w:asciiTheme="majorHAnsi" w:eastAsiaTheme="minorHAnsi" w:hAnsiTheme="majorHAnsi" w:cstheme="minorBidi"/>
                          <w:b/>
                          <w:bCs/>
                          <w:color w:val="002060"/>
                          <w:kern w:val="0"/>
                          <w:sz w:val="28"/>
                          <w:szCs w:val="22"/>
                          <w:lang w:val="ru-RU"/>
                        </w:rPr>
                        <w:t xml:space="preserve">Всемирный день водных ресурсов </w:t>
                      </w:r>
                    </w:p>
                    <w:p w:rsidR="00865447" w:rsidRPr="00865447" w:rsidRDefault="00865447" w:rsidP="00865447">
                      <w:pPr>
                        <w:spacing w:after="0" w:line="276" w:lineRule="auto"/>
                        <w:jc w:val="center"/>
                        <w:rPr>
                          <w:rFonts w:asciiTheme="minorHAnsi" w:eastAsiaTheme="minorHAnsi" w:hAnsiTheme="minorHAnsi" w:cstheme="minorBidi"/>
                          <w:color w:val="002060"/>
                          <w:kern w:val="0"/>
                          <w:sz w:val="22"/>
                          <w:szCs w:val="22"/>
                          <w:lang w:val="ru-RU"/>
                        </w:rPr>
                      </w:pPr>
                      <w:r w:rsidRPr="00865447">
                        <w:rPr>
                          <w:rFonts w:asciiTheme="minorHAnsi" w:eastAsiaTheme="minorHAnsi" w:hAnsiTheme="minorHAnsi" w:cstheme="minorBidi"/>
                          <w:color w:val="002060"/>
                          <w:kern w:val="0"/>
                          <w:sz w:val="22"/>
                          <w:szCs w:val="22"/>
                          <w:lang w:val="ru-RU"/>
                        </w:rPr>
                        <w:t>71 % — Н2O</w:t>
                      </w:r>
                    </w:p>
                    <w:p w:rsidR="00865447" w:rsidRPr="00865447" w:rsidRDefault="00865447" w:rsidP="00865447">
                      <w:pPr>
                        <w:spacing w:after="0" w:line="276" w:lineRule="auto"/>
                        <w:jc w:val="center"/>
                        <w:rPr>
                          <w:rFonts w:asciiTheme="minorHAnsi" w:eastAsiaTheme="minorHAnsi" w:hAnsiTheme="minorHAnsi" w:cstheme="minorBidi"/>
                          <w:color w:val="002060"/>
                          <w:kern w:val="0"/>
                          <w:sz w:val="20"/>
                          <w:szCs w:val="22"/>
                          <w:lang w:val="ru-RU"/>
                        </w:rPr>
                      </w:pPr>
                      <w:r w:rsidRPr="00865447">
                        <w:rPr>
                          <w:rFonts w:asciiTheme="minorHAnsi" w:eastAsiaTheme="minorHAnsi" w:hAnsiTheme="minorHAnsi" w:cstheme="minorBidi"/>
                          <w:color w:val="002060"/>
                          <w:kern w:val="0"/>
                          <w:sz w:val="20"/>
                          <w:szCs w:val="22"/>
                          <w:lang w:val="ru-RU"/>
                        </w:rPr>
                        <w:t>Тип</w:t>
                      </w:r>
                      <w:r w:rsidRPr="00865447">
                        <w:rPr>
                          <w:rFonts w:asciiTheme="minorHAnsi" w:eastAsiaTheme="minorHAnsi" w:hAnsiTheme="minorHAnsi" w:cstheme="minorBidi"/>
                          <w:color w:val="002060"/>
                          <w:kern w:val="0"/>
                          <w:sz w:val="20"/>
                          <w:szCs w:val="22"/>
                          <w:lang w:val="ru-RU"/>
                        </w:rPr>
                        <w:tab/>
                        <w:t xml:space="preserve">Экологический </w:t>
                      </w:r>
                    </w:p>
                    <w:p w:rsidR="00865447" w:rsidRDefault="00865447" w:rsidP="007C5121">
                      <w:pPr>
                        <w:spacing w:after="0" w:line="276" w:lineRule="auto"/>
                        <w:jc w:val="center"/>
                        <w:rPr>
                          <w:rFonts w:asciiTheme="minorHAnsi" w:eastAsiaTheme="minorHAnsi" w:hAnsiTheme="minorHAnsi" w:cstheme="minorBidi"/>
                          <w:color w:val="002060"/>
                          <w:kern w:val="0"/>
                          <w:sz w:val="20"/>
                          <w:szCs w:val="22"/>
                          <w:lang w:val="ru-RU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color w:val="002060"/>
                          <w:kern w:val="0"/>
                          <w:sz w:val="20"/>
                          <w:szCs w:val="22"/>
                          <w:lang w:val="ru-RU"/>
                        </w:rPr>
                        <w:t xml:space="preserve">Цель: </w:t>
                      </w:r>
                      <w:r w:rsidRPr="00865447">
                        <w:rPr>
                          <w:rFonts w:asciiTheme="minorHAnsi" w:eastAsiaTheme="minorHAnsi" w:hAnsiTheme="minorHAnsi" w:cstheme="minorBidi"/>
                          <w:color w:val="002060"/>
                          <w:kern w:val="0"/>
                          <w:sz w:val="20"/>
                          <w:szCs w:val="22"/>
                          <w:lang w:val="ru-RU"/>
                        </w:rPr>
                        <w:t>Обратить внимание человечества на проблемы водных ресурсов Земли</w:t>
                      </w:r>
                    </w:p>
                    <w:p w:rsidR="00EC15F8" w:rsidRDefault="00865447" w:rsidP="007C5121">
                      <w:pPr>
                        <w:spacing w:after="0" w:line="276" w:lineRule="auto"/>
                        <w:jc w:val="center"/>
                        <w:rPr>
                          <w:rFonts w:asciiTheme="minorHAnsi" w:eastAsiaTheme="minorHAnsi" w:hAnsiTheme="minorHAnsi" w:cstheme="minorBidi"/>
                          <w:color w:val="002060"/>
                          <w:kern w:val="0"/>
                          <w:sz w:val="20"/>
                          <w:szCs w:val="22"/>
                          <w:lang w:val="ru-RU"/>
                        </w:rPr>
                      </w:pPr>
                      <w:proofErr w:type="gramStart"/>
                      <w:r w:rsidRPr="00865447">
                        <w:rPr>
                          <w:rFonts w:asciiTheme="minorHAnsi" w:eastAsiaTheme="minorHAnsi" w:hAnsiTheme="minorHAnsi" w:cstheme="minorBidi"/>
                          <w:color w:val="002060"/>
                          <w:kern w:val="0"/>
                          <w:sz w:val="20"/>
                          <w:szCs w:val="22"/>
                          <w:lang w:val="ru-RU"/>
                        </w:rPr>
                        <w:t>Установлен</w:t>
                      </w:r>
                      <w:proofErr w:type="gramEnd"/>
                      <w:r w:rsidRPr="00865447">
                        <w:rPr>
                          <w:rFonts w:asciiTheme="minorHAnsi" w:eastAsiaTheme="minorHAnsi" w:hAnsiTheme="minorHAnsi" w:cstheme="minorBidi"/>
                          <w:color w:val="002060"/>
                          <w:kern w:val="0"/>
                          <w:sz w:val="20"/>
                          <w:szCs w:val="22"/>
                          <w:lang w:val="ru-RU"/>
                        </w:rPr>
                        <w:t xml:space="preserve"> в 1993 году Учредители Генеральная Ассамблея ООН</w:t>
                      </w:r>
                    </w:p>
                    <w:p w:rsidR="007C5121" w:rsidRPr="007C5121" w:rsidRDefault="007C5121" w:rsidP="007C5121">
                      <w:pPr>
                        <w:spacing w:after="0" w:line="276" w:lineRule="auto"/>
                        <w:jc w:val="center"/>
                        <w:rPr>
                          <w:rFonts w:asciiTheme="minorHAnsi" w:eastAsiaTheme="minorHAnsi" w:hAnsiTheme="minorHAnsi" w:cstheme="minorBidi"/>
                          <w:color w:val="002060"/>
                          <w:kern w:val="0"/>
                          <w:sz w:val="20"/>
                          <w:szCs w:val="22"/>
                          <w:lang w:val="ru-RU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00666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18E84471" wp14:editId="219659AD">
                <wp:simplePos x="0" y="0"/>
                <wp:positionH relativeFrom="page">
                  <wp:posOffset>7324090</wp:posOffset>
                </wp:positionH>
                <wp:positionV relativeFrom="page">
                  <wp:posOffset>1514475</wp:posOffset>
                </wp:positionV>
                <wp:extent cx="2905125" cy="1457325"/>
                <wp:effectExtent l="0" t="0" r="9525" b="9525"/>
                <wp:wrapNone/>
                <wp:docPr id="21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05125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00666" w:rsidRPr="00B041C6" w:rsidRDefault="00D00666" w:rsidP="00D00666">
                            <w:pPr>
                              <w:pStyle w:val="2"/>
                              <w:rPr>
                                <w:rFonts w:asciiTheme="majorHAnsi" w:hAnsiTheme="majorHAnsi"/>
                                <w:color w:val="002060"/>
                                <w:lang w:val="ru-RU"/>
                              </w:rPr>
                            </w:pPr>
                            <w:r w:rsidRPr="00D00666">
                              <w:rPr>
                                <w:rFonts w:asciiTheme="majorHAnsi" w:eastAsiaTheme="minorHAnsi" w:hAnsiTheme="majorHAnsi" w:cstheme="minorBidi"/>
                                <w:color w:val="002060"/>
                                <w:kern w:val="0"/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bookmarkStart w:id="0" w:name="_GoBack"/>
                            <w:r w:rsidRPr="00B041C6">
                              <w:rPr>
                                <w:rFonts w:asciiTheme="majorHAnsi" w:hAnsiTheme="majorHAnsi"/>
                                <w:color w:val="002060"/>
                                <w:lang w:val="ru-RU"/>
                              </w:rPr>
                              <w:t>Запасы пресной воды на Земле</w:t>
                            </w:r>
                          </w:p>
                          <w:p w:rsidR="00D00666" w:rsidRPr="00B041C6" w:rsidRDefault="00D00666" w:rsidP="00D00666">
                            <w:pPr>
                              <w:pStyle w:val="2"/>
                              <w:rPr>
                                <w:rFonts w:asciiTheme="majorHAnsi" w:hAnsiTheme="majorHAnsi"/>
                                <w:color w:val="002060"/>
                                <w:lang w:val="ru-RU"/>
                              </w:rPr>
                            </w:pPr>
                            <w:r w:rsidRPr="00B041C6">
                              <w:rPr>
                                <w:rFonts w:asciiTheme="majorHAnsi" w:hAnsiTheme="majorHAnsi"/>
                                <w:color w:val="002060"/>
                                <w:lang w:val="ru-RU"/>
                              </w:rPr>
                              <w:t>Не беспредельны.</w:t>
                            </w:r>
                          </w:p>
                          <w:p w:rsidR="00D00666" w:rsidRPr="00B041C6" w:rsidRDefault="00D00666" w:rsidP="00D00666">
                            <w:pPr>
                              <w:pStyle w:val="2"/>
                              <w:rPr>
                                <w:rFonts w:asciiTheme="majorHAnsi" w:hAnsiTheme="majorHAnsi"/>
                                <w:color w:val="002060"/>
                                <w:lang w:val="ru-RU"/>
                              </w:rPr>
                            </w:pPr>
                            <w:r w:rsidRPr="00B041C6">
                              <w:rPr>
                                <w:rFonts w:asciiTheme="majorHAnsi" w:hAnsiTheme="majorHAnsi"/>
                                <w:color w:val="002060"/>
                                <w:lang w:val="ru-RU"/>
                              </w:rPr>
                              <w:t>Будьте экономны!</w:t>
                            </w:r>
                          </w:p>
                          <w:p w:rsidR="00D00666" w:rsidRPr="00B041C6" w:rsidRDefault="00D00666" w:rsidP="00D00666">
                            <w:pPr>
                              <w:pStyle w:val="2"/>
                              <w:rPr>
                                <w:rFonts w:asciiTheme="majorHAnsi" w:hAnsiTheme="majorHAnsi"/>
                                <w:color w:val="002060"/>
                                <w:lang w:val="ru-RU"/>
                              </w:rPr>
                            </w:pPr>
                            <w:r w:rsidRPr="00B041C6">
                              <w:rPr>
                                <w:rFonts w:asciiTheme="majorHAnsi" w:hAnsiTheme="majorHAnsi"/>
                                <w:color w:val="002060"/>
                                <w:lang w:val="ru-RU"/>
                              </w:rPr>
                              <w:t>Не допускайте бесполезной траты воды-</w:t>
                            </w:r>
                          </w:p>
                          <w:p w:rsidR="00D00666" w:rsidRPr="00B041C6" w:rsidRDefault="00D00666" w:rsidP="00D00666">
                            <w:pPr>
                              <w:pStyle w:val="2"/>
                              <w:rPr>
                                <w:rFonts w:asciiTheme="majorHAnsi" w:hAnsiTheme="majorHAnsi"/>
                                <w:color w:val="002060"/>
                                <w:lang w:val="ru-RU"/>
                              </w:rPr>
                            </w:pPr>
                            <w:r w:rsidRPr="00B041C6">
                              <w:rPr>
                                <w:rFonts w:asciiTheme="majorHAnsi" w:hAnsiTheme="majorHAnsi"/>
                                <w:color w:val="002060"/>
                                <w:lang w:val="ru-RU"/>
                              </w:rPr>
                              <w:t>Этого бесценного дара природы!</w:t>
                            </w:r>
                          </w:p>
                          <w:bookmarkEnd w:id="0"/>
                          <w:p w:rsidR="00A537EB" w:rsidRPr="00FF0996" w:rsidRDefault="00A537EB">
                            <w:pPr>
                              <w:pStyle w:val="2"/>
                              <w:rPr>
                                <w:lang w:val="ru-RU"/>
                              </w:rPr>
                            </w:pPr>
                            <w:proofErr w:type="spellStart"/>
                            <w:r w:rsidRPr="00FF0996">
                              <w:rPr>
                                <w:lang w:val="ru-RU"/>
                              </w:rPr>
                              <w:t>оддержка</w:t>
                            </w:r>
                            <w:proofErr w:type="spellEnd"/>
                            <w:r w:rsidRPr="00FF0996">
                              <w:rPr>
                                <w:lang w:val="ru-RU"/>
                              </w:rPr>
                              <w:t xml:space="preserve"> продуктов и обслуживания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2" o:spid="_x0000_s1028" type="#_x0000_t202" style="position:absolute;left:0;text-align:left;margin-left:576.7pt;margin-top:119.25pt;width:228.75pt;height:114.75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" filled="f" stroked="f" strokeweight="0" insetpen="t">
                <o:lock v:ext="edit" shapetype="t"/>
                <v:textbox inset="2.85pt,2.85pt,2.85pt,2.85pt">
                  <w:txbxContent>
                    <w:p w:rsidR="00D00666" w:rsidRPr="00B041C6" w:rsidRDefault="00D00666" w:rsidP="00D00666">
                      <w:pPr>
                        <w:pStyle w:val="2"/>
                        <w:rPr>
                          <w:rFonts w:asciiTheme="majorHAnsi" w:hAnsiTheme="majorHAnsi"/>
                          <w:color w:val="002060"/>
                          <w:lang w:val="ru-RU"/>
                        </w:rPr>
                      </w:pPr>
                      <w:r w:rsidRPr="00D00666">
                        <w:rPr>
                          <w:rFonts w:asciiTheme="majorHAnsi" w:eastAsiaTheme="minorHAnsi" w:hAnsiTheme="majorHAnsi" w:cstheme="minorBidi"/>
                          <w:color w:val="002060"/>
                          <w:kern w:val="0"/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r w:rsidRPr="00B041C6">
                        <w:rPr>
                          <w:rFonts w:asciiTheme="majorHAnsi" w:hAnsiTheme="majorHAnsi"/>
                          <w:color w:val="002060"/>
                          <w:lang w:val="ru-RU"/>
                        </w:rPr>
                        <w:t>Запасы пресной воды на Земле</w:t>
                      </w:r>
                    </w:p>
                    <w:p w:rsidR="00D00666" w:rsidRPr="00B041C6" w:rsidRDefault="00D00666" w:rsidP="00D00666">
                      <w:pPr>
                        <w:pStyle w:val="2"/>
                        <w:rPr>
                          <w:rFonts w:asciiTheme="majorHAnsi" w:hAnsiTheme="majorHAnsi"/>
                          <w:color w:val="002060"/>
                          <w:lang w:val="ru-RU"/>
                        </w:rPr>
                      </w:pPr>
                      <w:r w:rsidRPr="00B041C6">
                        <w:rPr>
                          <w:rFonts w:asciiTheme="majorHAnsi" w:hAnsiTheme="majorHAnsi"/>
                          <w:color w:val="002060"/>
                          <w:lang w:val="ru-RU"/>
                        </w:rPr>
                        <w:t>Не беспредельны.</w:t>
                      </w:r>
                    </w:p>
                    <w:p w:rsidR="00D00666" w:rsidRPr="00B041C6" w:rsidRDefault="00D00666" w:rsidP="00D00666">
                      <w:pPr>
                        <w:pStyle w:val="2"/>
                        <w:rPr>
                          <w:rFonts w:asciiTheme="majorHAnsi" w:hAnsiTheme="majorHAnsi"/>
                          <w:color w:val="002060"/>
                          <w:lang w:val="ru-RU"/>
                        </w:rPr>
                      </w:pPr>
                      <w:r w:rsidRPr="00B041C6">
                        <w:rPr>
                          <w:rFonts w:asciiTheme="majorHAnsi" w:hAnsiTheme="majorHAnsi"/>
                          <w:color w:val="002060"/>
                          <w:lang w:val="ru-RU"/>
                        </w:rPr>
                        <w:t>Будьте экономны!</w:t>
                      </w:r>
                    </w:p>
                    <w:p w:rsidR="00D00666" w:rsidRPr="00B041C6" w:rsidRDefault="00D00666" w:rsidP="00D00666">
                      <w:pPr>
                        <w:pStyle w:val="2"/>
                        <w:rPr>
                          <w:rFonts w:asciiTheme="majorHAnsi" w:hAnsiTheme="majorHAnsi"/>
                          <w:color w:val="002060"/>
                          <w:lang w:val="ru-RU"/>
                        </w:rPr>
                      </w:pPr>
                      <w:r w:rsidRPr="00B041C6">
                        <w:rPr>
                          <w:rFonts w:asciiTheme="majorHAnsi" w:hAnsiTheme="majorHAnsi"/>
                          <w:color w:val="002060"/>
                          <w:lang w:val="ru-RU"/>
                        </w:rPr>
                        <w:t>Не допускайте бесполезной траты воды-</w:t>
                      </w:r>
                    </w:p>
                    <w:p w:rsidR="00D00666" w:rsidRPr="00B041C6" w:rsidRDefault="00D00666" w:rsidP="00D00666">
                      <w:pPr>
                        <w:pStyle w:val="2"/>
                        <w:rPr>
                          <w:rFonts w:asciiTheme="majorHAnsi" w:hAnsiTheme="majorHAnsi"/>
                          <w:color w:val="002060"/>
                          <w:lang w:val="ru-RU"/>
                        </w:rPr>
                      </w:pPr>
                      <w:r w:rsidRPr="00B041C6">
                        <w:rPr>
                          <w:rFonts w:asciiTheme="majorHAnsi" w:hAnsiTheme="majorHAnsi"/>
                          <w:color w:val="002060"/>
                          <w:lang w:val="ru-RU"/>
                        </w:rPr>
                        <w:t>Этого бесценного дара природы!</w:t>
                      </w:r>
                    </w:p>
                    <w:p w:rsidR="00A537EB" w:rsidRPr="00FF0996" w:rsidRDefault="00A537EB">
                      <w:pPr>
                        <w:pStyle w:val="2"/>
                        <w:rPr>
                          <w:lang w:val="ru-RU"/>
                        </w:rPr>
                      </w:pPr>
                      <w:proofErr w:type="spellStart"/>
                      <w:r w:rsidRPr="00FF0996">
                        <w:rPr>
                          <w:lang w:val="ru-RU"/>
                        </w:rPr>
                        <w:t>оддержка</w:t>
                      </w:r>
                      <w:proofErr w:type="spellEnd"/>
                      <w:r w:rsidRPr="00FF0996">
                        <w:rPr>
                          <w:lang w:val="ru-RU"/>
                        </w:rPr>
                        <w:t xml:space="preserve"> продуктов и обслуживания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7485D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000CC263" wp14:editId="048A0EAF">
                <wp:simplePos x="0" y="0"/>
                <wp:positionH relativeFrom="page">
                  <wp:posOffset>613410</wp:posOffset>
                </wp:positionH>
                <wp:positionV relativeFrom="page">
                  <wp:posOffset>3474720</wp:posOffset>
                </wp:positionV>
                <wp:extent cx="2188210" cy="3826510"/>
                <wp:effectExtent l="0" t="0" r="2540" b="2540"/>
                <wp:wrapNone/>
                <wp:docPr id="36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88210" cy="3826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7485D" w:rsidRDefault="00C1326B" w:rsidP="00C1326B">
                            <w:pPr>
                              <w:pStyle w:val="20"/>
                              <w:jc w:val="both"/>
                              <w:rPr>
                                <w:rFonts w:asciiTheme="minorHAnsi" w:hAnsiTheme="minorHAnsi"/>
                                <w:lang w:val="ru-RU"/>
                              </w:rPr>
                            </w:pPr>
                            <w:r w:rsidRPr="00C1326B">
                              <w:rPr>
                                <w:rFonts w:asciiTheme="minorHAnsi" w:hAnsiTheme="minorHAnsi"/>
                                <w:lang w:val="ru-RU"/>
                              </w:rPr>
                              <w:t xml:space="preserve">Главная причина этого – тотальная экологическая безответственность. К числу </w:t>
                            </w:r>
                            <w:proofErr w:type="gramStart"/>
                            <w:r w:rsidRPr="00C1326B">
                              <w:rPr>
                                <w:rFonts w:asciiTheme="minorHAnsi" w:hAnsiTheme="minorHAnsi"/>
                                <w:lang w:val="ru-RU"/>
                              </w:rPr>
                              <w:t>самых</w:t>
                            </w:r>
                            <w:proofErr w:type="gramEnd"/>
                            <w:r w:rsidRPr="00C1326B">
                              <w:rPr>
                                <w:rFonts w:asciiTheme="minorHAnsi" w:hAnsiTheme="minorHAnsi"/>
                                <w:lang w:val="ru-RU"/>
                              </w:rPr>
                              <w:t xml:space="preserve"> волнующих,</w:t>
                            </w:r>
                            <w:r>
                              <w:rPr>
                                <w:rFonts w:asciiTheme="minorHAnsi" w:hAnsiTheme="minorHAnsi"/>
                                <w:lang w:val="ru-RU"/>
                              </w:rPr>
                              <w:t xml:space="preserve"> </w:t>
                            </w:r>
                            <w:r w:rsidRPr="00C1326B">
                              <w:rPr>
                                <w:rFonts w:asciiTheme="minorHAnsi" w:hAnsiTheme="minorHAnsi"/>
                                <w:lang w:val="ru-RU"/>
                              </w:rPr>
                              <w:t>несомненно, относятся проблемы, связанные с загрязнением окружающей среды. Загрязняется все:</w:t>
                            </w:r>
                            <w:r>
                              <w:rPr>
                                <w:rFonts w:asciiTheme="minorHAnsi" w:hAnsiTheme="minorHAnsi"/>
                                <w:lang w:val="ru-RU"/>
                              </w:rPr>
                              <w:t xml:space="preserve"> </w:t>
                            </w:r>
                            <w:r w:rsidRPr="00C1326B">
                              <w:rPr>
                                <w:rFonts w:asciiTheme="minorHAnsi" w:hAnsiTheme="minorHAnsi"/>
                                <w:lang w:val="ru-RU"/>
                              </w:rPr>
                              <w:t>воздух, вода, почва. И это в свою очередь не может не сказаться губительно на растениях, животных,</w:t>
                            </w:r>
                            <w:r>
                              <w:rPr>
                                <w:rFonts w:asciiTheme="minorHAnsi" w:hAnsiTheme="minorHAnsi"/>
                                <w:lang w:val="ru-RU"/>
                              </w:rPr>
                              <w:t xml:space="preserve"> </w:t>
                            </w:r>
                            <w:r w:rsidRPr="00C1326B">
                              <w:rPr>
                                <w:rFonts w:asciiTheme="minorHAnsi" w:hAnsiTheme="minorHAnsi"/>
                                <w:lang w:val="ru-RU"/>
                              </w:rPr>
                              <w:t>на здоровье людей.</w:t>
                            </w:r>
                          </w:p>
                          <w:p w:rsidR="00A537EB" w:rsidRDefault="00C1326B" w:rsidP="00C1326B">
                            <w:pPr>
                              <w:pStyle w:val="20"/>
                              <w:jc w:val="both"/>
                              <w:rPr>
                                <w:rFonts w:asciiTheme="minorHAnsi" w:hAnsiTheme="minorHAnsi"/>
                                <w:lang w:val="ru-RU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6F729F53" wp14:editId="1B571CBB">
                                  <wp:extent cx="2058035" cy="1358265"/>
                                  <wp:effectExtent l="0" t="0" r="0" b="0"/>
                                  <wp:docPr id="49" name="Рисунок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Нефтяные разливы, Когалым,Соликамс...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8035" cy="1358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7485D" w:rsidRPr="00C1326B" w:rsidRDefault="0057485D" w:rsidP="0057485D">
                            <w:pPr>
                              <w:pStyle w:val="20"/>
                              <w:jc w:val="right"/>
                              <w:rPr>
                                <w:rFonts w:asciiTheme="minorHAnsi" w:hAnsiTheme="minorHAnsi"/>
                                <w:lang w:val="ru-RU"/>
                              </w:rPr>
                            </w:pPr>
                            <w:r w:rsidRPr="0057485D">
                              <w:rPr>
                                <w:rFonts w:asciiTheme="minorHAnsi" w:hAnsiTheme="minorHAnsi"/>
                                <w:lang w:val="ru-RU"/>
                              </w:rPr>
                              <w:t>Нефтяные разливы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28" type="#_x0000_t202" style="position:absolute;left:0;text-align:left;margin-left:48.3pt;margin-top:273.6pt;width:172.3pt;height:301.3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" filled="f" stroked="f" strokeweight="0" insetpen="t">
                <o:lock v:ext="edit" shapetype="t"/>
                <v:textbox inset="2.85pt,2.85pt,2.85pt,2.85pt">
                  <w:txbxContent>
                    <w:p w:rsidR="0057485D" w:rsidRDefault="00C1326B" w:rsidP="00C1326B">
                      <w:pPr>
                        <w:pStyle w:val="20"/>
                        <w:jc w:val="both"/>
                        <w:rPr>
                          <w:rFonts w:asciiTheme="minorHAnsi" w:hAnsiTheme="minorHAnsi"/>
                          <w:lang w:val="ru-RU"/>
                        </w:rPr>
                      </w:pPr>
                      <w:r w:rsidRPr="00C1326B">
                        <w:rPr>
                          <w:rFonts w:asciiTheme="minorHAnsi" w:hAnsiTheme="minorHAnsi"/>
                          <w:lang w:val="ru-RU"/>
                        </w:rPr>
                        <w:t xml:space="preserve">Главная причина этого – тотальная экологическая безответственность. К числу </w:t>
                      </w:r>
                      <w:proofErr w:type="gramStart"/>
                      <w:r w:rsidRPr="00C1326B">
                        <w:rPr>
                          <w:rFonts w:asciiTheme="minorHAnsi" w:hAnsiTheme="minorHAnsi"/>
                          <w:lang w:val="ru-RU"/>
                        </w:rPr>
                        <w:t>самых</w:t>
                      </w:r>
                      <w:proofErr w:type="gramEnd"/>
                      <w:r w:rsidRPr="00C1326B">
                        <w:rPr>
                          <w:rFonts w:asciiTheme="minorHAnsi" w:hAnsiTheme="minorHAnsi"/>
                          <w:lang w:val="ru-RU"/>
                        </w:rPr>
                        <w:t xml:space="preserve"> волнующих,</w:t>
                      </w:r>
                      <w:r>
                        <w:rPr>
                          <w:rFonts w:asciiTheme="minorHAnsi" w:hAnsiTheme="minorHAnsi"/>
                          <w:lang w:val="ru-RU"/>
                        </w:rPr>
                        <w:t xml:space="preserve"> </w:t>
                      </w:r>
                      <w:r w:rsidRPr="00C1326B">
                        <w:rPr>
                          <w:rFonts w:asciiTheme="minorHAnsi" w:hAnsiTheme="minorHAnsi"/>
                          <w:lang w:val="ru-RU"/>
                        </w:rPr>
                        <w:t>несомненно, относятся проблемы, связанные с загрязнением окружающей среды. Загрязняется все:</w:t>
                      </w:r>
                      <w:r>
                        <w:rPr>
                          <w:rFonts w:asciiTheme="minorHAnsi" w:hAnsiTheme="minorHAnsi"/>
                          <w:lang w:val="ru-RU"/>
                        </w:rPr>
                        <w:t xml:space="preserve"> </w:t>
                      </w:r>
                      <w:r w:rsidRPr="00C1326B">
                        <w:rPr>
                          <w:rFonts w:asciiTheme="minorHAnsi" w:hAnsiTheme="minorHAnsi"/>
                          <w:lang w:val="ru-RU"/>
                        </w:rPr>
                        <w:t>воздух, вода, почва. И это в свою очередь не может не сказаться губительно на растениях, животных,</w:t>
                      </w:r>
                      <w:r>
                        <w:rPr>
                          <w:rFonts w:asciiTheme="minorHAnsi" w:hAnsiTheme="minorHAnsi"/>
                          <w:lang w:val="ru-RU"/>
                        </w:rPr>
                        <w:t xml:space="preserve"> </w:t>
                      </w:r>
                      <w:r w:rsidRPr="00C1326B">
                        <w:rPr>
                          <w:rFonts w:asciiTheme="minorHAnsi" w:hAnsiTheme="minorHAnsi"/>
                          <w:lang w:val="ru-RU"/>
                        </w:rPr>
                        <w:t>на здоровье людей.</w:t>
                      </w:r>
                    </w:p>
                    <w:p w:rsidR="00A537EB" w:rsidRDefault="00C1326B" w:rsidP="00C1326B">
                      <w:pPr>
                        <w:pStyle w:val="20"/>
                        <w:jc w:val="both"/>
                        <w:rPr>
                          <w:rFonts w:asciiTheme="minorHAnsi" w:hAnsiTheme="minorHAnsi"/>
                          <w:lang w:val="ru-RU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lang w:val="ru-RU" w:eastAsia="ru-RU"/>
                        </w:rPr>
                        <w:drawing>
                          <wp:inline distT="0" distB="0" distL="0" distR="0" wp14:anchorId="6F729F53" wp14:editId="1B571CBB">
                            <wp:extent cx="2058035" cy="1358265"/>
                            <wp:effectExtent l="0" t="0" r="0" b="0"/>
                            <wp:docPr id="49" name="Рисунок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Нефтяные разливы, Когалым,Соликамс...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8035" cy="1358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7485D" w:rsidRPr="00C1326B" w:rsidRDefault="0057485D" w:rsidP="0057485D">
                      <w:pPr>
                        <w:pStyle w:val="20"/>
                        <w:jc w:val="right"/>
                        <w:rPr>
                          <w:rFonts w:asciiTheme="minorHAnsi" w:hAnsiTheme="minorHAnsi"/>
                          <w:lang w:val="ru-RU"/>
                        </w:rPr>
                      </w:pPr>
                      <w:r w:rsidRPr="0057485D">
                        <w:rPr>
                          <w:rFonts w:asciiTheme="minorHAnsi" w:hAnsiTheme="minorHAnsi"/>
                          <w:lang w:val="ru-RU"/>
                        </w:rPr>
                        <w:t>Нефтяные разливы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326B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3F620453" wp14:editId="2E4CC6DA">
                <wp:simplePos x="0" y="0"/>
                <wp:positionH relativeFrom="page">
                  <wp:posOffset>3846379</wp:posOffset>
                </wp:positionH>
                <wp:positionV relativeFrom="page">
                  <wp:posOffset>5002653</wp:posOffset>
                </wp:positionV>
                <wp:extent cx="2513126" cy="1923190"/>
                <wp:effectExtent l="0" t="0" r="1905" b="1270"/>
                <wp:wrapNone/>
                <wp:docPr id="2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13126" cy="19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326B" w:rsidRDefault="001D01B4" w:rsidP="00C1326B">
                            <w:pPr>
                              <w:pStyle w:val="21"/>
                              <w:rPr>
                                <w:rFonts w:asciiTheme="minorHAnsi" w:hAnsiTheme="minorHAnsi"/>
                                <w:color w:val="002060"/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ru-RU" w:eastAsia="ru-RU" w:bidi="ar-SA"/>
                              </w:rPr>
                              <w:drawing>
                                <wp:inline distT="0" distB="0" distL="0" distR="0" wp14:anchorId="747C8C57" wp14:editId="6920E11F">
                                  <wp:extent cx="1647825" cy="2154222"/>
                                  <wp:effectExtent l="0" t="0" r="0" b="0"/>
                                  <wp:docPr id="42" name="Рисунок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Эко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3980" cy="21622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537EB" w:rsidRPr="00C1326B" w:rsidRDefault="00A537EB" w:rsidP="001D01B4">
                            <w:pPr>
                              <w:pStyle w:val="21"/>
                              <w:tabs>
                                <w:tab w:val="left" w:pos="426"/>
                              </w:tabs>
                              <w:rPr>
                                <w:sz w:val="2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30" type="#_x0000_t202" style="position:absolute;left:0;text-align:left;margin-left:302.85pt;margin-top:393.9pt;width:197.9pt;height:151.45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" filled="f" stroked="f" strokeweight="0" insetpen="t">
                <o:lock v:ext="edit" shapetype="t"/>
                <v:textbox inset="2.85pt,2.85pt,2.85pt,2.85pt">
                  <w:txbxContent>
                    <w:p w:rsidR="00C1326B" w:rsidRDefault="001D01B4" w:rsidP="00C1326B">
                      <w:pPr>
                        <w:pStyle w:val="21"/>
                        <w:rPr>
                          <w:rFonts w:asciiTheme="minorHAnsi" w:hAnsiTheme="minorHAnsi"/>
                          <w:color w:val="002060"/>
                          <w:sz w:val="20"/>
                          <w:lang w:val="ru-RU"/>
                        </w:rPr>
                      </w:pPr>
                      <w:r>
                        <w:rPr>
                          <w:noProof/>
                          <w:sz w:val="20"/>
                          <w:lang w:val="ru-RU" w:eastAsia="ru-RU" w:bidi="ar-SA"/>
                        </w:rPr>
                        <w:drawing>
                          <wp:inline distT="0" distB="0" distL="0" distR="0" wp14:anchorId="747C8C57" wp14:editId="6920E11F">
                            <wp:extent cx="1647825" cy="2154222"/>
                            <wp:effectExtent l="0" t="0" r="0" b="0"/>
                            <wp:docPr id="42" name="Рисунок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Эко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3980" cy="21622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537EB" w:rsidRPr="00C1326B" w:rsidRDefault="00A537EB" w:rsidP="001D01B4">
                      <w:pPr>
                        <w:pStyle w:val="21"/>
                        <w:tabs>
                          <w:tab w:val="left" w:pos="426"/>
                        </w:tabs>
                        <w:rPr>
                          <w:sz w:val="20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440F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27573A2" wp14:editId="7EE1F0E7">
                <wp:simplePos x="0" y="0"/>
                <wp:positionH relativeFrom="page">
                  <wp:posOffset>4430415</wp:posOffset>
                </wp:positionH>
                <wp:positionV relativeFrom="page">
                  <wp:posOffset>6790156</wp:posOffset>
                </wp:positionV>
                <wp:extent cx="1350953" cy="1212809"/>
                <wp:effectExtent l="0" t="0" r="0" b="6985"/>
                <wp:wrapNone/>
                <wp:docPr id="38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953" cy="12128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7EB" w:rsidRDefault="00A537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3" o:spid="_x0000_s1030" type="#_x0000_t202" style="position:absolute;left:0;text-align:left;margin-left:348.85pt;margin-top:534.65pt;width:106.35pt;height:95.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sZtuw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" filled="f" stroked="f">
                <v:textbox>
                  <w:txbxContent>
                    <w:p w:rsidR="00A537EB" w:rsidRDefault="00A537EB"/>
                  </w:txbxContent>
                </v:textbox>
                <w10:wrap anchorx="page" anchory="page"/>
              </v:shape>
            </w:pict>
          </mc:Fallback>
        </mc:AlternateContent>
      </w:r>
      <w:r w:rsidR="000440FB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3CE3D311" wp14:editId="0B25047A">
                <wp:simplePos x="0" y="0"/>
                <wp:positionH relativeFrom="page">
                  <wp:posOffset>7324090</wp:posOffset>
                </wp:positionH>
                <wp:positionV relativeFrom="page">
                  <wp:posOffset>6967220</wp:posOffset>
                </wp:positionV>
                <wp:extent cx="2139950" cy="233045"/>
                <wp:effectExtent l="0" t="4445" r="3810" b="635"/>
                <wp:wrapNone/>
                <wp:docPr id="37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9950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FF0996" w:rsidRDefault="00A537EB">
                            <w:pPr>
                              <w:pStyle w:val="21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031" type="#_x0000_t202" style="position:absolute;left:0;text-align:left;margin-left:576.7pt;margin-top:548.6pt;width:168.5pt;height:18.35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FF0996" w:rsidRDefault="00A537EB">
                      <w:pPr>
                        <w:pStyle w:val="21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440FB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262972DF" wp14:editId="1F28917B">
                <wp:simplePos x="0" y="0"/>
                <wp:positionH relativeFrom="page">
                  <wp:posOffset>612140</wp:posOffset>
                </wp:positionH>
                <wp:positionV relativeFrom="page">
                  <wp:posOffset>1087120</wp:posOffset>
                </wp:positionV>
                <wp:extent cx="2130425" cy="429260"/>
                <wp:effectExtent l="2540" t="1270" r="635" b="0"/>
                <wp:wrapNone/>
                <wp:docPr id="3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0425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C1326B" w:rsidRDefault="00C1326B" w:rsidP="00C1326B">
                            <w:pPr>
                              <w:pStyle w:val="4"/>
                              <w:jc w:val="center"/>
                              <w:rPr>
                                <w:rFonts w:asciiTheme="majorHAnsi" w:hAnsiTheme="majorHAnsi"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6"/>
                                <w:lang w:val="ru-RU"/>
                              </w:rPr>
                              <w:t xml:space="preserve">22 марта </w:t>
                            </w:r>
                            <w:r w:rsidRPr="00C1326B">
                              <w:rPr>
                                <w:rFonts w:asciiTheme="majorHAnsi" w:hAnsiTheme="majorHAnsi"/>
                                <w:sz w:val="16"/>
                                <w:lang w:val="ru-RU"/>
                              </w:rPr>
                              <w:t>ВСЕМИРНЫЙ ДЕНЬ ВОДНЫХ РЕСУРСОВ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032" type="#_x0000_t202" style="position:absolute;left:0;text-align:left;margin-left:48.2pt;margin-top:85.6pt;width:167.75pt;height:33.8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C1326B" w:rsidRDefault="00C1326B" w:rsidP="00C1326B">
                      <w:pPr>
                        <w:pStyle w:val="4"/>
                        <w:jc w:val="center"/>
                        <w:rPr>
                          <w:rFonts w:asciiTheme="majorHAnsi" w:hAnsiTheme="majorHAnsi"/>
                          <w:sz w:val="16"/>
                          <w:lang w:val="ru-RU"/>
                        </w:rPr>
                      </w:pPr>
                      <w:r>
                        <w:rPr>
                          <w:rFonts w:asciiTheme="majorHAnsi" w:hAnsiTheme="majorHAnsi"/>
                          <w:sz w:val="16"/>
                          <w:lang w:val="ru-RU"/>
                        </w:rPr>
                        <w:t xml:space="preserve">22 марта </w:t>
                      </w:r>
                      <w:r w:rsidRPr="00C1326B">
                        <w:rPr>
                          <w:rFonts w:asciiTheme="majorHAnsi" w:hAnsiTheme="majorHAnsi"/>
                          <w:sz w:val="16"/>
                          <w:lang w:val="ru-RU"/>
                        </w:rPr>
                        <w:t>ВСЕМИРНЫЙ ДЕНЬ ВОДНЫХ РЕСУРСОВ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440FB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261E58F" wp14:editId="30B0A2E6">
                <wp:simplePos x="0" y="0"/>
                <wp:positionH relativeFrom="page">
                  <wp:posOffset>612140</wp:posOffset>
                </wp:positionH>
                <wp:positionV relativeFrom="page">
                  <wp:posOffset>1366520</wp:posOffset>
                </wp:positionV>
                <wp:extent cx="2130425" cy="82550"/>
                <wp:effectExtent l="2540" t="4445" r="635" b="0"/>
                <wp:wrapNone/>
                <wp:docPr id="30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0425" cy="82550"/>
                          <a:chOff x="18434304" y="20116800"/>
                          <a:chExt cx="2130552" cy="82296"/>
                        </a:xfrm>
                      </wpg:grpSpPr>
                      <wps:wsp>
                        <wps:cNvPr id="31" name="Rectangle 26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8434304" y="20116800"/>
                            <a:ext cx="710184" cy="82296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2" name="Rectangle 262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144488" y="20116800"/>
                            <a:ext cx="710184" cy="82296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3" name="Rectangle 26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854672" y="20116800"/>
                            <a:ext cx="710184" cy="82296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" o:spid="_x0000_s1026" style="position:absolute;margin-left:48.2pt;margin-top:107.6pt;width:167.75pt;height:6.5pt;z-index:251656192;mso-position-horizontal-relative:page;mso-position-vertical-relative:page" coordorigin="184343,201168" coordsize="21305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">
                <v:rect id="Rectangle 261" o:spid="_x0000_s1027" style="position:absolute;left:184343;top:201168;width:7101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TY98IA&#10;AADbAAAADwAAAGRycy9kb3ducmV2LnhtbESPQWvCQBSE7wX/w/IEb3UTLVpSV1FBEXsySunxkX1u&#10;gtm3Ibtq/PddQehxmJlvmNmis7W4UesrxwrSYQKCuHC6YqPgdNy8f4LwAVlj7ZgUPMjDYt57m2Gm&#10;3Z0PdMuDERHCPkMFZQhNJqUvSrLoh64hjt7ZtRZDlK2RusV7hNtajpJkIi1WHBdKbGhdUnHJr1aB&#10;q/fb1bRLc7P/+fUfODHX4tsoNeh3yy8QgbrwH361d1rBOIXnl/gD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ZNj3wgAAANsAAAAPAAAAAAAAAAAAAAAAAJgCAABkcnMvZG93&#10;bnJldi54bWxQSwUGAAAAAAQABAD1AAAAhwMAAAAA&#10;" fillcolor="#fc0" stroked="f" strokeweight="0" insetpen="t">
                  <v:shadow color="#ccc"/>
                  <o:lock v:ext="edit" shapetype="t"/>
                  <v:textbox inset="2.88pt,2.88pt,2.88pt,2.88pt"/>
                </v:rect>
                <v:rect id="Rectangle 262" o:spid="_x0000_s1028" style="position:absolute;left:191444;top:201168;width:710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Uj/MYA&#10;AADbAAAADwAAAGRycy9kb3ducmV2LnhtbESP3WrCQBSE7wXfYTmF3hTd1IpKdJWitIog4h94ecye&#10;JsHs2ZhdNX37rlDwcpiZb5jRpDaFuFHlcssK3tsRCOLE6pxTBfvdV2sAwnlkjYVlUvBLDibjZmOE&#10;sbZ33tBt61MRIOxiVJB5X8ZSuiQjg65tS+Lg/djKoA+ySqWu8B7gppCdKOpJgzmHhQxLmmaUnLdX&#10;oyD5XpWn+Xo67+8vs+JymB2Xb6ar1OtL/TkE4an2z/B/e6EVfHTg8SX8AD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Uj/MYAAADbAAAADwAAAAAAAAAAAAAAAACYAgAAZHJz&#10;L2Rvd25yZXYueG1sUEsFBgAAAAAEAAQA9QAAAIsDAAAAAA==&#10;" fillcolor="#f90" stroked="f" strokeweight="0" insetpen="t">
                  <v:shadow color="#ccc"/>
                  <o:lock v:ext="edit" shapetype="t"/>
                  <v:textbox inset="2.88pt,2.88pt,2.88pt,2.88pt"/>
                </v:rect>
                <v:rect id="Rectangle 263" o:spid="_x0000_s1029" style="position:absolute;left:198546;top:201168;width:710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s0jcUA&#10;AADbAAAADwAAAGRycy9kb3ducmV2LnhtbESPX2sCMRDE34V+h7AF32rOqkVOo1hRsIoU/+Dz9rLN&#10;HV42xyXq9dsboeDjMDu/2RlPG1uKK9W+cKyg20lAEGdOF2wUHA/LtyEIH5A1lo5JwR95mE5eWmNM&#10;tbvxjq77YESEsE9RQR5ClUrps5ws+o6riKP362qLIcraSF3jLcJtKd+T5ENaLDg25FjRPKfsvL/Y&#10;+EZ/szhlZrk1n9+z7uWLzuvBz0Kp9mszG4EI1ITn8X96pRX0evDYEgEgJ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yzSNxQAAANsAAAAPAAAAAAAAAAAAAAAAAJgCAABkcnMv&#10;ZG93bnJldi54bWxQSwUGAAAAAAQABAD1AAAAigMAAAAA&#10;" fillcolor="#669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 w:rsidR="000440F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662674" wp14:editId="00DDDBE7">
                <wp:simplePos x="0" y="0"/>
                <wp:positionH relativeFrom="page">
                  <wp:posOffset>658495</wp:posOffset>
                </wp:positionH>
                <wp:positionV relativeFrom="page">
                  <wp:posOffset>2112010</wp:posOffset>
                </wp:positionV>
                <wp:extent cx="1983740" cy="1211580"/>
                <wp:effectExtent l="1270" t="0" r="0" b="635"/>
                <wp:wrapNone/>
                <wp:docPr id="29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3740" cy="1211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7EB" w:rsidRDefault="00C1326B">
                            <w:r w:rsidRPr="00C1326B"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59D574E1" wp14:editId="6CF1BDAB">
                                  <wp:extent cx="1793240" cy="1191895"/>
                                  <wp:effectExtent l="0" t="0" r="0" b="8255"/>
                                  <wp:docPr id="48" name="Рисунок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3240" cy="1191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4" o:spid="_x0000_s1033" type="#_x0000_t202" style="position:absolute;left:0;text-align:left;margin-left:51.85pt;margin-top:166.3pt;width:156.2pt;height:95.4pt;z-index:2516664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" filled="f" stroked="f">
                <v:textbox style="mso-fit-shape-to-text:t">
                  <w:txbxContent>
                    <w:p w:rsidR="00A537EB" w:rsidRDefault="00C1326B">
                      <w:r w:rsidRPr="00C1326B">
                        <w:drawing>
                          <wp:inline distT="0" distB="0" distL="0" distR="0" wp14:anchorId="59D574E1" wp14:editId="6CF1BDAB">
                            <wp:extent cx="1793240" cy="1191895"/>
                            <wp:effectExtent l="0" t="0" r="0" b="8255"/>
                            <wp:docPr id="48" name="Рисунок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3240" cy="1191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440F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49E364" wp14:editId="5FA54F31">
                <wp:simplePos x="0" y="0"/>
                <wp:positionH relativeFrom="page">
                  <wp:posOffset>7536180</wp:posOffset>
                </wp:positionH>
                <wp:positionV relativeFrom="page">
                  <wp:posOffset>3058795</wp:posOffset>
                </wp:positionV>
                <wp:extent cx="1953895" cy="1211580"/>
                <wp:effectExtent l="1905" t="1270" r="0" b="0"/>
                <wp:wrapNone/>
                <wp:docPr id="28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3895" cy="1211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7EB" w:rsidRDefault="00C1326B" w:rsidP="00EC15F8">
                            <w:pPr>
                              <w:ind w:hanging="426"/>
                              <w:jc w:val="center"/>
                            </w:pPr>
                            <w:r w:rsidRPr="00C1326B"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49EF3D64" wp14:editId="7A12F460">
                                  <wp:extent cx="2725616" cy="2039842"/>
                                  <wp:effectExtent l="152400" t="171450" r="360680" b="360680"/>
                                  <wp:docPr id="44" name="Рисунок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5616" cy="20398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5" o:spid="_x0000_s1034" type="#_x0000_t202" style="position:absolute;left:0;text-align:left;margin-left:593.4pt;margin-top:240.85pt;width:153.85pt;height:95.4pt;z-index:2516674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" filled="f" stroked="f">
                <v:textbox style="mso-fit-shape-to-text:t">
                  <w:txbxContent>
                    <w:p w:rsidR="00A537EB" w:rsidRDefault="00C1326B" w:rsidP="00EC15F8">
                      <w:pPr>
                        <w:ind w:hanging="426"/>
                        <w:jc w:val="center"/>
                      </w:pPr>
                      <w:r w:rsidRPr="00C1326B">
                        <w:drawing>
                          <wp:inline distT="0" distB="0" distL="0" distR="0" wp14:anchorId="49EF3D64" wp14:editId="7A12F460">
                            <wp:extent cx="2725616" cy="2039842"/>
                            <wp:effectExtent l="152400" t="171450" r="360680" b="360680"/>
                            <wp:docPr id="44" name="Рисунок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5616" cy="20398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440FB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3DBE443" wp14:editId="05D0D9E7">
                <wp:simplePos x="0" y="0"/>
                <wp:positionH relativeFrom="page">
                  <wp:posOffset>7324090</wp:posOffset>
                </wp:positionH>
                <wp:positionV relativeFrom="page">
                  <wp:posOffset>1366520</wp:posOffset>
                </wp:positionV>
                <wp:extent cx="2139950" cy="82550"/>
                <wp:effectExtent l="0" t="4445" r="3810" b="0"/>
                <wp:wrapNone/>
                <wp:docPr id="24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0" cy="82550"/>
                          <a:chOff x="25146000" y="20116800"/>
                          <a:chExt cx="2139696" cy="82296"/>
                        </a:xfrm>
                      </wpg:grpSpPr>
                      <wps:wsp>
                        <wps:cNvPr id="25" name="Rectangle 26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5146000" y="20116800"/>
                            <a:ext cx="713232" cy="82296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" name="Rectangle 26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5859232" y="20116800"/>
                            <a:ext cx="713232" cy="82296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" name="Rectangle 26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6572464" y="20116800"/>
                            <a:ext cx="713232" cy="82296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" o:spid="_x0000_s1026" style="position:absolute;margin-left:576.7pt;margin-top:107.6pt;width:168.5pt;height:6.5pt;z-index:251657216;mso-position-horizontal-relative:page;mso-position-vertical-relative:page" coordorigin="251460,201168" coordsize="2139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">
                <v:rect id="Rectangle 265" o:spid="_x0000_s1027" style="position:absolute;left:251460;top:201168;width:713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ZIKcQA&#10;AADbAAAADwAAAGRycy9kb3ducmV2LnhtbESPT2vCQBTE7wW/w/IK3nSjtFpSV1GhIvFkLKXHR/Z1&#10;E5p9G7KbP377bqHQ4zAzv2E2u9HWoqfWV44VLOYJCOLC6YqNgvfb2+wFhA/IGmvHpOBOHnbbycMG&#10;U+0GvlKfByMihH2KCsoQmlRKX5Rk0c9dQxy9L9daDFG2RuoWhwi3tVwmyUparDgulNjQsaTiO++s&#10;Aldnp8N6XOQm+/j0T7gyXXExSk0fx/0riEBj+A//tc9awfIZfr/EH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GSCnEAAAA2wAAAA8AAAAAAAAAAAAAAAAAmAIAAGRycy9k&#10;b3ducmV2LnhtbFBLBQYAAAAABAAEAPUAAACJAwAAAAA=&#10;" fillcolor="#fc0" stroked="f" strokeweight="0" insetpen="t">
                  <v:shadow color="#ccc"/>
                  <o:lock v:ext="edit" shapetype="t"/>
                  <v:textbox inset="2.88pt,2.88pt,2.88pt,2.88pt"/>
                </v:rect>
                <v:rect id="Rectangle 266" o:spid="_x0000_s1028" style="position:absolute;left:258592;top:201168;width:713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ezIsYA&#10;AADbAAAADwAAAGRycy9kb3ducmV2LnhtbESPQWvCQBSE74L/YXmCl1I3laISs5GiqKUgorXQ4zP7&#10;TILZtzG7avrvu4WCx2FmvmGSWWsqcaPGlZYVvAwiEMSZ1SXnCg6fy+cJCOeRNVaWScEPOZil3U6C&#10;sbZ33tFt73MRIOxiVFB4X8dSuqwgg25ga+LgnWxj0AfZ5FI3eA9wU8lhFI2kwZLDQoE1zQvKzvur&#10;UZCtNvVxvZ2vx4fLorp8Lb4/nsyrUv1e+zYF4an1j/B/+10rGI7g70v4AT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ezIsYAAADbAAAADwAAAAAAAAAAAAAAAACYAgAAZHJz&#10;L2Rvd25yZXYueG1sUEsFBgAAAAAEAAQA9QAAAIsDAAAAAA==&#10;" fillcolor="#f90" stroked="f" strokeweight="0" insetpen="t">
                  <v:shadow color="#ccc"/>
                  <o:lock v:ext="edit" shapetype="t"/>
                  <v:textbox inset="2.88pt,2.88pt,2.88pt,2.88pt"/>
                </v:rect>
                <v:rect id="Rectangle 267" o:spid="_x0000_s1029" style="position:absolute;left:265724;top:201168;width:713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mkU8YA&#10;AADbAAAADwAAAGRycy9kb3ducmV2LnhtbESPX2vCQBDE34V+h2MLfdOLUluJnpIWBW0pxT/4vM1t&#10;LyG5vZA7NX77XkHwcZid3+zMFp2txZlaXzpWMBwkIIhzp0s2Cg77VX8CwgdkjbVjUnAlD4v5Q2+G&#10;qXYX3tJ5F4yIEPYpKihCaFIpfV6QRT9wDXH0fl1rMUTZGqlbvES4reUoSV6kxZJjQ4ENvReUV7uT&#10;jW88fy6PuVl9mbfvbHjaUPUx/lkq9fTYZVMQgbpwP76l11rB6BX+t0QA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mkU8YAAADbAAAADwAAAAAAAAAAAAAAAACYAgAAZHJz&#10;L2Rvd25yZXYueG1sUEsFBgAAAAAEAAQA9QAAAIsDAAAAAA==&#10;" fillcolor="#669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 w:rsidR="000440FB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38441430" wp14:editId="26C741CB">
                <wp:simplePos x="0" y="0"/>
                <wp:positionH relativeFrom="page">
                  <wp:posOffset>3846195</wp:posOffset>
                </wp:positionH>
                <wp:positionV relativeFrom="page">
                  <wp:posOffset>4468495</wp:posOffset>
                </wp:positionV>
                <wp:extent cx="2171700" cy="539750"/>
                <wp:effectExtent l="0" t="1270" r="1905" b="1905"/>
                <wp:wrapNone/>
                <wp:docPr id="23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7170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C1326B" w:rsidRDefault="00C1326B">
                            <w:pPr>
                              <w:pStyle w:val="a8"/>
                              <w:rPr>
                                <w:rFonts w:asciiTheme="majorHAnsi" w:hAnsiTheme="majorHAnsi"/>
                                <w:caps/>
                                <w:color w:val="002060"/>
                                <w:szCs w:val="32"/>
                                <w:lang w:val="ru-RU"/>
                              </w:rPr>
                            </w:pPr>
                            <w:r w:rsidRPr="00C1326B">
                              <w:rPr>
                                <w:rFonts w:asciiTheme="majorHAnsi" w:hAnsiTheme="majorHAnsi"/>
                                <w:caps/>
                                <w:color w:val="002060"/>
                                <w:szCs w:val="32"/>
                                <w:lang w:val="ru-RU"/>
                              </w:rPr>
                              <w:t xml:space="preserve">Всемирный день водных ресурсов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035" type="#_x0000_t202" style="position:absolute;left:0;text-align:left;margin-left:302.85pt;margin-top:351.85pt;width:171pt;height:42.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C1326B" w:rsidRDefault="00C1326B">
                      <w:pPr>
                        <w:pStyle w:val="a8"/>
                        <w:rPr>
                          <w:rFonts w:asciiTheme="majorHAnsi" w:hAnsiTheme="majorHAnsi"/>
                          <w:caps/>
                          <w:color w:val="002060"/>
                          <w:szCs w:val="32"/>
                          <w:lang w:val="ru-RU"/>
                        </w:rPr>
                      </w:pPr>
                      <w:r w:rsidRPr="00C1326B">
                        <w:rPr>
                          <w:rFonts w:asciiTheme="majorHAnsi" w:hAnsiTheme="majorHAnsi"/>
                          <w:caps/>
                          <w:color w:val="002060"/>
                          <w:szCs w:val="32"/>
                          <w:lang w:val="ru-RU"/>
                        </w:rPr>
                        <w:t xml:space="preserve">Всемирный день водных ресурсов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440FB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4533BFBE" wp14:editId="6D4FC24C">
                <wp:simplePos x="0" y="0"/>
                <wp:positionH relativeFrom="page">
                  <wp:posOffset>7336790</wp:posOffset>
                </wp:positionH>
                <wp:positionV relativeFrom="page">
                  <wp:posOffset>782320</wp:posOffset>
                </wp:positionV>
                <wp:extent cx="2139950" cy="598170"/>
                <wp:effectExtent l="2540" t="1270" r="635" b="635"/>
                <wp:wrapNone/>
                <wp:docPr id="22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9950" cy="598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57485D" w:rsidRDefault="0057485D">
                            <w:pPr>
                              <w:pStyle w:val="ab"/>
                              <w:jc w:val="left"/>
                              <w:rPr>
                                <w:rFonts w:asciiTheme="majorHAnsi" w:hAnsiTheme="majorHAnsi" w:cs="Arial"/>
                                <w:b/>
                                <w:color w:val="002060"/>
                                <w:lang w:val="ru-RU"/>
                              </w:rPr>
                            </w:pPr>
                            <w:r w:rsidRPr="0057485D">
                              <w:rPr>
                                <w:rFonts w:asciiTheme="majorHAnsi" w:hAnsiTheme="majorHAnsi" w:cs="Arial"/>
                                <w:b/>
                                <w:color w:val="002060"/>
                                <w:lang w:val="ru-RU"/>
                              </w:rPr>
                              <w:t>Берегите воду!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036" type="#_x0000_t202" style="position:absolute;left:0;text-align:left;margin-left:577.7pt;margin-top:61.6pt;width:168.5pt;height:47.1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57485D" w:rsidRDefault="0057485D">
                      <w:pPr>
                        <w:pStyle w:val="ab"/>
                        <w:jc w:val="left"/>
                        <w:rPr>
                          <w:rFonts w:asciiTheme="majorHAnsi" w:hAnsiTheme="majorHAnsi" w:cs="Arial"/>
                          <w:b/>
                          <w:color w:val="002060"/>
                          <w:lang w:val="ru-RU"/>
                        </w:rPr>
                      </w:pPr>
                      <w:r w:rsidRPr="0057485D">
                        <w:rPr>
                          <w:rFonts w:asciiTheme="majorHAnsi" w:hAnsiTheme="majorHAnsi" w:cs="Arial"/>
                          <w:b/>
                          <w:color w:val="002060"/>
                          <w:lang w:val="ru-RU"/>
                        </w:rPr>
                        <w:t>Берегите воду</w:t>
                      </w:r>
                      <w:bookmarkStart w:id="1" w:name="_GoBack"/>
                      <w:r w:rsidRPr="0057485D">
                        <w:rPr>
                          <w:rFonts w:asciiTheme="majorHAnsi" w:hAnsiTheme="majorHAnsi" w:cs="Arial"/>
                          <w:b/>
                          <w:color w:val="002060"/>
                          <w:lang w:val="ru-RU"/>
                        </w:rPr>
                        <w:t>!</w:t>
                      </w:r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440FB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>
                <wp:simplePos x="0" y="0"/>
                <wp:positionH relativeFrom="column">
                  <wp:posOffset>4342765</wp:posOffset>
                </wp:positionH>
                <wp:positionV relativeFrom="paragraph">
                  <wp:posOffset>6567805</wp:posOffset>
                </wp:positionV>
                <wp:extent cx="1371600" cy="685800"/>
                <wp:effectExtent l="0" t="0" r="635" b="4445"/>
                <wp:wrapNone/>
                <wp:docPr id="19" name="Rectangle 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341.95pt;margin-top:517.15pt;width:108pt;height:54pt;z-index:251646976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" filled="f" fillcolor="black" stroked="f" strokecolor="white" strokeweight="0" insetpen="t">
                <o:lock v:ext="edit" shapetype="t"/>
                <v:textbox inset="2.88pt,2.88pt,2.88pt,2.88pt"/>
              </v:rect>
            </w:pict>
          </mc:Fallback>
        </mc:AlternateContent>
      </w:r>
      <w:r w:rsidR="00A537EB">
        <w:br w:type="page"/>
      </w:r>
      <w:r w:rsidR="005F12E7">
        <w:rPr>
          <w:noProof/>
          <w:lang w:val="ru-RU" w:eastAsia="ru-RU"/>
        </w:rPr>
        <w:lastRenderedPageBreak/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5B98B608" wp14:editId="0C8C3BAF">
                <wp:simplePos x="0" y="0"/>
                <wp:positionH relativeFrom="page">
                  <wp:posOffset>967105</wp:posOffset>
                </wp:positionH>
                <wp:positionV relativeFrom="page">
                  <wp:posOffset>2762885</wp:posOffset>
                </wp:positionV>
                <wp:extent cx="1751965" cy="459740"/>
                <wp:effectExtent l="0" t="0" r="19685" b="16510"/>
                <wp:wrapNone/>
                <wp:docPr id="12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751965" cy="459740"/>
                        </a:xfrm>
                        <a:prstGeom prst="rect">
                          <a:avLst/>
                        </a:prstGeom>
                        <a:noFill/>
                        <a:ln w="12700" algn="in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890" w:type="dxa"/>
                              <w:tblCellSpacing w:w="15" w:type="dxa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90"/>
                            </w:tblGrid>
                            <w:tr w:rsidR="00C90CAA" w:rsidRPr="00942D85" w:rsidTr="00C90CAA">
                              <w:trPr>
                                <w:trHeight w:val="386"/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tbl>
                                  <w:tblPr>
                                    <w:tblStyle w:val="ac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704"/>
                                    <w:gridCol w:w="1990"/>
                                  </w:tblGrid>
                                  <w:tr w:rsidR="00C90CAA" w:rsidRPr="00942D85" w:rsidTr="00C90CAA">
                                    <w:trPr>
                                      <w:trHeight w:val="506"/>
                                    </w:trPr>
                                    <w:tc>
                                      <w:tcPr>
                                        <w:tcW w:w="704" w:type="dxa"/>
                                      </w:tcPr>
                                      <w:p w:rsidR="00C90CAA" w:rsidRDefault="00C90CAA" w:rsidP="00C90CAA">
                                        <w:pPr>
                                          <w:pStyle w:val="aa"/>
                                          <w:rPr>
                                            <w:lang w:val="ru-RU"/>
                                          </w:rPr>
                                        </w:pPr>
                                        <w:r w:rsidRPr="0057485D">
                                          <w:rPr>
                                            <w:noProof/>
                                            <w:lang w:val="ru-RU" w:eastAsia="ru-RU" w:bidi="ar-SA"/>
                                          </w:rPr>
                                          <w:drawing>
                                            <wp:inline distT="0" distB="0" distL="0" distR="0" wp14:anchorId="77A93E75" wp14:editId="32CE1514">
                                              <wp:extent cx="304800" cy="304800"/>
                                              <wp:effectExtent l="0" t="0" r="0" b="0"/>
                                              <wp:docPr id="62" name="Рисунок 62" descr="П:">
                                                <a:hlinkClick xmlns:a="http://schemas.openxmlformats.org/drawingml/2006/main" r:id="rId14" tooltip="&quot;Портал:Экология&quot;"/>
                                              </wp:docPr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2" descr="П:">
                                                        <a:hlinkClick r:id="rId14" tooltip="&quot;Портал:Экология&quot;"/>
                                                      </pic:cNvPr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5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304800" cy="3048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990" w:type="dxa"/>
                                      </w:tcPr>
                                      <w:p w:rsidR="00C90CAA" w:rsidRPr="00C90CAA" w:rsidRDefault="00C90CAA" w:rsidP="00C90CAA">
                                        <w:pPr>
                                          <w:pStyle w:val="aa"/>
                                          <w:jc w:val="both"/>
                                          <w:rPr>
                                            <w:rFonts w:asciiTheme="majorHAnsi" w:hAnsiTheme="majorHAnsi"/>
                                            <w:lang w:val="ru-RU"/>
                                          </w:rPr>
                                        </w:pPr>
                                        <w:r w:rsidRPr="00C90CAA">
                                          <w:rPr>
                                            <w:rFonts w:asciiTheme="majorHAnsi" w:hAnsiTheme="majorHAnsi"/>
                                            <w:lang w:val="ru-RU"/>
                                          </w:rPr>
                                          <w:t>В Википедии есть портал</w:t>
                                        </w:r>
                                        <w:r>
                                          <w:rPr>
                                            <w:rFonts w:asciiTheme="majorHAnsi" w:hAnsiTheme="majorHAnsi"/>
                                            <w:lang w:val="ru-RU"/>
                                          </w:rPr>
                                          <w:t xml:space="preserve"> </w:t>
                                        </w:r>
                                        <w:r w:rsidR="00942D85">
                                          <w:fldChar w:fldCharType="begin"/>
                                        </w:r>
                                        <w:r w:rsidR="00942D85" w:rsidRPr="00942D85">
                                          <w:rPr>
                                            <w:lang w:val="ru-RU"/>
                                          </w:rPr>
                                          <w:instrText xml:space="preserve"> </w:instrText>
                                        </w:r>
                                        <w:r w:rsidR="00942D85">
                                          <w:instrText>HYPERLINK</w:instrText>
                                        </w:r>
                                        <w:r w:rsidR="00942D85" w:rsidRPr="00942D85">
                                          <w:rPr>
                                            <w:lang w:val="ru-RU"/>
                                          </w:rPr>
                                          <w:instrText xml:space="preserve"> "</w:instrText>
                                        </w:r>
                                        <w:r w:rsidR="00942D85">
                                          <w:instrText>http</w:instrText>
                                        </w:r>
                                        <w:r w:rsidR="00942D85" w:rsidRPr="00942D85">
                                          <w:rPr>
                                            <w:lang w:val="ru-RU"/>
                                          </w:rPr>
                                          <w:instrText>://</w:instrText>
                                        </w:r>
                                        <w:r w:rsidR="00942D85">
                                          <w:instrText>ru</w:instrText>
                                        </w:r>
                                        <w:r w:rsidR="00942D85" w:rsidRPr="00942D85">
                                          <w:rPr>
                                            <w:lang w:val="ru-RU"/>
                                          </w:rPr>
                                          <w:instrText>.</w:instrText>
                                        </w:r>
                                        <w:r w:rsidR="00942D85">
                                          <w:instrText>wikipedia</w:instrText>
                                        </w:r>
                                        <w:r w:rsidR="00942D85" w:rsidRPr="00942D85">
                                          <w:rPr>
                                            <w:lang w:val="ru-RU"/>
                                          </w:rPr>
                                          <w:instrText>.</w:instrText>
                                        </w:r>
                                        <w:r w:rsidR="00942D85">
                                          <w:instrText>org</w:instrText>
                                        </w:r>
                                        <w:r w:rsidR="00942D85" w:rsidRPr="00942D85">
                                          <w:rPr>
                                            <w:lang w:val="ru-RU"/>
                                          </w:rPr>
                                          <w:instrText>/</w:instrText>
                                        </w:r>
                                        <w:r w:rsidR="00942D85">
                                          <w:instrText>wiki</w:instrText>
                                        </w:r>
                                        <w:r w:rsidR="00942D85" w:rsidRPr="00942D85">
                                          <w:rPr>
                                            <w:lang w:val="ru-RU"/>
                                          </w:rPr>
                                          <w:instrText>/%</w:instrText>
                                        </w:r>
                                        <w:r w:rsidR="00942D85">
                                          <w:instrText>D</w:instrText>
                                        </w:r>
                                        <w:r w:rsidR="00942D85" w:rsidRPr="00942D85">
                                          <w:rPr>
                                            <w:lang w:val="ru-RU"/>
                                          </w:rPr>
                                          <w:instrText>0%9</w:instrText>
                                        </w:r>
                                        <w:r w:rsidR="00942D85">
                                          <w:instrText>F</w:instrText>
                                        </w:r>
                                        <w:r w:rsidR="00942D85" w:rsidRPr="00942D85">
                                          <w:rPr>
                                            <w:lang w:val="ru-RU"/>
                                          </w:rPr>
                                          <w:instrText>%</w:instrText>
                                        </w:r>
                                        <w:r w:rsidR="00942D85">
                                          <w:instrText>D</w:instrText>
                                        </w:r>
                                        <w:r w:rsidR="00942D85" w:rsidRPr="00942D85">
                                          <w:rPr>
                                            <w:lang w:val="ru-RU"/>
                                          </w:rPr>
                                          <w:instrText>0%</w:instrText>
                                        </w:r>
                                        <w:r w:rsidR="00942D85">
                                          <w:instrText>BE</w:instrText>
                                        </w:r>
                                        <w:r w:rsidR="00942D85" w:rsidRPr="00942D85">
                                          <w:rPr>
                                            <w:lang w:val="ru-RU"/>
                                          </w:rPr>
                                          <w:instrText>%</w:instrText>
                                        </w:r>
                                        <w:r w:rsidR="00942D85">
                                          <w:instrText>D</w:instrText>
                                        </w:r>
                                        <w:r w:rsidR="00942D85" w:rsidRPr="00942D85">
                                          <w:rPr>
                                            <w:lang w:val="ru-RU"/>
                                          </w:rPr>
                                          <w:instrText>1%80%</w:instrText>
                                        </w:r>
                                        <w:r w:rsidR="00942D85">
                                          <w:instrText>D</w:instrText>
                                        </w:r>
                                        <w:r w:rsidR="00942D85" w:rsidRPr="00942D85">
                                          <w:rPr>
                                            <w:lang w:val="ru-RU"/>
                                          </w:rPr>
                                          <w:instrText>1%82%</w:instrText>
                                        </w:r>
                                        <w:r w:rsidR="00942D85">
                                          <w:instrText>D</w:instrText>
                                        </w:r>
                                        <w:r w:rsidR="00942D85" w:rsidRPr="00942D85">
                                          <w:rPr>
                                            <w:lang w:val="ru-RU"/>
                                          </w:rPr>
                                          <w:instrText>0%</w:instrText>
                                        </w:r>
                                        <w:r w:rsidR="00942D85">
                                          <w:instrText>B</w:instrText>
                                        </w:r>
                                        <w:r w:rsidR="00942D85" w:rsidRPr="00942D85">
                                          <w:rPr>
                                            <w:lang w:val="ru-RU"/>
                                          </w:rPr>
                                          <w:instrText>0%</w:instrText>
                                        </w:r>
                                        <w:r w:rsidR="00942D85">
                                          <w:instrText>D</w:instrText>
                                        </w:r>
                                        <w:r w:rsidR="00942D85" w:rsidRPr="00942D85">
                                          <w:rPr>
                                            <w:lang w:val="ru-RU"/>
                                          </w:rPr>
                                          <w:instrText>0%</w:instrText>
                                        </w:r>
                                        <w:r w:rsidR="00942D85">
                                          <w:instrText>BB</w:instrText>
                                        </w:r>
                                        <w:r w:rsidR="00942D85" w:rsidRPr="00942D85">
                                          <w:rPr>
                                            <w:lang w:val="ru-RU"/>
                                          </w:rPr>
                                          <w:instrText>:%</w:instrText>
                                        </w:r>
                                        <w:r w:rsidR="00942D85">
                                          <w:instrText>D</w:instrText>
                                        </w:r>
                                        <w:r w:rsidR="00942D85" w:rsidRPr="00942D85">
                                          <w:rPr>
                                            <w:lang w:val="ru-RU"/>
                                          </w:rPr>
                                          <w:instrText>0%</w:instrText>
                                        </w:r>
                                        <w:r w:rsidR="00942D85">
                                          <w:instrText>AD</w:instrText>
                                        </w:r>
                                        <w:r w:rsidR="00942D85" w:rsidRPr="00942D85">
                                          <w:rPr>
                                            <w:lang w:val="ru-RU"/>
                                          </w:rPr>
                                          <w:instrText>%</w:instrText>
                                        </w:r>
                                        <w:r w:rsidR="00942D85">
                                          <w:instrText>D</w:instrText>
                                        </w:r>
                                        <w:r w:rsidR="00942D85" w:rsidRPr="00942D85">
                                          <w:rPr>
                                            <w:lang w:val="ru-RU"/>
                                          </w:rPr>
                                          <w:instrText>0%</w:instrText>
                                        </w:r>
                                        <w:r w:rsidR="00942D85">
                                          <w:instrText>BA</w:instrText>
                                        </w:r>
                                        <w:r w:rsidR="00942D85" w:rsidRPr="00942D85">
                                          <w:rPr>
                                            <w:lang w:val="ru-RU"/>
                                          </w:rPr>
                                          <w:instrText>%</w:instrText>
                                        </w:r>
                                        <w:r w:rsidR="00942D85">
                                          <w:instrText>D</w:instrText>
                                        </w:r>
                                        <w:r w:rsidR="00942D85" w:rsidRPr="00942D85">
                                          <w:rPr>
                                            <w:lang w:val="ru-RU"/>
                                          </w:rPr>
                                          <w:instrText>0%</w:instrText>
                                        </w:r>
                                        <w:r w:rsidR="00942D85">
                                          <w:instrText>BE</w:instrText>
                                        </w:r>
                                        <w:r w:rsidR="00942D85" w:rsidRPr="00942D85">
                                          <w:rPr>
                                            <w:lang w:val="ru-RU"/>
                                          </w:rPr>
                                          <w:instrText>%</w:instrText>
                                        </w:r>
                                        <w:r w:rsidR="00942D85">
                                          <w:instrText>D</w:instrText>
                                        </w:r>
                                        <w:r w:rsidR="00942D85" w:rsidRPr="00942D85">
                                          <w:rPr>
                                            <w:lang w:val="ru-RU"/>
                                          </w:rPr>
                                          <w:instrText>0%</w:instrText>
                                        </w:r>
                                        <w:r w:rsidR="00942D85">
                                          <w:instrText>BB</w:instrText>
                                        </w:r>
                                        <w:r w:rsidR="00942D85" w:rsidRPr="00942D85">
                                          <w:rPr>
                                            <w:lang w:val="ru-RU"/>
                                          </w:rPr>
                                          <w:instrText>%</w:instrText>
                                        </w:r>
                                        <w:r w:rsidR="00942D85">
                                          <w:instrText>D</w:instrText>
                                        </w:r>
                                        <w:r w:rsidR="00942D85" w:rsidRPr="00942D85">
                                          <w:rPr>
                                            <w:lang w:val="ru-RU"/>
                                          </w:rPr>
                                          <w:instrText>0%</w:instrText>
                                        </w:r>
                                        <w:r w:rsidR="00942D85">
                                          <w:instrText>BE</w:instrText>
                                        </w:r>
                                        <w:r w:rsidR="00942D85" w:rsidRPr="00942D85">
                                          <w:rPr>
                                            <w:lang w:val="ru-RU"/>
                                          </w:rPr>
                                          <w:instrText>%</w:instrText>
                                        </w:r>
                                        <w:r w:rsidR="00942D85">
                                          <w:instrText>D</w:instrText>
                                        </w:r>
                                        <w:r w:rsidR="00942D85" w:rsidRPr="00942D85">
                                          <w:rPr>
                                            <w:lang w:val="ru-RU"/>
                                          </w:rPr>
                                          <w:instrText>0%</w:instrText>
                                        </w:r>
                                        <w:r w:rsidR="00942D85">
                                          <w:instrText>B</w:instrText>
                                        </w:r>
                                        <w:r w:rsidR="00942D85" w:rsidRPr="00942D85">
                                          <w:rPr>
                                            <w:lang w:val="ru-RU"/>
                                          </w:rPr>
                                          <w:instrText>3%</w:instrText>
                                        </w:r>
                                        <w:r w:rsidR="00942D85">
                                          <w:instrText>D</w:instrText>
                                        </w:r>
                                        <w:r w:rsidR="00942D85" w:rsidRPr="00942D85">
                                          <w:rPr>
                                            <w:lang w:val="ru-RU"/>
                                          </w:rPr>
                                          <w:instrText>0%</w:instrText>
                                        </w:r>
                                        <w:r w:rsidR="00942D85">
                                          <w:instrText>B</w:instrText>
                                        </w:r>
                                        <w:r w:rsidR="00942D85" w:rsidRPr="00942D85">
                                          <w:rPr>
                                            <w:lang w:val="ru-RU"/>
                                          </w:rPr>
                                          <w:instrText>8%</w:instrText>
                                        </w:r>
                                        <w:r w:rsidR="00942D85">
                                          <w:instrText>D</w:instrText>
                                        </w:r>
                                        <w:r w:rsidR="00942D85" w:rsidRPr="00942D85">
                                          <w:rPr>
                                            <w:lang w:val="ru-RU"/>
                                          </w:rPr>
                                          <w:instrText>1%8</w:instrText>
                                        </w:r>
                                        <w:r w:rsidR="00942D85">
                                          <w:instrText>F</w:instrText>
                                        </w:r>
                                        <w:r w:rsidR="00942D85" w:rsidRPr="00942D85">
                                          <w:rPr>
                                            <w:lang w:val="ru-RU"/>
                                          </w:rPr>
                                          <w:instrText>" \</w:instrText>
                                        </w:r>
                                        <w:r w:rsidR="00942D85">
                                          <w:instrText>o</w:instrText>
                                        </w:r>
                                        <w:r w:rsidR="00942D85" w:rsidRPr="00942D85">
                                          <w:rPr>
                                            <w:lang w:val="ru-RU"/>
                                          </w:rPr>
                                          <w:instrText xml:space="preserve"> "Портал:Экология" </w:instrText>
                                        </w:r>
                                        <w:r w:rsidR="00942D85">
                                          <w:fldChar w:fldCharType="separate"/>
                                        </w:r>
                                        <w:r w:rsidRPr="00C90CAA">
                                          <w:rPr>
                                            <w:rStyle w:val="a3"/>
                                            <w:rFonts w:asciiTheme="majorHAnsi" w:hAnsiTheme="majorHAnsi"/>
                                            <w:b/>
                                            <w:bCs/>
                                            <w:iCs/>
                                            <w:lang w:val="ru-RU"/>
                                          </w:rPr>
                                          <w:t>«Экология»</w:t>
                                        </w:r>
                                        <w:r w:rsidR="00942D85">
                                          <w:rPr>
                                            <w:rStyle w:val="a3"/>
                                            <w:rFonts w:asciiTheme="majorHAnsi" w:hAnsiTheme="majorHAnsi"/>
                                            <w:b/>
                                            <w:bCs/>
                                            <w:iCs/>
                                            <w:lang w:val="ru-RU"/>
                                          </w:rPr>
                                          <w:fldChar w:fldCharType="end"/>
                                        </w:r>
                                      </w:p>
                                    </w:tc>
                                  </w:tr>
                                </w:tbl>
                                <w:p w:rsidR="00C90CAA" w:rsidRPr="0057485D" w:rsidRDefault="00C90CAA" w:rsidP="00C90CAA">
                                  <w:pPr>
                                    <w:pStyle w:val="aa"/>
                                    <w:rPr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537EB" w:rsidRPr="00FF0996" w:rsidRDefault="00A537EB" w:rsidP="00C90CAA">
                            <w:pPr>
                              <w:pStyle w:val="aa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1" o:spid="_x0000_s1038" type="#_x0000_t202" style="position:absolute;left:0;text-align:left;margin-left:76.15pt;margin-top:217.55pt;width:137.95pt;height:36.2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" filled="f" strokecolor="red" strokeweight="1pt" insetpen="t">
                <v:shadow color="#ccc"/>
                <o:lock v:ext="edit" shapetype="t"/>
                <v:textbox inset="2.85pt,2.85pt,2.85pt,2.85pt">
                  <w:txbxContent>
                    <w:tbl>
                      <w:tblPr>
                        <w:tblW w:w="2890" w:type="dxa"/>
                        <w:tblCellSpacing w:w="15" w:type="dxa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90"/>
                      </w:tblGrid>
                      <w:tr w:rsidR="00C90CAA" w:rsidRPr="00942D85" w:rsidTr="00C90CAA">
                        <w:trPr>
                          <w:trHeight w:val="386"/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tbl>
                            <w:tblPr>
                              <w:tblStyle w:val="ac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04"/>
                              <w:gridCol w:w="1990"/>
                            </w:tblGrid>
                            <w:tr w:rsidR="00C90CAA" w:rsidRPr="00942D85" w:rsidTr="00C90CAA">
                              <w:trPr>
                                <w:trHeight w:val="506"/>
                              </w:trPr>
                              <w:tc>
                                <w:tcPr>
                                  <w:tcW w:w="704" w:type="dxa"/>
                                </w:tcPr>
                                <w:p w:rsidR="00C90CAA" w:rsidRDefault="00C90CAA" w:rsidP="00C90CAA">
                                  <w:pPr>
                                    <w:pStyle w:val="aa"/>
                                    <w:rPr>
                                      <w:lang w:val="ru-RU"/>
                                    </w:rPr>
                                  </w:pPr>
                                  <w:r w:rsidRPr="0057485D">
                                    <w:rPr>
                                      <w:noProof/>
                                      <w:lang w:val="ru-RU" w:eastAsia="ru-RU" w:bidi="ar-SA"/>
                                    </w:rPr>
                                    <w:drawing>
                                      <wp:inline distT="0" distB="0" distL="0" distR="0" wp14:anchorId="77A93E75" wp14:editId="32CE1514">
                                        <wp:extent cx="304800" cy="304800"/>
                                        <wp:effectExtent l="0" t="0" r="0" b="0"/>
                                        <wp:docPr id="62" name="Рисунок 62" descr="П:">
                                          <a:hlinkClick xmlns:a="http://schemas.openxmlformats.org/drawingml/2006/main" r:id="rId14" tooltip="&quot;Портал:Экология&quot;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П:">
                                                  <a:hlinkClick r:id="rId14" tooltip="&quot;Портал:Экология&quot;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4800" cy="304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:rsidR="00C90CAA" w:rsidRPr="00C90CAA" w:rsidRDefault="00C90CAA" w:rsidP="00C90CAA">
                                  <w:pPr>
                                    <w:pStyle w:val="aa"/>
                                    <w:jc w:val="both"/>
                                    <w:rPr>
                                      <w:rFonts w:asciiTheme="majorHAnsi" w:hAnsiTheme="majorHAnsi"/>
                                      <w:lang w:val="ru-RU"/>
                                    </w:rPr>
                                  </w:pPr>
                                  <w:r w:rsidRPr="00C90CAA">
                                    <w:rPr>
                                      <w:rFonts w:asciiTheme="majorHAnsi" w:hAnsiTheme="majorHAnsi"/>
                                      <w:lang w:val="ru-RU"/>
                                    </w:rPr>
                                    <w:t>В Википедии есть портал</w:t>
                                  </w:r>
                                  <w:r>
                                    <w:rPr>
                                      <w:rFonts w:asciiTheme="majorHAnsi" w:hAnsiTheme="majorHAnsi"/>
                                      <w:lang w:val="ru-RU"/>
                                    </w:rPr>
                                    <w:t xml:space="preserve"> </w:t>
                                  </w:r>
                                  <w:r w:rsidR="00942D85">
                                    <w:fldChar w:fldCharType="begin"/>
                                  </w:r>
                                  <w:r w:rsidR="00942D85" w:rsidRPr="00942D85">
                                    <w:rPr>
                                      <w:lang w:val="ru-RU"/>
                                    </w:rPr>
                                    <w:instrText xml:space="preserve"> </w:instrText>
                                  </w:r>
                                  <w:r w:rsidR="00942D85">
                                    <w:instrText>HYPERLINK</w:instrText>
                                  </w:r>
                                  <w:r w:rsidR="00942D85" w:rsidRPr="00942D85">
                                    <w:rPr>
                                      <w:lang w:val="ru-RU"/>
                                    </w:rPr>
                                    <w:instrText xml:space="preserve"> "</w:instrText>
                                  </w:r>
                                  <w:r w:rsidR="00942D85">
                                    <w:instrText>http</w:instrText>
                                  </w:r>
                                  <w:r w:rsidR="00942D85" w:rsidRPr="00942D85">
                                    <w:rPr>
                                      <w:lang w:val="ru-RU"/>
                                    </w:rPr>
                                    <w:instrText>://</w:instrText>
                                  </w:r>
                                  <w:r w:rsidR="00942D85">
                                    <w:instrText>ru</w:instrText>
                                  </w:r>
                                  <w:r w:rsidR="00942D85" w:rsidRPr="00942D85">
                                    <w:rPr>
                                      <w:lang w:val="ru-RU"/>
                                    </w:rPr>
                                    <w:instrText>.</w:instrText>
                                  </w:r>
                                  <w:r w:rsidR="00942D85">
                                    <w:instrText>wikipedia</w:instrText>
                                  </w:r>
                                  <w:r w:rsidR="00942D85" w:rsidRPr="00942D85">
                                    <w:rPr>
                                      <w:lang w:val="ru-RU"/>
                                    </w:rPr>
                                    <w:instrText>.</w:instrText>
                                  </w:r>
                                  <w:r w:rsidR="00942D85">
                                    <w:instrText>org</w:instrText>
                                  </w:r>
                                  <w:r w:rsidR="00942D85" w:rsidRPr="00942D85">
                                    <w:rPr>
                                      <w:lang w:val="ru-RU"/>
                                    </w:rPr>
                                    <w:instrText>/</w:instrText>
                                  </w:r>
                                  <w:r w:rsidR="00942D85">
                                    <w:instrText>wiki</w:instrText>
                                  </w:r>
                                  <w:r w:rsidR="00942D85" w:rsidRPr="00942D85">
                                    <w:rPr>
                                      <w:lang w:val="ru-RU"/>
                                    </w:rPr>
                                    <w:instrText>/%</w:instrText>
                                  </w:r>
                                  <w:r w:rsidR="00942D85">
                                    <w:instrText>D</w:instrText>
                                  </w:r>
                                  <w:r w:rsidR="00942D85" w:rsidRPr="00942D85">
                                    <w:rPr>
                                      <w:lang w:val="ru-RU"/>
                                    </w:rPr>
                                    <w:instrText>0%9</w:instrText>
                                  </w:r>
                                  <w:r w:rsidR="00942D85">
                                    <w:instrText>F</w:instrText>
                                  </w:r>
                                  <w:r w:rsidR="00942D85" w:rsidRPr="00942D85">
                                    <w:rPr>
                                      <w:lang w:val="ru-RU"/>
                                    </w:rPr>
                                    <w:instrText>%</w:instrText>
                                  </w:r>
                                  <w:r w:rsidR="00942D85">
                                    <w:instrText>D</w:instrText>
                                  </w:r>
                                  <w:r w:rsidR="00942D85" w:rsidRPr="00942D85">
                                    <w:rPr>
                                      <w:lang w:val="ru-RU"/>
                                    </w:rPr>
                                    <w:instrText>0%</w:instrText>
                                  </w:r>
                                  <w:r w:rsidR="00942D85">
                                    <w:instrText>BE</w:instrText>
                                  </w:r>
                                  <w:r w:rsidR="00942D85" w:rsidRPr="00942D85">
                                    <w:rPr>
                                      <w:lang w:val="ru-RU"/>
                                    </w:rPr>
                                    <w:instrText>%</w:instrText>
                                  </w:r>
                                  <w:r w:rsidR="00942D85">
                                    <w:instrText>D</w:instrText>
                                  </w:r>
                                  <w:r w:rsidR="00942D85" w:rsidRPr="00942D85">
                                    <w:rPr>
                                      <w:lang w:val="ru-RU"/>
                                    </w:rPr>
                                    <w:instrText>1%80%</w:instrText>
                                  </w:r>
                                  <w:r w:rsidR="00942D85">
                                    <w:instrText>D</w:instrText>
                                  </w:r>
                                  <w:r w:rsidR="00942D85" w:rsidRPr="00942D85">
                                    <w:rPr>
                                      <w:lang w:val="ru-RU"/>
                                    </w:rPr>
                                    <w:instrText>1%82%</w:instrText>
                                  </w:r>
                                  <w:r w:rsidR="00942D85">
                                    <w:instrText>D</w:instrText>
                                  </w:r>
                                  <w:r w:rsidR="00942D85" w:rsidRPr="00942D85">
                                    <w:rPr>
                                      <w:lang w:val="ru-RU"/>
                                    </w:rPr>
                                    <w:instrText>0%</w:instrText>
                                  </w:r>
                                  <w:r w:rsidR="00942D85">
                                    <w:instrText>B</w:instrText>
                                  </w:r>
                                  <w:r w:rsidR="00942D85" w:rsidRPr="00942D85">
                                    <w:rPr>
                                      <w:lang w:val="ru-RU"/>
                                    </w:rPr>
                                    <w:instrText>0%</w:instrText>
                                  </w:r>
                                  <w:r w:rsidR="00942D85">
                                    <w:instrText>D</w:instrText>
                                  </w:r>
                                  <w:r w:rsidR="00942D85" w:rsidRPr="00942D85">
                                    <w:rPr>
                                      <w:lang w:val="ru-RU"/>
                                    </w:rPr>
                                    <w:instrText>0%</w:instrText>
                                  </w:r>
                                  <w:r w:rsidR="00942D85">
                                    <w:instrText>BB</w:instrText>
                                  </w:r>
                                  <w:r w:rsidR="00942D85" w:rsidRPr="00942D85">
                                    <w:rPr>
                                      <w:lang w:val="ru-RU"/>
                                    </w:rPr>
                                    <w:instrText>:%</w:instrText>
                                  </w:r>
                                  <w:r w:rsidR="00942D85">
                                    <w:instrText>D</w:instrText>
                                  </w:r>
                                  <w:r w:rsidR="00942D85" w:rsidRPr="00942D85">
                                    <w:rPr>
                                      <w:lang w:val="ru-RU"/>
                                    </w:rPr>
                                    <w:instrText>0%</w:instrText>
                                  </w:r>
                                  <w:r w:rsidR="00942D85">
                                    <w:instrText>AD</w:instrText>
                                  </w:r>
                                  <w:r w:rsidR="00942D85" w:rsidRPr="00942D85">
                                    <w:rPr>
                                      <w:lang w:val="ru-RU"/>
                                    </w:rPr>
                                    <w:instrText>%</w:instrText>
                                  </w:r>
                                  <w:r w:rsidR="00942D85">
                                    <w:instrText>D</w:instrText>
                                  </w:r>
                                  <w:r w:rsidR="00942D85" w:rsidRPr="00942D85">
                                    <w:rPr>
                                      <w:lang w:val="ru-RU"/>
                                    </w:rPr>
                                    <w:instrText>0%</w:instrText>
                                  </w:r>
                                  <w:r w:rsidR="00942D85">
                                    <w:instrText>BA</w:instrText>
                                  </w:r>
                                  <w:r w:rsidR="00942D85" w:rsidRPr="00942D85">
                                    <w:rPr>
                                      <w:lang w:val="ru-RU"/>
                                    </w:rPr>
                                    <w:instrText>%</w:instrText>
                                  </w:r>
                                  <w:r w:rsidR="00942D85">
                                    <w:instrText>D</w:instrText>
                                  </w:r>
                                  <w:r w:rsidR="00942D85" w:rsidRPr="00942D85">
                                    <w:rPr>
                                      <w:lang w:val="ru-RU"/>
                                    </w:rPr>
                                    <w:instrText>0%</w:instrText>
                                  </w:r>
                                  <w:r w:rsidR="00942D85">
                                    <w:instrText>BE</w:instrText>
                                  </w:r>
                                  <w:r w:rsidR="00942D85" w:rsidRPr="00942D85">
                                    <w:rPr>
                                      <w:lang w:val="ru-RU"/>
                                    </w:rPr>
                                    <w:instrText>%</w:instrText>
                                  </w:r>
                                  <w:r w:rsidR="00942D85">
                                    <w:instrText>D</w:instrText>
                                  </w:r>
                                  <w:r w:rsidR="00942D85" w:rsidRPr="00942D85">
                                    <w:rPr>
                                      <w:lang w:val="ru-RU"/>
                                    </w:rPr>
                                    <w:instrText>0%</w:instrText>
                                  </w:r>
                                  <w:r w:rsidR="00942D85">
                                    <w:instrText>BB</w:instrText>
                                  </w:r>
                                  <w:r w:rsidR="00942D85" w:rsidRPr="00942D85">
                                    <w:rPr>
                                      <w:lang w:val="ru-RU"/>
                                    </w:rPr>
                                    <w:instrText>%</w:instrText>
                                  </w:r>
                                  <w:r w:rsidR="00942D85">
                                    <w:instrText>D</w:instrText>
                                  </w:r>
                                  <w:r w:rsidR="00942D85" w:rsidRPr="00942D85">
                                    <w:rPr>
                                      <w:lang w:val="ru-RU"/>
                                    </w:rPr>
                                    <w:instrText>0%</w:instrText>
                                  </w:r>
                                  <w:r w:rsidR="00942D85">
                                    <w:instrText>BE</w:instrText>
                                  </w:r>
                                  <w:r w:rsidR="00942D85" w:rsidRPr="00942D85">
                                    <w:rPr>
                                      <w:lang w:val="ru-RU"/>
                                    </w:rPr>
                                    <w:instrText>%</w:instrText>
                                  </w:r>
                                  <w:r w:rsidR="00942D85">
                                    <w:instrText>D</w:instrText>
                                  </w:r>
                                  <w:r w:rsidR="00942D85" w:rsidRPr="00942D85">
                                    <w:rPr>
                                      <w:lang w:val="ru-RU"/>
                                    </w:rPr>
                                    <w:instrText>0%</w:instrText>
                                  </w:r>
                                  <w:r w:rsidR="00942D85">
                                    <w:instrText>B</w:instrText>
                                  </w:r>
                                  <w:r w:rsidR="00942D85" w:rsidRPr="00942D85">
                                    <w:rPr>
                                      <w:lang w:val="ru-RU"/>
                                    </w:rPr>
                                    <w:instrText>3%</w:instrText>
                                  </w:r>
                                  <w:r w:rsidR="00942D85">
                                    <w:instrText>D</w:instrText>
                                  </w:r>
                                  <w:r w:rsidR="00942D85" w:rsidRPr="00942D85">
                                    <w:rPr>
                                      <w:lang w:val="ru-RU"/>
                                    </w:rPr>
                                    <w:instrText>0%</w:instrText>
                                  </w:r>
                                  <w:r w:rsidR="00942D85">
                                    <w:instrText>B</w:instrText>
                                  </w:r>
                                  <w:r w:rsidR="00942D85" w:rsidRPr="00942D85">
                                    <w:rPr>
                                      <w:lang w:val="ru-RU"/>
                                    </w:rPr>
                                    <w:instrText>8%</w:instrText>
                                  </w:r>
                                  <w:r w:rsidR="00942D85">
                                    <w:instrText>D</w:instrText>
                                  </w:r>
                                  <w:r w:rsidR="00942D85" w:rsidRPr="00942D85">
                                    <w:rPr>
                                      <w:lang w:val="ru-RU"/>
                                    </w:rPr>
                                    <w:instrText>1%8</w:instrText>
                                  </w:r>
                                  <w:r w:rsidR="00942D85">
                                    <w:instrText>F</w:instrText>
                                  </w:r>
                                  <w:r w:rsidR="00942D85" w:rsidRPr="00942D85">
                                    <w:rPr>
                                      <w:lang w:val="ru-RU"/>
                                    </w:rPr>
                                    <w:instrText>" \</w:instrText>
                                  </w:r>
                                  <w:r w:rsidR="00942D85">
                                    <w:instrText>o</w:instrText>
                                  </w:r>
                                  <w:r w:rsidR="00942D85" w:rsidRPr="00942D85">
                                    <w:rPr>
                                      <w:lang w:val="ru-RU"/>
                                    </w:rPr>
                                    <w:instrText xml:space="preserve"> "Портал:Экология" </w:instrText>
                                  </w:r>
                                  <w:r w:rsidR="00942D85">
                                    <w:fldChar w:fldCharType="separate"/>
                                  </w:r>
                                  <w:r w:rsidRPr="00C90CAA">
                                    <w:rPr>
                                      <w:rStyle w:val="a3"/>
                                      <w:rFonts w:asciiTheme="majorHAnsi" w:hAnsiTheme="majorHAnsi"/>
                                      <w:b/>
                                      <w:bCs/>
                                      <w:iCs/>
                                      <w:lang w:val="ru-RU"/>
                                    </w:rPr>
                                    <w:t>«Экология»</w:t>
                                  </w:r>
                                  <w:r w:rsidR="00942D85">
                                    <w:rPr>
                                      <w:rStyle w:val="a3"/>
                                      <w:rFonts w:asciiTheme="majorHAnsi" w:hAnsiTheme="majorHAnsi"/>
                                      <w:b/>
                                      <w:bCs/>
                                      <w:iCs/>
                                      <w:lang w:val="ru-RU"/>
                                    </w:rPr>
                                    <w:fldChar w:fldCharType="end"/>
                                  </w:r>
                                </w:p>
                              </w:tc>
                            </w:tr>
                          </w:tbl>
                          <w:p w:rsidR="00C90CAA" w:rsidRPr="0057485D" w:rsidRDefault="00C90CAA" w:rsidP="00C90CAA">
                            <w:pPr>
                              <w:pStyle w:val="aa"/>
                              <w:rPr>
                                <w:lang w:val="ru-RU"/>
                              </w:rPr>
                            </w:pPr>
                          </w:p>
                        </w:tc>
                      </w:tr>
                    </w:tbl>
                    <w:p w:rsidR="00A537EB" w:rsidRPr="00FF0996" w:rsidRDefault="00A537EB" w:rsidP="00C90CAA">
                      <w:pPr>
                        <w:pStyle w:val="aa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00666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79E5E2B1" wp14:editId="03368E60">
                <wp:simplePos x="0" y="0"/>
                <wp:positionH relativeFrom="page">
                  <wp:posOffset>752475</wp:posOffset>
                </wp:positionH>
                <wp:positionV relativeFrom="page">
                  <wp:posOffset>3190875</wp:posOffset>
                </wp:positionV>
                <wp:extent cx="2747010" cy="4229100"/>
                <wp:effectExtent l="0" t="0" r="0" b="0"/>
                <wp:wrapNone/>
                <wp:docPr id="16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47010" cy="422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F12E7" w:rsidRDefault="005F12E7" w:rsidP="00D00666">
                            <w:pPr>
                              <w:pStyle w:val="1"/>
                              <w:spacing w:after="0"/>
                              <w:rPr>
                                <w:rFonts w:asciiTheme="minorHAnsi" w:hAnsiTheme="minorHAnsi"/>
                                <w:color w:val="auto"/>
                                <w:sz w:val="22"/>
                                <w:szCs w:val="20"/>
                                <w:lang w:val="ru-RU"/>
                              </w:rPr>
                            </w:pPr>
                          </w:p>
                          <w:p w:rsidR="00A537EB" w:rsidRPr="001D01B4" w:rsidRDefault="00C90CAA" w:rsidP="00D00666">
                            <w:pPr>
                              <w:pStyle w:val="1"/>
                              <w:spacing w:after="0"/>
                              <w:rPr>
                                <w:sz w:val="32"/>
                                <w:lang w:val="ru-RU"/>
                              </w:rPr>
                            </w:pPr>
                            <w:r w:rsidRPr="001D01B4">
                              <w:rPr>
                                <w:rFonts w:asciiTheme="minorHAnsi" w:hAnsiTheme="minorHAnsi"/>
                                <w:color w:val="auto"/>
                                <w:sz w:val="22"/>
                                <w:szCs w:val="20"/>
                                <w:lang w:val="ru-RU"/>
                              </w:rPr>
                              <w:t>Всемирный день водных ресурсов</w:t>
                            </w:r>
                          </w:p>
                          <w:p w:rsidR="00C1326B" w:rsidRDefault="00C90CAA" w:rsidP="00D00666">
                            <w:pPr>
                              <w:pStyle w:val="a7"/>
                              <w:spacing w:after="0"/>
                              <w:jc w:val="both"/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C1326B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proofErr w:type="gramStart"/>
                            <w:r w:rsidR="00C1326B" w:rsidRPr="00C1326B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 xml:space="preserve">(отмечается ежегодно </w:t>
                            </w:r>
                            <w:r w:rsidR="00942D85">
                              <w:fldChar w:fldCharType="begin"/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proofErr w:type="gramStart"/>
                            <w:r w:rsidR="00942D85">
                              <w:instrText>HYPERLINK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 xml:space="preserve"> "</w:instrText>
                            </w:r>
                            <w:proofErr w:type="gramStart"/>
                            <w:r w:rsidR="00942D85">
                              <w:instrText>http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://</w:instrText>
                            </w:r>
                            <w:proofErr w:type="gramStart"/>
                            <w:r w:rsidR="00942D85">
                              <w:instrText>ru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.</w:instrText>
                            </w:r>
                            <w:proofErr w:type="gramStart"/>
                            <w:r w:rsidR="00942D85">
                              <w:instrText>wikipedia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.</w:instrText>
                            </w:r>
                            <w:proofErr w:type="gramStart"/>
                            <w:r w:rsidR="00942D85">
                              <w:instrText>org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/</w:instrText>
                            </w:r>
                            <w:proofErr w:type="gramStart"/>
                            <w:r w:rsidR="00942D85">
                              <w:instrText>wiki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/22_%</w:instrText>
                            </w:r>
                            <w:proofErr w:type="gramStart"/>
                            <w:r w:rsidR="00942D85">
                              <w:instrText>D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0%</w:instrText>
                            </w:r>
                            <w:proofErr w:type="gramStart"/>
                            <w:r w:rsidR="00942D85">
                              <w:instrText>BC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%</w:instrText>
                            </w:r>
                            <w:proofErr w:type="gramStart"/>
                            <w:r w:rsidR="00942D85">
                              <w:instrText>D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0%</w:instrText>
                            </w:r>
                            <w:proofErr w:type="gramStart"/>
                            <w:r w:rsidR="00942D85">
                              <w:instrText>B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0%</w:instrText>
                            </w:r>
                            <w:proofErr w:type="gramStart"/>
                            <w:r w:rsidR="00942D85">
                              <w:instrText>D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1%80%</w:instrText>
                            </w:r>
                            <w:proofErr w:type="gramStart"/>
                            <w:r w:rsidR="00942D85">
                              <w:instrText>D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1%82%</w:instrText>
                            </w:r>
                            <w:proofErr w:type="gramStart"/>
                            <w:r w:rsidR="00942D85">
                              <w:instrText>D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0%</w:instrText>
                            </w:r>
                            <w:proofErr w:type="gramStart"/>
                            <w:r w:rsidR="00942D85">
                              <w:instrText>B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0" \</w:instrText>
                            </w:r>
                            <w:proofErr w:type="gramStart"/>
                            <w:r w:rsidR="00942D85">
                              <w:instrText>o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 xml:space="preserve"> "22 марта" </w:instrText>
                            </w:r>
                            <w:proofErr w:type="gramStart"/>
                            <w:r w:rsidR="00942D85">
                              <w:fldChar w:fldCharType="separate"/>
                            </w:r>
                            <w:r w:rsidR="00C1326B" w:rsidRPr="00C1326B">
                              <w:rPr>
                                <w:rStyle w:val="a3"/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>22 марта</w:t>
                            </w:r>
                            <w:r w:rsidR="00942D85">
                              <w:rPr>
                                <w:rStyle w:val="a3"/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fldChar w:fldCharType="end"/>
                            </w:r>
                            <w:r w:rsidR="00C1326B" w:rsidRPr="00C1326B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 xml:space="preserve">. Этот Всемирный день объявлен </w:t>
                            </w:r>
                            <w:r w:rsidR="00942D85">
                              <w:fldChar w:fldCharType="begin"/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proofErr w:type="gramStart"/>
                            <w:r w:rsidR="00942D85">
                              <w:instrText>HYPERLINK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 xml:space="preserve"> "</w:instrText>
                            </w:r>
                            <w:proofErr w:type="gramStart"/>
                            <w:r w:rsidR="00942D85">
                              <w:instrText>http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://</w:instrText>
                            </w:r>
                            <w:proofErr w:type="gramStart"/>
                            <w:r w:rsidR="00942D85">
                              <w:instrText>ru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.</w:instrText>
                            </w:r>
                            <w:proofErr w:type="gramStart"/>
                            <w:r w:rsidR="00942D85">
                              <w:instrText>wikipedia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.</w:instrText>
                            </w:r>
                            <w:proofErr w:type="gramStart"/>
                            <w:r w:rsidR="00942D85">
                              <w:instrText>org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/</w:instrText>
                            </w:r>
                            <w:proofErr w:type="gramStart"/>
                            <w:r w:rsidR="00942D85">
                              <w:instrText>wiki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/%</w:instrText>
                            </w:r>
                            <w:proofErr w:type="gramStart"/>
                            <w:r w:rsidR="00942D85">
                              <w:instrText>D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0%93%</w:instrText>
                            </w:r>
                            <w:proofErr w:type="gramStart"/>
                            <w:r w:rsidR="00942D85">
                              <w:instrText>D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0%</w:instrText>
                            </w:r>
                            <w:proofErr w:type="gramStart"/>
                            <w:r w:rsidR="00942D85">
                              <w:instrText>B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5%</w:instrText>
                            </w:r>
                            <w:proofErr w:type="gramStart"/>
                            <w:r w:rsidR="00942D85">
                              <w:instrText>D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0%</w:instrText>
                            </w:r>
                            <w:proofErr w:type="gramStart"/>
                            <w:r w:rsidR="00942D85">
                              <w:instrText>BD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%</w:instrText>
                            </w:r>
                            <w:proofErr w:type="gramStart"/>
                            <w:r w:rsidR="00942D85">
                              <w:instrText>D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0%</w:instrText>
                            </w:r>
                            <w:proofErr w:type="gramStart"/>
                            <w:r w:rsidR="00942D85">
                              <w:instrText>B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5%</w:instrText>
                            </w:r>
                            <w:proofErr w:type="gramStart"/>
                            <w:r w:rsidR="00942D85">
                              <w:instrText>D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1%80%</w:instrText>
                            </w:r>
                            <w:proofErr w:type="gramStart"/>
                            <w:r w:rsidR="00942D85">
                              <w:instrText>D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0%</w:instrText>
                            </w:r>
                            <w:proofErr w:type="gramStart"/>
                            <w:r w:rsidR="00942D85">
                              <w:instrText>B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0%</w:instrText>
                            </w:r>
                            <w:proofErr w:type="gramStart"/>
                            <w:r w:rsidR="00942D85">
                              <w:instrText>D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0%</w:instrText>
                            </w:r>
                            <w:proofErr w:type="gramStart"/>
                            <w:r w:rsidR="00942D85">
                              <w:instrText>BB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%</w:instrText>
                            </w:r>
                            <w:proofErr w:type="gramStart"/>
                            <w:r w:rsidR="00942D85">
                              <w:instrText>D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1%8</w:instrText>
                            </w:r>
                            <w:proofErr w:type="gramStart"/>
                            <w:r w:rsidR="00942D85">
                              <w:instrText>C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%</w:instrText>
                            </w:r>
                            <w:proofErr w:type="gramStart"/>
                            <w:r w:rsidR="00942D85">
                              <w:instrText>D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0%</w:instrText>
                            </w:r>
                            <w:proofErr w:type="gramStart"/>
                            <w:r w:rsidR="00942D85">
                              <w:instrText>BD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%</w:instrText>
                            </w:r>
                            <w:proofErr w:type="gramStart"/>
                            <w:r w:rsidR="00942D85">
                              <w:instrText>D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0%</w:instrText>
                            </w:r>
                            <w:proofErr w:type="gramStart"/>
                            <w:r w:rsidR="00942D85">
                              <w:instrText>B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0%</w:instrText>
                            </w:r>
                            <w:proofErr w:type="gramStart"/>
                            <w:r w:rsidR="00942D85">
                              <w:instrText>D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1%8</w:instrText>
                            </w:r>
                            <w:proofErr w:type="gramStart"/>
                            <w:r w:rsidR="00942D85">
                              <w:instrText>F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_%</w:instrText>
                            </w:r>
                            <w:proofErr w:type="gramStart"/>
                            <w:r w:rsidR="00942D85">
                              <w:instrText>D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0%90%</w:instrText>
                            </w:r>
                            <w:proofErr w:type="gramStart"/>
                            <w:r w:rsidR="00942D85">
                              <w:instrText>D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1%81%</w:instrText>
                            </w:r>
                            <w:proofErr w:type="gramStart"/>
                            <w:r w:rsidR="00942D85">
                              <w:instrText>D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1%</w:instrText>
                            </w:r>
                            <w:r w:rsidR="00942D85" w:rsidRPr="00942D85">
                              <w:rPr>
                                <w:lang w:val="ru-RU"/>
                              </w:rPr>
                              <w:instrText>81%</w:instrText>
                            </w:r>
                            <w:proofErr w:type="gramStart"/>
                            <w:r w:rsidR="00942D85">
                              <w:instrText>D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0%</w:instrText>
                            </w:r>
                            <w:proofErr w:type="gramStart"/>
                            <w:r w:rsidR="00942D85">
                              <w:instrText>B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0%</w:instrText>
                            </w:r>
                            <w:proofErr w:type="gramStart"/>
                            <w:r w:rsidR="00942D85">
                              <w:instrText>D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0%</w:instrText>
                            </w:r>
                            <w:proofErr w:type="gramStart"/>
                            <w:r w:rsidR="00942D85">
                              <w:instrText>BC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%</w:instrText>
                            </w:r>
                            <w:proofErr w:type="gramStart"/>
                            <w:r w:rsidR="00942D85">
                              <w:instrText>D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0%</w:instrText>
                            </w:r>
                            <w:proofErr w:type="gramStart"/>
                            <w:r w:rsidR="00942D85">
                              <w:instrText>B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1%</w:instrText>
                            </w:r>
                            <w:proofErr w:type="gramStart"/>
                            <w:r w:rsidR="00942D85">
                              <w:instrText>D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0%</w:instrText>
                            </w:r>
                            <w:proofErr w:type="gramStart"/>
                            <w:r w:rsidR="00942D85">
                              <w:instrText>BB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%</w:instrText>
                            </w:r>
                            <w:proofErr w:type="gramStart"/>
                            <w:r w:rsidR="00942D85">
                              <w:instrText>D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0%</w:instrText>
                            </w:r>
                            <w:proofErr w:type="gramStart"/>
                            <w:r w:rsidR="00942D85">
                              <w:instrText>B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5%</w:instrText>
                            </w:r>
                            <w:proofErr w:type="gramStart"/>
                            <w:r w:rsidR="00942D85">
                              <w:instrText>D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1%8</w:instrText>
                            </w:r>
                            <w:proofErr w:type="gramStart"/>
                            <w:r w:rsidR="00942D85">
                              <w:instrText>F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_%</w:instrText>
                            </w:r>
                            <w:proofErr w:type="gramStart"/>
                            <w:r w:rsidR="00942D85">
                              <w:instrText>D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0%9</w:instrText>
                            </w:r>
                            <w:proofErr w:type="gramStart"/>
                            <w:r w:rsidR="00942D85">
                              <w:instrText>E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%</w:instrText>
                            </w:r>
                            <w:proofErr w:type="gramStart"/>
                            <w:r w:rsidR="00942D85">
                              <w:instrText>D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0%9</w:instrText>
                            </w:r>
                            <w:proofErr w:type="gramStart"/>
                            <w:r w:rsidR="00942D85">
                              <w:instrText>E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%</w:instrText>
                            </w:r>
                            <w:proofErr w:type="gramStart"/>
                            <w:r w:rsidR="00942D85">
                              <w:instrText>D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0%9</w:instrText>
                            </w:r>
                            <w:proofErr w:type="gramStart"/>
                            <w:r w:rsidR="00942D85">
                              <w:instrText>D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" \</w:instrText>
                            </w:r>
                            <w:proofErr w:type="gramStart"/>
                            <w:r w:rsidR="00942D85">
                              <w:instrText>o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 xml:space="preserve"> "Генеральная Ассамблея ООН" </w:instrText>
                            </w:r>
                            <w:proofErr w:type="gramStart"/>
                            <w:r w:rsidR="00942D85">
                              <w:fldChar w:fldCharType="separate"/>
                            </w:r>
                            <w:r w:rsidR="00C1326B" w:rsidRPr="00C1326B">
                              <w:rPr>
                                <w:rStyle w:val="a3"/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>Генеральной Ассамблеей ООН</w:t>
                            </w:r>
                            <w:r w:rsidR="00942D85">
                              <w:rPr>
                                <w:rStyle w:val="a3"/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fldChar w:fldCharType="end"/>
                            </w:r>
                            <w:r w:rsidR="00C1326B" w:rsidRPr="00C1326B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 xml:space="preserve"> в </w:t>
                            </w:r>
                            <w:r w:rsidR="00942D85">
                              <w:fldChar w:fldCharType="begin"/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proofErr w:type="gramStart"/>
                            <w:r w:rsidR="00942D85">
                              <w:instrText>HYPERLINK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 xml:space="preserve"> "</w:instrText>
                            </w:r>
                            <w:proofErr w:type="gramStart"/>
                            <w:r w:rsidR="00942D85">
                              <w:instrText>http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://</w:instrText>
                            </w:r>
                            <w:proofErr w:type="gramStart"/>
                            <w:r w:rsidR="00942D85">
                              <w:instrText>ru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.</w:instrText>
                            </w:r>
                            <w:proofErr w:type="gramStart"/>
                            <w:r w:rsidR="00942D85">
                              <w:instrText>wikipedia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.</w:instrText>
                            </w:r>
                            <w:proofErr w:type="gramStart"/>
                            <w:r w:rsidR="00942D85">
                              <w:instrText>org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/</w:instrText>
                            </w:r>
                            <w:proofErr w:type="gramStart"/>
                            <w:r w:rsidR="00942D85">
                              <w:instrText>wiki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>/1993" \</w:instrText>
                            </w:r>
                            <w:proofErr w:type="gramStart"/>
                            <w:r w:rsidR="00942D85">
                              <w:instrText>o</w:instrText>
                            </w:r>
                            <w:proofErr w:type="gramEnd"/>
                            <w:r w:rsidR="00942D85" w:rsidRPr="00942D85">
                              <w:rPr>
                                <w:lang w:val="ru-RU"/>
                              </w:rPr>
                              <w:instrText xml:space="preserve"> "1993" </w:instrText>
                            </w:r>
                            <w:proofErr w:type="gramStart"/>
                            <w:r w:rsidR="00942D85">
                              <w:fldChar w:fldCharType="separate"/>
                            </w:r>
                            <w:r w:rsidR="00C1326B" w:rsidRPr="00C1326B">
                              <w:rPr>
                                <w:rStyle w:val="a3"/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>1993</w:t>
                            </w:r>
                            <w:r w:rsidR="00942D85">
                              <w:rPr>
                                <w:rStyle w:val="a3"/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fldChar w:fldCharType="end"/>
                            </w:r>
                            <w:r w:rsidR="00C1326B" w:rsidRPr="00C1326B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 xml:space="preserve"> году (резолюция № A/RES/47/193 </w:t>
                            </w:r>
                            <w:r w:rsidR="00C1326B" w:rsidRPr="00C1326B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  <w:t>Проведение Всемирного дня водных ресурсов</w:t>
                            </w:r>
                            <w:r w:rsidR="00C1326B" w:rsidRPr="00C1326B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>).</w:t>
                            </w:r>
                            <w:proofErr w:type="gramEnd"/>
                          </w:p>
                          <w:p w:rsidR="00C1326B" w:rsidRDefault="00C1326B" w:rsidP="00865447">
                            <w:pPr>
                              <w:pStyle w:val="a7"/>
                              <w:spacing w:after="0"/>
                              <w:ind w:firstLine="720"/>
                              <w:jc w:val="both"/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C1326B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 xml:space="preserve">В резолюции Генеральной Ассамблеи предложено государствам проводить в </w:t>
                            </w:r>
                            <w:proofErr w:type="spellStart"/>
                            <w:r w:rsidRPr="00C1326B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>В</w:t>
                            </w:r>
                            <w:proofErr w:type="spellEnd"/>
                            <w:r w:rsidRPr="00C1326B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942D85">
                              <w:fldChar w:fldCharType="begin"/>
                            </w:r>
                            <w:r w:rsidR="00942D85" w:rsidRPr="00942D85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 w:rsidR="00942D85">
                              <w:instrText>HYPERLINK</w:instrText>
                            </w:r>
                            <w:r w:rsidR="00942D85" w:rsidRPr="00942D85">
                              <w:rPr>
                                <w:lang w:val="ru-RU"/>
                              </w:rPr>
                              <w:instrText xml:space="preserve"> "</w:instrText>
                            </w:r>
                            <w:r w:rsidR="00942D85">
                              <w:instrText>http</w:instrText>
                            </w:r>
                            <w:r w:rsidR="00942D85" w:rsidRPr="00942D85">
                              <w:rPr>
                                <w:lang w:val="ru-RU"/>
                              </w:rPr>
                              <w:instrText>://</w:instrText>
                            </w:r>
                            <w:r w:rsidR="00942D85">
                              <w:instrText>ru</w:instrText>
                            </w:r>
                            <w:r w:rsidR="00942D85" w:rsidRPr="00942D85">
                              <w:rPr>
                                <w:lang w:val="ru-RU"/>
                              </w:rPr>
                              <w:instrText>.</w:instrText>
                            </w:r>
                            <w:r w:rsidR="00942D85">
                              <w:instrText>wikipedia</w:instrText>
                            </w:r>
                            <w:r w:rsidR="00942D85" w:rsidRPr="00942D85">
                              <w:rPr>
                                <w:lang w:val="ru-RU"/>
                              </w:rPr>
                              <w:instrText>.</w:instrText>
                            </w:r>
                            <w:r w:rsidR="00942D85">
                              <w:instrText>org</w:instrText>
                            </w:r>
                            <w:r w:rsidR="00942D85" w:rsidRPr="00942D85">
                              <w:rPr>
                                <w:lang w:val="ru-RU"/>
                              </w:rPr>
                              <w:instrText>/</w:instrText>
                            </w:r>
                            <w:r w:rsidR="00942D85">
                              <w:instrText>wiki</w:instrText>
                            </w:r>
                            <w:r w:rsidR="00942D85" w:rsidRPr="00942D85">
                              <w:rPr>
                                <w:lang w:val="ru-RU"/>
                              </w:rPr>
                              <w:instrText>/2003_%</w:instrText>
                            </w:r>
                            <w:r w:rsidR="00942D85">
                              <w:instrText>D</w:instrText>
                            </w:r>
                            <w:r w:rsidR="00942D85" w:rsidRPr="00942D85">
                              <w:rPr>
                                <w:lang w:val="ru-RU"/>
                              </w:rPr>
                              <w:instrText>0%</w:instrText>
                            </w:r>
                            <w:r w:rsidR="00942D85">
                              <w:instrText>B</w:instrText>
                            </w:r>
                            <w:r w:rsidR="00942D85" w:rsidRPr="00942D85">
                              <w:rPr>
                                <w:lang w:val="ru-RU"/>
                              </w:rPr>
                              <w:instrText>3%</w:instrText>
                            </w:r>
                            <w:r w:rsidR="00942D85">
                              <w:instrText>D</w:instrText>
                            </w:r>
                            <w:r w:rsidR="00942D85" w:rsidRPr="00942D85">
                              <w:rPr>
                                <w:lang w:val="ru-RU"/>
                              </w:rPr>
                              <w:instrText>0%</w:instrText>
                            </w:r>
                            <w:r w:rsidR="00942D85">
                              <w:instrText>BE</w:instrText>
                            </w:r>
                            <w:r w:rsidR="00942D85" w:rsidRPr="00942D85">
                              <w:rPr>
                                <w:lang w:val="ru-RU"/>
                              </w:rPr>
                              <w:instrText>%</w:instrText>
                            </w:r>
                            <w:r w:rsidR="00942D85">
                              <w:instrText>D</w:instrText>
                            </w:r>
                            <w:r w:rsidR="00942D85" w:rsidRPr="00942D85">
                              <w:rPr>
                                <w:lang w:val="ru-RU"/>
                              </w:rPr>
                              <w:instrText>0%</w:instrText>
                            </w:r>
                            <w:r w:rsidR="00942D85">
                              <w:instrText>B</w:instrText>
                            </w:r>
                            <w:r w:rsidR="00942D85" w:rsidRPr="00942D85">
                              <w:rPr>
                                <w:lang w:val="ru-RU"/>
                              </w:rPr>
                              <w:instrText>4" \</w:instrText>
                            </w:r>
                            <w:r w:rsidR="00942D85">
                              <w:instrText>o</w:instrText>
                            </w:r>
                            <w:r w:rsidR="00942D85" w:rsidRPr="00942D85">
                              <w:rPr>
                                <w:lang w:val="ru-RU"/>
                              </w:rPr>
                              <w:instrText xml:space="preserve"> "2003 год" </w:instrText>
                            </w:r>
                            <w:r w:rsidR="00942D85">
                              <w:fldChar w:fldCharType="separate"/>
                            </w:r>
                            <w:r w:rsidRPr="00C1326B">
                              <w:rPr>
                                <w:rStyle w:val="a3"/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>2003 году</w:t>
                            </w:r>
                            <w:r w:rsidR="00942D85">
                              <w:rPr>
                                <w:rStyle w:val="a3"/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fldChar w:fldCharType="end"/>
                            </w:r>
                            <w:r w:rsidRPr="00C1326B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 xml:space="preserve"> Генеральная Ассамблея в своей резолюции № A/RES/58/217 объявила период 2005-2015 </w:t>
                            </w:r>
                            <w:proofErr w:type="spellStart"/>
                            <w:proofErr w:type="gramStart"/>
                            <w:r w:rsidRPr="00C1326B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>гг</w:t>
                            </w:r>
                            <w:proofErr w:type="spellEnd"/>
                            <w:proofErr w:type="gramEnd"/>
                            <w:r w:rsidRPr="00C1326B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 xml:space="preserve">, начиная с Международного дня водных ресурсов 22 марта 2005 года, </w:t>
                            </w:r>
                            <w:r w:rsidRPr="00C1326B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  <w:t>Международным десятилетием действий «Вода для жизни»</w:t>
                            </w:r>
                            <w:r w:rsidRPr="00C1326B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</w:p>
                          <w:p w:rsidR="00D00666" w:rsidRPr="00C1326B" w:rsidRDefault="00D00666" w:rsidP="00865447">
                            <w:pPr>
                              <w:pStyle w:val="a7"/>
                              <w:spacing w:after="0"/>
                              <w:ind w:firstLine="720"/>
                              <w:jc w:val="both"/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D00666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>Согласно докладу ООН «Управление водными ресурсами в условиях неопределенности и риска», представленному в ЮНЕСКО, к 2070 году дефицит водных ресурсов ощутят на себе 44 миллиона человек в Центральной и Южной Европе. В 2010 году Генеральная Ассамблея ООН приняла резолюцию, провозгласившую 2013 год Международным годом водного сотрудничества.</w:t>
                            </w:r>
                          </w:p>
                          <w:p w:rsidR="00A537EB" w:rsidRPr="003A1A56" w:rsidRDefault="00A537EB" w:rsidP="00202F32">
                            <w:pPr>
                              <w:pStyle w:val="a7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039" type="#_x0000_t202" style="position:absolute;left:0;text-align:left;margin-left:59.25pt;margin-top:251.25pt;width:216.3pt;height:333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" filled="f" stroked="f" strokeweight="0" insetpen="t">
                <o:lock v:ext="edit" shapetype="t"/>
                <v:textbox inset="2.85pt,2.85pt,2.85pt,2.85pt">
                  <w:txbxContent>
                    <w:p w:rsidR="005F12E7" w:rsidRDefault="005F12E7" w:rsidP="00D00666">
                      <w:pPr>
                        <w:pStyle w:val="1"/>
                        <w:spacing w:after="0"/>
                        <w:rPr>
                          <w:rFonts w:asciiTheme="minorHAnsi" w:hAnsiTheme="minorHAnsi"/>
                          <w:color w:val="auto"/>
                          <w:sz w:val="22"/>
                          <w:szCs w:val="20"/>
                          <w:lang w:val="ru-RU"/>
                        </w:rPr>
                      </w:pPr>
                    </w:p>
                    <w:p w:rsidR="00A537EB" w:rsidRPr="001D01B4" w:rsidRDefault="00C90CAA" w:rsidP="00D00666">
                      <w:pPr>
                        <w:pStyle w:val="1"/>
                        <w:spacing w:after="0"/>
                        <w:rPr>
                          <w:sz w:val="32"/>
                          <w:lang w:val="ru-RU"/>
                        </w:rPr>
                      </w:pPr>
                      <w:r w:rsidRPr="001D01B4">
                        <w:rPr>
                          <w:rFonts w:asciiTheme="minorHAnsi" w:hAnsiTheme="minorHAnsi"/>
                          <w:color w:val="auto"/>
                          <w:sz w:val="22"/>
                          <w:szCs w:val="20"/>
                          <w:lang w:val="ru-RU"/>
                        </w:rPr>
                        <w:t>Всемирный день водных ресурсов</w:t>
                      </w:r>
                    </w:p>
                    <w:p w:rsidR="00C1326B" w:rsidRDefault="00C90CAA" w:rsidP="00D00666">
                      <w:pPr>
                        <w:pStyle w:val="a7"/>
                        <w:spacing w:after="0"/>
                        <w:jc w:val="both"/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</w:pPr>
                      <w:r w:rsidRPr="00C1326B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proofErr w:type="gramStart"/>
                      <w:r w:rsidR="00C1326B" w:rsidRPr="00C1326B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 xml:space="preserve">(отмечается ежегодно </w:t>
                      </w:r>
                      <w:hyperlink r:id="rId22" w:tooltip="22 марта" w:history="1">
                        <w:r w:rsidR="00C1326B" w:rsidRPr="00C1326B">
                          <w:rPr>
                            <w:rStyle w:val="a3"/>
                            <w:rFonts w:asciiTheme="minorHAnsi" w:hAnsiTheme="minorHAnsi"/>
                            <w:sz w:val="20"/>
                            <w:szCs w:val="20"/>
                            <w:lang w:val="ru-RU"/>
                          </w:rPr>
                          <w:t>22 марта</w:t>
                        </w:r>
                      </w:hyperlink>
                      <w:r w:rsidR="00C1326B" w:rsidRPr="00C1326B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 xml:space="preserve">. Этот Всемирный день объявлен </w:t>
                      </w:r>
                      <w:hyperlink r:id="rId23" w:tooltip="Генеральная Ассамблея ООН" w:history="1">
                        <w:r w:rsidR="00C1326B" w:rsidRPr="00C1326B">
                          <w:rPr>
                            <w:rStyle w:val="a3"/>
                            <w:rFonts w:asciiTheme="minorHAnsi" w:hAnsiTheme="minorHAnsi"/>
                            <w:sz w:val="20"/>
                            <w:szCs w:val="20"/>
                            <w:lang w:val="ru-RU"/>
                          </w:rPr>
                          <w:t>Генеральной Ассамблеей ООН</w:t>
                        </w:r>
                      </w:hyperlink>
                      <w:r w:rsidR="00C1326B" w:rsidRPr="00C1326B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 xml:space="preserve"> в </w:t>
                      </w:r>
                      <w:hyperlink r:id="rId24" w:tooltip="1993" w:history="1">
                        <w:r w:rsidR="00C1326B" w:rsidRPr="00C1326B">
                          <w:rPr>
                            <w:rStyle w:val="a3"/>
                            <w:rFonts w:asciiTheme="minorHAnsi" w:hAnsiTheme="minorHAnsi"/>
                            <w:sz w:val="20"/>
                            <w:szCs w:val="20"/>
                            <w:lang w:val="ru-RU"/>
                          </w:rPr>
                          <w:t>1993</w:t>
                        </w:r>
                      </w:hyperlink>
                      <w:r w:rsidR="00C1326B" w:rsidRPr="00C1326B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 xml:space="preserve"> году (резолюция № A/RES/47/193 </w:t>
                      </w:r>
                      <w:r w:rsidR="00C1326B" w:rsidRPr="00C1326B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  <w:lang w:val="ru-RU"/>
                        </w:rPr>
                        <w:t>Проведение Всемирного дня водных ресурсов</w:t>
                      </w:r>
                      <w:r w:rsidR="00C1326B" w:rsidRPr="00C1326B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>).</w:t>
                      </w:r>
                      <w:proofErr w:type="gramEnd"/>
                    </w:p>
                    <w:p w:rsidR="00C1326B" w:rsidRDefault="00C1326B" w:rsidP="00865447">
                      <w:pPr>
                        <w:pStyle w:val="a7"/>
                        <w:spacing w:after="0"/>
                        <w:ind w:firstLine="720"/>
                        <w:jc w:val="both"/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</w:pPr>
                      <w:r w:rsidRPr="00C1326B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 xml:space="preserve">В резолюции Генеральной Ассамблеи предложено государствам проводить в </w:t>
                      </w:r>
                      <w:proofErr w:type="spellStart"/>
                      <w:r w:rsidRPr="00C1326B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>В</w:t>
                      </w:r>
                      <w:proofErr w:type="spellEnd"/>
                      <w:r w:rsidRPr="00C1326B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hyperlink r:id="rId25" w:tooltip="2003 год" w:history="1">
                        <w:r w:rsidRPr="00C1326B">
                          <w:rPr>
                            <w:rStyle w:val="a3"/>
                            <w:rFonts w:asciiTheme="minorHAnsi" w:hAnsiTheme="minorHAnsi"/>
                            <w:sz w:val="20"/>
                            <w:szCs w:val="20"/>
                            <w:lang w:val="ru-RU"/>
                          </w:rPr>
                          <w:t>2003 году</w:t>
                        </w:r>
                      </w:hyperlink>
                      <w:r w:rsidRPr="00C1326B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 xml:space="preserve"> Генеральная Ассамблея в своей резолюции № A/RES/58/217 объявила период 2005-2015 </w:t>
                      </w:r>
                      <w:proofErr w:type="spellStart"/>
                      <w:proofErr w:type="gramStart"/>
                      <w:r w:rsidRPr="00C1326B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>гг</w:t>
                      </w:r>
                      <w:proofErr w:type="spellEnd"/>
                      <w:proofErr w:type="gramEnd"/>
                      <w:r w:rsidRPr="00C1326B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 xml:space="preserve">, начиная с Международного дня водных ресурсов 22 марта 2005 года, </w:t>
                      </w:r>
                      <w:r w:rsidRPr="00C1326B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  <w:lang w:val="ru-RU"/>
                        </w:rPr>
                        <w:t>Международным десятилетием действий «Вода для жизни»</w:t>
                      </w:r>
                      <w:r w:rsidRPr="00C1326B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>.</w:t>
                      </w:r>
                    </w:p>
                    <w:p w:rsidR="00D00666" w:rsidRPr="00C1326B" w:rsidRDefault="00D00666" w:rsidP="00865447">
                      <w:pPr>
                        <w:pStyle w:val="a7"/>
                        <w:spacing w:after="0"/>
                        <w:ind w:firstLine="720"/>
                        <w:jc w:val="both"/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</w:pPr>
                      <w:r w:rsidRPr="00D00666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>Согласно докладу ООН «Управление водными ресурсами в условиях неопределенности и риска», представленному в ЮНЕСКО, к 2070 году дефицит водных ресурсов ощутят на себе 44 миллиона человек в Центральной и Южной Европе. В 2010 году Генеральная Ассамблея ООН приняла резолюцию, провозгласившую 2013 год Международным годом водного сотрудничества.</w:t>
                      </w:r>
                    </w:p>
                    <w:p w:rsidR="00A537EB" w:rsidRPr="003A1A56" w:rsidRDefault="00A537EB" w:rsidP="00202F32">
                      <w:pPr>
                        <w:pStyle w:val="a7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00666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5F00A5E8" wp14:editId="36E9957E">
                <wp:simplePos x="0" y="0"/>
                <wp:positionH relativeFrom="page">
                  <wp:posOffset>3762375</wp:posOffset>
                </wp:positionH>
                <wp:positionV relativeFrom="page">
                  <wp:posOffset>5981700</wp:posOffset>
                </wp:positionV>
                <wp:extent cx="2800350" cy="752475"/>
                <wp:effectExtent l="0" t="0" r="19050" b="28575"/>
                <wp:wrapNone/>
                <wp:docPr id="14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00350" cy="752475"/>
                        </a:xfrm>
                        <a:prstGeom prst="rect">
                          <a:avLst/>
                        </a:prstGeom>
                        <a:noFill/>
                        <a:ln w="12700" algn="in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782" w:type="dxa"/>
                              <w:tblCellSpacing w:w="15" w:type="dxa"/>
                              <w:tblInd w:w="30" w:type="dxa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701"/>
                              <w:gridCol w:w="81"/>
                            </w:tblGrid>
                            <w:tr w:rsidR="0057485D" w:rsidRPr="00942D85" w:rsidTr="00D00666">
                              <w:trPr>
                                <w:trHeight w:val="381"/>
                                <w:tblCellSpacing w:w="15" w:type="dxa"/>
                              </w:trPr>
                              <w:tc>
                                <w:tcPr>
                                  <w:tcW w:w="3656" w:type="dxa"/>
                                  <w:vAlign w:val="center"/>
                                  <w:hideMark/>
                                </w:tcPr>
                                <w:p w:rsidR="0057485D" w:rsidRPr="0057485D" w:rsidRDefault="00D00666" w:rsidP="00D00666">
                                  <w:pPr>
                                    <w:pStyle w:val="aa"/>
                                    <w:ind w:left="112"/>
                                    <w:rPr>
                                      <w:lang w:val="ru-RU"/>
                                    </w:rPr>
                                  </w:pPr>
                                  <w:r w:rsidRPr="00DE1D1E">
                                    <w:rPr>
                                      <w:noProof/>
                                      <w:lang w:val="ru-RU" w:eastAsia="ru-RU" w:bidi="ar-SA"/>
                                    </w:rPr>
                                    <w:drawing>
                                      <wp:inline distT="0" distB="0" distL="0" distR="0" wp14:anchorId="6191C3DF" wp14:editId="30142F55">
                                        <wp:extent cx="428625" cy="411480"/>
                                        <wp:effectExtent l="0" t="0" r="0" b="7620"/>
                                        <wp:docPr id="1" name="Рисунок 1" descr="фото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3" descr="фото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1088" cy="4138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DE1D1E" w:rsidRPr="00DE1D1E">
                                    <w:rPr>
                                      <w:lang w:val="ru-RU"/>
                                    </w:rPr>
                                    <w:t>2013 год – Международный год водного сотрудничества</w:t>
                                  </w:r>
                                  <w:r w:rsidR="00DE1D1E" w:rsidRPr="00DE1D1E">
                                    <w:rPr>
                                      <w:lang w:val="ru-RU"/>
                                    </w:rPr>
                                    <w:br/>
                                  </w:r>
                                  <w:r w:rsidR="00DE1D1E" w:rsidRPr="00DE1D1E">
                                    <w:rPr>
                                      <w:lang w:val="ru-RU"/>
                                    </w:rPr>
                                    <w:br/>
                                  </w:r>
                                  <w:r w:rsidRPr="00DE1D1E"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="00DE1D1E" w:rsidRPr="00DE1D1E">
                                    <w:rPr>
                                      <w:lang w:val="ru-RU"/>
                                    </w:rPr>
                                    <w:br/>
                                  </w:r>
                                  <w:r w:rsidR="00DE1D1E" w:rsidRPr="00DE1D1E">
                                    <w:rPr>
                                      <w:lang w:val="ru-RU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57485D" w:rsidRPr="0057485D" w:rsidRDefault="0057485D" w:rsidP="00EC15F8">
                                  <w:pPr>
                                    <w:pStyle w:val="aa"/>
                                    <w:rPr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7485D" w:rsidRPr="0057485D" w:rsidRDefault="0057485D" w:rsidP="0057485D">
                            <w:pPr>
                              <w:pStyle w:val="aa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9" o:spid="_x0000_s1040" type="#_x0000_t202" style="position:absolute;left:0;text-align:left;margin-left:296.25pt;margin-top:471pt;width:220.5pt;height:59.2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" filled="f" strokecolor="red" strokeweight="1pt" insetpen="t">
                <v:shadow color="#ccc"/>
                <o:lock v:ext="edit" shapetype="t"/>
                <v:textbox inset="2.85pt,2.85pt,2.85pt,2.85pt">
                  <w:txbxContent>
                    <w:tbl>
                      <w:tblPr>
                        <w:tblW w:w="3782" w:type="dxa"/>
                        <w:tblCellSpacing w:w="15" w:type="dxa"/>
                        <w:tblInd w:w="30" w:type="dxa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701"/>
                        <w:gridCol w:w="81"/>
                      </w:tblGrid>
                      <w:tr w:rsidR="0057485D" w:rsidRPr="00942D85" w:rsidTr="00D00666">
                        <w:trPr>
                          <w:trHeight w:val="381"/>
                          <w:tblCellSpacing w:w="15" w:type="dxa"/>
                        </w:trPr>
                        <w:tc>
                          <w:tcPr>
                            <w:tcW w:w="3656" w:type="dxa"/>
                            <w:vAlign w:val="center"/>
                            <w:hideMark/>
                          </w:tcPr>
                          <w:p w:rsidR="0057485D" w:rsidRPr="0057485D" w:rsidRDefault="00D00666" w:rsidP="00D00666">
                            <w:pPr>
                              <w:pStyle w:val="aa"/>
                              <w:ind w:left="112"/>
                              <w:rPr>
                                <w:lang w:val="ru-RU"/>
                              </w:rPr>
                            </w:pPr>
                            <w:r w:rsidRPr="00DE1D1E"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6191C3DF" wp14:editId="30142F55">
                                  <wp:extent cx="428625" cy="411480"/>
                                  <wp:effectExtent l="0" t="0" r="0" b="7620"/>
                                  <wp:docPr id="1" name="Рисунок 1" descr="фото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фото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1088" cy="413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E1D1E" w:rsidRPr="00DE1D1E">
                              <w:rPr>
                                <w:lang w:val="ru-RU"/>
                              </w:rPr>
                              <w:t>2013 год – Международный год водного сотрудничества</w:t>
                            </w:r>
                            <w:r w:rsidR="00DE1D1E" w:rsidRPr="00DE1D1E">
                              <w:rPr>
                                <w:lang w:val="ru-RU"/>
                              </w:rPr>
                              <w:br/>
                            </w:r>
                            <w:r w:rsidR="00DE1D1E" w:rsidRPr="00DE1D1E">
                              <w:rPr>
                                <w:lang w:val="ru-RU"/>
                              </w:rPr>
                              <w:br/>
                            </w:r>
                            <w:r w:rsidRPr="00DE1D1E">
                              <w:rPr>
                                <w:lang w:val="ru-RU"/>
                              </w:rPr>
                              <w:t xml:space="preserve"> </w:t>
                            </w:r>
                            <w:r w:rsidR="00DE1D1E" w:rsidRPr="00DE1D1E">
                              <w:rPr>
                                <w:lang w:val="ru-RU"/>
                              </w:rPr>
                              <w:br/>
                            </w:r>
                            <w:r w:rsidR="00DE1D1E" w:rsidRPr="00DE1D1E">
                              <w:rPr>
                                <w:lang w:val="ru-RU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:rsidR="0057485D" w:rsidRPr="0057485D" w:rsidRDefault="0057485D" w:rsidP="00EC15F8">
                            <w:pPr>
                              <w:pStyle w:val="aa"/>
                              <w:rPr>
                                <w:lang w:val="ru-RU"/>
                              </w:rPr>
                            </w:pPr>
                          </w:p>
                        </w:tc>
                      </w:tr>
                    </w:tbl>
                    <w:p w:rsidR="0057485D" w:rsidRPr="0057485D" w:rsidRDefault="0057485D" w:rsidP="0057485D">
                      <w:pPr>
                        <w:pStyle w:val="aa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E1D1E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3A18D5F2" wp14:editId="65D47037">
                <wp:simplePos x="0" y="0"/>
                <wp:positionH relativeFrom="page">
                  <wp:posOffset>3942715</wp:posOffset>
                </wp:positionH>
                <wp:positionV relativeFrom="page">
                  <wp:posOffset>1514475</wp:posOffset>
                </wp:positionV>
                <wp:extent cx="2619375" cy="4076700"/>
                <wp:effectExtent l="0" t="0" r="9525" b="0"/>
                <wp:wrapNone/>
                <wp:docPr id="15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619375" cy="407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 id="16">
                        <w:txbxContent>
                          <w:p w:rsidR="00A537EB" w:rsidRPr="00865447" w:rsidRDefault="00DE1D1E" w:rsidP="00DE1D1E">
                            <w:pPr>
                              <w:pStyle w:val="2"/>
                              <w:jc w:val="center"/>
                              <w:rPr>
                                <w:rFonts w:asciiTheme="majorHAnsi" w:hAnsiTheme="majorHAnsi"/>
                                <w:caps/>
                                <w:color w:val="002060"/>
                                <w:lang w:val="ru-RU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65447">
                              <w:rPr>
                                <w:rFonts w:asciiTheme="majorHAnsi" w:hAnsiTheme="majorHAnsi"/>
                                <w:caps/>
                                <w:color w:val="002060"/>
                                <w:sz w:val="22"/>
                                <w:szCs w:val="22"/>
                                <w:lang w:val="ru-RU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Вы слыхали о воде</w:t>
                            </w:r>
                            <w:proofErr w:type="gramStart"/>
                            <w:r w:rsidRPr="00865447">
                              <w:rPr>
                                <w:rFonts w:asciiTheme="majorHAnsi" w:hAnsiTheme="majorHAnsi"/>
                                <w:caps/>
                                <w:color w:val="002060"/>
                                <w:lang w:val="ru-RU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?</w:t>
                            </w:r>
                            <w:proofErr w:type="gramEnd"/>
                          </w:p>
                          <w:p w:rsidR="00DE1D1E" w:rsidRPr="00DE1D1E" w:rsidRDefault="00DE1D1E" w:rsidP="00DE1D1E">
                            <w:pPr>
                              <w:rPr>
                                <w:lang w:val="ru-RU"/>
                              </w:rPr>
                            </w:pPr>
                          </w:p>
                          <w:p w:rsidR="0057485D" w:rsidRDefault="0057485D" w:rsidP="00C90CAA">
                            <w:pPr>
                              <w:pStyle w:val="a7"/>
                              <w:jc w:val="center"/>
                              <w:rPr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7FC8BEE6" wp14:editId="535068ED">
                                  <wp:extent cx="1875582" cy="1571625"/>
                                  <wp:effectExtent l="0" t="0" r="0" b="0"/>
                                  <wp:docPr id="56" name="Рисунок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091.jp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8121" cy="15737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7485D" w:rsidRPr="00B041C6" w:rsidRDefault="0057485D" w:rsidP="0057485D">
                            <w:pPr>
                              <w:pStyle w:val="a7"/>
                              <w:spacing w:after="0"/>
                              <w:jc w:val="center"/>
                              <w:rPr>
                                <w:rFonts w:asciiTheme="majorHAnsi" w:hAnsiTheme="majorHAnsi"/>
                                <w:color w:val="002060"/>
                                <w:lang w:val="ru-RU"/>
                              </w:rPr>
                            </w:pPr>
                            <w:r w:rsidRPr="00B041C6">
                              <w:rPr>
                                <w:rFonts w:asciiTheme="minorHAnsi" w:hAnsiTheme="minorHAnsi"/>
                                <w:color w:val="002060"/>
                                <w:lang w:val="ru-RU"/>
                              </w:rPr>
                              <w:t>Говорят, что я везде!</w:t>
                            </w:r>
                            <w:r w:rsidRPr="00B041C6">
                              <w:rPr>
                                <w:rFonts w:asciiTheme="minorHAnsi" w:hAnsiTheme="minorHAnsi"/>
                                <w:color w:val="002060"/>
                                <w:lang w:val="ru-RU"/>
                              </w:rPr>
                              <w:br/>
                              <w:t>В луже, в море, в океане</w:t>
                            </w:r>
                            <w:proofErr w:type="gramStart"/>
                            <w:r w:rsidRPr="00B041C6">
                              <w:rPr>
                                <w:rFonts w:asciiTheme="minorHAnsi" w:hAnsiTheme="minorHAnsi"/>
                                <w:color w:val="002060"/>
                                <w:lang w:val="ru-RU"/>
                              </w:rPr>
                              <w:br/>
                              <w:t>И</w:t>
                            </w:r>
                            <w:proofErr w:type="gramEnd"/>
                            <w:r w:rsidRPr="00B041C6">
                              <w:rPr>
                                <w:rFonts w:asciiTheme="minorHAnsi" w:hAnsiTheme="minorHAnsi"/>
                                <w:color w:val="002060"/>
                                <w:lang w:val="ru-RU"/>
                              </w:rPr>
                              <w:t xml:space="preserve"> в водопроводном кране.</w:t>
                            </w:r>
                            <w:r w:rsidRPr="00B041C6">
                              <w:rPr>
                                <w:rFonts w:asciiTheme="minorHAnsi" w:hAnsiTheme="minorHAnsi"/>
                                <w:color w:val="002060"/>
                                <w:lang w:val="ru-RU"/>
                              </w:rPr>
                              <w:br/>
                              <w:t>Без меня вам не умыться.</w:t>
                            </w:r>
                            <w:r w:rsidRPr="00B041C6">
                              <w:rPr>
                                <w:rFonts w:asciiTheme="minorHAnsi" w:hAnsiTheme="minorHAnsi"/>
                                <w:color w:val="002060"/>
                                <w:lang w:val="ru-RU"/>
                              </w:rPr>
                              <w:br/>
                              <w:t>Не наесться, не напиться!</w:t>
                            </w:r>
                            <w:r w:rsidRPr="00B041C6">
                              <w:rPr>
                                <w:rFonts w:asciiTheme="minorHAnsi" w:hAnsiTheme="minorHAnsi"/>
                                <w:color w:val="002060"/>
                                <w:lang w:val="ru-RU"/>
                              </w:rPr>
                              <w:br/>
                              <w:t>Смею вам я доложить –</w:t>
                            </w:r>
                            <w:r w:rsidRPr="00B041C6">
                              <w:rPr>
                                <w:rFonts w:asciiTheme="minorHAnsi" w:hAnsiTheme="minorHAnsi"/>
                                <w:color w:val="002060"/>
                                <w:lang w:val="ru-RU"/>
                              </w:rPr>
                              <w:br/>
                              <w:t>Без воды вам не прожить.</w:t>
                            </w:r>
                            <w:r w:rsidRPr="00B041C6">
                              <w:rPr>
                                <w:rFonts w:asciiTheme="minorHAnsi" w:hAnsiTheme="minorHAnsi"/>
                                <w:color w:val="002060"/>
                                <w:lang w:val="ru-RU"/>
                              </w:rPr>
                              <w:br/>
                              <w:t>Вас на праздник приглашаю –</w:t>
                            </w:r>
                            <w:r w:rsidRPr="00B041C6">
                              <w:rPr>
                                <w:rFonts w:asciiTheme="minorHAnsi" w:hAnsiTheme="minorHAnsi"/>
                                <w:color w:val="002060"/>
                                <w:lang w:val="ru-RU"/>
                              </w:rPr>
                              <w:br/>
                              <w:t>День рождения отмечаю</w:t>
                            </w:r>
                            <w:r w:rsidRPr="00B041C6">
                              <w:rPr>
                                <w:rFonts w:asciiTheme="majorHAnsi" w:hAnsiTheme="majorHAnsi"/>
                                <w:color w:val="002060"/>
                                <w:lang w:val="ru-RU"/>
                              </w:rPr>
                              <w:t>.</w:t>
                            </w:r>
                          </w:p>
                          <w:p w:rsidR="00EC15F8" w:rsidRDefault="00EC15F8" w:rsidP="00865447">
                            <w:pPr>
                              <w:pStyle w:val="a7"/>
                              <w:ind w:firstLine="709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4ED6312D" wp14:editId="0A296677">
                                  <wp:extent cx="2363470" cy="1576705"/>
                                  <wp:effectExtent l="0" t="0" r="0" b="4445"/>
                                  <wp:docPr id="63" name="Рисунок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G_7782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3470" cy="1576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15F8" w:rsidRDefault="00EC15F8" w:rsidP="00865447">
                            <w:pPr>
                              <w:pStyle w:val="a7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г. Когалым</w:t>
                            </w:r>
                          </w:p>
                          <w:p w:rsidR="00A537EB" w:rsidRPr="003A1A56" w:rsidRDefault="00EC15F8" w:rsidP="00865447">
                            <w:pPr>
                              <w:pStyle w:val="a7"/>
                              <w:ind w:left="709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714C91E8" wp14:editId="218677B4">
                                  <wp:extent cx="2501452" cy="1876425"/>
                                  <wp:effectExtent l="0" t="0" r="0" b="0"/>
                                  <wp:docPr id="64" name="Рисунок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g.jpe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3245" cy="1877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="00A537EB" w:rsidRPr="003A1A56">
                              <w:rPr>
                                <w:lang w:val="ru-RU"/>
                              </w:rPr>
                              <w:t xml:space="preserve">Содержимое брошюры можно систематизировать различными способами. </w:t>
                            </w:r>
                            <w:r w:rsidR="00FF0996">
                              <w:rPr>
                                <w:lang w:val="ru-RU"/>
                              </w:rPr>
                              <w:t xml:space="preserve">Один из вариантов  — </w:t>
                            </w:r>
                            <w:r w:rsidR="00A537EB" w:rsidRPr="003A1A56">
                              <w:rPr>
                                <w:lang w:val="ru-RU"/>
                              </w:rPr>
                              <w:t>выделени</w:t>
                            </w:r>
                            <w:r w:rsidR="00FF0996">
                              <w:rPr>
                                <w:lang w:val="ru-RU"/>
                              </w:rPr>
                              <w:t>е столбца для определенного</w:t>
                            </w:r>
                            <w:r w:rsidR="00A537EB" w:rsidRPr="003A1A56">
                              <w:rPr>
                                <w:lang w:val="ru-RU"/>
                              </w:rPr>
                              <w:t xml:space="preserve"> вопроса или темы, например для качества и для значения. </w:t>
                            </w:r>
                            <w:r w:rsidR="00FF0996">
                              <w:rPr>
                                <w:lang w:val="ru-RU"/>
                              </w:rPr>
                              <w:t>Следует учесть</w:t>
                            </w:r>
                            <w:r w:rsidR="00A537EB" w:rsidRPr="003A1A56">
                              <w:rPr>
                                <w:lang w:val="ru-RU"/>
                              </w:rPr>
                              <w:t xml:space="preserve">, </w:t>
                            </w:r>
                            <w:r w:rsidR="00FF0996">
                              <w:rPr>
                                <w:lang w:val="ru-RU"/>
                              </w:rPr>
                              <w:t xml:space="preserve">что </w:t>
                            </w:r>
                            <w:r w:rsidR="00A537EB" w:rsidRPr="003A1A56">
                              <w:rPr>
                                <w:lang w:val="ru-RU"/>
                              </w:rPr>
                              <w:t>эти вопросы должны быть ключевыми узлами вступления, расположенного на первой страницы брошюры.</w:t>
                            </w:r>
                          </w:p>
                          <w:p w:rsidR="00A537EB" w:rsidRPr="003A1A56" w:rsidRDefault="00FF0996" w:rsidP="00FF0996">
                            <w:pPr>
                              <w:pStyle w:val="2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Другой вариант</w:t>
                            </w:r>
                          </w:p>
                          <w:p w:rsidR="00A537EB" w:rsidRPr="003A1A56" w:rsidRDefault="00FF0996" w:rsidP="00FF0996">
                            <w:pPr>
                              <w:pStyle w:val="a7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 w:bidi="en-US"/>
                              </w:rPr>
                              <w:t>С</w:t>
                            </w:r>
                            <w:r w:rsidR="00A537EB" w:rsidRPr="003A1A56">
                              <w:rPr>
                                <w:lang w:val="ru-RU" w:bidi="en-US"/>
                              </w:rPr>
                              <w:t xml:space="preserve">ведения можно </w:t>
                            </w:r>
                            <w:r>
                              <w:rPr>
                                <w:lang w:val="ru-RU" w:bidi="en-US"/>
                              </w:rPr>
                              <w:t xml:space="preserve">также </w:t>
                            </w:r>
                            <w:r w:rsidR="00A537EB" w:rsidRPr="003A1A56">
                              <w:rPr>
                                <w:lang w:val="ru-RU" w:bidi="en-US"/>
                              </w:rPr>
                              <w:t xml:space="preserve">представить в виде последовательности небольших, простых для понимания блоков информации. Их </w:t>
                            </w:r>
                            <w:r w:rsidR="00A537EB" w:rsidRPr="003A1A56">
                              <w:rPr>
                                <w:lang w:val="ru-RU"/>
                              </w:rPr>
                              <w:t>можно разделить описательными подзаголовками, как, например подзаголовок для этого абзаца. В таком случае можно использовать связанные текстовые поля, в которых текст при вводе может переходить из одного столбца в следующий.</w:t>
                            </w:r>
                          </w:p>
                          <w:p w:rsidR="00A537EB" w:rsidRPr="003A1A56" w:rsidRDefault="00A537EB" w:rsidP="00FF0996">
                            <w:pPr>
                              <w:pStyle w:val="a7"/>
                              <w:rPr>
                                <w:lang w:val="ru-RU"/>
                              </w:rPr>
                            </w:pPr>
                            <w:r w:rsidRPr="003A1A56">
                              <w:rPr>
                                <w:lang w:val="ru-RU"/>
                              </w:rPr>
                              <w:t xml:space="preserve">С помощью текстовых полей можно отобразить текст и рисунки в любом удобном виде. Фактически они представляют собой контейнеры, которые можно изменять в размерах и перемещать. </w:t>
                            </w:r>
                            <w:r w:rsidR="00FF0996">
                              <w:rPr>
                                <w:lang w:val="ru-RU"/>
                              </w:rPr>
                              <w:t xml:space="preserve">При связывании </w:t>
                            </w:r>
                            <w:r w:rsidRPr="003A1A56">
                              <w:rPr>
                                <w:lang w:val="ru-RU"/>
                              </w:rPr>
                              <w:t>текстово</w:t>
                            </w:r>
                            <w:r w:rsidR="00FF0996">
                              <w:rPr>
                                <w:lang w:val="ru-RU"/>
                              </w:rPr>
                              <w:t>го</w:t>
                            </w:r>
                            <w:r w:rsidRPr="003A1A56">
                              <w:rPr>
                                <w:lang w:val="ru-RU"/>
                              </w:rPr>
                              <w:t xml:space="preserve"> пол</w:t>
                            </w:r>
                            <w:r w:rsidR="00FF0996">
                              <w:rPr>
                                <w:lang w:val="ru-RU"/>
                              </w:rPr>
                              <w:t>я</w:t>
                            </w:r>
                            <w:r w:rsidRPr="003A1A56">
                              <w:rPr>
                                <w:lang w:val="ru-RU"/>
                              </w:rPr>
                              <w:t xml:space="preserve"> на одной странице с текстовым полем на другой начало статьи будет расположено на первой странице, а продолжение — на другой. </w:t>
                            </w:r>
                          </w:p>
                          <w:p w:rsidR="00A537EB" w:rsidRPr="003A1A56" w:rsidRDefault="00A537EB">
                            <w:pPr>
                              <w:pStyle w:val="a7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041" type="#_x0000_t202" style="position:absolute;left:0;text-align:left;margin-left:310.45pt;margin-top:119.25pt;width:206.25pt;height:321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" filled="f" stroked="f" strokeweight="0" insetpen="t">
                <o:lock v:ext="edit" shapetype="t"/>
                <v:textbox style="mso-next-textbox:#Text Box 358" inset="2.85pt,2.85pt,2.85pt,2.85pt">
                  <w:txbxContent>
                    <w:p w:rsidR="00A537EB" w:rsidRPr="00865447" w:rsidRDefault="00DE1D1E" w:rsidP="00DE1D1E">
                      <w:pPr>
                        <w:pStyle w:val="2"/>
                        <w:jc w:val="center"/>
                        <w:rPr>
                          <w:rFonts w:asciiTheme="majorHAnsi" w:hAnsiTheme="majorHAnsi"/>
                          <w:caps/>
                          <w:color w:val="002060"/>
                          <w:lang w:val="ru-RU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65447">
                        <w:rPr>
                          <w:rFonts w:asciiTheme="majorHAnsi" w:hAnsiTheme="majorHAnsi"/>
                          <w:caps/>
                          <w:color w:val="002060"/>
                          <w:sz w:val="22"/>
                          <w:szCs w:val="22"/>
                          <w:lang w:val="ru-RU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Вы слыхали о воде</w:t>
                      </w:r>
                      <w:proofErr w:type="gramStart"/>
                      <w:r w:rsidRPr="00865447">
                        <w:rPr>
                          <w:rFonts w:asciiTheme="majorHAnsi" w:hAnsiTheme="majorHAnsi"/>
                          <w:caps/>
                          <w:color w:val="002060"/>
                          <w:lang w:val="ru-RU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?</w:t>
                      </w:r>
                      <w:proofErr w:type="gramEnd"/>
                    </w:p>
                    <w:p w:rsidR="00DE1D1E" w:rsidRPr="00DE1D1E" w:rsidRDefault="00DE1D1E" w:rsidP="00DE1D1E">
                      <w:pPr>
                        <w:rPr>
                          <w:lang w:val="ru-RU"/>
                        </w:rPr>
                      </w:pPr>
                    </w:p>
                    <w:p w:rsidR="0057485D" w:rsidRDefault="0057485D" w:rsidP="00C90CAA">
                      <w:pPr>
                        <w:pStyle w:val="a7"/>
                        <w:jc w:val="center"/>
                        <w:rPr>
                          <w:kern w:val="0"/>
                          <w:sz w:val="24"/>
                          <w:szCs w:val="24"/>
                          <w:lang w:val="ru-RU" w:eastAsia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7FC8BEE6" wp14:editId="535068ED">
                            <wp:extent cx="1875582" cy="1571625"/>
                            <wp:effectExtent l="0" t="0" r="0" b="0"/>
                            <wp:docPr id="56" name="Рисунок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091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8121" cy="15737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7485D" w:rsidRPr="00B041C6" w:rsidRDefault="0057485D" w:rsidP="0057485D">
                      <w:pPr>
                        <w:pStyle w:val="a7"/>
                        <w:spacing w:after="0"/>
                        <w:jc w:val="center"/>
                        <w:rPr>
                          <w:rFonts w:asciiTheme="majorHAnsi" w:hAnsiTheme="majorHAnsi"/>
                          <w:color w:val="002060"/>
                          <w:lang w:val="ru-RU"/>
                        </w:rPr>
                      </w:pPr>
                      <w:r w:rsidRPr="00B041C6">
                        <w:rPr>
                          <w:rFonts w:asciiTheme="minorHAnsi" w:hAnsiTheme="minorHAnsi"/>
                          <w:color w:val="002060"/>
                          <w:lang w:val="ru-RU"/>
                        </w:rPr>
                        <w:t>Говорят, что я везде!</w:t>
                      </w:r>
                      <w:r w:rsidRPr="00B041C6">
                        <w:rPr>
                          <w:rFonts w:asciiTheme="minorHAnsi" w:hAnsiTheme="minorHAnsi"/>
                          <w:color w:val="002060"/>
                          <w:lang w:val="ru-RU"/>
                        </w:rPr>
                        <w:br/>
                        <w:t>В луже, в море, в океане</w:t>
                      </w:r>
                      <w:proofErr w:type="gramStart"/>
                      <w:r w:rsidRPr="00B041C6">
                        <w:rPr>
                          <w:rFonts w:asciiTheme="minorHAnsi" w:hAnsiTheme="minorHAnsi"/>
                          <w:color w:val="002060"/>
                          <w:lang w:val="ru-RU"/>
                        </w:rPr>
                        <w:br/>
                        <w:t>И</w:t>
                      </w:r>
                      <w:proofErr w:type="gramEnd"/>
                      <w:r w:rsidRPr="00B041C6">
                        <w:rPr>
                          <w:rFonts w:asciiTheme="minorHAnsi" w:hAnsiTheme="minorHAnsi"/>
                          <w:color w:val="002060"/>
                          <w:lang w:val="ru-RU"/>
                        </w:rPr>
                        <w:t xml:space="preserve"> в водопроводном кране.</w:t>
                      </w:r>
                      <w:r w:rsidRPr="00B041C6">
                        <w:rPr>
                          <w:rFonts w:asciiTheme="minorHAnsi" w:hAnsiTheme="minorHAnsi"/>
                          <w:color w:val="002060"/>
                          <w:lang w:val="ru-RU"/>
                        </w:rPr>
                        <w:br/>
                        <w:t>Без меня вам не умыться.</w:t>
                      </w:r>
                      <w:r w:rsidRPr="00B041C6">
                        <w:rPr>
                          <w:rFonts w:asciiTheme="minorHAnsi" w:hAnsiTheme="minorHAnsi"/>
                          <w:color w:val="002060"/>
                          <w:lang w:val="ru-RU"/>
                        </w:rPr>
                        <w:br/>
                        <w:t>Не наесться, не напиться!</w:t>
                      </w:r>
                      <w:r w:rsidRPr="00B041C6">
                        <w:rPr>
                          <w:rFonts w:asciiTheme="minorHAnsi" w:hAnsiTheme="minorHAnsi"/>
                          <w:color w:val="002060"/>
                          <w:lang w:val="ru-RU"/>
                        </w:rPr>
                        <w:br/>
                        <w:t>Смею вам я доложить –</w:t>
                      </w:r>
                      <w:r w:rsidRPr="00B041C6">
                        <w:rPr>
                          <w:rFonts w:asciiTheme="minorHAnsi" w:hAnsiTheme="minorHAnsi"/>
                          <w:color w:val="002060"/>
                          <w:lang w:val="ru-RU"/>
                        </w:rPr>
                        <w:br/>
                        <w:t>Без воды вам не прожить.</w:t>
                      </w:r>
                      <w:r w:rsidRPr="00B041C6">
                        <w:rPr>
                          <w:rFonts w:asciiTheme="minorHAnsi" w:hAnsiTheme="minorHAnsi"/>
                          <w:color w:val="002060"/>
                          <w:lang w:val="ru-RU"/>
                        </w:rPr>
                        <w:br/>
                        <w:t>Вас на праздник приглашаю –</w:t>
                      </w:r>
                      <w:r w:rsidRPr="00B041C6">
                        <w:rPr>
                          <w:rFonts w:asciiTheme="minorHAnsi" w:hAnsiTheme="minorHAnsi"/>
                          <w:color w:val="002060"/>
                          <w:lang w:val="ru-RU"/>
                        </w:rPr>
                        <w:br/>
                        <w:t>День рождения отмечаю</w:t>
                      </w:r>
                      <w:r w:rsidRPr="00B041C6">
                        <w:rPr>
                          <w:rFonts w:asciiTheme="majorHAnsi" w:hAnsiTheme="majorHAnsi"/>
                          <w:color w:val="002060"/>
                          <w:lang w:val="ru-RU"/>
                        </w:rPr>
                        <w:t>.</w:t>
                      </w:r>
                    </w:p>
                    <w:p w:rsidR="00EC15F8" w:rsidRDefault="00EC15F8" w:rsidP="00865447">
                      <w:pPr>
                        <w:pStyle w:val="a7"/>
                        <w:ind w:firstLine="709"/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4ED6312D" wp14:editId="0A296677">
                            <wp:extent cx="2363470" cy="1576705"/>
                            <wp:effectExtent l="0" t="0" r="0" b="4445"/>
                            <wp:docPr id="63" name="Рисунок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G_7782.jp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3470" cy="1576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15F8" w:rsidRDefault="00EC15F8" w:rsidP="00865447">
                      <w:pPr>
                        <w:pStyle w:val="a7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г. Когалым</w:t>
                      </w:r>
                    </w:p>
                    <w:p w:rsidR="00A537EB" w:rsidRPr="003A1A56" w:rsidRDefault="00EC15F8" w:rsidP="00865447">
                      <w:pPr>
                        <w:pStyle w:val="a7"/>
                        <w:ind w:left="709"/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714C91E8" wp14:editId="218677B4">
                            <wp:extent cx="2501452" cy="1876425"/>
                            <wp:effectExtent l="0" t="0" r="0" b="0"/>
                            <wp:docPr id="64" name="Рисунок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g.jpe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3245" cy="1877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ru-RU"/>
                        </w:rPr>
                        <w:t xml:space="preserve"> </w:t>
                      </w:r>
                      <w:r w:rsidR="00A537EB" w:rsidRPr="003A1A56">
                        <w:rPr>
                          <w:lang w:val="ru-RU"/>
                        </w:rPr>
                        <w:t xml:space="preserve">Содержимое брошюры можно систематизировать различными способами. </w:t>
                      </w:r>
                      <w:r w:rsidR="00FF0996">
                        <w:rPr>
                          <w:lang w:val="ru-RU"/>
                        </w:rPr>
                        <w:t xml:space="preserve">Один из вариантов  — </w:t>
                      </w:r>
                      <w:r w:rsidR="00A537EB" w:rsidRPr="003A1A56">
                        <w:rPr>
                          <w:lang w:val="ru-RU"/>
                        </w:rPr>
                        <w:t>выделени</w:t>
                      </w:r>
                      <w:r w:rsidR="00FF0996">
                        <w:rPr>
                          <w:lang w:val="ru-RU"/>
                        </w:rPr>
                        <w:t>е столбца для определенного</w:t>
                      </w:r>
                      <w:r w:rsidR="00A537EB" w:rsidRPr="003A1A56">
                        <w:rPr>
                          <w:lang w:val="ru-RU"/>
                        </w:rPr>
                        <w:t xml:space="preserve"> вопроса или темы, например для качества и для значения. </w:t>
                      </w:r>
                      <w:r w:rsidR="00FF0996">
                        <w:rPr>
                          <w:lang w:val="ru-RU"/>
                        </w:rPr>
                        <w:t>Следует учесть</w:t>
                      </w:r>
                      <w:r w:rsidR="00A537EB" w:rsidRPr="003A1A56">
                        <w:rPr>
                          <w:lang w:val="ru-RU"/>
                        </w:rPr>
                        <w:t xml:space="preserve">, </w:t>
                      </w:r>
                      <w:r w:rsidR="00FF0996">
                        <w:rPr>
                          <w:lang w:val="ru-RU"/>
                        </w:rPr>
                        <w:t xml:space="preserve">что </w:t>
                      </w:r>
                      <w:r w:rsidR="00A537EB" w:rsidRPr="003A1A56">
                        <w:rPr>
                          <w:lang w:val="ru-RU"/>
                        </w:rPr>
                        <w:t>эти вопросы должны быть ключевыми узлами вступления, расположенного на первой страницы брошюры.</w:t>
                      </w:r>
                    </w:p>
                    <w:p w:rsidR="00A537EB" w:rsidRPr="003A1A56" w:rsidRDefault="00FF0996" w:rsidP="00FF0996">
                      <w:pPr>
                        <w:pStyle w:val="2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Другой вариант</w:t>
                      </w:r>
                    </w:p>
                    <w:p w:rsidR="00A537EB" w:rsidRPr="003A1A56" w:rsidRDefault="00FF0996" w:rsidP="00FF0996">
                      <w:pPr>
                        <w:pStyle w:val="a7"/>
                        <w:rPr>
                          <w:lang w:val="ru-RU"/>
                        </w:rPr>
                      </w:pPr>
                      <w:r>
                        <w:rPr>
                          <w:lang w:val="ru-RU" w:bidi="en-US"/>
                        </w:rPr>
                        <w:t>С</w:t>
                      </w:r>
                      <w:r w:rsidR="00A537EB" w:rsidRPr="003A1A56">
                        <w:rPr>
                          <w:lang w:val="ru-RU" w:bidi="en-US"/>
                        </w:rPr>
                        <w:t xml:space="preserve">ведения можно </w:t>
                      </w:r>
                      <w:r>
                        <w:rPr>
                          <w:lang w:val="ru-RU" w:bidi="en-US"/>
                        </w:rPr>
                        <w:t xml:space="preserve">также </w:t>
                      </w:r>
                      <w:r w:rsidR="00A537EB" w:rsidRPr="003A1A56">
                        <w:rPr>
                          <w:lang w:val="ru-RU" w:bidi="en-US"/>
                        </w:rPr>
                        <w:t xml:space="preserve">представить в виде последовательности небольших, простых для понимания блоков информации. Их </w:t>
                      </w:r>
                      <w:r w:rsidR="00A537EB" w:rsidRPr="003A1A56">
                        <w:rPr>
                          <w:lang w:val="ru-RU"/>
                        </w:rPr>
                        <w:t>можно разделить описательными подзаголовками, как, например подзаголовок для этого абзаца. В таком случае можно использовать связанные текстовые поля, в которых текст при вводе может переходить из одного столбца в следующий.</w:t>
                      </w:r>
                    </w:p>
                    <w:p w:rsidR="00A537EB" w:rsidRPr="003A1A56" w:rsidRDefault="00A537EB" w:rsidP="00FF0996">
                      <w:pPr>
                        <w:pStyle w:val="a7"/>
                        <w:rPr>
                          <w:lang w:val="ru-RU"/>
                        </w:rPr>
                      </w:pPr>
                      <w:r w:rsidRPr="003A1A56">
                        <w:rPr>
                          <w:lang w:val="ru-RU"/>
                        </w:rPr>
                        <w:t xml:space="preserve">С помощью текстовых полей можно отобразить текст и рисунки в любом удобном виде. Фактически они представляют собой контейнеры, которые можно изменять в размерах и перемещать. </w:t>
                      </w:r>
                      <w:r w:rsidR="00FF0996">
                        <w:rPr>
                          <w:lang w:val="ru-RU"/>
                        </w:rPr>
                        <w:t xml:space="preserve">При связывании </w:t>
                      </w:r>
                      <w:r w:rsidRPr="003A1A56">
                        <w:rPr>
                          <w:lang w:val="ru-RU"/>
                        </w:rPr>
                        <w:t>текстово</w:t>
                      </w:r>
                      <w:r w:rsidR="00FF0996">
                        <w:rPr>
                          <w:lang w:val="ru-RU"/>
                        </w:rPr>
                        <w:t>го</w:t>
                      </w:r>
                      <w:r w:rsidRPr="003A1A56">
                        <w:rPr>
                          <w:lang w:val="ru-RU"/>
                        </w:rPr>
                        <w:t xml:space="preserve"> пол</w:t>
                      </w:r>
                      <w:r w:rsidR="00FF0996">
                        <w:rPr>
                          <w:lang w:val="ru-RU"/>
                        </w:rPr>
                        <w:t>я</w:t>
                      </w:r>
                      <w:r w:rsidRPr="003A1A56">
                        <w:rPr>
                          <w:lang w:val="ru-RU"/>
                        </w:rPr>
                        <w:t xml:space="preserve"> на одной странице с текстовым полем на другой начало статьи будет расположено на первой странице, а продолжение — на другой. </w:t>
                      </w:r>
                    </w:p>
                    <w:p w:rsidR="00A537EB" w:rsidRPr="003A1A56" w:rsidRDefault="00A537EB">
                      <w:pPr>
                        <w:pStyle w:val="a7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E1D1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E1DCE0" wp14:editId="70E3509E">
                <wp:simplePos x="0" y="0"/>
                <wp:positionH relativeFrom="page">
                  <wp:posOffset>7134225</wp:posOffset>
                </wp:positionH>
                <wp:positionV relativeFrom="page">
                  <wp:posOffset>4905375</wp:posOffset>
                </wp:positionV>
                <wp:extent cx="2952750" cy="2143125"/>
                <wp:effectExtent l="0" t="0" r="76200" b="85725"/>
                <wp:wrapNone/>
                <wp:docPr id="18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0" cy="2143125"/>
                        </a:xfrm>
                        <a:prstGeom prst="rect">
                          <a:avLst/>
                        </a:prstGeom>
                        <a:solidFill>
                          <a:srgbClr val="FFF5C9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FF990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5F8" w:rsidRPr="00DE1D1E" w:rsidRDefault="00EC15F8" w:rsidP="00EC15F8">
                            <w:pPr>
                              <w:pStyle w:val="20"/>
                              <w:spacing w:after="0"/>
                              <w:rPr>
                                <w:rFonts w:asciiTheme="majorHAnsi" w:hAnsiTheme="majorHAnsi"/>
                                <w:color w:val="002060"/>
                                <w:szCs w:val="18"/>
                                <w:lang w:val="ru-RU"/>
                              </w:rPr>
                            </w:pPr>
                            <w:r w:rsidRPr="00DE1D1E">
                              <w:rPr>
                                <w:rFonts w:asciiTheme="majorHAnsi" w:hAnsiTheme="majorHAnsi"/>
                                <w:color w:val="002060"/>
                                <w:szCs w:val="18"/>
                                <w:lang w:val="ru-RU"/>
                              </w:rPr>
                              <w:t>Статистика</w:t>
                            </w:r>
                          </w:p>
                          <w:p w:rsidR="00EC15F8" w:rsidRPr="00DE1D1E" w:rsidRDefault="00EC15F8" w:rsidP="00DE1D1E">
                            <w:pPr>
                              <w:pStyle w:val="20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0" w:firstLine="0"/>
                              <w:rPr>
                                <w:rFonts w:asciiTheme="minorHAnsi" w:hAnsiTheme="minorHAnsi"/>
                                <w:color w:val="00206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DE1D1E">
                              <w:rPr>
                                <w:rFonts w:asciiTheme="minorHAnsi" w:hAnsiTheme="minorHAnsi"/>
                                <w:color w:val="002060"/>
                                <w:sz w:val="18"/>
                                <w:szCs w:val="18"/>
                                <w:lang w:val="ru-RU"/>
                              </w:rPr>
                              <w:t>В 2006 году 1,1 млрд. человек были лишены безопасной питьевой воды.</w:t>
                            </w:r>
                          </w:p>
                          <w:p w:rsidR="00EC15F8" w:rsidRPr="00DE1D1E" w:rsidRDefault="00EC15F8" w:rsidP="00DE1D1E">
                            <w:pPr>
                              <w:pStyle w:val="20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0" w:firstLine="0"/>
                              <w:rPr>
                                <w:rFonts w:asciiTheme="minorHAnsi" w:hAnsiTheme="minorHAnsi"/>
                                <w:color w:val="00206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DE1D1E">
                              <w:rPr>
                                <w:rFonts w:asciiTheme="minorHAnsi" w:hAnsiTheme="minorHAnsi"/>
                                <w:color w:val="002060"/>
                                <w:sz w:val="18"/>
                                <w:szCs w:val="18"/>
                                <w:lang w:val="ru-RU"/>
                              </w:rPr>
                              <w:t>В 2006 году 2,6 млрд. человек не имели доступа к основным услугам в области санитарии.</w:t>
                            </w:r>
                          </w:p>
                          <w:p w:rsidR="00EC15F8" w:rsidRPr="00DE1D1E" w:rsidRDefault="00EC15F8" w:rsidP="00DE1D1E">
                            <w:pPr>
                              <w:pStyle w:val="20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0" w:firstLine="0"/>
                              <w:jc w:val="both"/>
                              <w:rPr>
                                <w:rFonts w:asciiTheme="minorHAnsi" w:hAnsiTheme="minorHAnsi"/>
                                <w:color w:val="00206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DE1D1E">
                              <w:rPr>
                                <w:rFonts w:asciiTheme="minorHAnsi" w:hAnsiTheme="minorHAnsi"/>
                                <w:color w:val="002060"/>
                                <w:sz w:val="18"/>
                                <w:szCs w:val="18"/>
                                <w:lang w:val="ru-RU"/>
                              </w:rPr>
                              <w:t>К 2006 году от наводнений и засух погибло больше людей, чем от других стихийных бедствий.</w:t>
                            </w:r>
                          </w:p>
                          <w:p w:rsidR="00A537EB" w:rsidRPr="00EC15F8" w:rsidRDefault="00EC15F8" w:rsidP="00DE1D1E">
                            <w:pPr>
                              <w:pStyle w:val="20"/>
                              <w:ind w:firstLine="720"/>
                              <w:jc w:val="both"/>
                              <w:rPr>
                                <w:rFonts w:asciiTheme="minorHAnsi" w:hAnsiTheme="minorHAnsi" w:cs="Times New Roman"/>
                                <w:color w:val="002060"/>
                                <w:lang w:val="ru-RU"/>
                              </w:rPr>
                            </w:pPr>
                            <w:r w:rsidRPr="00EC15F8">
                              <w:rPr>
                                <w:rFonts w:asciiTheme="minorHAnsi" w:hAnsiTheme="minorHAnsi"/>
                                <w:color w:val="002060"/>
                                <w:lang w:val="ru-RU"/>
                              </w:rPr>
                              <w:t xml:space="preserve">Нет ничего </w:t>
                            </w:r>
                            <w:proofErr w:type="gramStart"/>
                            <w:r w:rsidRPr="00EC15F8">
                              <w:rPr>
                                <w:rFonts w:asciiTheme="minorHAnsi" w:hAnsiTheme="minorHAnsi"/>
                                <w:color w:val="002060"/>
                                <w:lang w:val="ru-RU"/>
                              </w:rPr>
                              <w:t>более драгоценного</w:t>
                            </w:r>
                            <w:proofErr w:type="gramEnd"/>
                            <w:r w:rsidRPr="00EC15F8">
                              <w:rPr>
                                <w:rFonts w:asciiTheme="minorHAnsi" w:hAnsiTheme="minorHAnsi"/>
                                <w:color w:val="002060"/>
                                <w:lang w:val="ru-RU"/>
                              </w:rPr>
                              <w:t>, чем самая обыкновенная чистая вода. Нельзя сказать, что ты необходима для жизни: ты – сама жизнь. Ты наполняешь нас радостью, которую не объяснить нашими чувствами …</w:t>
                            </w:r>
                            <w:r w:rsidR="00A537EB" w:rsidRPr="00EC15F8">
                              <w:rPr>
                                <w:rFonts w:asciiTheme="minorHAnsi" w:hAnsiTheme="minorHAnsi"/>
                                <w:color w:val="002060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7" o:spid="_x0000_s1042" style="position:absolute;left:0;text-align:left;margin-left:561.75pt;margin-top:386.25pt;width:232.5pt;height:168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" fillcolor="#fff5c9" stroked="f">
                <v:shadow on="t" color="#f90" opacity=".5" offset="6pt,6pt"/>
                <v:textbox>
                  <w:txbxContent>
                    <w:p w:rsidR="00EC15F8" w:rsidRPr="00DE1D1E" w:rsidRDefault="00EC15F8" w:rsidP="00EC15F8">
                      <w:pPr>
                        <w:pStyle w:val="20"/>
                        <w:spacing w:after="0"/>
                        <w:rPr>
                          <w:rFonts w:asciiTheme="majorHAnsi" w:hAnsiTheme="majorHAnsi"/>
                          <w:color w:val="002060"/>
                          <w:szCs w:val="18"/>
                          <w:lang w:val="ru-RU"/>
                        </w:rPr>
                      </w:pPr>
                      <w:r w:rsidRPr="00DE1D1E">
                        <w:rPr>
                          <w:rFonts w:asciiTheme="majorHAnsi" w:hAnsiTheme="majorHAnsi"/>
                          <w:color w:val="002060"/>
                          <w:szCs w:val="18"/>
                          <w:lang w:val="ru-RU"/>
                        </w:rPr>
                        <w:t>Статистика</w:t>
                      </w:r>
                    </w:p>
                    <w:p w:rsidR="00EC15F8" w:rsidRPr="00DE1D1E" w:rsidRDefault="00EC15F8" w:rsidP="00DE1D1E">
                      <w:pPr>
                        <w:pStyle w:val="20"/>
                        <w:numPr>
                          <w:ilvl w:val="0"/>
                          <w:numId w:val="1"/>
                        </w:numPr>
                        <w:spacing w:after="0"/>
                        <w:ind w:left="0" w:firstLine="0"/>
                        <w:rPr>
                          <w:rFonts w:asciiTheme="minorHAnsi" w:hAnsiTheme="minorHAnsi"/>
                          <w:color w:val="002060"/>
                          <w:sz w:val="18"/>
                          <w:szCs w:val="18"/>
                          <w:lang w:val="ru-RU"/>
                        </w:rPr>
                      </w:pPr>
                      <w:r w:rsidRPr="00DE1D1E">
                        <w:rPr>
                          <w:rFonts w:asciiTheme="minorHAnsi" w:hAnsiTheme="minorHAnsi"/>
                          <w:color w:val="002060"/>
                          <w:sz w:val="18"/>
                          <w:szCs w:val="18"/>
                          <w:lang w:val="ru-RU"/>
                        </w:rPr>
                        <w:t>В 2006 году 1,1 млрд. человек были лишены безопасной питьевой воды.</w:t>
                      </w:r>
                    </w:p>
                    <w:p w:rsidR="00EC15F8" w:rsidRPr="00DE1D1E" w:rsidRDefault="00EC15F8" w:rsidP="00DE1D1E">
                      <w:pPr>
                        <w:pStyle w:val="20"/>
                        <w:numPr>
                          <w:ilvl w:val="0"/>
                          <w:numId w:val="1"/>
                        </w:numPr>
                        <w:spacing w:after="0"/>
                        <w:ind w:left="0" w:firstLine="0"/>
                        <w:rPr>
                          <w:rFonts w:asciiTheme="minorHAnsi" w:hAnsiTheme="minorHAnsi"/>
                          <w:color w:val="002060"/>
                          <w:sz w:val="18"/>
                          <w:szCs w:val="18"/>
                          <w:lang w:val="ru-RU"/>
                        </w:rPr>
                      </w:pPr>
                      <w:r w:rsidRPr="00DE1D1E">
                        <w:rPr>
                          <w:rFonts w:asciiTheme="minorHAnsi" w:hAnsiTheme="minorHAnsi"/>
                          <w:color w:val="002060"/>
                          <w:sz w:val="18"/>
                          <w:szCs w:val="18"/>
                          <w:lang w:val="ru-RU"/>
                        </w:rPr>
                        <w:t>В 2006 году 2,6 млрд. человек не имели доступа к основным услугам в области санитарии.</w:t>
                      </w:r>
                    </w:p>
                    <w:p w:rsidR="00EC15F8" w:rsidRPr="00DE1D1E" w:rsidRDefault="00EC15F8" w:rsidP="00DE1D1E">
                      <w:pPr>
                        <w:pStyle w:val="20"/>
                        <w:numPr>
                          <w:ilvl w:val="0"/>
                          <w:numId w:val="1"/>
                        </w:numPr>
                        <w:spacing w:after="0"/>
                        <w:ind w:left="0" w:firstLine="0"/>
                        <w:jc w:val="both"/>
                        <w:rPr>
                          <w:rFonts w:asciiTheme="minorHAnsi" w:hAnsiTheme="minorHAnsi"/>
                          <w:color w:val="002060"/>
                          <w:sz w:val="18"/>
                          <w:szCs w:val="18"/>
                          <w:lang w:val="ru-RU"/>
                        </w:rPr>
                      </w:pPr>
                      <w:r w:rsidRPr="00DE1D1E">
                        <w:rPr>
                          <w:rFonts w:asciiTheme="minorHAnsi" w:hAnsiTheme="minorHAnsi"/>
                          <w:color w:val="002060"/>
                          <w:sz w:val="18"/>
                          <w:szCs w:val="18"/>
                          <w:lang w:val="ru-RU"/>
                        </w:rPr>
                        <w:t>К 2006 году от наводнений и засух погибло больше людей, чем от других стихийных бедствий.</w:t>
                      </w:r>
                    </w:p>
                    <w:p w:rsidR="00A537EB" w:rsidRPr="00EC15F8" w:rsidRDefault="00EC15F8" w:rsidP="00DE1D1E">
                      <w:pPr>
                        <w:pStyle w:val="20"/>
                        <w:ind w:firstLine="720"/>
                        <w:jc w:val="both"/>
                        <w:rPr>
                          <w:rFonts w:asciiTheme="minorHAnsi" w:hAnsiTheme="minorHAnsi" w:cs="Times New Roman"/>
                          <w:color w:val="002060"/>
                          <w:lang w:val="ru-RU"/>
                        </w:rPr>
                      </w:pPr>
                      <w:r w:rsidRPr="00EC15F8">
                        <w:rPr>
                          <w:rFonts w:asciiTheme="minorHAnsi" w:hAnsiTheme="minorHAnsi"/>
                          <w:color w:val="002060"/>
                          <w:lang w:val="ru-RU"/>
                        </w:rPr>
                        <w:t xml:space="preserve">Нет ничего </w:t>
                      </w:r>
                      <w:proofErr w:type="gramStart"/>
                      <w:r w:rsidRPr="00EC15F8">
                        <w:rPr>
                          <w:rFonts w:asciiTheme="minorHAnsi" w:hAnsiTheme="minorHAnsi"/>
                          <w:color w:val="002060"/>
                          <w:lang w:val="ru-RU"/>
                        </w:rPr>
                        <w:t>более драгоценного</w:t>
                      </w:r>
                      <w:proofErr w:type="gramEnd"/>
                      <w:r w:rsidRPr="00EC15F8">
                        <w:rPr>
                          <w:rFonts w:asciiTheme="minorHAnsi" w:hAnsiTheme="minorHAnsi"/>
                          <w:color w:val="002060"/>
                          <w:lang w:val="ru-RU"/>
                        </w:rPr>
                        <w:t>, чем самая обыкновенная чистая вода. Нельзя сказать, что ты необходима для жизни: ты – сама жизнь. Ты наполняешь нас радостью, которую не объяснить нашими чувствами …</w:t>
                      </w:r>
                      <w:r w:rsidR="00A537EB" w:rsidRPr="00EC15F8">
                        <w:rPr>
                          <w:rFonts w:asciiTheme="minorHAnsi" w:hAnsiTheme="minorHAnsi"/>
                          <w:color w:val="002060"/>
                          <w:lang w:val="ru-RU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0440FB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6EDEFDFF" wp14:editId="7BC31D5D">
                <wp:simplePos x="0" y="0"/>
                <wp:positionH relativeFrom="page">
                  <wp:posOffset>6728460</wp:posOffset>
                </wp:positionH>
                <wp:positionV relativeFrom="page">
                  <wp:posOffset>1515110</wp:posOffset>
                </wp:positionV>
                <wp:extent cx="3390900" cy="3274060"/>
                <wp:effectExtent l="0" t="0" r="0" b="2540"/>
                <wp:wrapNone/>
                <wp:docPr id="17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90900" cy="327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linkedTxbx id="16" seq="1"/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1042" type="#_x0000_t202" style="position:absolute;left:0;text-align:left;margin-left:529.8pt;margin-top:119.3pt;width:267pt;height:257.8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" filled="f" stroked="f" strokeweight="0" insetpen="t">
                <o:lock v:ext="edit" shapetype="t"/>
                <v:textbox inset="2.85pt,2.85pt,2.85pt,2.85pt">
                  <w:txbxContent/>
                </v:textbox>
                <w10:wrap anchorx="page" anchory="page"/>
              </v:shape>
            </w:pict>
          </mc:Fallback>
        </mc:AlternateContent>
      </w:r>
      <w:r w:rsidR="000440F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4A710D" wp14:editId="4DDFA15D">
                <wp:simplePos x="0" y="0"/>
                <wp:positionH relativeFrom="page">
                  <wp:posOffset>3971925</wp:posOffset>
                </wp:positionH>
                <wp:positionV relativeFrom="page">
                  <wp:posOffset>4857750</wp:posOffset>
                </wp:positionV>
                <wp:extent cx="1992630" cy="1212215"/>
                <wp:effectExtent l="0" t="0" r="0" b="0"/>
                <wp:wrapNone/>
                <wp:docPr id="13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2630" cy="1212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7EB" w:rsidRDefault="00A537EB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3" o:spid="_x0000_s1043" type="#_x0000_t202" style="position:absolute;left:0;text-align:left;margin-left:312.75pt;margin-top:382.5pt;width:156.9pt;height:95.45pt;z-index:2516654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" filled="f" stroked="f">
                <v:textbox style="mso-fit-shape-to-text:t">
                  <w:txbxContent>
                    <w:p w:rsidR="00A537EB" w:rsidRDefault="00A537EB"/>
                  </w:txbxContent>
                </v:textbox>
                <w10:wrap anchorx="page" anchory="page"/>
              </v:shape>
            </w:pict>
          </mc:Fallback>
        </mc:AlternateContent>
      </w:r>
      <w:r w:rsidR="000440F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1249045</wp:posOffset>
                </wp:positionH>
                <wp:positionV relativeFrom="page">
                  <wp:posOffset>1418590</wp:posOffset>
                </wp:positionV>
                <wp:extent cx="1078230" cy="1440815"/>
                <wp:effectExtent l="0" t="0" r="0" b="9525"/>
                <wp:wrapNone/>
                <wp:docPr id="11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144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7EB" w:rsidRDefault="00B041C6" w:rsidP="00B041C6"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06D11E5F" wp14:editId="1F86C821">
                                  <wp:extent cx="1038225" cy="1204631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берегите воду. Спасите жизнь.jpg"/>
                                          <pic:cNvPicPr/>
                                        </pic:nvPicPr>
                                        <pic:blipFill rotWithShape="1">
                                          <a:blip r:embed="rId3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1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26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0894" cy="12077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6" o:spid="_x0000_s1045" type="#_x0000_t202" style="position:absolute;left:0;text-align:left;margin-left:98.35pt;margin-top:111.7pt;width:84.9pt;height:113.45pt;z-index:2516684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" filled="f" stroked="f">
                <v:textbox style="mso-fit-shape-to-text:t">
                  <w:txbxContent>
                    <w:p w:rsidR="00A537EB" w:rsidRDefault="00B041C6" w:rsidP="00B041C6"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06D11E5F" wp14:editId="1F86C821">
                            <wp:extent cx="1038225" cy="1204631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берегите воду. Спасите жизнь.jpg"/>
                                    <pic:cNvPicPr/>
                                  </pic:nvPicPr>
                                  <pic:blipFill rotWithShape="1">
                                    <a:blip r:embed="rId3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3">
                                              <a14:imgEffect>
                                                <a14:colorTemperature colorTemp="47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26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40894" cy="12077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440FB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>
                <wp:simplePos x="0" y="0"/>
                <wp:positionH relativeFrom="page">
                  <wp:posOffset>694690</wp:posOffset>
                </wp:positionH>
                <wp:positionV relativeFrom="page">
                  <wp:posOffset>897255</wp:posOffset>
                </wp:positionV>
                <wp:extent cx="7599045" cy="429260"/>
                <wp:effectExtent l="0" t="1905" r="2540" b="0"/>
                <wp:wrapNone/>
                <wp:docPr id="10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599045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DE1D1E" w:rsidRDefault="00DE1D1E">
                            <w:pPr>
                              <w:pStyle w:val="4"/>
                              <w:rPr>
                                <w:rFonts w:asciiTheme="majorHAnsi" w:hAnsiTheme="majorHAnsi"/>
                                <w:color w:val="002060"/>
                                <w:lang w:val="ru-RU"/>
                              </w:rPr>
                            </w:pPr>
                            <w:r w:rsidRPr="00DE1D1E">
                              <w:rPr>
                                <w:rFonts w:asciiTheme="majorHAnsi" w:hAnsiTheme="majorHAnsi"/>
                                <w:color w:val="002060"/>
                                <w:lang w:val="ru-RU"/>
                              </w:rPr>
                              <w:t>Берегите воду. Спасите жизнь</w:t>
                            </w:r>
                            <w:proofErr w:type="gramStart"/>
                            <w:r w:rsidRPr="00DE1D1E">
                              <w:rPr>
                                <w:rFonts w:asciiTheme="majorHAnsi" w:hAnsiTheme="majorHAnsi"/>
                                <w:color w:val="002060"/>
                                <w:lang w:val="ru-RU"/>
                              </w:rPr>
                              <w:t xml:space="preserve"> 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045" type="#_x0000_t202" style="position:absolute;left:0;text-align:left;margin-left:54.7pt;margin-top:70.65pt;width:598.35pt;height:33.8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DE1D1E" w:rsidRDefault="00DE1D1E">
                      <w:pPr>
                        <w:pStyle w:val="4"/>
                        <w:rPr>
                          <w:rFonts w:asciiTheme="majorHAnsi" w:hAnsiTheme="majorHAnsi"/>
                          <w:color w:val="002060"/>
                          <w:lang w:val="ru-RU"/>
                        </w:rPr>
                      </w:pPr>
                      <w:r w:rsidRPr="00DE1D1E">
                        <w:rPr>
                          <w:rFonts w:asciiTheme="majorHAnsi" w:hAnsiTheme="majorHAnsi"/>
                          <w:color w:val="002060"/>
                          <w:lang w:val="ru-RU"/>
                        </w:rPr>
                        <w:t>Берегите воду. Спасите жизнь</w:t>
                      </w:r>
                      <w:proofErr w:type="gramStart"/>
                      <w:r w:rsidRPr="00DE1D1E">
                        <w:rPr>
                          <w:rFonts w:asciiTheme="majorHAnsi" w:hAnsiTheme="majorHAnsi"/>
                          <w:color w:val="002060"/>
                          <w:lang w:val="ru-RU"/>
                        </w:rPr>
                        <w:t xml:space="preserve"> !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440FB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648970</wp:posOffset>
                </wp:positionH>
                <wp:positionV relativeFrom="page">
                  <wp:posOffset>1167130</wp:posOffset>
                </wp:positionV>
                <wp:extent cx="8561070" cy="82550"/>
                <wp:effectExtent l="1270" t="0" r="635" b="0"/>
                <wp:wrapNone/>
                <wp:docPr id="6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61070" cy="82550"/>
                          <a:chOff x="18434304" y="20116800"/>
                          <a:chExt cx="8485632" cy="82296"/>
                        </a:xfrm>
                      </wpg:grpSpPr>
                      <wps:wsp>
                        <wps:cNvPr id="7" name="Rectangle 361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8434304" y="20116800"/>
                            <a:ext cx="2828544" cy="82296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" name="Rectangle 362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1262848" y="20116800"/>
                            <a:ext cx="2828544" cy="82296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" name="Rectangle 363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4091392" y="20116800"/>
                            <a:ext cx="2828544" cy="82296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0" o:spid="_x0000_s1026" style="position:absolute;margin-left:51.1pt;margin-top:91.9pt;width:674.1pt;height:6.5pt;z-index:251663360;mso-position-horizontal-relative:page;mso-position-vertical-relative:page" coordorigin="184343,201168" coordsize="8485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">
                <v:rect id="Rectangle 361" o:spid="_x0000_s1027" alt="Level bars" style="position:absolute;left:184343;top:201168;width:28285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7XS8MA&#10;AADaAAAADwAAAGRycy9kb3ducmV2LnhtbESPQWvCQBSE74X+h+UVvDUbi8QSs5G2oIiempbi8ZF9&#10;3YRm34bsauK/dwWhx2FmvmGK9WQ7cabBt44VzJMUBHHtdMtGwffX5vkVhA/IGjvHpOBCHtbl40OB&#10;uXYjf9K5CkZECPscFTQh9LmUvm7Iok9cTxy9XzdYDFEORuoBxwi3nXxJ00xabDkuNNjTR0P1X3Wy&#10;Cly3374vp3ll9j9Hv8DMnOqDUWr2NL2tQASawn/43t5pBUu4XYk3QJ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7XS8MAAADaAAAADwAAAAAAAAAAAAAAAACYAgAAZHJzL2Rv&#10;d25yZXYueG1sUEsFBgAAAAAEAAQA9QAAAIgDAAAAAA==&#10;" fillcolor="#fc0" stroked="f" strokeweight="0" insetpen="t">
                  <v:shadow color="#ccc"/>
                  <o:lock v:ext="edit" shapetype="t"/>
                  <v:textbox inset="2.88pt,2.88pt,2.88pt,2.88pt"/>
                </v:rect>
                <v:rect id="Rectangle 362" o:spid="_x0000_s1028" alt="Level bars" style="position:absolute;left:212628;top:201168;width:28285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9/gMMA&#10;AADaAAAADwAAAGRycy9kb3ducmV2LnhtbERPy2rCQBTdF/oPwy10IzppKVZSR5GEmiKI1Ad0eZu5&#10;TYKZO0lm1Pj3zkLo8nDe03lvanGmzlWWFbyMIhDEudUVFwr2u8/hBITzyBpry6TgSg7ms8eHKcba&#10;XvibzltfiBDCLkYFpfdNLKXLSzLoRrYhDtyf7Qz6ALtC6g4vIdzU8jWKxtJgxaGhxIaSkvLj9mQU&#10;5Mt185ttkux936Z1e0h/VgPzptTzU7/4AOGp9//iu/tLKwhbw5VwA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9/gMMAAADaAAAADwAAAAAAAAAAAAAAAACYAgAAZHJzL2Rv&#10;d25yZXYueG1sUEsFBgAAAAAEAAQA9QAAAIgDAAAAAA==&#10;" fillcolor="#f90" stroked="f" strokeweight="0" insetpen="t">
                  <v:shadow color="#ccc"/>
                  <o:lock v:ext="edit" shapetype="t"/>
                  <v:textbox inset="2.88pt,2.88pt,2.88pt,2.88pt"/>
                </v:rect>
                <v:rect id="Rectangle 363" o:spid="_x0000_s1029" alt="Level bars" style="position:absolute;left:240913;top:201168;width:28286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Z/fMAA&#10;AADaAAAADwAAAGRycy9kb3ducmV2LnhtbERPW2vCMBR+H/gfwhF8m6nDDa1G0aGwKSJe8PnYHNNi&#10;c1KaqN2/N4PBHj+++3ja2FLcqfaFYwW9bgKCOHO6YKPgeFi+DkD4gKyxdEwKfsjDdNJ6GWOq3YN3&#10;dN8HI2II+xQV5CFUqZQ+y8mi77qKOHIXV1sMEdZG6hofMdyW8i1JPqTFgmNDjhV95pRd9zcbZ/TX&#10;i1Nmlhsz3856t2+6rt7PC6U67WY2AhGoCf/iP/eXVjCE3yvRD3Ly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Z/fMAAAADaAAAADwAAAAAAAAAAAAAAAACYAgAAZHJzL2Rvd25y&#10;ZXYueG1sUEsFBgAAAAAEAAQA9QAAAIUDAAAAAA==&#10;" fillcolor="#669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</w:p>
    <w:sectPr w:rsidR="00A537EB" w:rsidSect="00A537EB">
      <w:pgSz w:w="16839" w:h="11907" w:orient="landscape"/>
      <w:pgMar w:top="864" w:right="878" w:bottom="864" w:left="878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4C"/>
      </v:shape>
    </w:pict>
  </w:numPicBullet>
  <w:abstractNum w:abstractNumId="0">
    <w:nsid w:val="3C346626"/>
    <w:multiLevelType w:val="hybridMultilevel"/>
    <w:tmpl w:val="F5D6C4F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43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0FB"/>
    <w:rsid w:val="000440FB"/>
    <w:rsid w:val="000C177B"/>
    <w:rsid w:val="001D01B4"/>
    <w:rsid w:val="00202F32"/>
    <w:rsid w:val="003A1A56"/>
    <w:rsid w:val="0057485D"/>
    <w:rsid w:val="005F12E7"/>
    <w:rsid w:val="00651280"/>
    <w:rsid w:val="007C5121"/>
    <w:rsid w:val="007C5206"/>
    <w:rsid w:val="00865447"/>
    <w:rsid w:val="00926981"/>
    <w:rsid w:val="00942D85"/>
    <w:rsid w:val="00A537EB"/>
    <w:rsid w:val="00B041C6"/>
    <w:rsid w:val="00B54715"/>
    <w:rsid w:val="00C1326B"/>
    <w:rsid w:val="00C90CAA"/>
    <w:rsid w:val="00D00666"/>
    <w:rsid w:val="00D837CD"/>
    <w:rsid w:val="00DE1D1E"/>
    <w:rsid w:val="00EC15F8"/>
    <w:rsid w:val="00FF0996"/>
    <w:rsid w:val="00FF0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pPr>
      <w:outlineLvl w:val="3"/>
    </w:pPr>
    <w:rPr>
      <w:color w:val="auto"/>
    </w:rPr>
  </w:style>
  <w:style w:type="paragraph" w:styleId="7">
    <w:name w:val="heading 7"/>
    <w:qFormat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44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Основной текст Знак"/>
    <w:basedOn w:val="a0"/>
    <w:link w:val="a7"/>
    <w:rPr>
      <w:kern w:val="28"/>
      <w:sz w:val="22"/>
      <w:szCs w:val="22"/>
      <w:lang w:val="en-US" w:eastAsia="en-US" w:bidi="en-US"/>
    </w:rPr>
  </w:style>
  <w:style w:type="paragraph" w:styleId="a7">
    <w:name w:val="Body Text"/>
    <w:basedOn w:val="a"/>
    <w:link w:val="a6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8">
    <w:name w:val="Адрес"/>
    <w:basedOn w:val="a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9">
    <w:name w:val="Ключевая фраза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a">
    <w:name w:val="Текст заголовка"/>
    <w:basedOn w:val="a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b">
    <w:name w:val="Название организации"/>
    <w:next w:val="a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0440FB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table" w:styleId="ac">
    <w:name w:val="Table Grid"/>
    <w:basedOn w:val="a1"/>
    <w:uiPriority w:val="59"/>
    <w:rsid w:val="00C90C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pPr>
      <w:outlineLvl w:val="3"/>
    </w:pPr>
    <w:rPr>
      <w:color w:val="auto"/>
    </w:rPr>
  </w:style>
  <w:style w:type="paragraph" w:styleId="7">
    <w:name w:val="heading 7"/>
    <w:qFormat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44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Основной текст Знак"/>
    <w:basedOn w:val="a0"/>
    <w:link w:val="a7"/>
    <w:rPr>
      <w:kern w:val="28"/>
      <w:sz w:val="22"/>
      <w:szCs w:val="22"/>
      <w:lang w:val="en-US" w:eastAsia="en-US" w:bidi="en-US"/>
    </w:rPr>
  </w:style>
  <w:style w:type="paragraph" w:styleId="a7">
    <w:name w:val="Body Text"/>
    <w:basedOn w:val="a"/>
    <w:link w:val="a6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8">
    <w:name w:val="Адрес"/>
    <w:basedOn w:val="a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9">
    <w:name w:val="Ключевая фраза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a">
    <w:name w:val="Текст заголовка"/>
    <w:basedOn w:val="a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b">
    <w:name w:val="Название организации"/>
    <w:next w:val="a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0440FB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table" w:styleId="ac">
    <w:name w:val="Table Grid"/>
    <w:basedOn w:val="a1"/>
    <w:uiPriority w:val="59"/>
    <w:rsid w:val="00C90C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50.wmf"/><Relationship Id="rId26" Type="http://schemas.openxmlformats.org/officeDocument/2006/relationships/image" Target="media/image7.jpeg"/><Relationship Id="rId3" Type="http://schemas.microsoft.com/office/2007/relationships/stylesWithEffects" Target="stylesWithEffects.xml"/><Relationship Id="rId34" Type="http://schemas.openxmlformats.org/officeDocument/2006/relationships/fontTable" Target="fontTable.xml"/><Relationship Id="rId7" Type="http://schemas.openxmlformats.org/officeDocument/2006/relationships/image" Target="media/image20.jpg"/><Relationship Id="rId12" Type="http://schemas.openxmlformats.org/officeDocument/2006/relationships/image" Target="media/image5.wmf"/><Relationship Id="rId25" Type="http://schemas.openxmlformats.org/officeDocument/2006/relationships/hyperlink" Target="http://ru.wikipedia.org/wiki/2003_%D0%B3%D0%BE%D0%B4" TargetMode="External"/><Relationship Id="rId33" Type="http://schemas.microsoft.com/office/2007/relationships/hdphoto" Target="media/hdphoto10.wdp"/><Relationship Id="rId2" Type="http://schemas.openxmlformats.org/officeDocument/2006/relationships/styles" Target="styles.xml"/><Relationship Id="rId29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40.wmf"/><Relationship Id="rId24" Type="http://schemas.openxmlformats.org/officeDocument/2006/relationships/hyperlink" Target="http://ru.wikipedia.org/wiki/1993" TargetMode="External"/><Relationship Id="rId32" Type="http://schemas.openxmlformats.org/officeDocument/2006/relationships/image" Target="media/image110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ru.wikipedia.org/wiki/%D0%93%D0%B5%D0%BD%D0%B5%D1%80%D0%B0%D0%BB%D1%8C%D0%BD%D0%B0%D1%8F_%D0%90%D1%81%D1%81%D0%B0%D0%BC%D0%B1%D0%BB%D0%B5%D1%8F_%D0%9E%D0%9E%D0%9D" TargetMode="External"/><Relationship Id="rId28" Type="http://schemas.openxmlformats.org/officeDocument/2006/relationships/image" Target="media/image9.jpg"/><Relationship Id="rId10" Type="http://schemas.openxmlformats.org/officeDocument/2006/relationships/image" Target="media/image4.wmf"/><Relationship Id="rId31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30.jpg"/><Relationship Id="rId14" Type="http://schemas.openxmlformats.org/officeDocument/2006/relationships/hyperlink" Target="http://ru.wikipedia.org/wiki/%D0%9F%D0%BE%D1%80%D1%82%D0%B0%D0%BB:%D0%AD%D0%BA%D0%BE%D0%BB%D0%BE%D0%B3%D0%B8%D1%8F" TargetMode="External"/><Relationship Id="rId22" Type="http://schemas.openxmlformats.org/officeDocument/2006/relationships/hyperlink" Target="http://ru.wikipedia.org/wiki/22_%D0%BC%D0%B0%D1%80%D1%82%D0%B0" TargetMode="External"/><Relationship Id="rId27" Type="http://schemas.openxmlformats.org/officeDocument/2006/relationships/image" Target="media/image8.jpg"/><Relationship Id="rId30" Type="http://schemas.openxmlformats.org/officeDocument/2006/relationships/image" Target="media/image11.jpe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sm\AppData\Roaming\Microsoft\&#1064;&#1072;&#1073;&#1083;&#1086;&#1085;&#1099;\Brochur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131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ZavBiblio</dc:creator>
  <cp:lastModifiedBy>ZavBiblio</cp:lastModifiedBy>
  <cp:revision>10</cp:revision>
  <cp:lastPrinted>2013-02-19T04:43:00Z</cp:lastPrinted>
  <dcterms:created xsi:type="dcterms:W3CDTF">2013-02-16T06:39:00Z</dcterms:created>
  <dcterms:modified xsi:type="dcterms:W3CDTF">2013-02-20T09:09:00Z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