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3BF" w:rsidRPr="009E5E0C" w:rsidRDefault="008833BF" w:rsidP="004D11FC">
      <w:pPr>
        <w:rPr>
          <w:b/>
          <w:bCs/>
          <w:i/>
          <w:iCs/>
          <w:color w:val="808080"/>
          <w:sz w:val="40"/>
          <w:szCs w:val="40"/>
        </w:rPr>
      </w:pPr>
      <w:r>
        <w:rPr>
          <w:b/>
          <w:bCs/>
          <w:color w:val="333333"/>
          <w:sz w:val="32"/>
          <w:szCs w:val="32"/>
          <w:lang w:val="en-US"/>
        </w:rPr>
        <w:t xml:space="preserve">                                   </w:t>
      </w:r>
      <w:r w:rsidRPr="009E5E0C">
        <w:rPr>
          <w:b/>
          <w:bCs/>
          <w:i/>
          <w:iCs/>
          <w:color w:val="808080"/>
          <w:sz w:val="40"/>
          <w:szCs w:val="40"/>
        </w:rPr>
        <w:t>Внеклассное занятие</w:t>
      </w:r>
    </w:p>
    <w:p w:rsidR="008833BF" w:rsidRPr="009E5E0C" w:rsidRDefault="008833BF" w:rsidP="00BE2117">
      <w:pPr>
        <w:jc w:val="center"/>
        <w:rPr>
          <w:b/>
          <w:bCs/>
          <w:i/>
          <w:iCs/>
          <w:color w:val="808080"/>
          <w:sz w:val="40"/>
          <w:szCs w:val="40"/>
        </w:rPr>
      </w:pPr>
      <w:r w:rsidRPr="009E5E0C">
        <w:rPr>
          <w:b/>
          <w:bCs/>
          <w:i/>
          <w:iCs/>
          <w:color w:val="808080"/>
          <w:sz w:val="40"/>
          <w:szCs w:val="40"/>
        </w:rPr>
        <w:t>ко Дню защитника Отечества.</w:t>
      </w:r>
    </w:p>
    <w:p w:rsidR="008833BF" w:rsidRPr="009E5E0C" w:rsidRDefault="008833BF" w:rsidP="00BE2117">
      <w:pPr>
        <w:jc w:val="center"/>
        <w:rPr>
          <w:b/>
          <w:bCs/>
          <w:color w:val="808080"/>
          <w:sz w:val="40"/>
          <w:szCs w:val="40"/>
        </w:rPr>
      </w:pPr>
    </w:p>
    <w:p w:rsidR="008833BF" w:rsidRPr="009E5E0C" w:rsidRDefault="008833BF" w:rsidP="00BE2117">
      <w:pPr>
        <w:jc w:val="center"/>
        <w:rPr>
          <w:rFonts w:ascii="Monotype Corsiva" w:hAnsi="Monotype Corsiva" w:cs="Monotype Corsiva"/>
          <w:b/>
          <w:bCs/>
          <w:color w:val="FF00FF"/>
          <w:sz w:val="96"/>
          <w:szCs w:val="96"/>
        </w:rPr>
      </w:pPr>
      <w:r>
        <w:rPr>
          <w:rFonts w:ascii="Monotype Corsiva" w:hAnsi="Monotype Corsiva" w:cs="Monotype Corsiva"/>
          <w:b/>
          <w:bCs/>
          <w:color w:val="FF00FF"/>
          <w:sz w:val="96"/>
          <w:szCs w:val="96"/>
        </w:rPr>
        <w:t xml:space="preserve"> «Вперёд, мальчишки</w:t>
      </w:r>
      <w:r w:rsidRPr="009E5E0C">
        <w:rPr>
          <w:rFonts w:ascii="Monotype Corsiva" w:hAnsi="Monotype Corsiva" w:cs="Monotype Corsiva"/>
          <w:b/>
          <w:bCs/>
          <w:color w:val="FF00FF"/>
          <w:sz w:val="96"/>
          <w:szCs w:val="96"/>
        </w:rPr>
        <w:t>!»</w:t>
      </w:r>
    </w:p>
    <w:p w:rsidR="008833BF" w:rsidRPr="009E5E0C" w:rsidRDefault="008833BF" w:rsidP="00B342CF">
      <w:pPr>
        <w:rPr>
          <w:b/>
          <w:bCs/>
          <w:color w:val="808080"/>
          <w:sz w:val="32"/>
          <w:szCs w:val="32"/>
        </w:rPr>
      </w:pPr>
      <w:r>
        <w:rPr>
          <w:b/>
          <w:bCs/>
          <w:color w:val="333333"/>
          <w:sz w:val="32"/>
          <w:szCs w:val="32"/>
        </w:rPr>
        <w:t xml:space="preserve">                                    </w:t>
      </w:r>
      <w:r w:rsidRPr="009E5E0C">
        <w:rPr>
          <w:b/>
          <w:bCs/>
          <w:color w:val="808080"/>
          <w:sz w:val="32"/>
          <w:szCs w:val="32"/>
        </w:rPr>
        <w:t>Классный руководитель:</w:t>
      </w:r>
    </w:p>
    <w:p w:rsidR="008833BF" w:rsidRDefault="008833BF" w:rsidP="00B342CF">
      <w:pPr>
        <w:jc w:val="center"/>
        <w:rPr>
          <w:b/>
          <w:bCs/>
          <w:i/>
          <w:iCs/>
          <w:color w:val="808080"/>
          <w:sz w:val="32"/>
          <w:szCs w:val="32"/>
        </w:rPr>
      </w:pPr>
      <w:r>
        <w:rPr>
          <w:b/>
          <w:bCs/>
          <w:i/>
          <w:iCs/>
          <w:color w:val="808080"/>
          <w:sz w:val="32"/>
          <w:szCs w:val="32"/>
        </w:rPr>
        <w:t>Клёмина Татьяна Семеновна</w:t>
      </w:r>
    </w:p>
    <w:p w:rsidR="008833BF" w:rsidRPr="00B342CF" w:rsidRDefault="008833BF" w:rsidP="00B342CF">
      <w:pPr>
        <w:rPr>
          <w:b/>
          <w:bCs/>
          <w:color w:val="333333"/>
          <w:sz w:val="32"/>
          <w:szCs w:val="32"/>
        </w:rPr>
      </w:pPr>
      <w:r w:rsidRPr="00843C24">
        <w:t>Цели:</w:t>
      </w:r>
    </w:p>
    <w:p w:rsidR="008833BF" w:rsidRPr="00843C24" w:rsidRDefault="008833BF" w:rsidP="00843C24">
      <w:r w:rsidRPr="00843C24">
        <w:t>Способствовать сплочению детского коллектива и родителей классов через организацию спортивно – массового праздника посвящённого Дню защитника Отечества.</w:t>
      </w:r>
    </w:p>
    <w:p w:rsidR="008833BF" w:rsidRPr="00843C24" w:rsidRDefault="008833BF" w:rsidP="00843C24">
      <w:r w:rsidRPr="00843C24">
        <w:t>Формирование здорового образа жизни, духа спортивного соперничества, сопереживания.</w:t>
      </w:r>
    </w:p>
    <w:p w:rsidR="008833BF" w:rsidRPr="00843C24" w:rsidRDefault="008833BF" w:rsidP="00843C24">
      <w:r w:rsidRPr="00843C24">
        <w:t>Способствовать формированию любви к Родине, уважения к защитникам Отечества.</w:t>
      </w:r>
    </w:p>
    <w:p w:rsidR="008833BF" w:rsidRPr="00843C24" w:rsidRDefault="008833BF" w:rsidP="00843C24">
      <w:pPr>
        <w:rPr>
          <w:b/>
          <w:bCs/>
          <w:sz w:val="28"/>
          <w:szCs w:val="28"/>
        </w:rPr>
      </w:pPr>
      <w:r w:rsidRPr="00843C24">
        <w:rPr>
          <w:b/>
          <w:bCs/>
          <w:sz w:val="28"/>
          <w:szCs w:val="28"/>
          <w:lang w:val="en-US"/>
        </w:rPr>
        <w:t>I</w:t>
      </w:r>
      <w:r w:rsidRPr="00843C24">
        <w:rPr>
          <w:b/>
          <w:bCs/>
          <w:sz w:val="28"/>
          <w:szCs w:val="28"/>
        </w:rPr>
        <w:t>. Орг. момент.</w:t>
      </w:r>
    </w:p>
    <w:p w:rsidR="008833BF" w:rsidRPr="00843C24" w:rsidRDefault="008833BF" w:rsidP="00843C24">
      <w:r w:rsidRPr="00843C24">
        <w:t xml:space="preserve">  а)Торжественное построение команд. Представления команд. Речёвки. </w:t>
      </w:r>
    </w:p>
    <w:p w:rsidR="008833BF" w:rsidRDefault="008833BF" w:rsidP="00843C24">
      <w:r w:rsidRPr="00843C24">
        <w:t xml:space="preserve">   б) Вступительное слово учителя (Поздравление с наступающим праздником, с началом соревнований).</w:t>
      </w:r>
    </w:p>
    <w:p w:rsidR="008833BF" w:rsidRPr="00843C24" w:rsidRDefault="008833BF" w:rsidP="00843C24">
      <w:r w:rsidRPr="00843C24">
        <w:t xml:space="preserve">  в) Чтение стихотворений об армии, посвящённых Дню защитника Отечества ( до 3 мин).</w:t>
      </w:r>
    </w:p>
    <w:p w:rsidR="008833BF" w:rsidRDefault="008833BF" w:rsidP="00843C24">
      <w:r w:rsidRPr="00843C24">
        <w:t xml:space="preserve">       Поздравительные стихи читают девочки </w:t>
      </w:r>
      <w:r>
        <w:t xml:space="preserve"> Презентация </w:t>
      </w:r>
    </w:p>
    <w:p w:rsidR="008833BF" w:rsidRPr="00843C24" w:rsidRDefault="008833BF" w:rsidP="00843C24"/>
    <w:p w:rsidR="008833BF" w:rsidRPr="00843C24" w:rsidRDefault="008833BF" w:rsidP="00843C24">
      <w:r w:rsidRPr="00843C24">
        <w:t xml:space="preserve">   г) Представление жюри, условий судейства.</w:t>
      </w:r>
    </w:p>
    <w:p w:rsidR="008833BF" w:rsidRPr="00843C24" w:rsidRDefault="008833BF" w:rsidP="00843C24">
      <w:pPr>
        <w:rPr>
          <w:b/>
          <w:bCs/>
          <w:sz w:val="28"/>
          <w:szCs w:val="28"/>
        </w:rPr>
      </w:pPr>
      <w:r w:rsidRPr="00843C24">
        <w:rPr>
          <w:b/>
          <w:bCs/>
          <w:sz w:val="28"/>
          <w:szCs w:val="28"/>
        </w:rPr>
        <w:t>1. Эстафета с воздушными шарами и ракетками.</w:t>
      </w:r>
    </w:p>
    <w:p w:rsidR="008833BF" w:rsidRPr="00843C24" w:rsidRDefault="008833BF" w:rsidP="00843C24">
      <w:r w:rsidRPr="00843C24">
        <w:rPr>
          <w:b/>
          <w:bCs/>
          <w:sz w:val="28"/>
          <w:szCs w:val="28"/>
        </w:rPr>
        <w:t xml:space="preserve">    </w:t>
      </w:r>
      <w:r w:rsidRPr="00843C24">
        <w:t>Участвуют –</w:t>
      </w:r>
      <w:r>
        <w:t>по 5 чел от команды</w:t>
      </w:r>
      <w:r w:rsidRPr="00843C24">
        <w:t>.</w:t>
      </w:r>
    </w:p>
    <w:p w:rsidR="008833BF" w:rsidRDefault="008833BF" w:rsidP="00843C24">
      <w:r w:rsidRPr="00843C24">
        <w:t xml:space="preserve">      Задание: каждый участник, ведя ракеткой воздушный шарик,  должен добежать  до обруча.</w:t>
      </w:r>
      <w:r w:rsidRPr="001A2728">
        <w:t xml:space="preserve"> </w:t>
      </w:r>
      <w:r w:rsidRPr="00843C24">
        <w:t xml:space="preserve">Затем, держа ракетку в руках, вернуться  обратно к команде и передать </w:t>
      </w:r>
      <w:r>
        <w:t>другому</w:t>
      </w:r>
    </w:p>
    <w:p w:rsidR="008833BF" w:rsidRPr="00843C24" w:rsidRDefault="008833BF" w:rsidP="00843C24">
      <w:r w:rsidRPr="00843C24">
        <w:t xml:space="preserve">  Каждый участник конкурса приносит команде </w:t>
      </w:r>
      <w:r w:rsidRPr="00843C24">
        <w:rPr>
          <w:b/>
          <w:bCs/>
        </w:rPr>
        <w:t>2 балла.</w:t>
      </w:r>
    </w:p>
    <w:p w:rsidR="008833BF" w:rsidRPr="00843C24" w:rsidRDefault="008833BF" w:rsidP="00843C24">
      <w:pPr>
        <w:rPr>
          <w:b/>
          <w:bCs/>
        </w:rPr>
      </w:pPr>
      <w:r w:rsidRPr="00843C24">
        <w:rPr>
          <w:b/>
          <w:bCs/>
        </w:rPr>
        <w:t xml:space="preserve">     </w:t>
      </w:r>
      <w:r w:rsidRPr="00843C24">
        <w:t xml:space="preserve">За касание шарика пола – штраф </w:t>
      </w:r>
      <w:r w:rsidRPr="00843C24">
        <w:rPr>
          <w:b/>
          <w:bCs/>
        </w:rPr>
        <w:t>1 балл.</w:t>
      </w:r>
    </w:p>
    <w:p w:rsidR="008833BF" w:rsidRPr="00843C24" w:rsidRDefault="008833BF" w:rsidP="00843C24">
      <w:pPr>
        <w:rPr>
          <w:b/>
          <w:bCs/>
          <w:sz w:val="28"/>
          <w:szCs w:val="28"/>
        </w:rPr>
      </w:pPr>
      <w:r w:rsidRPr="00843C24">
        <w:rPr>
          <w:b/>
          <w:bCs/>
          <w:sz w:val="28"/>
          <w:szCs w:val="28"/>
        </w:rPr>
        <w:t>2. Прыжки в мешках.</w:t>
      </w:r>
    </w:p>
    <w:p w:rsidR="008833BF" w:rsidRPr="00843C24" w:rsidRDefault="008833BF" w:rsidP="00843C24">
      <w:pPr>
        <w:rPr>
          <w:b/>
          <w:bCs/>
        </w:rPr>
      </w:pPr>
      <w:r w:rsidRPr="00843C24">
        <w:t xml:space="preserve">Команде – победителю, первой закончившей соревнование   -  </w:t>
      </w:r>
      <w:r w:rsidRPr="00843C24">
        <w:rPr>
          <w:b/>
          <w:bCs/>
        </w:rPr>
        <w:t>3 балла.</w:t>
      </w:r>
    </w:p>
    <w:p w:rsidR="008833BF" w:rsidRPr="00843C24" w:rsidRDefault="008833BF" w:rsidP="00843C24">
      <w:pPr>
        <w:rPr>
          <w:b/>
          <w:bCs/>
          <w:sz w:val="28"/>
          <w:szCs w:val="28"/>
        </w:rPr>
      </w:pPr>
      <w:r w:rsidRPr="00843C24">
        <w:rPr>
          <w:b/>
          <w:bCs/>
          <w:sz w:val="28"/>
          <w:szCs w:val="28"/>
        </w:rPr>
        <w:t>3. Пластунские партизаны.</w:t>
      </w:r>
    </w:p>
    <w:p w:rsidR="008833BF" w:rsidRPr="00843C24" w:rsidRDefault="008833BF" w:rsidP="00843C24">
      <w:r w:rsidRPr="00843C24">
        <w:rPr>
          <w:b/>
          <w:bCs/>
          <w:sz w:val="28"/>
          <w:szCs w:val="28"/>
        </w:rPr>
        <w:t xml:space="preserve">   </w:t>
      </w:r>
      <w:r>
        <w:t>Задание: 1. Проползти под  стулом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2.25pt;height:110.25pt">
            <v:imagedata r:id="rId5" o:title=""/>
          </v:shape>
        </w:pict>
      </w:r>
      <w:r w:rsidRPr="00843C24">
        <w:t xml:space="preserve">. </w:t>
      </w:r>
    </w:p>
    <w:p w:rsidR="008833BF" w:rsidRPr="00843C24" w:rsidRDefault="008833BF" w:rsidP="00843C24">
      <w:pPr>
        <w:rPr>
          <w:b/>
          <w:bCs/>
        </w:rPr>
      </w:pPr>
      <w:r w:rsidRPr="00843C24">
        <w:t xml:space="preserve">      Каждая пара конкурса приносит команде </w:t>
      </w:r>
      <w:r w:rsidRPr="00843C24">
        <w:rPr>
          <w:b/>
          <w:bCs/>
        </w:rPr>
        <w:t>2 балла.</w:t>
      </w:r>
    </w:p>
    <w:p w:rsidR="008833BF" w:rsidRPr="00843C24" w:rsidRDefault="008833BF" w:rsidP="00843C24">
      <w:pPr>
        <w:rPr>
          <w:b/>
          <w:bCs/>
        </w:rPr>
      </w:pPr>
      <w:r w:rsidRPr="00843C24">
        <w:t xml:space="preserve">      За нарушение правил конкурса каждой парой – штраф </w:t>
      </w:r>
      <w:r w:rsidRPr="00843C24">
        <w:rPr>
          <w:b/>
          <w:bCs/>
        </w:rPr>
        <w:t>1 балл.</w:t>
      </w:r>
    </w:p>
    <w:p w:rsidR="008833BF" w:rsidRPr="00843C24" w:rsidRDefault="008833BF" w:rsidP="00843C24">
      <w:pPr>
        <w:rPr>
          <w:b/>
          <w:bCs/>
          <w:sz w:val="28"/>
          <w:szCs w:val="28"/>
        </w:rPr>
      </w:pPr>
      <w:r w:rsidRPr="00843C24">
        <w:rPr>
          <w:b/>
          <w:bCs/>
          <w:sz w:val="28"/>
          <w:szCs w:val="28"/>
        </w:rPr>
        <w:t>4. Сапёры.</w:t>
      </w:r>
    </w:p>
    <w:p w:rsidR="008833BF" w:rsidRPr="00843C24" w:rsidRDefault="008833BF" w:rsidP="00843C24">
      <w:r w:rsidRPr="00843C24">
        <w:rPr>
          <w:b/>
          <w:bCs/>
          <w:sz w:val="28"/>
          <w:szCs w:val="28"/>
        </w:rPr>
        <w:t xml:space="preserve">  </w:t>
      </w:r>
      <w:r w:rsidRPr="00843C24">
        <w:t xml:space="preserve"> Задание: зажав воздушный шарик между животами, пара доносит его до обруча и оставляет  его там. Побеждает та команда, которая наберёт большее количество шаров.  Каждый шарик в обруче – </w:t>
      </w:r>
      <w:r w:rsidRPr="00843C24">
        <w:rPr>
          <w:b/>
          <w:bCs/>
        </w:rPr>
        <w:t>1 балл</w:t>
      </w:r>
      <w:r w:rsidRPr="00843C24">
        <w:t>.</w:t>
      </w:r>
    </w:p>
    <w:p w:rsidR="008833BF" w:rsidRPr="00843C24" w:rsidRDefault="008833BF" w:rsidP="00843C24">
      <w:pPr>
        <w:rPr>
          <w:b/>
          <w:bCs/>
          <w:sz w:val="28"/>
          <w:szCs w:val="28"/>
        </w:rPr>
      </w:pPr>
      <w:r w:rsidRPr="00843C24">
        <w:rPr>
          <w:b/>
          <w:bCs/>
          <w:sz w:val="28"/>
          <w:szCs w:val="28"/>
        </w:rPr>
        <w:t xml:space="preserve">5. Переправа </w:t>
      </w:r>
    </w:p>
    <w:p w:rsidR="008833BF" w:rsidRPr="00843C24" w:rsidRDefault="008833BF" w:rsidP="00843C24">
      <w:r w:rsidRPr="00843C24">
        <w:t xml:space="preserve">    переносят детей</w:t>
      </w:r>
    </w:p>
    <w:p w:rsidR="008833BF" w:rsidRPr="00843C24" w:rsidRDefault="008833BF" w:rsidP="00843C24">
      <w:r w:rsidRPr="00843C24">
        <w:t xml:space="preserve">Команда – победитель получает </w:t>
      </w:r>
      <w:r w:rsidRPr="00843C24">
        <w:rPr>
          <w:b/>
          <w:bCs/>
        </w:rPr>
        <w:t>3 балла.</w:t>
      </w:r>
      <w:r w:rsidRPr="00843C24">
        <w:t xml:space="preserve">   </w:t>
      </w:r>
    </w:p>
    <w:p w:rsidR="008833BF" w:rsidRPr="00843C24" w:rsidRDefault="008833BF" w:rsidP="00843C24">
      <w:pPr>
        <w:rPr>
          <w:b/>
          <w:bCs/>
          <w:sz w:val="28"/>
          <w:szCs w:val="28"/>
        </w:rPr>
      </w:pPr>
      <w:r w:rsidRPr="00843C24">
        <w:rPr>
          <w:b/>
          <w:bCs/>
          <w:sz w:val="28"/>
          <w:szCs w:val="28"/>
        </w:rPr>
        <w:t>6. Меткий снайпер.</w:t>
      </w:r>
    </w:p>
    <w:p w:rsidR="008833BF" w:rsidRPr="00843C24" w:rsidRDefault="008833BF" w:rsidP="00843C24">
      <w:pPr>
        <w:rPr>
          <w:b/>
          <w:bCs/>
        </w:rPr>
      </w:pPr>
      <w:r w:rsidRPr="00843C24">
        <w:rPr>
          <w:b/>
          <w:bCs/>
          <w:sz w:val="28"/>
          <w:szCs w:val="28"/>
        </w:rPr>
        <w:t xml:space="preserve">   </w:t>
      </w:r>
      <w:r w:rsidRPr="00843C24">
        <w:rPr>
          <w:b/>
          <w:bCs/>
        </w:rPr>
        <w:t>1 этап конкурса.</w:t>
      </w:r>
    </w:p>
    <w:p w:rsidR="008833BF" w:rsidRPr="00843C24" w:rsidRDefault="008833BF" w:rsidP="00843C24">
      <w:r w:rsidRPr="00843C24">
        <w:rPr>
          <w:b/>
          <w:bCs/>
          <w:sz w:val="28"/>
          <w:szCs w:val="28"/>
        </w:rPr>
        <w:t xml:space="preserve">   </w:t>
      </w:r>
      <w:r w:rsidRPr="00843C24">
        <w:t>. На расстоянии 5 метров ставятся  3 кегли. Участники  должны сбить кеглю маленьким мячом по очереди.</w:t>
      </w:r>
    </w:p>
    <w:p w:rsidR="008833BF" w:rsidRDefault="008833BF" w:rsidP="00843C24">
      <w:pPr>
        <w:rPr>
          <w:b/>
          <w:bCs/>
        </w:rPr>
      </w:pPr>
      <w:r w:rsidRPr="00843C24">
        <w:t xml:space="preserve">  Каждая сбитая кегля приносит команде </w:t>
      </w:r>
      <w:r w:rsidRPr="00843C24">
        <w:rPr>
          <w:b/>
          <w:bCs/>
        </w:rPr>
        <w:t>2 балла.</w:t>
      </w:r>
    </w:p>
    <w:p w:rsidR="008833BF" w:rsidRPr="00843C24" w:rsidRDefault="008833BF" w:rsidP="00843C24">
      <w:r w:rsidRPr="00D43C68">
        <w:rPr>
          <w:b/>
          <w:bCs/>
        </w:rPr>
        <w:pict>
          <v:shape id="_x0000_i1026" type="#_x0000_t75" style="width:152.25pt;height:110.25pt">
            <v:imagedata r:id="rId6" o:title=""/>
          </v:shape>
        </w:pict>
      </w:r>
    </w:p>
    <w:p w:rsidR="008833BF" w:rsidRPr="00843C24" w:rsidRDefault="008833BF" w:rsidP="00843C24">
      <w:pPr>
        <w:rPr>
          <w:b/>
          <w:bCs/>
          <w:sz w:val="28"/>
          <w:szCs w:val="28"/>
        </w:rPr>
      </w:pPr>
      <w:r w:rsidRPr="00843C24">
        <w:rPr>
          <w:b/>
          <w:bCs/>
          <w:sz w:val="28"/>
          <w:szCs w:val="28"/>
        </w:rPr>
        <w:t>8. Армреслинг.</w:t>
      </w:r>
    </w:p>
    <w:p w:rsidR="008833BF" w:rsidRPr="00843C24" w:rsidRDefault="008833BF" w:rsidP="00843C24">
      <w:r w:rsidRPr="00843C24">
        <w:rPr>
          <w:b/>
          <w:bCs/>
          <w:sz w:val="28"/>
          <w:szCs w:val="28"/>
        </w:rPr>
        <w:t xml:space="preserve">  </w:t>
      </w:r>
      <w:r w:rsidRPr="00843C24">
        <w:t xml:space="preserve">Участник победитель каждой пары приносит команде </w:t>
      </w:r>
      <w:r w:rsidRPr="00843C24">
        <w:rPr>
          <w:b/>
          <w:bCs/>
        </w:rPr>
        <w:t>2 балла.</w:t>
      </w:r>
    </w:p>
    <w:p w:rsidR="008833BF" w:rsidRPr="00843C24" w:rsidRDefault="008833BF" w:rsidP="00843C24">
      <w:pPr>
        <w:rPr>
          <w:b/>
          <w:bCs/>
          <w:sz w:val="28"/>
          <w:szCs w:val="28"/>
        </w:rPr>
      </w:pPr>
      <w:r w:rsidRPr="00843C24">
        <w:rPr>
          <w:b/>
          <w:bCs/>
          <w:sz w:val="28"/>
          <w:szCs w:val="28"/>
        </w:rPr>
        <w:t>9. Большая эстафета.</w:t>
      </w:r>
    </w:p>
    <w:p w:rsidR="008833BF" w:rsidRDefault="008833BF" w:rsidP="00843C24">
      <w:r w:rsidRPr="00843C24">
        <w:rPr>
          <w:b/>
          <w:bCs/>
          <w:sz w:val="28"/>
          <w:szCs w:val="28"/>
        </w:rPr>
        <w:t xml:space="preserve">      </w:t>
      </w:r>
      <w:r w:rsidRPr="00843C24">
        <w:t>Участвует равное наибольшее количество детей от каждого класса.</w:t>
      </w:r>
    </w:p>
    <w:p w:rsidR="008833BF" w:rsidRPr="00843C24" w:rsidRDefault="008833BF" w:rsidP="00843C24">
      <w:r w:rsidRPr="00843C24">
        <w:t xml:space="preserve"> Задание: первый участник команды ведет мяч до конца зала и оставляет его в обруче. </w:t>
      </w:r>
    </w:p>
    <w:p w:rsidR="008833BF" w:rsidRPr="00843C24" w:rsidRDefault="008833BF" w:rsidP="00843C24">
      <w:r w:rsidRPr="00843C24">
        <w:t xml:space="preserve">        Возвращается бегом назад и передает эстафету следующему участнику. Второй участник  добегает до обруча, забирает мяч и ведет его до своей команды. Передает его следующему  игроку.</w:t>
      </w:r>
    </w:p>
    <w:p w:rsidR="008833BF" w:rsidRPr="00843C24" w:rsidRDefault="008833BF" w:rsidP="00843C24">
      <w:r w:rsidRPr="00843C24">
        <w:t xml:space="preserve">        Побеждает команда, которая первой заканчивает эстафету.</w:t>
      </w:r>
    </w:p>
    <w:p w:rsidR="008833BF" w:rsidRDefault="008833BF" w:rsidP="00843C24">
      <w:pPr>
        <w:rPr>
          <w:b/>
          <w:bCs/>
        </w:rPr>
      </w:pPr>
      <w:r w:rsidRPr="00843C24">
        <w:t xml:space="preserve">        Команда – победитель получает </w:t>
      </w:r>
      <w:r w:rsidRPr="00843C24">
        <w:rPr>
          <w:b/>
          <w:bCs/>
        </w:rPr>
        <w:t>3 балла.</w:t>
      </w:r>
    </w:p>
    <w:p w:rsidR="008833BF" w:rsidRPr="00843C24" w:rsidRDefault="008833BF" w:rsidP="00843C24">
      <w:pPr>
        <w:rPr>
          <w:b/>
          <w:bCs/>
        </w:rPr>
      </w:pPr>
      <w:r w:rsidRPr="00D43C68">
        <w:rPr>
          <w:b/>
          <w:bCs/>
        </w:rPr>
        <w:pict>
          <v:shape id="_x0000_i1027" type="#_x0000_t75" style="width:123pt;height:92.25pt">
            <v:imagedata r:id="rId7" o:title=""/>
          </v:shape>
        </w:pict>
      </w:r>
    </w:p>
    <w:p w:rsidR="008833BF" w:rsidRPr="00843C24" w:rsidRDefault="008833BF" w:rsidP="00843C24">
      <w:pPr>
        <w:rPr>
          <w:b/>
          <w:bCs/>
          <w:sz w:val="28"/>
          <w:szCs w:val="28"/>
        </w:rPr>
      </w:pPr>
      <w:r w:rsidRPr="00843C24">
        <w:rPr>
          <w:b/>
          <w:bCs/>
          <w:sz w:val="28"/>
          <w:szCs w:val="28"/>
          <w:lang w:val="en-US"/>
        </w:rPr>
        <w:t>III</w:t>
      </w:r>
      <w:r w:rsidRPr="00843C24">
        <w:rPr>
          <w:b/>
          <w:bCs/>
          <w:sz w:val="28"/>
          <w:szCs w:val="28"/>
        </w:rPr>
        <w:t xml:space="preserve">. Подведение итогов соревнования. </w:t>
      </w:r>
    </w:p>
    <w:p w:rsidR="008833BF" w:rsidRPr="00843C24" w:rsidRDefault="008833BF" w:rsidP="00843C24">
      <w:pPr>
        <w:rPr>
          <w:sz w:val="28"/>
          <w:szCs w:val="28"/>
        </w:rPr>
      </w:pPr>
      <w:r w:rsidRPr="00843C24">
        <w:rPr>
          <w:sz w:val="28"/>
          <w:szCs w:val="28"/>
        </w:rPr>
        <w:t xml:space="preserve">      Объявление  итогов соревнований, вручений призов (грамота, медали).</w:t>
      </w:r>
    </w:p>
    <w:p w:rsidR="008833BF" w:rsidRPr="009E5E0C" w:rsidRDefault="008833BF" w:rsidP="00F14F11">
      <w:pPr>
        <w:ind w:left="2124"/>
        <w:rPr>
          <w:color w:val="333333"/>
        </w:rPr>
      </w:pPr>
      <w:r>
        <w:rPr>
          <w:color w:val="333333"/>
        </w:rPr>
        <w:t xml:space="preserve">Ведущий </w:t>
      </w:r>
      <w:r w:rsidRPr="009E5E0C">
        <w:rPr>
          <w:color w:val="333333"/>
        </w:rPr>
        <w:t xml:space="preserve">: За всё, что есть сейчас у нас, </w:t>
      </w:r>
    </w:p>
    <w:p w:rsidR="008833BF" w:rsidRPr="009E5E0C" w:rsidRDefault="008833BF" w:rsidP="00F14F11">
      <w:pPr>
        <w:ind w:left="2124" w:firstLine="708"/>
        <w:rPr>
          <w:color w:val="333333"/>
        </w:rPr>
      </w:pPr>
      <w:r w:rsidRPr="009E5E0C">
        <w:rPr>
          <w:color w:val="333333"/>
        </w:rPr>
        <w:t xml:space="preserve">За каждый наш счастливый час, </w:t>
      </w:r>
    </w:p>
    <w:p w:rsidR="008833BF" w:rsidRPr="009E5E0C" w:rsidRDefault="008833BF" w:rsidP="00F14F11">
      <w:pPr>
        <w:ind w:left="2124" w:firstLine="708"/>
        <w:rPr>
          <w:color w:val="333333"/>
        </w:rPr>
      </w:pPr>
      <w:r w:rsidRPr="009E5E0C">
        <w:rPr>
          <w:color w:val="333333"/>
        </w:rPr>
        <w:t xml:space="preserve">За то, что солнце светит нам, </w:t>
      </w:r>
    </w:p>
    <w:p w:rsidR="008833BF" w:rsidRPr="009E5E0C" w:rsidRDefault="008833BF" w:rsidP="00F14F11">
      <w:pPr>
        <w:ind w:left="2124" w:firstLine="708"/>
        <w:rPr>
          <w:color w:val="333333"/>
        </w:rPr>
      </w:pPr>
      <w:r w:rsidRPr="009E5E0C">
        <w:rPr>
          <w:color w:val="333333"/>
        </w:rPr>
        <w:t xml:space="preserve">Спасибо доблестным солдатам, </w:t>
      </w:r>
    </w:p>
    <w:p w:rsidR="008833BF" w:rsidRPr="009E5E0C" w:rsidRDefault="008833BF" w:rsidP="00F14F11">
      <w:pPr>
        <w:ind w:left="2124" w:firstLine="708"/>
        <w:rPr>
          <w:color w:val="333333"/>
        </w:rPr>
      </w:pPr>
      <w:r w:rsidRPr="009E5E0C">
        <w:rPr>
          <w:color w:val="333333"/>
        </w:rPr>
        <w:t>Что отстояли мир когда-то.</w:t>
      </w:r>
    </w:p>
    <w:p w:rsidR="008833BF" w:rsidRPr="009E5E0C" w:rsidRDefault="008833BF" w:rsidP="00F14F11">
      <w:pPr>
        <w:ind w:left="2124"/>
        <w:rPr>
          <w:color w:val="333333"/>
        </w:rPr>
      </w:pPr>
      <w:r w:rsidRPr="009E5E0C">
        <w:rPr>
          <w:color w:val="333333"/>
        </w:rPr>
        <w:tab/>
        <w:t xml:space="preserve">Спасибо Армии родной, </w:t>
      </w:r>
    </w:p>
    <w:p w:rsidR="008833BF" w:rsidRPr="009E5E0C" w:rsidRDefault="008833BF" w:rsidP="00F14F11">
      <w:pPr>
        <w:ind w:left="2124" w:firstLine="708"/>
        <w:rPr>
          <w:color w:val="333333"/>
        </w:rPr>
      </w:pPr>
      <w:r w:rsidRPr="009E5E0C">
        <w:rPr>
          <w:color w:val="333333"/>
        </w:rPr>
        <w:t>Нашим дедам и отцам.</w:t>
      </w:r>
    </w:p>
    <w:p w:rsidR="008833BF" w:rsidRPr="009E5E0C" w:rsidRDefault="008833BF" w:rsidP="00F14F11">
      <w:pPr>
        <w:ind w:left="2124"/>
        <w:rPr>
          <w:color w:val="333333"/>
        </w:rPr>
      </w:pPr>
      <w:r w:rsidRPr="001A2728">
        <w:rPr>
          <w:b/>
          <w:bCs/>
          <w:color w:val="333333"/>
        </w:rPr>
        <w:t xml:space="preserve">          </w:t>
      </w:r>
      <w:r w:rsidRPr="009E5E0C">
        <w:rPr>
          <w:color w:val="333333"/>
        </w:rPr>
        <w:t>: Благодарим, солдаты, вас</w:t>
      </w:r>
    </w:p>
    <w:p w:rsidR="008833BF" w:rsidRPr="009E5E0C" w:rsidRDefault="008833BF" w:rsidP="00F14F11">
      <w:pPr>
        <w:ind w:left="2124" w:firstLine="708"/>
        <w:rPr>
          <w:color w:val="333333"/>
        </w:rPr>
      </w:pPr>
      <w:r w:rsidRPr="009E5E0C">
        <w:rPr>
          <w:color w:val="333333"/>
        </w:rPr>
        <w:t>За жизнь,</w:t>
      </w:r>
    </w:p>
    <w:p w:rsidR="008833BF" w:rsidRPr="009E5E0C" w:rsidRDefault="008833BF" w:rsidP="00F14F11">
      <w:pPr>
        <w:ind w:left="2124" w:firstLine="708"/>
        <w:rPr>
          <w:color w:val="333333"/>
        </w:rPr>
      </w:pPr>
      <w:r w:rsidRPr="009E5E0C">
        <w:rPr>
          <w:color w:val="333333"/>
        </w:rPr>
        <w:t>За детство,</w:t>
      </w:r>
    </w:p>
    <w:p w:rsidR="008833BF" w:rsidRPr="009E5E0C" w:rsidRDefault="008833BF" w:rsidP="00F14F11">
      <w:pPr>
        <w:ind w:left="2124" w:firstLine="708"/>
        <w:rPr>
          <w:color w:val="333333"/>
        </w:rPr>
      </w:pPr>
      <w:r w:rsidRPr="009E5E0C">
        <w:rPr>
          <w:color w:val="333333"/>
        </w:rPr>
        <w:t>За весну,</w:t>
      </w:r>
    </w:p>
    <w:p w:rsidR="008833BF" w:rsidRPr="009E5E0C" w:rsidRDefault="008833BF" w:rsidP="00F14F11">
      <w:pPr>
        <w:ind w:left="2124" w:firstLine="708"/>
        <w:rPr>
          <w:color w:val="333333"/>
        </w:rPr>
      </w:pPr>
      <w:r w:rsidRPr="009E5E0C">
        <w:rPr>
          <w:color w:val="333333"/>
        </w:rPr>
        <w:t>За тишину,</w:t>
      </w:r>
    </w:p>
    <w:p w:rsidR="008833BF" w:rsidRPr="009E5E0C" w:rsidRDefault="008833BF" w:rsidP="00F14F11">
      <w:pPr>
        <w:ind w:left="2124" w:firstLine="708"/>
        <w:rPr>
          <w:color w:val="333333"/>
        </w:rPr>
      </w:pPr>
      <w:r w:rsidRPr="009E5E0C">
        <w:rPr>
          <w:color w:val="333333"/>
        </w:rPr>
        <w:t>За мирный дом,</w:t>
      </w:r>
    </w:p>
    <w:p w:rsidR="008833BF" w:rsidRDefault="008833BF" w:rsidP="00F14F11">
      <w:pPr>
        <w:ind w:left="2124"/>
        <w:rPr>
          <w:color w:val="333333"/>
        </w:rPr>
      </w:pPr>
      <w:r w:rsidRPr="009E5E0C">
        <w:rPr>
          <w:color w:val="333333"/>
        </w:rPr>
        <w:tab/>
        <w:t>За мир, в котором мы живём.</w:t>
      </w:r>
    </w:p>
    <w:p w:rsidR="008833BF" w:rsidRDefault="008833BF" w:rsidP="00F14F11">
      <w:pPr>
        <w:rPr>
          <w:color w:val="333333"/>
        </w:rPr>
      </w:pPr>
    </w:p>
    <w:p w:rsidR="008833BF" w:rsidRDefault="008833BF" w:rsidP="00F14F11">
      <w:pPr>
        <w:ind w:left="2124"/>
        <w:rPr>
          <w:color w:val="333333"/>
        </w:rPr>
      </w:pPr>
      <w:r w:rsidRPr="009E5E0C">
        <w:rPr>
          <w:color w:val="333333"/>
        </w:rPr>
        <w:t xml:space="preserve">: </w:t>
      </w:r>
    </w:p>
    <w:p w:rsidR="008833BF" w:rsidRPr="00843C24" w:rsidRDefault="008833BF" w:rsidP="00843C24"/>
    <w:sectPr w:rsidR="008833BF" w:rsidRPr="00843C24" w:rsidSect="00843C24">
      <w:pgSz w:w="11906" w:h="16838"/>
      <w:pgMar w:top="36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091626"/>
    <w:multiLevelType w:val="hybridMultilevel"/>
    <w:tmpl w:val="C2A6F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61F89"/>
    <w:rsid w:val="00063553"/>
    <w:rsid w:val="00105D10"/>
    <w:rsid w:val="001A2728"/>
    <w:rsid w:val="00255AF3"/>
    <w:rsid w:val="00277916"/>
    <w:rsid w:val="002A4EC2"/>
    <w:rsid w:val="002A56B0"/>
    <w:rsid w:val="00323A12"/>
    <w:rsid w:val="00490784"/>
    <w:rsid w:val="004C3EE5"/>
    <w:rsid w:val="004D11FC"/>
    <w:rsid w:val="005035F9"/>
    <w:rsid w:val="00594F72"/>
    <w:rsid w:val="005B6A6C"/>
    <w:rsid w:val="005E0ED1"/>
    <w:rsid w:val="007371ED"/>
    <w:rsid w:val="007D167F"/>
    <w:rsid w:val="008271AA"/>
    <w:rsid w:val="00843C24"/>
    <w:rsid w:val="00863E46"/>
    <w:rsid w:val="008833BF"/>
    <w:rsid w:val="008B61AA"/>
    <w:rsid w:val="008D280E"/>
    <w:rsid w:val="0095172D"/>
    <w:rsid w:val="0097406C"/>
    <w:rsid w:val="009E5E0C"/>
    <w:rsid w:val="00A46863"/>
    <w:rsid w:val="00A67572"/>
    <w:rsid w:val="00AB4A59"/>
    <w:rsid w:val="00AF0078"/>
    <w:rsid w:val="00B101EE"/>
    <w:rsid w:val="00B342CF"/>
    <w:rsid w:val="00BE2117"/>
    <w:rsid w:val="00D43C68"/>
    <w:rsid w:val="00D51BBD"/>
    <w:rsid w:val="00D55C66"/>
    <w:rsid w:val="00D830C5"/>
    <w:rsid w:val="00D834C0"/>
    <w:rsid w:val="00D86582"/>
    <w:rsid w:val="00D9773F"/>
    <w:rsid w:val="00DD0991"/>
    <w:rsid w:val="00E61F89"/>
    <w:rsid w:val="00ED7F8C"/>
    <w:rsid w:val="00EE6468"/>
    <w:rsid w:val="00F14F11"/>
    <w:rsid w:val="00F86A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E61F8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A4EC2"/>
    <w:pPr>
      <w:keepNext/>
      <w:keepLines/>
      <w:spacing w:before="480" w:line="276" w:lineRule="auto"/>
      <w:outlineLvl w:val="0"/>
    </w:pPr>
    <w:rPr>
      <w:rFonts w:ascii="Arial" w:hAnsi="Arial" w:cs="Arial"/>
      <w:b/>
      <w:bCs/>
      <w:color w:val="365F91"/>
      <w:sz w:val="28"/>
      <w:szCs w:val="28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A4EC2"/>
    <w:pPr>
      <w:keepNext/>
      <w:keepLines/>
      <w:spacing w:before="200" w:line="276" w:lineRule="auto"/>
      <w:outlineLvl w:val="1"/>
    </w:pPr>
    <w:rPr>
      <w:rFonts w:ascii="Arial" w:hAnsi="Arial" w:cs="Arial"/>
      <w:b/>
      <w:bCs/>
      <w:color w:val="4F81BD"/>
      <w:sz w:val="26"/>
      <w:szCs w:val="26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A4EC2"/>
    <w:pPr>
      <w:keepNext/>
      <w:keepLines/>
      <w:spacing w:before="200" w:line="276" w:lineRule="auto"/>
      <w:outlineLvl w:val="2"/>
    </w:pPr>
    <w:rPr>
      <w:rFonts w:ascii="Arial" w:hAnsi="Arial" w:cs="Arial"/>
      <w:b/>
      <w:bCs/>
      <w:color w:val="4F81BD"/>
      <w:sz w:val="22"/>
      <w:szCs w:val="22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A4EC2"/>
    <w:pPr>
      <w:keepNext/>
      <w:keepLines/>
      <w:spacing w:before="200" w:line="276" w:lineRule="auto"/>
      <w:outlineLvl w:val="3"/>
    </w:pPr>
    <w:rPr>
      <w:rFonts w:ascii="Arial" w:hAnsi="Arial" w:cs="Arial"/>
      <w:b/>
      <w:bCs/>
      <w:i/>
      <w:iCs/>
      <w:color w:val="4F81BD"/>
      <w:sz w:val="22"/>
      <w:szCs w:val="22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A4EC2"/>
    <w:pPr>
      <w:keepNext/>
      <w:keepLines/>
      <w:spacing w:before="200" w:line="276" w:lineRule="auto"/>
      <w:outlineLvl w:val="4"/>
    </w:pPr>
    <w:rPr>
      <w:rFonts w:ascii="Arial" w:hAnsi="Arial" w:cs="Arial"/>
      <w:color w:val="243F60"/>
      <w:sz w:val="22"/>
      <w:szCs w:val="22"/>
      <w:lang w:val="en-US" w:eastAsia="en-US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A4EC2"/>
    <w:pPr>
      <w:keepNext/>
      <w:keepLines/>
      <w:spacing w:before="200" w:line="276" w:lineRule="auto"/>
      <w:outlineLvl w:val="5"/>
    </w:pPr>
    <w:rPr>
      <w:rFonts w:ascii="Arial" w:hAnsi="Arial" w:cs="Arial"/>
      <w:i/>
      <w:iCs/>
      <w:color w:val="243F60"/>
      <w:sz w:val="22"/>
      <w:szCs w:val="22"/>
      <w:lang w:val="en-US" w:eastAsia="en-US"/>
    </w:rPr>
  </w:style>
  <w:style w:type="paragraph" w:styleId="Heading7">
    <w:name w:val="heading 7"/>
    <w:basedOn w:val="Normal"/>
    <w:next w:val="Normal"/>
    <w:link w:val="Heading7Char"/>
    <w:uiPriority w:val="99"/>
    <w:qFormat/>
    <w:rsid w:val="002A4EC2"/>
    <w:pPr>
      <w:keepNext/>
      <w:keepLines/>
      <w:spacing w:before="200" w:line="276" w:lineRule="auto"/>
      <w:outlineLvl w:val="6"/>
    </w:pPr>
    <w:rPr>
      <w:rFonts w:ascii="Arial" w:hAnsi="Arial" w:cs="Arial"/>
      <w:i/>
      <w:iCs/>
      <w:color w:val="404040"/>
      <w:sz w:val="22"/>
      <w:szCs w:val="22"/>
      <w:lang w:val="en-US" w:eastAsia="en-US"/>
    </w:rPr>
  </w:style>
  <w:style w:type="paragraph" w:styleId="Heading8">
    <w:name w:val="heading 8"/>
    <w:basedOn w:val="Normal"/>
    <w:next w:val="Normal"/>
    <w:link w:val="Heading8Char"/>
    <w:uiPriority w:val="99"/>
    <w:qFormat/>
    <w:rsid w:val="002A4EC2"/>
    <w:pPr>
      <w:keepNext/>
      <w:keepLines/>
      <w:spacing w:before="200" w:line="276" w:lineRule="auto"/>
      <w:outlineLvl w:val="7"/>
    </w:pPr>
    <w:rPr>
      <w:rFonts w:ascii="Arial" w:hAnsi="Arial" w:cs="Arial"/>
      <w:color w:val="4F81BD"/>
      <w:sz w:val="20"/>
      <w:szCs w:val="20"/>
      <w:lang w:val="en-US" w:eastAsia="en-US"/>
    </w:rPr>
  </w:style>
  <w:style w:type="paragraph" w:styleId="Heading9">
    <w:name w:val="heading 9"/>
    <w:basedOn w:val="Normal"/>
    <w:next w:val="Normal"/>
    <w:link w:val="Heading9Char"/>
    <w:uiPriority w:val="99"/>
    <w:qFormat/>
    <w:rsid w:val="002A4EC2"/>
    <w:pPr>
      <w:keepNext/>
      <w:keepLines/>
      <w:spacing w:before="200" w:line="276" w:lineRule="auto"/>
      <w:outlineLvl w:val="8"/>
    </w:pPr>
    <w:rPr>
      <w:rFonts w:ascii="Arial" w:hAnsi="Arial" w:cs="Arial"/>
      <w:i/>
      <w:iCs/>
      <w:color w:val="404040"/>
      <w:sz w:val="20"/>
      <w:szCs w:val="20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A4EC2"/>
    <w:rPr>
      <w:rFonts w:ascii="Arial" w:hAnsi="Arial" w:cs="Arial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2A4EC2"/>
    <w:rPr>
      <w:rFonts w:ascii="Arial" w:hAnsi="Arial" w:cs="Arial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2A4EC2"/>
    <w:rPr>
      <w:rFonts w:ascii="Arial" w:hAnsi="Arial" w:cs="Arial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2A4EC2"/>
    <w:rPr>
      <w:rFonts w:ascii="Arial" w:hAnsi="Arial" w:cs="Arial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2A4EC2"/>
    <w:rPr>
      <w:rFonts w:ascii="Arial" w:hAnsi="Arial" w:cs="Arial"/>
      <w:color w:val="243F60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2A4EC2"/>
    <w:rPr>
      <w:rFonts w:ascii="Arial" w:hAnsi="Arial" w:cs="Arial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2A4EC2"/>
    <w:rPr>
      <w:rFonts w:ascii="Arial" w:hAnsi="Arial" w:cs="Arial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2A4EC2"/>
    <w:rPr>
      <w:rFonts w:ascii="Arial" w:hAnsi="Arial" w:cs="Arial"/>
      <w:color w:val="4F81BD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2A4EC2"/>
    <w:rPr>
      <w:rFonts w:ascii="Arial" w:hAnsi="Arial" w:cs="Arial"/>
      <w:i/>
      <w:iCs/>
      <w:color w:val="404040"/>
      <w:sz w:val="20"/>
      <w:szCs w:val="20"/>
    </w:rPr>
  </w:style>
  <w:style w:type="paragraph" w:styleId="Caption">
    <w:name w:val="caption"/>
    <w:basedOn w:val="Normal"/>
    <w:next w:val="Normal"/>
    <w:uiPriority w:val="99"/>
    <w:qFormat/>
    <w:rsid w:val="002A4EC2"/>
    <w:pPr>
      <w:spacing w:after="200"/>
    </w:pPr>
    <w:rPr>
      <w:b/>
      <w:bCs/>
      <w:color w:val="4F81BD"/>
      <w:sz w:val="18"/>
      <w:szCs w:val="18"/>
      <w:lang w:val="en-US" w:eastAsia="en-US"/>
    </w:rPr>
  </w:style>
  <w:style w:type="paragraph" w:styleId="Title">
    <w:name w:val="Title"/>
    <w:basedOn w:val="Normal"/>
    <w:next w:val="Normal"/>
    <w:link w:val="TitleChar"/>
    <w:uiPriority w:val="99"/>
    <w:qFormat/>
    <w:rsid w:val="002A4EC2"/>
    <w:pPr>
      <w:pBdr>
        <w:bottom w:val="single" w:sz="8" w:space="4" w:color="4F81BD"/>
      </w:pBdr>
      <w:spacing w:after="300"/>
    </w:pPr>
    <w:rPr>
      <w:rFonts w:ascii="Arial" w:hAnsi="Arial" w:cs="Arial"/>
      <w:color w:val="17365D"/>
      <w:spacing w:val="5"/>
      <w:kern w:val="28"/>
      <w:sz w:val="52"/>
      <w:szCs w:val="52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99"/>
    <w:locked/>
    <w:rsid w:val="002A4EC2"/>
    <w:rPr>
      <w:rFonts w:ascii="Arial" w:hAnsi="Arial" w:cs="Arial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2A4EC2"/>
    <w:pPr>
      <w:numPr>
        <w:ilvl w:val="1"/>
      </w:numPr>
      <w:spacing w:after="200" w:line="276" w:lineRule="auto"/>
    </w:pPr>
    <w:rPr>
      <w:rFonts w:ascii="Arial" w:hAnsi="Arial" w:cs="Arial"/>
      <w:i/>
      <w:iCs/>
      <w:color w:val="4F81BD"/>
      <w:spacing w:val="15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2A4EC2"/>
    <w:rPr>
      <w:rFonts w:ascii="Arial" w:hAnsi="Arial" w:cs="Arial"/>
      <w:i/>
      <w:iCs/>
      <w:color w:val="4F81BD"/>
      <w:spacing w:val="15"/>
      <w:sz w:val="24"/>
      <w:szCs w:val="24"/>
    </w:rPr>
  </w:style>
  <w:style w:type="character" w:styleId="Strong">
    <w:name w:val="Strong"/>
    <w:basedOn w:val="DefaultParagraphFont"/>
    <w:uiPriority w:val="99"/>
    <w:qFormat/>
    <w:rsid w:val="002A4EC2"/>
    <w:rPr>
      <w:b/>
      <w:bCs/>
    </w:rPr>
  </w:style>
  <w:style w:type="character" w:styleId="Emphasis">
    <w:name w:val="Emphasis"/>
    <w:basedOn w:val="DefaultParagraphFont"/>
    <w:uiPriority w:val="99"/>
    <w:qFormat/>
    <w:rsid w:val="002A4EC2"/>
    <w:rPr>
      <w:i/>
      <w:iCs/>
    </w:rPr>
  </w:style>
  <w:style w:type="paragraph" w:styleId="NoSpacing">
    <w:name w:val="No Spacing"/>
    <w:link w:val="NoSpacingChar"/>
    <w:uiPriority w:val="99"/>
    <w:qFormat/>
    <w:rsid w:val="002A4EC2"/>
    <w:rPr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2A4EC2"/>
    <w:rPr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99"/>
    <w:qFormat/>
    <w:rsid w:val="002A4EC2"/>
    <w:pPr>
      <w:spacing w:after="200" w:line="276" w:lineRule="auto"/>
      <w:ind w:left="720"/>
    </w:pPr>
    <w:rPr>
      <w:sz w:val="22"/>
      <w:szCs w:val="22"/>
      <w:lang w:val="en-US" w:eastAsia="en-US"/>
    </w:rPr>
  </w:style>
  <w:style w:type="paragraph" w:styleId="Quote">
    <w:name w:val="Quote"/>
    <w:basedOn w:val="Normal"/>
    <w:next w:val="Normal"/>
    <w:link w:val="QuoteChar"/>
    <w:uiPriority w:val="99"/>
    <w:qFormat/>
    <w:rsid w:val="002A4EC2"/>
    <w:pPr>
      <w:spacing w:after="200" w:line="276" w:lineRule="auto"/>
    </w:pPr>
    <w:rPr>
      <w:i/>
      <w:iCs/>
      <w:color w:val="000000"/>
      <w:sz w:val="22"/>
      <w:szCs w:val="22"/>
      <w:lang w:val="en-US" w:eastAsia="en-US"/>
    </w:rPr>
  </w:style>
  <w:style w:type="character" w:customStyle="1" w:styleId="QuoteChar">
    <w:name w:val="Quote Char"/>
    <w:basedOn w:val="DefaultParagraphFont"/>
    <w:link w:val="Quote"/>
    <w:uiPriority w:val="99"/>
    <w:locked/>
    <w:rsid w:val="002A4EC2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2A4EC2"/>
    <w:pPr>
      <w:pBdr>
        <w:bottom w:val="single" w:sz="4" w:space="4" w:color="4F81BD"/>
      </w:pBdr>
      <w:spacing w:before="200" w:after="280" w:line="276" w:lineRule="auto"/>
      <w:ind w:left="936" w:right="936"/>
    </w:pPr>
    <w:rPr>
      <w:b/>
      <w:bCs/>
      <w:i/>
      <w:iCs/>
      <w:color w:val="4F81BD"/>
      <w:sz w:val="22"/>
      <w:szCs w:val="22"/>
      <w:lang w:val="en-US" w:eastAsia="en-US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2A4EC2"/>
    <w:rPr>
      <w:b/>
      <w:bCs/>
      <w:i/>
      <w:iCs/>
      <w:color w:val="4F81BD"/>
    </w:rPr>
  </w:style>
  <w:style w:type="character" w:styleId="SubtleEmphasis">
    <w:name w:val="Subtle Emphasis"/>
    <w:basedOn w:val="DefaultParagraphFont"/>
    <w:uiPriority w:val="99"/>
    <w:qFormat/>
    <w:rsid w:val="002A4EC2"/>
    <w:rPr>
      <w:i/>
      <w:iCs/>
      <w:color w:val="808080"/>
    </w:rPr>
  </w:style>
  <w:style w:type="character" w:styleId="IntenseEmphasis">
    <w:name w:val="Intense Emphasis"/>
    <w:basedOn w:val="DefaultParagraphFont"/>
    <w:uiPriority w:val="99"/>
    <w:qFormat/>
    <w:rsid w:val="002A4EC2"/>
    <w:rPr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99"/>
    <w:qFormat/>
    <w:rsid w:val="002A4EC2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99"/>
    <w:qFormat/>
    <w:rsid w:val="002A4EC2"/>
    <w:rPr>
      <w:b/>
      <w:bCs/>
      <w:smallCaps/>
      <w:color w:val="auto"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2A4EC2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2A4EC2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51</TotalTime>
  <Pages>2</Pages>
  <Words>444</Words>
  <Characters>2535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Admin</cp:lastModifiedBy>
  <cp:revision>7</cp:revision>
  <dcterms:created xsi:type="dcterms:W3CDTF">2011-08-26T17:34:00Z</dcterms:created>
  <dcterms:modified xsi:type="dcterms:W3CDTF">2014-03-09T09:28:00Z</dcterms:modified>
</cp:coreProperties>
</file>