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811" w:rsidRPr="00E944A2" w:rsidRDefault="005C0811" w:rsidP="00E944A2">
      <w:pPr>
        <w:rPr>
          <w:rFonts w:ascii="Arial Black" w:hAnsi="Arial Black"/>
          <w:b/>
          <w:color w:val="FF0000"/>
          <w:sz w:val="40"/>
          <w:szCs w:val="40"/>
        </w:rPr>
      </w:pPr>
      <w:r w:rsidRPr="00E944A2">
        <w:rPr>
          <w:rFonts w:ascii="Arial Black" w:hAnsi="Arial Black"/>
          <w:b/>
          <w:color w:val="FF0000"/>
          <w:sz w:val="40"/>
          <w:szCs w:val="40"/>
        </w:rPr>
        <w:t>Знакомим Инопланетянина с осенью.</w:t>
      </w:r>
    </w:p>
    <w:p w:rsidR="005C0811" w:rsidRDefault="005C0811" w:rsidP="000F0950">
      <w:pPr>
        <w:jc w:val="center"/>
        <w:rPr>
          <w:rFonts w:ascii="Times New Roman" w:hAnsi="Times New Roman"/>
          <w:color w:val="548DD4"/>
          <w:sz w:val="28"/>
          <w:szCs w:val="28"/>
        </w:rPr>
      </w:pPr>
      <w:r w:rsidRPr="00E944A2">
        <w:rPr>
          <w:rFonts w:ascii="Times New Roman" w:hAnsi="Times New Roman"/>
          <w:b/>
          <w:i/>
          <w:color w:val="548DD4"/>
          <w:sz w:val="32"/>
          <w:szCs w:val="32"/>
        </w:rPr>
        <w:t>Осеннее развлечение для детей старших групп</w:t>
      </w:r>
      <w:r w:rsidRPr="00E944A2">
        <w:rPr>
          <w:rFonts w:ascii="Times New Roman" w:hAnsi="Times New Roman"/>
          <w:color w:val="548DD4"/>
          <w:sz w:val="28"/>
          <w:szCs w:val="28"/>
        </w:rPr>
        <w:t>.</w:t>
      </w:r>
    </w:p>
    <w:p w:rsidR="005C0811" w:rsidRPr="009D2128" w:rsidRDefault="005C0811" w:rsidP="00E944A2">
      <w:pPr>
        <w:rPr>
          <w:rFonts w:ascii="Times New Roman" w:hAnsi="Times New Roman"/>
          <w:sz w:val="28"/>
          <w:szCs w:val="28"/>
        </w:rPr>
      </w:pPr>
      <w:r w:rsidRPr="009D2128">
        <w:rPr>
          <w:rFonts w:ascii="Times New Roman" w:hAnsi="Times New Roman"/>
          <w:b/>
          <w:sz w:val="28"/>
          <w:szCs w:val="28"/>
        </w:rPr>
        <w:t>Цель:</w:t>
      </w:r>
      <w:r w:rsidRPr="009D2128">
        <w:rPr>
          <w:rFonts w:ascii="Times New Roman" w:hAnsi="Times New Roman"/>
          <w:sz w:val="28"/>
          <w:szCs w:val="28"/>
        </w:rPr>
        <w:t xml:space="preserve"> Расширять знания детей об осени, как о времени года.</w:t>
      </w:r>
    </w:p>
    <w:p w:rsidR="005C0811" w:rsidRDefault="005C0811">
      <w:pPr>
        <w:rPr>
          <w:sz w:val="28"/>
          <w:szCs w:val="28"/>
        </w:rPr>
      </w:pPr>
      <w:r w:rsidRPr="000F0950">
        <w:rPr>
          <w:b/>
          <w:sz w:val="28"/>
          <w:szCs w:val="28"/>
        </w:rPr>
        <w:t>Действующие лица</w:t>
      </w:r>
      <w:r>
        <w:rPr>
          <w:sz w:val="28"/>
          <w:szCs w:val="28"/>
        </w:rPr>
        <w:t>: Инопланетянин, Осень, Туча, Дождь, Солнце – взрослые.</w:t>
      </w:r>
    </w:p>
    <w:p w:rsidR="005C0811" w:rsidRDefault="005C0811">
      <w:pPr>
        <w:rPr>
          <w:sz w:val="28"/>
          <w:szCs w:val="28"/>
        </w:rPr>
      </w:pPr>
      <w:r w:rsidRPr="000F0950">
        <w:rPr>
          <w:b/>
          <w:sz w:val="28"/>
          <w:szCs w:val="28"/>
        </w:rPr>
        <w:t>Реквизит</w:t>
      </w:r>
      <w:r>
        <w:rPr>
          <w:sz w:val="28"/>
          <w:szCs w:val="28"/>
        </w:rPr>
        <w:t>: корзина с фруктами и овощами, покрывало, 2 обруча, карусель.</w:t>
      </w:r>
    </w:p>
    <w:p w:rsidR="005C0811" w:rsidRPr="000F0950" w:rsidRDefault="005C0811" w:rsidP="000F0950">
      <w:pPr>
        <w:jc w:val="center"/>
        <w:rPr>
          <w:b/>
          <w:sz w:val="28"/>
          <w:szCs w:val="28"/>
        </w:rPr>
      </w:pPr>
      <w:r w:rsidRPr="000F0950">
        <w:rPr>
          <w:b/>
          <w:sz w:val="28"/>
          <w:szCs w:val="28"/>
        </w:rPr>
        <w:t>Ход развлечения:</w:t>
      </w:r>
    </w:p>
    <w:p w:rsidR="005C0811" w:rsidRDefault="005C0811">
      <w:pPr>
        <w:rPr>
          <w:sz w:val="28"/>
          <w:szCs w:val="28"/>
        </w:rPr>
      </w:pPr>
      <w:r w:rsidRPr="000F0950"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Здравствуйте, ребята. Рада видеть вас у нас на празднике.</w:t>
      </w:r>
    </w:p>
    <w:p w:rsidR="005C0811" w:rsidRPr="002A311A" w:rsidRDefault="005C0811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А какой – вы узнаете, если </w:t>
      </w:r>
      <w:r w:rsidRPr="002A311A">
        <w:rPr>
          <w:sz w:val="28"/>
          <w:szCs w:val="28"/>
          <w:u w:val="single"/>
        </w:rPr>
        <w:t>отгадаете загадку: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Солнышко не хочет землю согревать.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Листья пожелтели, стали опадать.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Часто дождик льется, птицы улетают,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Урожай в саду и в поле убирают.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Отгадайте, дети, когда это бывает?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- Молодцы, ребята правильно отгадали. А знаете ли вы, что тетушка осень  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очень любит в гости ходить. Давайте и мы ее к нам в детский сад позовем.</w:t>
      </w:r>
    </w:p>
    <w:p w:rsidR="005C0811" w:rsidRPr="002A311A" w:rsidRDefault="005C081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Давайте дружно скажем</w:t>
      </w:r>
      <w:r w:rsidRPr="002A311A">
        <w:rPr>
          <w:b/>
          <w:sz w:val="28"/>
          <w:szCs w:val="28"/>
        </w:rPr>
        <w:t xml:space="preserve">: Осень, осень, в гости просим, в детский сад к нам </w:t>
      </w:r>
    </w:p>
    <w:p w:rsidR="005C0811" w:rsidRPr="002A311A" w:rsidRDefault="005C0811">
      <w:pPr>
        <w:rPr>
          <w:b/>
          <w:sz w:val="28"/>
          <w:szCs w:val="28"/>
        </w:rPr>
      </w:pPr>
      <w:r w:rsidRPr="002A311A">
        <w:rPr>
          <w:b/>
          <w:sz w:val="28"/>
          <w:szCs w:val="28"/>
        </w:rPr>
        <w:t xml:space="preserve">  приходи и детей развесели.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Дети хором повторяют слова за ведущим.</w:t>
      </w:r>
    </w:p>
    <w:p w:rsidR="005C0811" w:rsidRDefault="005C0811">
      <w:pPr>
        <w:rPr>
          <w:i/>
          <w:sz w:val="28"/>
          <w:szCs w:val="28"/>
          <w:u w:val="single"/>
        </w:rPr>
      </w:pPr>
      <w:r w:rsidRPr="002A311A">
        <w:rPr>
          <w:i/>
          <w:sz w:val="28"/>
          <w:szCs w:val="28"/>
          <w:u w:val="single"/>
        </w:rPr>
        <w:t>Звучит космическая музыка и появляется Инопланетянин.</w:t>
      </w:r>
    </w:p>
    <w:p w:rsidR="005C0811" w:rsidRPr="002A311A" w:rsidRDefault="005C0811" w:rsidP="00D159AD">
      <w:pPr>
        <w:jc w:val="center"/>
        <w:rPr>
          <w:i/>
          <w:sz w:val="28"/>
          <w:szCs w:val="28"/>
          <w:u w:val="single"/>
        </w:rPr>
      </w:pPr>
      <w:r w:rsidRPr="00676F4C">
        <w:rPr>
          <w:i/>
          <w:noProof/>
          <w:sz w:val="28"/>
          <w:szCs w:val="28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7pt;height:242.25pt;visibility:visible">
            <v:imagedata r:id="rId4" o:title="" croptop="13221f" cropbottom="11604f" cropright="10160f"/>
          </v:shape>
        </w:pict>
      </w:r>
    </w:p>
    <w:p w:rsidR="005C0811" w:rsidRDefault="005C0811">
      <w:pPr>
        <w:rPr>
          <w:sz w:val="28"/>
          <w:szCs w:val="28"/>
        </w:rPr>
      </w:pPr>
      <w:r w:rsidRPr="000F0950">
        <w:rPr>
          <w:b/>
          <w:sz w:val="28"/>
          <w:szCs w:val="28"/>
          <w:u w:val="single"/>
        </w:rPr>
        <w:t>Ин</w:t>
      </w:r>
      <w:r>
        <w:rPr>
          <w:sz w:val="28"/>
          <w:szCs w:val="28"/>
        </w:rPr>
        <w:t xml:space="preserve">: Зеленый человечек приветствует Землян и просит предоставить всю запрашиваемую информацию о том, где я нахожусь и что это за праздник? (дети отвечаю). А меня вы узнали? Да, я инопланетянин с далекой планеты Альфа-Центавра и зовут меня Альфик. А как вас зовут? Ну-ка, скажите хором. Ребята, мой космический корабль потерпел крушение и поэтому я оказался здесь на вашей планете. А как называется ваша планета? А страна, город, улица? Ребята, Ну раз я оказался у вас на празднике, расскажите мне про 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>осень, ведь на моей планете никогда не бывает осени и я не знаю, что это такое.</w:t>
      </w:r>
    </w:p>
    <w:p w:rsidR="005C0811" w:rsidRDefault="005C0811">
      <w:pPr>
        <w:rPr>
          <w:sz w:val="28"/>
          <w:szCs w:val="28"/>
        </w:rPr>
      </w:pPr>
      <w:r w:rsidRPr="000F0950"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Ребята, давайте мы еще раз Осень в гости позовем, помните слова?</w:t>
      </w:r>
    </w:p>
    <w:p w:rsidR="005C0811" w:rsidRDefault="005C0811">
      <w:pPr>
        <w:rPr>
          <w:sz w:val="28"/>
          <w:szCs w:val="28"/>
        </w:rPr>
      </w:pPr>
      <w:r w:rsidRPr="002A311A">
        <w:rPr>
          <w:i/>
          <w:sz w:val="28"/>
          <w:szCs w:val="28"/>
        </w:rPr>
        <w:t>Дети хором кричат</w:t>
      </w:r>
      <w:r>
        <w:rPr>
          <w:sz w:val="28"/>
          <w:szCs w:val="28"/>
        </w:rPr>
        <w:t>: Осень, осень в гости просим. В детский сад к нам приходи и ребят развесели.</w:t>
      </w:r>
    </w:p>
    <w:p w:rsidR="005C0811" w:rsidRPr="00626E21" w:rsidRDefault="005C0811">
      <w:pPr>
        <w:rPr>
          <w:i/>
          <w:sz w:val="28"/>
          <w:szCs w:val="28"/>
          <w:u w:val="single"/>
        </w:rPr>
      </w:pPr>
      <w:r w:rsidRPr="00626E21">
        <w:rPr>
          <w:i/>
          <w:sz w:val="28"/>
          <w:szCs w:val="28"/>
          <w:u w:val="single"/>
        </w:rPr>
        <w:t xml:space="preserve">Под осеннюю музыку появляется Осень с корзиной в руках, она обходит зал и кружится в танце. </w:t>
      </w:r>
    </w:p>
    <w:p w:rsidR="005C0811" w:rsidRDefault="005C0811">
      <w:pPr>
        <w:rPr>
          <w:sz w:val="28"/>
          <w:szCs w:val="28"/>
        </w:rPr>
      </w:pPr>
      <w:r w:rsidRPr="000F0950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Меня вы звали? Вот и я! Привет осенний вам друзья.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Не виделись мы целый год. За летом следом мой черед.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Вы рады встретиться со мной? Вам нравится наряд лесной?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Я не с пустыми руками к вам пришла.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Полную корзину фруктов и овощей принесла.</w:t>
      </w:r>
    </w:p>
    <w:p w:rsidR="005C0811" w:rsidRDefault="005C0811">
      <w:pPr>
        <w:rPr>
          <w:sz w:val="28"/>
          <w:szCs w:val="28"/>
        </w:rPr>
      </w:pPr>
      <w:r w:rsidRPr="000F0950"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Спасибо, тетушка Осень. А теперь, ребята, запоем мы дружно, 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Ведь хорошей песенкой встретить осень нужно.</w:t>
      </w:r>
    </w:p>
    <w:p w:rsidR="005C0811" w:rsidRPr="00626E21" w:rsidRDefault="005C0811">
      <w:pPr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(дети старшей «А» группы исполняют песню «Тетушка Осень в гости к нам пришла»).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Осень</w:t>
      </w:r>
      <w:r>
        <w:rPr>
          <w:sz w:val="28"/>
          <w:szCs w:val="28"/>
        </w:rPr>
        <w:t xml:space="preserve"> (замечает Альфика): Ой, а это кто у вас здесь?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>Дети отвечают.</w:t>
      </w:r>
    </w:p>
    <w:p w:rsidR="005C0811" w:rsidRDefault="005C0811">
      <w:pPr>
        <w:rPr>
          <w:sz w:val="28"/>
          <w:szCs w:val="28"/>
        </w:rPr>
      </w:pP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 xml:space="preserve">Ин: </w:t>
      </w:r>
      <w:r>
        <w:rPr>
          <w:sz w:val="28"/>
          <w:szCs w:val="28"/>
        </w:rPr>
        <w:t>Так вот что такое осень! Это корзина с непонятными предметами.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Осень</w:t>
      </w:r>
      <w:r>
        <w:rPr>
          <w:sz w:val="28"/>
          <w:szCs w:val="28"/>
        </w:rPr>
        <w:t>: В этой корзине фрукты и овощи. Ребята, давайте поможем Альфику разобраться в фруктах и овощах.</w:t>
      </w:r>
    </w:p>
    <w:p w:rsidR="005C0811" w:rsidRPr="008170F1" w:rsidRDefault="005C0811" w:rsidP="00D159AD">
      <w:pPr>
        <w:jc w:val="center"/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Игра «Фрукты и овощи» (по 2 ребенка из каждой группы раскладывают в 2 обруча фрукты и овощи по отдельности).</w:t>
      </w:r>
      <w:r w:rsidRPr="008170F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676F4C">
        <w:rPr>
          <w:b/>
          <w:i/>
          <w:noProof/>
          <w:sz w:val="28"/>
          <w:szCs w:val="28"/>
          <w:lang w:eastAsia="ru-RU"/>
        </w:rPr>
        <w:pict>
          <v:shape id="Рисунок 2" o:spid="_x0000_i1026" type="#_x0000_t75" style="width:327pt;height:234pt;visibility:visible">
            <v:imagedata r:id="rId5" o:title="" croptop="3409f" cropbottom="3736f" cropleft="1578f" cropright="2875f"/>
          </v:shape>
        </w:pict>
      </w:r>
    </w:p>
    <w:p w:rsidR="005C0811" w:rsidRPr="00626E21" w:rsidRDefault="005C0811">
      <w:pPr>
        <w:rPr>
          <w:b/>
          <w:i/>
          <w:sz w:val="28"/>
          <w:szCs w:val="28"/>
        </w:rPr>
      </w:pP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Ребята, а ведь я не одна к вам пришла, я и сестрицу с собой привела. А кто это, догадайтесь сами.</w:t>
      </w:r>
    </w:p>
    <w:p w:rsidR="005C0811" w:rsidRDefault="005C0811">
      <w:pPr>
        <w:rPr>
          <w:sz w:val="28"/>
          <w:szCs w:val="28"/>
        </w:rPr>
      </w:pPr>
      <w:r w:rsidRPr="002A311A">
        <w:rPr>
          <w:sz w:val="28"/>
          <w:szCs w:val="28"/>
          <w:u w:val="single"/>
        </w:rPr>
        <w:t>Загадка:</w:t>
      </w:r>
      <w:r>
        <w:rPr>
          <w:sz w:val="28"/>
          <w:szCs w:val="28"/>
        </w:rPr>
        <w:t xml:space="preserve"> По небесам оравою бегут мешки дырявые.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И бывает иногда из мешков течет вода.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Спрячемся получше от дырявой … (тучи).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>А вот и она, встречайте ее.</w:t>
      </w:r>
    </w:p>
    <w:p w:rsidR="005C0811" w:rsidRDefault="005C0811">
      <w:pPr>
        <w:rPr>
          <w:i/>
          <w:sz w:val="28"/>
          <w:szCs w:val="28"/>
          <w:u w:val="single"/>
        </w:rPr>
      </w:pPr>
      <w:r w:rsidRPr="00626E21">
        <w:rPr>
          <w:i/>
          <w:sz w:val="28"/>
          <w:szCs w:val="28"/>
          <w:u w:val="single"/>
        </w:rPr>
        <w:t>Играет музыка, появляется Туча.</w:t>
      </w:r>
    </w:p>
    <w:p w:rsidR="005C0811" w:rsidRPr="00626E21" w:rsidRDefault="005C0811">
      <w:pPr>
        <w:rPr>
          <w:i/>
          <w:sz w:val="28"/>
          <w:szCs w:val="28"/>
          <w:u w:val="single"/>
        </w:rPr>
      </w:pP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Туча:</w:t>
      </w:r>
      <w:r>
        <w:rPr>
          <w:sz w:val="28"/>
          <w:szCs w:val="28"/>
        </w:rPr>
        <w:t xml:space="preserve"> Ну, здравствуйте, ребята, узнали меня?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Я – туча осенняя. По небу осенью гуляю, детей и взрослых я пугаю.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Но стоит мне нахмуриться, насупиться, в слезы удариться,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От меня совсем ничего не останется.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Ведущий</w:t>
      </w:r>
      <w:r>
        <w:rPr>
          <w:sz w:val="28"/>
          <w:szCs w:val="28"/>
        </w:rPr>
        <w:t>: Туча, не надо пугать наших детей и нашего гостя, лучше поиграй с ними.</w:t>
      </w:r>
    </w:p>
    <w:p w:rsidR="005C0811" w:rsidRPr="00626E21" w:rsidRDefault="005C0811">
      <w:pPr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Игра «Спрячься от тучи» (Туча под музыку кружится и передвигается по залу, неожиданно останавливаясь около детей. Дети должны наклонить голову и укрыть ее руками).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Ин:</w:t>
      </w:r>
      <w:r>
        <w:rPr>
          <w:sz w:val="28"/>
          <w:szCs w:val="28"/>
        </w:rPr>
        <w:t xml:space="preserve"> А я ее знаю. Я часто над ней пролетал на своем космическом корабле.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 Альфик, тебе понравилось как поют наши дети? Хочешь еще послушать?</w:t>
      </w:r>
    </w:p>
    <w:p w:rsidR="005C0811" w:rsidRDefault="005C0811">
      <w:pPr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Песня старшей «Б» группы «Листопад».</w:t>
      </w:r>
    </w:p>
    <w:p w:rsidR="005C0811" w:rsidRDefault="005C0811">
      <w:pPr>
        <w:rPr>
          <w:sz w:val="28"/>
          <w:szCs w:val="28"/>
        </w:rPr>
      </w:pPr>
      <w:r w:rsidRPr="002A311A">
        <w:rPr>
          <w:b/>
          <w:sz w:val="28"/>
          <w:szCs w:val="28"/>
          <w:u w:val="single"/>
        </w:rPr>
        <w:t>Осень</w:t>
      </w:r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 А еще наши ребята знают стихи про осень. Вот послушай.</w:t>
      </w:r>
    </w:p>
    <w:p w:rsidR="005C0811" w:rsidRPr="00626E21" w:rsidRDefault="005C0811">
      <w:pPr>
        <w:rPr>
          <w:b/>
          <w:i/>
          <w:sz w:val="28"/>
          <w:szCs w:val="28"/>
        </w:rPr>
      </w:pPr>
      <w:r>
        <w:rPr>
          <w:sz w:val="28"/>
          <w:szCs w:val="28"/>
        </w:rPr>
        <w:t>Дети читают стихи об осени.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Туча:</w:t>
      </w:r>
      <w:r>
        <w:rPr>
          <w:sz w:val="28"/>
          <w:szCs w:val="28"/>
        </w:rPr>
        <w:t xml:space="preserve"> Ребята, я тоже не одна к вам в гости пришла, а брата родного с собой привела. А кто он, попробуйте угадать.</w:t>
      </w:r>
    </w:p>
    <w:p w:rsidR="005C0811" w:rsidRDefault="005C0811">
      <w:pPr>
        <w:rPr>
          <w:sz w:val="28"/>
          <w:szCs w:val="28"/>
        </w:rPr>
      </w:pPr>
      <w:r w:rsidRPr="002A311A">
        <w:rPr>
          <w:sz w:val="28"/>
          <w:szCs w:val="28"/>
          <w:u w:val="single"/>
        </w:rPr>
        <w:t>Загадка:</w:t>
      </w:r>
      <w:r>
        <w:rPr>
          <w:sz w:val="28"/>
          <w:szCs w:val="28"/>
        </w:rPr>
        <w:t xml:space="preserve"> Без пути и без дороги ходит самый длинноногий.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 тучах прячется, во мгле. Только ноги на земле (дождь).</w:t>
      </w:r>
    </w:p>
    <w:p w:rsidR="005C0811" w:rsidRPr="00626E21" w:rsidRDefault="005C0811">
      <w:pPr>
        <w:rPr>
          <w:i/>
          <w:sz w:val="28"/>
          <w:szCs w:val="28"/>
          <w:u w:val="single"/>
        </w:rPr>
      </w:pPr>
      <w:r w:rsidRPr="00626E21">
        <w:rPr>
          <w:i/>
          <w:sz w:val="28"/>
          <w:szCs w:val="28"/>
          <w:u w:val="single"/>
        </w:rPr>
        <w:t>Звучит музыка дождя, появляется Дождь. Пробегает по залу, машет дождинками.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Дождь</w:t>
      </w:r>
      <w:r>
        <w:rPr>
          <w:sz w:val="28"/>
          <w:szCs w:val="28"/>
        </w:rPr>
        <w:t>: Здравствуйте, ребята. Мочу я поле, лес и луг.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Город, дом и все вокруг! Облаков и туч я вождь.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Меня вы знаете, я … Дождь.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Я иду, а вы – бегите, догоню вас все равно!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В дом укрыться вы спешите, буду к вам стучать в окно.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Я по крышам тук да тук, всем растениям я друг.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Уважаемый Альфик, а этот наш братец тебе знаком?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Ин</w:t>
      </w:r>
      <w:r>
        <w:rPr>
          <w:sz w:val="28"/>
          <w:szCs w:val="28"/>
        </w:rPr>
        <w:t>: Нет, на нашей планете не бывает мокрых дождей, а бывают только звездные дожди, да и то по ночам, когда все спят.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Ты знаешь, Альфик, наши ребята могут показать тебе еще и разноцветный дождик, который бывает только осенью. </w:t>
      </w:r>
    </w:p>
    <w:p w:rsidR="005C0811" w:rsidRPr="00626E21" w:rsidRDefault="005C0811">
      <w:pPr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Танец «Разноцветный дождик» - исполняет старшая «Б» группа.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Туча:</w:t>
      </w:r>
      <w:r>
        <w:rPr>
          <w:sz w:val="28"/>
          <w:szCs w:val="28"/>
        </w:rPr>
        <w:t xml:space="preserve"> Давай, братец Дождь поиграем с нашими детками. Посмотрим, какие они ловкие и быстрые. И ты , Альфик, присоединяйся. </w:t>
      </w:r>
    </w:p>
    <w:p w:rsidR="005C0811" w:rsidRDefault="005C0811">
      <w:pPr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Игра «Пробеги под тучей» (Туча с Дождем взмахивают покрывалом, дети пробегают под ним).</w:t>
      </w:r>
    </w:p>
    <w:p w:rsidR="005C0811" w:rsidRPr="00626E21" w:rsidRDefault="005C0811">
      <w:pPr>
        <w:rPr>
          <w:b/>
          <w:i/>
          <w:sz w:val="28"/>
          <w:szCs w:val="28"/>
        </w:rPr>
      </w:pP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Дождь</w:t>
      </w:r>
      <w:r>
        <w:rPr>
          <w:sz w:val="28"/>
          <w:szCs w:val="28"/>
        </w:rPr>
        <w:t>: А я тоже к вам, ребята, не один пришел, я еще одного гостя к вам привел. Отгадайте, кто это?</w:t>
      </w:r>
    </w:p>
    <w:p w:rsidR="005C0811" w:rsidRDefault="005C0811">
      <w:pPr>
        <w:rPr>
          <w:sz w:val="28"/>
          <w:szCs w:val="28"/>
        </w:rPr>
      </w:pPr>
      <w:r w:rsidRPr="002A311A">
        <w:rPr>
          <w:sz w:val="28"/>
          <w:szCs w:val="28"/>
          <w:u w:val="single"/>
        </w:rPr>
        <w:t>Загадка</w:t>
      </w:r>
      <w:r w:rsidRPr="002A311A">
        <w:rPr>
          <w:sz w:val="28"/>
          <w:szCs w:val="28"/>
        </w:rPr>
        <w:t>:</w:t>
      </w:r>
      <w:r>
        <w:rPr>
          <w:sz w:val="28"/>
          <w:szCs w:val="28"/>
        </w:rPr>
        <w:t xml:space="preserve"> Голубой платок, алый колобок.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По платку катается, людям улыбается (солнце)</w:t>
      </w:r>
    </w:p>
    <w:p w:rsidR="005C0811" w:rsidRPr="00626E21" w:rsidRDefault="005C0811">
      <w:pPr>
        <w:rPr>
          <w:i/>
          <w:sz w:val="28"/>
          <w:szCs w:val="28"/>
          <w:u w:val="single"/>
        </w:rPr>
      </w:pPr>
      <w:r w:rsidRPr="00626E21">
        <w:rPr>
          <w:i/>
          <w:sz w:val="28"/>
          <w:szCs w:val="28"/>
          <w:u w:val="single"/>
        </w:rPr>
        <w:t xml:space="preserve">Под музыку появляется Солнце. 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Солнце:</w:t>
      </w:r>
      <w:r>
        <w:rPr>
          <w:sz w:val="28"/>
          <w:szCs w:val="28"/>
        </w:rPr>
        <w:t xml:space="preserve"> Я весь мир обогреваю и усталости не знаю.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Улыбаюсь я в оконце, и зовут меня все Солнце.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Без меня все плачутся, а как появлюсь, то прячутся.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>Ребята, я не такой частый гость осенью как туча с дождем. Я хоть и гуляю по небу, но тепла от меня мало. И с Альфиком я знаком. Мне приходилось наблюдать, как он со своими друзьями на космическом корабле в космосе летает.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Ин</w:t>
      </w:r>
      <w:r>
        <w:rPr>
          <w:sz w:val="28"/>
          <w:szCs w:val="28"/>
        </w:rPr>
        <w:t>: Да, я тебя хорошо знаю. Ты всегда освещаешь нашу планету.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Солнце</w:t>
      </w:r>
      <w:r>
        <w:rPr>
          <w:sz w:val="28"/>
          <w:szCs w:val="28"/>
        </w:rPr>
        <w:t>: Ребята, не хотите ли поиграть со мной и моими друзьями?</w:t>
      </w:r>
    </w:p>
    <w:p w:rsidR="005C0811" w:rsidRPr="008170F1" w:rsidRDefault="005C0811">
      <w:pPr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Игра «Угадай погоду» (ребята под музыку танцуют, но затем мелодия меняется и дети определяют, к кому им бежать и становиться в круг к Солнцу, к Туче или Дождю).</w:t>
      </w:r>
      <w:r w:rsidRPr="008170F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5C0811" w:rsidRPr="00626E21" w:rsidRDefault="005C0811">
      <w:pPr>
        <w:rPr>
          <w:b/>
          <w:i/>
          <w:sz w:val="28"/>
          <w:szCs w:val="28"/>
        </w:rPr>
      </w:pP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Ну что, Альфик, ты понял, что такое Осень? А наши ребята могут тебе еще один танец станцевать </w:t>
      </w:r>
    </w:p>
    <w:p w:rsidR="005C0811" w:rsidRDefault="005C0811">
      <w:pPr>
        <w:rPr>
          <w:b/>
          <w:i/>
          <w:sz w:val="28"/>
          <w:szCs w:val="28"/>
        </w:rPr>
      </w:pPr>
      <w:r w:rsidRPr="00626E21">
        <w:rPr>
          <w:b/>
          <w:i/>
          <w:sz w:val="28"/>
          <w:szCs w:val="28"/>
        </w:rPr>
        <w:t>Танец с</w:t>
      </w:r>
      <w:r>
        <w:rPr>
          <w:b/>
          <w:i/>
          <w:sz w:val="28"/>
          <w:szCs w:val="28"/>
        </w:rPr>
        <w:t xml:space="preserve"> листочками</w:t>
      </w:r>
      <w:r w:rsidRPr="00626E21">
        <w:rPr>
          <w:b/>
          <w:i/>
          <w:sz w:val="28"/>
          <w:szCs w:val="28"/>
        </w:rPr>
        <w:t xml:space="preserve"> – старшая «А» группа.</w:t>
      </w:r>
    </w:p>
    <w:p w:rsidR="005C0811" w:rsidRPr="001D0BB8" w:rsidRDefault="005C0811">
      <w:pPr>
        <w:rPr>
          <w:i/>
          <w:sz w:val="28"/>
          <w:szCs w:val="28"/>
          <w:u w:val="single"/>
        </w:rPr>
      </w:pPr>
      <w:r w:rsidRPr="001D0BB8">
        <w:rPr>
          <w:i/>
          <w:sz w:val="28"/>
          <w:szCs w:val="28"/>
          <w:u w:val="single"/>
        </w:rPr>
        <w:t>Инопланетянин предлагает детям прокатиться на космической карусели. Он становится в круг, держит карусель, а 12 детей располагаются по кругу, держась за колечки. Под космическую музыку, дети бегут по кругу.</w:t>
      </w:r>
    </w:p>
    <w:p w:rsidR="005C0811" w:rsidRDefault="005C0811">
      <w:pPr>
        <w:rPr>
          <w:sz w:val="28"/>
          <w:szCs w:val="28"/>
        </w:rPr>
      </w:pPr>
      <w:r w:rsidRPr="00626E21">
        <w:rPr>
          <w:b/>
          <w:sz w:val="28"/>
          <w:szCs w:val="28"/>
          <w:u w:val="single"/>
        </w:rPr>
        <w:t>Ин:</w:t>
      </w:r>
      <w:r>
        <w:rPr>
          <w:sz w:val="28"/>
          <w:szCs w:val="28"/>
        </w:rPr>
        <w:t xml:space="preserve">  Спасибо, ребята, понравилось мне у вас и про Осень я много узнал. Только мне домой пора. Но на чем же я полечу? Ведь мой космический корабль потерпел крушение и ремонту не подлежит.</w:t>
      </w:r>
    </w:p>
    <w:p w:rsidR="005C0811" w:rsidRPr="002A311A" w:rsidRDefault="005C0811">
      <w:pPr>
        <w:rPr>
          <w:i/>
          <w:sz w:val="28"/>
          <w:szCs w:val="28"/>
        </w:rPr>
      </w:pPr>
      <w:r w:rsidRPr="002A311A">
        <w:rPr>
          <w:i/>
          <w:sz w:val="28"/>
          <w:szCs w:val="28"/>
        </w:rPr>
        <w:t>Осень подзывает к себе всех персонажей, шепчется с ним и достает из-за занавеси новый космический корабль.</w:t>
      </w:r>
    </w:p>
    <w:p w:rsidR="005C0811" w:rsidRDefault="005C0811">
      <w:pPr>
        <w:rPr>
          <w:sz w:val="28"/>
          <w:szCs w:val="28"/>
        </w:rPr>
      </w:pPr>
      <w:r w:rsidRPr="002A311A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Вот, Альфик, мы решили подарить тебе новый космический корабль, лучше прежнего. На нем ты точно долетишь до своей планеты.</w:t>
      </w:r>
    </w:p>
    <w:p w:rsidR="005C0811" w:rsidRPr="008170F1" w:rsidRDefault="005C0811">
      <w:pPr>
        <w:rPr>
          <w:sz w:val="28"/>
          <w:szCs w:val="28"/>
        </w:rPr>
      </w:pPr>
      <w:r w:rsidRPr="002A311A">
        <w:rPr>
          <w:i/>
          <w:sz w:val="28"/>
          <w:szCs w:val="28"/>
        </w:rPr>
        <w:t>Альфик садится в корабль и под музыку улетает</w:t>
      </w:r>
      <w:r>
        <w:rPr>
          <w:sz w:val="28"/>
          <w:szCs w:val="28"/>
        </w:rPr>
        <w:t>.</w:t>
      </w:r>
      <w:r w:rsidRPr="008170F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5C0811" w:rsidRDefault="005C0811">
      <w:pPr>
        <w:rPr>
          <w:sz w:val="28"/>
          <w:szCs w:val="28"/>
        </w:rPr>
      </w:pPr>
    </w:p>
    <w:p w:rsidR="005C0811" w:rsidRDefault="005C0811">
      <w:pPr>
        <w:rPr>
          <w:sz w:val="28"/>
          <w:szCs w:val="28"/>
        </w:rPr>
      </w:pPr>
      <w:r w:rsidRPr="002A311A">
        <w:rPr>
          <w:b/>
          <w:sz w:val="28"/>
          <w:szCs w:val="28"/>
          <w:u w:val="single"/>
        </w:rPr>
        <w:t>Осень:</w:t>
      </w:r>
      <w:r>
        <w:rPr>
          <w:sz w:val="28"/>
          <w:szCs w:val="28"/>
        </w:rPr>
        <w:t xml:space="preserve"> Ну, что ж, ребята, и нам пора.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Мы играли, танцевали, песни дружно распевали.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Я для вас , мои друзья, угощенье сберегла.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Осень подарками щедра, От меня прими их, детвора.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Было весело у вас. До свиданья, в добрый час!</w:t>
      </w:r>
    </w:p>
    <w:p w:rsidR="005C0811" w:rsidRPr="002A311A" w:rsidRDefault="005C0811">
      <w:pPr>
        <w:rPr>
          <w:i/>
          <w:sz w:val="28"/>
          <w:szCs w:val="28"/>
        </w:rPr>
      </w:pPr>
      <w:r w:rsidRPr="002A311A">
        <w:rPr>
          <w:i/>
          <w:sz w:val="28"/>
          <w:szCs w:val="28"/>
        </w:rPr>
        <w:t>Осень, Туча, Дождь с Солнцем тоже прощаются с детьми и уходят.</w:t>
      </w:r>
    </w:p>
    <w:p w:rsidR="005C0811" w:rsidRDefault="005C0811">
      <w:pPr>
        <w:rPr>
          <w:sz w:val="28"/>
          <w:szCs w:val="28"/>
        </w:rPr>
      </w:pPr>
      <w:r w:rsidRPr="002A311A">
        <w:rPr>
          <w:b/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До свиданья, дорогая Осень!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На следующий год тебя мы в гости просим!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Год, ребята, быстро пролетит,</w:t>
      </w:r>
    </w:p>
    <w:p w:rsidR="005C0811" w:rsidRDefault="005C081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Обязательно нас Осень посетит.</w:t>
      </w:r>
    </w:p>
    <w:p w:rsidR="005C0811" w:rsidRPr="00E865CE" w:rsidRDefault="005C0811">
      <w:pPr>
        <w:rPr>
          <w:sz w:val="28"/>
          <w:szCs w:val="28"/>
        </w:rPr>
      </w:pPr>
    </w:p>
    <w:sectPr w:rsidR="005C0811" w:rsidRPr="00E865CE" w:rsidSect="00D159AD">
      <w:pgSz w:w="11906" w:h="16838"/>
      <w:pgMar w:top="1134" w:right="850" w:bottom="539" w:left="1701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5CE"/>
    <w:rsid w:val="000F0950"/>
    <w:rsid w:val="00114B6E"/>
    <w:rsid w:val="001D0BB8"/>
    <w:rsid w:val="002A311A"/>
    <w:rsid w:val="002A7068"/>
    <w:rsid w:val="0031639E"/>
    <w:rsid w:val="003F05C2"/>
    <w:rsid w:val="00436F3B"/>
    <w:rsid w:val="00441E7A"/>
    <w:rsid w:val="00457A2C"/>
    <w:rsid w:val="004E5634"/>
    <w:rsid w:val="005B0900"/>
    <w:rsid w:val="005C0811"/>
    <w:rsid w:val="00621E9F"/>
    <w:rsid w:val="00626E21"/>
    <w:rsid w:val="00676F4C"/>
    <w:rsid w:val="006D0005"/>
    <w:rsid w:val="0074015A"/>
    <w:rsid w:val="00751DFE"/>
    <w:rsid w:val="00755B3C"/>
    <w:rsid w:val="008170F1"/>
    <w:rsid w:val="00825CE2"/>
    <w:rsid w:val="009D2128"/>
    <w:rsid w:val="00A20CB1"/>
    <w:rsid w:val="00A941F4"/>
    <w:rsid w:val="00AC4125"/>
    <w:rsid w:val="00B11723"/>
    <w:rsid w:val="00B212EF"/>
    <w:rsid w:val="00B6371D"/>
    <w:rsid w:val="00B7384B"/>
    <w:rsid w:val="00B75CB5"/>
    <w:rsid w:val="00BB5741"/>
    <w:rsid w:val="00C024ED"/>
    <w:rsid w:val="00C7548E"/>
    <w:rsid w:val="00D159AD"/>
    <w:rsid w:val="00D83CC5"/>
    <w:rsid w:val="00DA76BF"/>
    <w:rsid w:val="00E865CE"/>
    <w:rsid w:val="00E944A2"/>
    <w:rsid w:val="00F95EE4"/>
    <w:rsid w:val="00FA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90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94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4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54</TotalTime>
  <Pages>6</Pages>
  <Words>1094</Words>
  <Characters>6240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Premium</dc:creator>
  <cp:keywords/>
  <dc:description/>
  <cp:lastModifiedBy>Пользователь</cp:lastModifiedBy>
  <cp:revision>10</cp:revision>
  <cp:lastPrinted>2013-10-29T08:02:00Z</cp:lastPrinted>
  <dcterms:created xsi:type="dcterms:W3CDTF">2013-10-09T08:16:00Z</dcterms:created>
  <dcterms:modified xsi:type="dcterms:W3CDTF">2013-12-18T12:12:00Z</dcterms:modified>
</cp:coreProperties>
</file>