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376" w:rsidRDefault="00DF7413">
      <w:r w:rsidRPr="00DF7413">
        <w:rPr>
          <w:noProof/>
          <w:lang w:eastAsia="ru-RU"/>
        </w:rPr>
        <w:drawing>
          <wp:inline distT="0" distB="0" distL="0" distR="0" wp14:anchorId="1B34A7DD" wp14:editId="4E188EAB">
            <wp:extent cx="5116530" cy="3839412"/>
            <wp:effectExtent l="0" t="0" r="825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65" cy="384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413">
        <w:rPr>
          <w:noProof/>
          <w:lang w:eastAsia="ru-RU"/>
        </w:rPr>
        <w:drawing>
          <wp:inline distT="0" distB="0" distL="0" distR="0" wp14:anchorId="5BC19E86" wp14:editId="38F39A08">
            <wp:extent cx="5191874" cy="389390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157" cy="390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413">
        <w:rPr>
          <w:noProof/>
          <w:lang w:eastAsia="ru-RU"/>
        </w:rPr>
        <w:lastRenderedPageBreak/>
        <w:drawing>
          <wp:inline distT="0" distB="0" distL="0" distR="0" wp14:anchorId="6B2B4539" wp14:editId="34CDFDD0">
            <wp:extent cx="5887092" cy="441532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545" cy="443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413">
        <w:rPr>
          <w:noProof/>
          <w:lang w:eastAsia="ru-RU"/>
        </w:rPr>
        <w:drawing>
          <wp:inline distT="0" distB="0" distL="0" distR="0" wp14:anchorId="7E7A71CB" wp14:editId="6B975468">
            <wp:extent cx="5753528" cy="431514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695" cy="433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413">
        <w:rPr>
          <w:noProof/>
          <w:lang w:eastAsia="ru-RU"/>
        </w:rPr>
        <w:lastRenderedPageBreak/>
        <w:drawing>
          <wp:inline distT="0" distB="0" distL="0" distR="0" wp14:anchorId="011F6C3F" wp14:editId="654451AE">
            <wp:extent cx="5845996" cy="438449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631" cy="439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413">
        <w:rPr>
          <w:noProof/>
          <w:lang w:eastAsia="ru-RU"/>
        </w:rPr>
        <w:drawing>
          <wp:inline distT="0" distB="0" distL="0" distR="0" wp14:anchorId="72213784" wp14:editId="7F351D72">
            <wp:extent cx="5798808" cy="403774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419" cy="40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C80" w:rsidRPr="00DF7413">
        <w:rPr>
          <w:noProof/>
          <w:lang w:eastAsia="ru-RU"/>
        </w:rPr>
        <w:lastRenderedPageBreak/>
        <w:drawing>
          <wp:inline distT="0" distB="0" distL="0" distR="0" wp14:anchorId="0985B603" wp14:editId="69A4404B">
            <wp:extent cx="5731510" cy="4298478"/>
            <wp:effectExtent l="0" t="0" r="254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C80" w:rsidRPr="00DF7413">
        <w:rPr>
          <w:noProof/>
          <w:lang w:eastAsia="ru-RU"/>
        </w:rPr>
        <w:drawing>
          <wp:inline distT="0" distB="0" distL="0" distR="0" wp14:anchorId="71D8B511" wp14:editId="21A73DF2">
            <wp:extent cx="5731510" cy="4298315"/>
            <wp:effectExtent l="0" t="0" r="254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4F9" w:rsidRPr="00DF7413">
        <w:rPr>
          <w:noProof/>
          <w:lang w:eastAsia="ru-RU"/>
        </w:rPr>
        <w:lastRenderedPageBreak/>
        <w:drawing>
          <wp:inline distT="0" distB="0" distL="0" distR="0" wp14:anchorId="2700C5B4" wp14:editId="63AD4AC1">
            <wp:extent cx="5731510" cy="429831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4F9" w:rsidRPr="00DF7413">
        <w:rPr>
          <w:noProof/>
          <w:lang w:eastAsia="ru-RU"/>
        </w:rPr>
        <w:drawing>
          <wp:inline distT="0" distB="0" distL="0" distR="0" wp14:anchorId="5318D860" wp14:editId="7B31BC5A">
            <wp:extent cx="5643938" cy="423295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135" cy="423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074F9" w:rsidRPr="00DF7413">
        <w:rPr>
          <w:noProof/>
          <w:lang w:eastAsia="ru-RU"/>
        </w:rPr>
        <w:lastRenderedPageBreak/>
        <w:drawing>
          <wp:inline distT="0" distB="0" distL="0" distR="0" wp14:anchorId="2378D669" wp14:editId="6DC6376F">
            <wp:extent cx="5731510" cy="429831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37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413"/>
    <w:rsid w:val="000D4376"/>
    <w:rsid w:val="005074F9"/>
    <w:rsid w:val="008F6E99"/>
    <w:rsid w:val="00C40B6D"/>
    <w:rsid w:val="00D21F09"/>
    <w:rsid w:val="00D75175"/>
    <w:rsid w:val="00DF7413"/>
    <w:rsid w:val="00EA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09236F-D634-418C-B346-3A84C6D1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23\Desktop\Offis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Admin23</dc:creator>
  <cp:keywords/>
  <dc:description/>
  <cp:lastModifiedBy>Admin23</cp:lastModifiedBy>
  <cp:revision>5</cp:revision>
  <dcterms:created xsi:type="dcterms:W3CDTF">2014-06-10T08:14:00Z</dcterms:created>
  <dcterms:modified xsi:type="dcterms:W3CDTF">2014-06-10T08:18:00Z</dcterms:modified>
</cp:coreProperties>
</file>