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42E" w:rsidRPr="008E4549" w:rsidRDefault="0091142E" w:rsidP="008E4549">
      <w:pPr>
        <w:jc w:val="center"/>
        <w:rPr>
          <w:b/>
        </w:rPr>
      </w:pPr>
      <w:r w:rsidRPr="008E4549">
        <w:t>Муниципальное образовательное учреждение дополнительного образования детей</w:t>
      </w:r>
    </w:p>
    <w:p w:rsidR="0091142E" w:rsidRPr="008E4549" w:rsidRDefault="0091142E" w:rsidP="008E4549">
      <w:pPr>
        <w:jc w:val="center"/>
        <w:rPr>
          <w:b/>
        </w:rPr>
      </w:pPr>
      <w:r w:rsidRPr="008E4549">
        <w:rPr>
          <w:b/>
          <w:bCs/>
        </w:rPr>
        <w:t>«ГОРОДСКАЯ СТАНЦИЯ ЮНЫХ ТУРИСТОВ»</w:t>
      </w:r>
    </w:p>
    <w:p w:rsidR="0091142E" w:rsidRDefault="0091142E" w:rsidP="008E4549">
      <w:pPr>
        <w:jc w:val="center"/>
      </w:pPr>
      <w:r w:rsidRPr="008E4549">
        <w:t>142406 Московская обл., г. НогинскСамодеятельная, д. 7</w:t>
      </w:r>
      <w:r>
        <w:t xml:space="preserve"> 8-496-515-23-58, </w:t>
      </w:r>
      <w:r w:rsidRPr="008E4549">
        <w:t xml:space="preserve"> </w:t>
      </w:r>
      <w:r>
        <w:t>8 917 574 56 85</w:t>
      </w:r>
    </w:p>
    <w:p w:rsidR="0091142E" w:rsidRPr="00C35340" w:rsidRDefault="0091142E" w:rsidP="008E4549">
      <w:pPr>
        <w:jc w:val="center"/>
        <w:rPr>
          <w:lang w:val="en-US"/>
        </w:rPr>
      </w:pPr>
      <w:r w:rsidRPr="008E4549">
        <w:rPr>
          <w:lang w:val="en-US"/>
        </w:rPr>
        <w:t xml:space="preserve">E-mail: </w:t>
      </w:r>
      <w:hyperlink r:id="rId5" w:history="1">
        <w:r w:rsidRPr="00117DF0">
          <w:rPr>
            <w:rStyle w:val="Hyperlink"/>
            <w:lang w:val="en-US"/>
          </w:rPr>
          <w:t>exsutur@mail.ru</w:t>
        </w:r>
      </w:hyperlink>
    </w:p>
    <w:p w:rsidR="0091142E" w:rsidRPr="00C35340" w:rsidRDefault="0091142E" w:rsidP="008E4549">
      <w:pPr>
        <w:jc w:val="center"/>
        <w:rPr>
          <w:b/>
          <w:i/>
          <w:sz w:val="16"/>
          <w:szCs w:val="16"/>
          <w:lang w:val="en-US"/>
        </w:rPr>
      </w:pPr>
    </w:p>
    <w:p w:rsidR="0091142E" w:rsidRPr="00C35340" w:rsidRDefault="0091142E" w:rsidP="008E4549">
      <w:pPr>
        <w:jc w:val="center"/>
        <w:rPr>
          <w:rFonts w:ascii="Arial" w:hAnsi="Arial" w:cs="Arial"/>
          <w:b/>
          <w:bCs/>
          <w:i/>
          <w:lang w:val="en-US"/>
        </w:rPr>
      </w:pPr>
      <w:r w:rsidRPr="00122E8A">
        <w:rPr>
          <w:b/>
          <w:i/>
        </w:rPr>
        <w:t>ПРЕДЛАГАЕТ</w:t>
      </w:r>
    </w:p>
    <w:tbl>
      <w:tblPr>
        <w:tblW w:w="9464" w:type="dxa"/>
        <w:tblInd w:w="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905"/>
        <w:gridCol w:w="1559"/>
      </w:tblGrid>
      <w:tr w:rsidR="0091142E" w:rsidRPr="009B5813" w:rsidTr="00224D9A">
        <w:tc>
          <w:tcPr>
            <w:tcW w:w="7905" w:type="dxa"/>
          </w:tcPr>
          <w:p w:rsidR="0091142E" w:rsidRPr="00224D9A" w:rsidRDefault="0091142E" w:rsidP="00224D9A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91142E" w:rsidRPr="00224D9A" w:rsidRDefault="0091142E" w:rsidP="00224D9A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91142E" w:rsidRPr="00224D9A" w:rsidRDefault="0091142E" w:rsidP="00224D9A">
            <w:pPr>
              <w:jc w:val="center"/>
              <w:rPr>
                <w:i/>
              </w:rPr>
            </w:pPr>
            <w:r w:rsidRPr="00224D9A">
              <w:rPr>
                <w:i/>
              </w:rPr>
              <w:t>Название экскурсии</w:t>
            </w:r>
          </w:p>
        </w:tc>
        <w:tc>
          <w:tcPr>
            <w:tcW w:w="1559" w:type="dxa"/>
          </w:tcPr>
          <w:p w:rsidR="0091142E" w:rsidRPr="00224D9A" w:rsidRDefault="0091142E" w:rsidP="00224D9A">
            <w:pPr>
              <w:ind w:firstLine="32"/>
              <w:jc w:val="center"/>
              <w:rPr>
                <w:sz w:val="20"/>
                <w:szCs w:val="20"/>
              </w:rPr>
            </w:pPr>
            <w:r w:rsidRPr="00224D9A">
              <w:rPr>
                <w:sz w:val="20"/>
                <w:szCs w:val="20"/>
              </w:rPr>
              <w:t xml:space="preserve"> Вид</w:t>
            </w:r>
          </w:p>
          <w:p w:rsidR="0091142E" w:rsidRPr="00224D9A" w:rsidRDefault="0091142E" w:rsidP="00224D9A">
            <w:pPr>
              <w:jc w:val="center"/>
              <w:rPr>
                <w:sz w:val="20"/>
                <w:szCs w:val="20"/>
              </w:rPr>
            </w:pPr>
            <w:r w:rsidRPr="00224D9A">
              <w:rPr>
                <w:sz w:val="20"/>
                <w:szCs w:val="20"/>
              </w:rPr>
              <w:t>экскурсии,</w:t>
            </w:r>
          </w:p>
          <w:p w:rsidR="0091142E" w:rsidRPr="00224D9A" w:rsidRDefault="0091142E" w:rsidP="00224D9A">
            <w:pPr>
              <w:jc w:val="center"/>
              <w:rPr>
                <w:sz w:val="20"/>
                <w:szCs w:val="20"/>
              </w:rPr>
            </w:pPr>
            <w:r w:rsidRPr="00224D9A">
              <w:rPr>
                <w:sz w:val="20"/>
                <w:szCs w:val="20"/>
              </w:rPr>
              <w:t>продолжит., рекоменд-ый  возраст</w:t>
            </w:r>
          </w:p>
        </w:tc>
      </w:tr>
      <w:tr w:rsidR="0091142E" w:rsidTr="00224D9A">
        <w:tc>
          <w:tcPr>
            <w:tcW w:w="7905" w:type="dxa"/>
          </w:tcPr>
          <w:p w:rsidR="0091142E" w:rsidRPr="00224D9A" w:rsidRDefault="0091142E" w:rsidP="00224D9A">
            <w:pPr>
              <w:spacing w:before="120" w:after="12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s1026" type="#_x0000_t75" style="position:absolute;left:0;text-align:left;margin-left:253.75pt;margin-top:28.25pt;width:120.95pt;height:91.2pt;z-index:251645952;visibility:visible;mso-position-horizontal-relative:text;mso-position-vertical-relative:tex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">
                  <v:imagedata r:id="rId6" o:title=""/>
                  <o:lock v:ext="edit" aspectratio="f"/>
                  <w10:wrap type="square"/>
                </v:shape>
              </w:pict>
            </w:r>
            <w:r>
              <w:rPr>
                <w:noProof/>
              </w:rPr>
              <w:pict>
                <v:shape id="_x0000_s1027" type="#_x0000_t75" style="position:absolute;left:0;text-align:left;margin-left:-6.05pt;margin-top:-1.25pt;width:94.1pt;height:119.05pt;z-index:251644928;visibility:visible;mso-position-horizontal-relative:text;mso-position-vertical-relative:tex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">
                  <v:imagedata r:id="rId7" o:title=""/>
                  <o:lock v:ext="edit" aspectratio="f"/>
                  <w10:wrap type="square"/>
                </v:shape>
              </w:pict>
            </w:r>
            <w:r w:rsidRPr="00224D9A">
              <w:rPr>
                <w:rFonts w:ascii="Arial" w:hAnsi="Arial" w:cs="Arial"/>
                <w:b/>
                <w:i/>
                <w:sz w:val="20"/>
                <w:szCs w:val="20"/>
              </w:rPr>
              <w:t xml:space="preserve">«Город, в котором мы живем»  </w:t>
            </w:r>
            <w:r w:rsidRPr="00224D9A">
              <w:rPr>
                <w:rFonts w:ascii="Arial" w:hAnsi="Arial" w:cs="Arial"/>
                <w:i/>
                <w:sz w:val="20"/>
                <w:szCs w:val="20"/>
              </w:rPr>
              <w:t>История города – пам 225лет городу знам.земляки - земляки-деятели литературы и культуры, театр - фонтан.комплекс, - пл. Победы, памятники в сквере К.Маркса - пам. Ногину-Ногинск сегодня.</w:t>
            </w:r>
          </w:p>
        </w:tc>
        <w:tc>
          <w:tcPr>
            <w:tcW w:w="1559" w:type="dxa"/>
          </w:tcPr>
          <w:p w:rsidR="0091142E" w:rsidRPr="00224D9A" w:rsidRDefault="0091142E" w:rsidP="00224D9A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224D9A">
              <w:rPr>
                <w:sz w:val="20"/>
                <w:szCs w:val="20"/>
              </w:rPr>
              <w:t>Пешеходнаяя</w:t>
            </w:r>
          </w:p>
          <w:p w:rsidR="0091142E" w:rsidRPr="00224D9A" w:rsidRDefault="0091142E" w:rsidP="00224D9A">
            <w:pPr>
              <w:spacing w:before="120" w:after="120"/>
              <w:jc w:val="center"/>
              <w:rPr>
                <w:sz w:val="20"/>
                <w:szCs w:val="20"/>
              </w:rPr>
            </w:pPr>
          </w:p>
          <w:p w:rsidR="0091142E" w:rsidRPr="00224D9A" w:rsidRDefault="0091142E" w:rsidP="00224D9A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224D9A">
              <w:rPr>
                <w:sz w:val="20"/>
                <w:szCs w:val="20"/>
              </w:rPr>
              <w:t>1-1,5 часа</w:t>
            </w:r>
          </w:p>
          <w:p w:rsidR="0091142E" w:rsidRPr="00224D9A" w:rsidRDefault="0091142E" w:rsidP="00224D9A">
            <w:pPr>
              <w:spacing w:before="120" w:after="120"/>
              <w:jc w:val="center"/>
              <w:rPr>
                <w:sz w:val="20"/>
                <w:szCs w:val="20"/>
              </w:rPr>
            </w:pPr>
          </w:p>
          <w:p w:rsidR="0091142E" w:rsidRPr="00224D9A" w:rsidRDefault="0091142E" w:rsidP="00224D9A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224D9A">
              <w:rPr>
                <w:sz w:val="20"/>
                <w:szCs w:val="20"/>
              </w:rPr>
              <w:t>1-11 кл</w:t>
            </w:r>
          </w:p>
        </w:tc>
      </w:tr>
      <w:tr w:rsidR="0091142E" w:rsidTr="00224D9A">
        <w:tc>
          <w:tcPr>
            <w:tcW w:w="7905" w:type="dxa"/>
          </w:tcPr>
          <w:p w:rsidR="0091142E" w:rsidRPr="00224D9A" w:rsidRDefault="0091142E" w:rsidP="00224D9A">
            <w:pPr>
              <w:spacing w:before="120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noProof/>
              </w:rPr>
              <w:pict>
                <v:shape id="_x0000_s1028" type="#_x0000_t75" style="position:absolute;left:0;text-align:left;margin-left:264.2pt;margin-top:59.7pt;width:71.5pt;height:82.55pt;z-index:251658240;visibility:visible;mso-position-horizontal-relative:text;mso-position-vertical-relative:text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">
                  <v:imagedata r:id="rId8" o:title=""/>
                  <o:lock v:ext="edit" aspectratio="f"/>
                  <w10:wrap type="square"/>
                </v:shape>
              </w:pict>
            </w:r>
            <w:r>
              <w:rPr>
                <w:noProof/>
              </w:rPr>
              <w:pict>
                <v:shape id="Рисунок 6" o:spid="_x0000_s1029" type="#_x0000_t75" style="position:absolute;left:0;text-align:left;margin-left:326.3pt;margin-top:83.7pt;width:63.35pt;height:78.7pt;z-index:251648000;visibility:visible;mso-position-horizontal-relative:text;mso-position-vertical-relative:tex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">
                  <v:imagedata r:id="rId9" o:title=""/>
                  <o:lock v:ext="edit" aspectratio="f"/>
                  <w10:wrap type="square"/>
                </v:shape>
              </w:pict>
            </w:r>
            <w:r>
              <w:rPr>
                <w:noProof/>
              </w:rPr>
              <w:pict>
                <v:shape id="Рисунок 4" o:spid="_x0000_s1030" type="#_x0000_t75" style="position:absolute;left:0;text-align:left;margin-left:-6.05pt;margin-top:-5.75pt;width:125.75pt;height:96.95pt;z-index:251646976;visibility:visible;mso-position-horizontal-relative:text;mso-position-vertical-relative:tex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">
                  <v:imagedata r:id="rId10" o:title=""/>
                  <o:lock v:ext="edit" aspectratio="f"/>
                  <w10:wrap type="square"/>
                </v:shape>
              </w:pict>
            </w:r>
            <w:r w:rsidRPr="00224D9A">
              <w:rPr>
                <w:rFonts w:ascii="Arial" w:hAnsi="Arial" w:cs="Arial"/>
                <w:b/>
                <w:i/>
                <w:sz w:val="20"/>
                <w:szCs w:val="20"/>
              </w:rPr>
              <w:t>«Золотое кольцо Ногинска»-</w:t>
            </w:r>
            <w:r w:rsidRPr="00224D9A">
              <w:rPr>
                <w:rFonts w:ascii="Arial" w:hAnsi="Arial" w:cs="Arial"/>
                <w:i/>
                <w:sz w:val="20"/>
                <w:szCs w:val="20"/>
              </w:rPr>
              <w:t xml:space="preserve"> обзорная с заездом в исторический .р-он Глухово (пешех.экск. по истор.центру, далее автобусом: гор.парк, - Вокзальная пл - пам.Ногину - ул.Климова – пл.Ленина (Глухово- исторческий .район, мануфактура Морозовых) – стадион «Знамя» - (история Богородского спорта, знаенитые .спортсмены) – Чернооловский .пруд – Морозовские казармы, храм К. Богородского – пос.Октября– ул.Декабристов - Мал. Буньково, бывшие деревни</w:t>
            </w:r>
          </w:p>
          <w:p w:rsidR="0091142E" w:rsidRPr="00224D9A" w:rsidRDefault="0091142E" w:rsidP="00224D9A">
            <w:pPr>
              <w:spacing w:before="120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559" w:type="dxa"/>
          </w:tcPr>
          <w:p w:rsidR="0091142E" w:rsidRPr="00224D9A" w:rsidRDefault="0091142E" w:rsidP="00224D9A">
            <w:pPr>
              <w:jc w:val="center"/>
              <w:rPr>
                <w:sz w:val="20"/>
                <w:szCs w:val="20"/>
              </w:rPr>
            </w:pPr>
          </w:p>
          <w:p w:rsidR="0091142E" w:rsidRPr="00224D9A" w:rsidRDefault="0091142E" w:rsidP="00224D9A">
            <w:pPr>
              <w:jc w:val="center"/>
              <w:rPr>
                <w:sz w:val="20"/>
                <w:szCs w:val="20"/>
              </w:rPr>
            </w:pPr>
            <w:r w:rsidRPr="00224D9A">
              <w:rPr>
                <w:sz w:val="20"/>
                <w:szCs w:val="20"/>
              </w:rPr>
              <w:t>Автобусная</w:t>
            </w:r>
          </w:p>
          <w:p w:rsidR="0091142E" w:rsidRPr="00224D9A" w:rsidRDefault="0091142E" w:rsidP="00224D9A">
            <w:pPr>
              <w:jc w:val="center"/>
              <w:rPr>
                <w:sz w:val="20"/>
                <w:szCs w:val="20"/>
              </w:rPr>
            </w:pPr>
            <w:r w:rsidRPr="00224D9A">
              <w:rPr>
                <w:sz w:val="20"/>
                <w:szCs w:val="20"/>
              </w:rPr>
              <w:t xml:space="preserve">2,5ч + </w:t>
            </w:r>
            <w:r w:rsidRPr="00224D9A">
              <w:rPr>
                <w:rFonts w:ascii="Arial" w:hAnsi="Arial" w:cs="Arial"/>
                <w:sz w:val="18"/>
                <w:szCs w:val="18"/>
              </w:rPr>
              <w:t>вр</w:t>
            </w:r>
            <w:r w:rsidRPr="00224D9A">
              <w:rPr>
                <w:sz w:val="20"/>
                <w:szCs w:val="20"/>
              </w:rPr>
              <w:t xml:space="preserve">емя </w:t>
            </w:r>
            <w:r w:rsidRPr="00224D9A">
              <w:rPr>
                <w:rFonts w:ascii="Arial" w:hAnsi="Arial" w:cs="Arial"/>
                <w:sz w:val="20"/>
                <w:szCs w:val="20"/>
              </w:rPr>
              <w:t xml:space="preserve">на </w:t>
            </w:r>
            <w:r w:rsidRPr="00224D9A">
              <w:rPr>
                <w:rFonts w:ascii="Arial" w:hAnsi="Arial" w:cs="Arial"/>
                <w:sz w:val="18"/>
                <w:szCs w:val="18"/>
              </w:rPr>
              <w:t>подачу автобуса</w:t>
            </w:r>
            <w:r w:rsidRPr="00224D9A">
              <w:rPr>
                <w:sz w:val="20"/>
                <w:szCs w:val="20"/>
              </w:rPr>
              <w:t>**</w:t>
            </w:r>
          </w:p>
          <w:p w:rsidR="0091142E" w:rsidRPr="00224D9A" w:rsidRDefault="0091142E" w:rsidP="00224D9A">
            <w:pPr>
              <w:jc w:val="center"/>
              <w:rPr>
                <w:sz w:val="20"/>
                <w:szCs w:val="20"/>
              </w:rPr>
            </w:pPr>
          </w:p>
          <w:p w:rsidR="0091142E" w:rsidRPr="00224D9A" w:rsidRDefault="0091142E" w:rsidP="00224D9A">
            <w:pPr>
              <w:jc w:val="center"/>
              <w:rPr>
                <w:sz w:val="20"/>
                <w:szCs w:val="20"/>
              </w:rPr>
            </w:pPr>
            <w:r w:rsidRPr="00224D9A">
              <w:rPr>
                <w:sz w:val="20"/>
                <w:szCs w:val="20"/>
              </w:rPr>
              <w:t>5-11 кл</w:t>
            </w:r>
          </w:p>
        </w:tc>
      </w:tr>
      <w:tr w:rsidR="0091142E" w:rsidTr="00224D9A">
        <w:tc>
          <w:tcPr>
            <w:tcW w:w="7905" w:type="dxa"/>
          </w:tcPr>
          <w:p w:rsidR="0091142E" w:rsidRPr="00224D9A" w:rsidRDefault="0091142E" w:rsidP="00224D9A">
            <w:pPr>
              <w:spacing w:before="120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noProof/>
              </w:rPr>
              <w:pict>
                <v:shape id="Рисунок 5" o:spid="_x0000_s1031" type="#_x0000_t75" style="position:absolute;left:0;text-align:left;margin-left:319.75pt;margin-top:7.5pt;width:67.7pt;height:69.6pt;z-index:251649024;visibility:visible;mso-position-horizontal-relative:text;mso-position-vertical-relative:tex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">
                  <v:imagedata r:id="rId11" o:title=""/>
                  <o:lock v:ext="edit" aspectratio="f"/>
                  <w10:wrap type="square"/>
                </v:shape>
              </w:pict>
            </w:r>
            <w:r>
              <w:rPr>
                <w:noProof/>
              </w:rPr>
              <w:pict>
                <v:shape id="Рисунок 10" o:spid="_x0000_s1032" type="#_x0000_t75" style="position:absolute;left:0;text-align:left;margin-left:277.45pt;margin-top:0;width:54.7pt;height:66.7pt;z-index:251655168;visibility:visible;mso-position-horizontal-relative:text;mso-position-vertical-relative:tex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">
                  <v:imagedata r:id="rId12" o:title=""/>
                  <o:lock v:ext="edit" aspectratio="f"/>
                  <w10:wrap type="square"/>
                </v:shape>
              </w:pict>
            </w:r>
            <w:r>
              <w:rPr>
                <w:noProof/>
              </w:rPr>
              <w:pict>
                <v:shape id="Рисунок 12" o:spid="_x0000_s1033" type="#_x0000_t75" style="position:absolute;left:0;text-align:left;margin-left:-6.05pt;margin-top:0;width:95.05pt;height:73.45pt;z-index:251659264;visibility:visible;mso-position-horizontal-relative:text;mso-position-vertical-relative:tex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">
                  <v:imagedata r:id="rId13" o:title=""/>
                  <o:lock v:ext="edit" aspectratio="f"/>
                  <w10:wrap type="square"/>
                </v:shape>
              </w:pict>
            </w:r>
            <w:r w:rsidRPr="00224D9A">
              <w:rPr>
                <w:rFonts w:ascii="Arial" w:hAnsi="Arial" w:cs="Arial"/>
                <w:b/>
                <w:i/>
                <w:sz w:val="20"/>
                <w:szCs w:val="20"/>
              </w:rPr>
              <w:t>«Никто не забыт, ничто не забыто»</w:t>
            </w:r>
            <w:r w:rsidRPr="00224D9A">
              <w:rPr>
                <w:rFonts w:ascii="Arial" w:hAnsi="Arial" w:cs="Arial"/>
                <w:i/>
                <w:sz w:val="20"/>
                <w:szCs w:val="20"/>
              </w:rPr>
              <w:t xml:space="preserve"> Благовещенье, ЖБИ, п. Володарского, пл. Победы</w:t>
            </w:r>
          </w:p>
          <w:p w:rsidR="0091142E" w:rsidRPr="00224D9A" w:rsidRDefault="0091142E" w:rsidP="00224D9A">
            <w:pPr>
              <w:spacing w:before="120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559" w:type="dxa"/>
          </w:tcPr>
          <w:p w:rsidR="0091142E" w:rsidRPr="00224D9A" w:rsidRDefault="0091142E" w:rsidP="00224D9A">
            <w:pPr>
              <w:jc w:val="center"/>
              <w:rPr>
                <w:sz w:val="20"/>
                <w:szCs w:val="20"/>
              </w:rPr>
            </w:pPr>
            <w:r w:rsidRPr="00224D9A">
              <w:rPr>
                <w:sz w:val="20"/>
                <w:szCs w:val="20"/>
              </w:rPr>
              <w:t>Пешеходная</w:t>
            </w:r>
          </w:p>
          <w:p w:rsidR="0091142E" w:rsidRPr="00224D9A" w:rsidRDefault="0091142E" w:rsidP="00224D9A">
            <w:pPr>
              <w:jc w:val="center"/>
              <w:rPr>
                <w:sz w:val="20"/>
                <w:szCs w:val="20"/>
              </w:rPr>
            </w:pPr>
            <w:r w:rsidRPr="00224D9A">
              <w:rPr>
                <w:sz w:val="20"/>
                <w:szCs w:val="20"/>
              </w:rPr>
              <w:t>1 час</w:t>
            </w:r>
          </w:p>
          <w:p w:rsidR="0091142E" w:rsidRPr="00224D9A" w:rsidRDefault="0091142E" w:rsidP="00224D9A">
            <w:pPr>
              <w:jc w:val="center"/>
              <w:rPr>
                <w:sz w:val="20"/>
                <w:szCs w:val="20"/>
              </w:rPr>
            </w:pPr>
            <w:r w:rsidRPr="00224D9A">
              <w:rPr>
                <w:sz w:val="20"/>
                <w:szCs w:val="20"/>
              </w:rPr>
              <w:t xml:space="preserve"> и автобусная</w:t>
            </w:r>
          </w:p>
          <w:p w:rsidR="0091142E" w:rsidRPr="00224D9A" w:rsidRDefault="0091142E" w:rsidP="00224D9A">
            <w:pPr>
              <w:jc w:val="center"/>
              <w:rPr>
                <w:sz w:val="20"/>
                <w:szCs w:val="20"/>
              </w:rPr>
            </w:pPr>
            <w:r w:rsidRPr="00224D9A">
              <w:rPr>
                <w:sz w:val="20"/>
                <w:szCs w:val="20"/>
              </w:rPr>
              <w:t xml:space="preserve">3 часа </w:t>
            </w:r>
          </w:p>
          <w:p w:rsidR="0091142E" w:rsidRPr="00224D9A" w:rsidRDefault="0091142E" w:rsidP="00224D9A">
            <w:pPr>
              <w:jc w:val="center"/>
              <w:rPr>
                <w:sz w:val="20"/>
                <w:szCs w:val="20"/>
              </w:rPr>
            </w:pPr>
            <w:r w:rsidRPr="00224D9A">
              <w:rPr>
                <w:sz w:val="20"/>
                <w:szCs w:val="20"/>
              </w:rPr>
              <w:t>5-11 кл</w:t>
            </w:r>
          </w:p>
        </w:tc>
      </w:tr>
      <w:tr w:rsidR="0091142E" w:rsidTr="00224D9A">
        <w:tc>
          <w:tcPr>
            <w:tcW w:w="7905" w:type="dxa"/>
          </w:tcPr>
          <w:p w:rsidR="0091142E" w:rsidRPr="00224D9A" w:rsidRDefault="0091142E" w:rsidP="00224D9A">
            <w:pPr>
              <w:spacing w:before="12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noProof/>
              </w:rPr>
              <w:pict>
                <v:shape id="_x0000_s1034" type="#_x0000_t75" style="position:absolute;left:0;text-align:left;margin-left:317.9pt;margin-top:4.7pt;width:64.8pt;height:47.05pt;z-index:251652096;visibility:visible;mso-wrap-distance-left:9.48pt;mso-wrap-distance-top:.96pt;mso-wrap-distance-right:9.32pt;mso-wrap-distance-bottom:1.5pt;mso-position-horizontal-relative:text;mso-position-vertical-relative:tex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">
                  <v:imagedata r:id="rId14" o:title=""/>
                  <o:lock v:ext="edit" aspectratio="f"/>
                  <w10:wrap type="square"/>
                </v:shape>
              </w:pict>
            </w:r>
            <w:r>
              <w:rPr>
                <w:noProof/>
              </w:rPr>
              <w:pict>
                <v:shape id="Рисунок 2" o:spid="_x0000_s1035" type="#_x0000_t75" style="position:absolute;left:0;text-align:left;margin-left:264.25pt;margin-top:10pt;width:83.05pt;height:63.85pt;z-index:251650048;visibility:visible;mso-position-horizontal-relative:text;mso-position-vertical-relative:tex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">
                  <v:imagedata r:id="rId15" o:title=""/>
                  <o:lock v:ext="edit" aspectratio="f"/>
                  <w10:wrap type="square"/>
                </v:shape>
              </w:pict>
            </w:r>
            <w:r>
              <w:rPr>
                <w:noProof/>
              </w:rPr>
              <w:pict>
                <v:shape id="_x0000_s1036" type="#_x0000_t75" style="position:absolute;left:0;text-align:left;margin-left:-6.05pt;margin-top:3pt;width:83.5pt;height:65.3pt;z-index:251651072;visibility:visible;mso-position-horizontal-relative:text;mso-position-vertical-relative:tex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">
                  <v:imagedata r:id="rId16" o:title=""/>
                  <o:lock v:ext="edit" aspectratio="f"/>
                  <w10:wrap type="square"/>
                </v:shape>
              </w:pict>
            </w:r>
            <w:r w:rsidRPr="00224D9A">
              <w:rPr>
                <w:rFonts w:ascii="Arial" w:hAnsi="Arial" w:cs="Arial"/>
                <w:b/>
                <w:i/>
                <w:sz w:val="20"/>
                <w:szCs w:val="20"/>
              </w:rPr>
              <w:t>«Вечерний Ногинск»</w:t>
            </w:r>
          </w:p>
          <w:p w:rsidR="0091142E" w:rsidRPr="00224D9A" w:rsidRDefault="0091142E" w:rsidP="00224D9A">
            <w:pPr>
              <w:spacing w:before="12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24D9A">
              <w:rPr>
                <w:rFonts w:ascii="Arial" w:hAnsi="Arial" w:cs="Arial"/>
                <w:i/>
                <w:sz w:val="20"/>
                <w:szCs w:val="20"/>
              </w:rPr>
              <w:t>(для сельских школ) начало за 1 час до сумерек (можно с кафе)</w:t>
            </w:r>
          </w:p>
        </w:tc>
        <w:tc>
          <w:tcPr>
            <w:tcW w:w="1559" w:type="dxa"/>
          </w:tcPr>
          <w:p w:rsidR="0091142E" w:rsidRPr="00224D9A" w:rsidRDefault="0091142E" w:rsidP="00224D9A">
            <w:pPr>
              <w:jc w:val="center"/>
              <w:rPr>
                <w:sz w:val="20"/>
                <w:szCs w:val="20"/>
              </w:rPr>
            </w:pPr>
            <w:r w:rsidRPr="00224D9A">
              <w:rPr>
                <w:sz w:val="20"/>
                <w:szCs w:val="20"/>
              </w:rPr>
              <w:t>Автобусная</w:t>
            </w:r>
          </w:p>
          <w:p w:rsidR="0091142E" w:rsidRPr="00224D9A" w:rsidRDefault="0091142E" w:rsidP="00224D9A">
            <w:pPr>
              <w:jc w:val="center"/>
              <w:rPr>
                <w:sz w:val="20"/>
                <w:szCs w:val="20"/>
              </w:rPr>
            </w:pPr>
            <w:r w:rsidRPr="00224D9A">
              <w:rPr>
                <w:sz w:val="20"/>
                <w:szCs w:val="20"/>
              </w:rPr>
              <w:t>3 часа</w:t>
            </w:r>
          </w:p>
          <w:p w:rsidR="0091142E" w:rsidRPr="00224D9A" w:rsidRDefault="0091142E" w:rsidP="00224D9A">
            <w:pPr>
              <w:jc w:val="center"/>
              <w:rPr>
                <w:sz w:val="20"/>
                <w:szCs w:val="20"/>
              </w:rPr>
            </w:pPr>
            <w:r w:rsidRPr="00224D9A">
              <w:rPr>
                <w:sz w:val="20"/>
                <w:szCs w:val="20"/>
              </w:rPr>
              <w:t>1-11 кл.</w:t>
            </w:r>
          </w:p>
        </w:tc>
      </w:tr>
      <w:tr w:rsidR="0091142E" w:rsidTr="00224D9A">
        <w:trPr>
          <w:trHeight w:val="1398"/>
        </w:trPr>
        <w:tc>
          <w:tcPr>
            <w:tcW w:w="7905" w:type="dxa"/>
          </w:tcPr>
          <w:p w:rsidR="0091142E" w:rsidRPr="00224D9A" w:rsidRDefault="0091142E" w:rsidP="00224D9A">
            <w:pPr>
              <w:spacing w:before="120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noProof/>
              </w:rPr>
              <w:pict>
                <v:shape id="Рисунок 7" o:spid="_x0000_s1037" type="#_x0000_t75" style="position:absolute;left:0;text-align:left;margin-left:-1.6pt;margin-top:.2pt;width:48pt;height:53.3pt;z-index:251657216;visibility:visible;mso-wrap-distance-left:9.48pt;mso-wrap-distance-top:.96pt;mso-wrap-distance-right:9.27pt;mso-wrap-distance-bottom:1.26pt;mso-position-horizontal-relative:text;mso-position-vertical-relative:tex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gACQA2ATABMwEzATcBMgE6ATgBOgFAAAAAAABzAQEAAAAKAAAAAAAKALr/&#10;pQATAAAA/AMfBAAAAAAAAAAAkAAAAAAAAAAAAElJKgCuA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0nABsBAADAqR0A1AAAACAKAAAgCgAA/9sAQwAIBgYHBgUIBwcHCQkI&#10;CgwUDQwLCwwZEhMPFB0aHx4dGhwcICQuJyAiLCMcHCg3KSwwMTQ0NB8nOT04MjwuMzQy/9sAQwEJ&#10;CQkMCwwYDQ0YMiEcITIyMjIyMjIyMjIyMjIyMjIyMjIyMjIyMjIyMjIyMjIyMjIyMjIyMjIyMjIy&#10;MjIyMjIy/8AAEQgBUAH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">
                  <v:imagedata r:id="rId17" o:title=""/>
                  <o:lock v:ext="edit" aspectratio="f"/>
                  <w10:wrap type="square"/>
                </v:shape>
              </w:pict>
            </w:r>
            <w:r w:rsidRPr="00224D9A">
              <w:rPr>
                <w:rFonts w:ascii="Arial" w:hAnsi="Arial" w:cs="Arial"/>
                <w:b/>
                <w:i/>
                <w:sz w:val="20"/>
                <w:szCs w:val="20"/>
              </w:rPr>
              <w:t>«Глухово – империя Морозовых»</w:t>
            </w:r>
          </w:p>
          <w:p w:rsidR="0091142E" w:rsidRPr="00224D9A" w:rsidRDefault="0091142E" w:rsidP="00224D9A">
            <w:pPr>
              <w:spacing w:before="12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24D9A">
              <w:rPr>
                <w:rFonts w:ascii="Arial" w:hAnsi="Arial" w:cs="Arial"/>
                <w:i/>
                <w:sz w:val="20"/>
                <w:szCs w:val="20"/>
              </w:rPr>
              <w:t>История одного из интереснейших районов города. О Морозовых фабрикантах, старообрядцах,  меценатах, благотворителях</w:t>
            </w:r>
          </w:p>
          <w:p w:rsidR="0091142E" w:rsidRPr="00224D9A" w:rsidRDefault="0091142E" w:rsidP="00224D9A">
            <w:pPr>
              <w:spacing w:before="12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91142E" w:rsidRPr="00224D9A" w:rsidRDefault="0091142E" w:rsidP="00224D9A">
            <w:pPr>
              <w:spacing w:before="12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noProof/>
              </w:rPr>
              <w:pict>
                <v:shape id="_x0000_s1038" type="#_x0000_t75" style="position:absolute;left:0;text-align:left;margin-left:51.05pt;margin-top:-57.55pt;width:122.4pt;height:92.65pt;z-index:251653120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">
                  <v:imagedata r:id="rId18" o:title=""/>
                  <o:lock v:ext="edit" aspectratio="f"/>
                  <w10:wrap type="square"/>
                </v:shape>
              </w:pict>
            </w:r>
          </w:p>
        </w:tc>
        <w:tc>
          <w:tcPr>
            <w:tcW w:w="1559" w:type="dxa"/>
          </w:tcPr>
          <w:p w:rsidR="0091142E" w:rsidRPr="00224D9A" w:rsidRDefault="0091142E" w:rsidP="00224D9A">
            <w:pPr>
              <w:jc w:val="center"/>
              <w:rPr>
                <w:sz w:val="20"/>
                <w:szCs w:val="20"/>
              </w:rPr>
            </w:pPr>
            <w:r w:rsidRPr="00224D9A">
              <w:rPr>
                <w:sz w:val="20"/>
                <w:szCs w:val="20"/>
              </w:rPr>
              <w:t>Пешеходная</w:t>
            </w:r>
          </w:p>
          <w:p w:rsidR="0091142E" w:rsidRPr="00224D9A" w:rsidRDefault="0091142E" w:rsidP="00224D9A">
            <w:pPr>
              <w:jc w:val="center"/>
              <w:rPr>
                <w:sz w:val="20"/>
                <w:szCs w:val="20"/>
              </w:rPr>
            </w:pPr>
            <w:r w:rsidRPr="00224D9A">
              <w:rPr>
                <w:sz w:val="20"/>
                <w:szCs w:val="20"/>
              </w:rPr>
              <w:t xml:space="preserve">1,5 </w:t>
            </w:r>
          </w:p>
          <w:p w:rsidR="0091142E" w:rsidRPr="00224D9A" w:rsidRDefault="0091142E" w:rsidP="00224D9A">
            <w:pPr>
              <w:jc w:val="center"/>
              <w:rPr>
                <w:sz w:val="20"/>
                <w:szCs w:val="20"/>
              </w:rPr>
            </w:pPr>
            <w:r w:rsidRPr="00224D9A">
              <w:rPr>
                <w:sz w:val="20"/>
                <w:szCs w:val="20"/>
              </w:rPr>
              <w:t>автобусная –</w:t>
            </w:r>
          </w:p>
          <w:p w:rsidR="0091142E" w:rsidRPr="00224D9A" w:rsidRDefault="0091142E" w:rsidP="00224D9A">
            <w:pPr>
              <w:jc w:val="center"/>
              <w:rPr>
                <w:sz w:val="20"/>
                <w:szCs w:val="20"/>
              </w:rPr>
            </w:pPr>
            <w:r w:rsidRPr="00224D9A">
              <w:rPr>
                <w:sz w:val="20"/>
                <w:szCs w:val="20"/>
              </w:rPr>
              <w:t>3 час</w:t>
            </w:r>
          </w:p>
          <w:p w:rsidR="0091142E" w:rsidRPr="00224D9A" w:rsidRDefault="0091142E" w:rsidP="00224D9A">
            <w:pPr>
              <w:jc w:val="center"/>
              <w:rPr>
                <w:sz w:val="20"/>
                <w:szCs w:val="20"/>
              </w:rPr>
            </w:pPr>
            <w:r w:rsidRPr="00224D9A">
              <w:rPr>
                <w:sz w:val="20"/>
                <w:szCs w:val="20"/>
              </w:rPr>
              <w:t xml:space="preserve"> 6-11 кл.</w:t>
            </w:r>
          </w:p>
        </w:tc>
      </w:tr>
      <w:tr w:rsidR="0091142E" w:rsidTr="00224D9A">
        <w:tc>
          <w:tcPr>
            <w:tcW w:w="7905" w:type="dxa"/>
          </w:tcPr>
          <w:p w:rsidR="0091142E" w:rsidRPr="00224D9A" w:rsidRDefault="0091142E" w:rsidP="00224D9A">
            <w:pPr>
              <w:spacing w:before="120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noProof/>
              </w:rPr>
              <w:pict>
                <v:shape id="Рисунок 11" o:spid="_x0000_s1039" type="#_x0000_t75" style="position:absolute;left:0;text-align:left;margin-left:324.8pt;margin-top:5.75pt;width:62.9pt;height:77.75pt;z-index:251656192;visibility:visible;mso-position-horizontal-relative:text;mso-position-vertical-relative:tex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">
                  <v:imagedata r:id="rId19" o:title=""/>
                  <o:lock v:ext="edit" aspectratio="f"/>
                  <w10:wrap type="square"/>
                </v:shape>
              </w:pict>
            </w:r>
            <w:r>
              <w:rPr>
                <w:noProof/>
              </w:rPr>
              <w:pict>
                <v:shape id="Рисунок 9" o:spid="_x0000_s1040" type="#_x0000_t75" style="position:absolute;left:0;text-align:left;margin-left:1.55pt;margin-top:2pt;width:100.3pt;height:77.3pt;z-index:251654144;visibility:visible;mso-position-horizontal-relative:text;mso-position-vertical-relative:tex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">
                  <v:imagedata r:id="rId20" o:title=""/>
                  <o:lock v:ext="edit" aspectratio="f"/>
                  <w10:wrap type="square"/>
                </v:shape>
              </w:pict>
            </w:r>
          </w:p>
          <w:p w:rsidR="0091142E" w:rsidRPr="00224D9A" w:rsidRDefault="0091142E" w:rsidP="00224D9A">
            <w:pPr>
              <w:spacing w:before="12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24D9A">
              <w:rPr>
                <w:rFonts w:ascii="Arial" w:hAnsi="Arial" w:cs="Arial"/>
                <w:b/>
                <w:i/>
                <w:sz w:val="20"/>
                <w:szCs w:val="20"/>
              </w:rPr>
              <w:t>Заповедные уголки Ногинска</w:t>
            </w:r>
            <w:r w:rsidRPr="00224D9A">
              <w:rPr>
                <w:rFonts w:ascii="Arial" w:hAnsi="Arial" w:cs="Arial"/>
                <w:i/>
                <w:sz w:val="20"/>
                <w:szCs w:val="20"/>
              </w:rPr>
              <w:t xml:space="preserve"> –</w:t>
            </w:r>
          </w:p>
          <w:p w:rsidR="0091142E" w:rsidRPr="00224D9A" w:rsidRDefault="0091142E" w:rsidP="00224D9A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24D9A">
              <w:rPr>
                <w:rFonts w:ascii="Arial" w:hAnsi="Arial" w:cs="Arial"/>
                <w:b/>
                <w:i/>
                <w:sz w:val="20"/>
                <w:szCs w:val="20"/>
              </w:rPr>
              <w:t>УСПЕНСКОЕ</w:t>
            </w:r>
            <w:r w:rsidRPr="00224D9A">
              <w:rPr>
                <w:rFonts w:ascii="Arial" w:hAnsi="Arial" w:cs="Arial"/>
                <w:i/>
                <w:sz w:val="20"/>
                <w:szCs w:val="20"/>
              </w:rPr>
              <w:t xml:space="preserve"> – старейшая церковь Ногинска, плотина на Клязьме, заповедный район</w:t>
            </w:r>
          </w:p>
        </w:tc>
        <w:tc>
          <w:tcPr>
            <w:tcW w:w="1559" w:type="dxa"/>
          </w:tcPr>
          <w:p w:rsidR="0091142E" w:rsidRPr="00224D9A" w:rsidRDefault="0091142E" w:rsidP="00224D9A">
            <w:pPr>
              <w:jc w:val="center"/>
              <w:rPr>
                <w:sz w:val="20"/>
                <w:szCs w:val="20"/>
              </w:rPr>
            </w:pPr>
            <w:r w:rsidRPr="00224D9A">
              <w:rPr>
                <w:sz w:val="20"/>
                <w:szCs w:val="20"/>
              </w:rPr>
              <w:t>Автобусная</w:t>
            </w:r>
          </w:p>
          <w:p w:rsidR="0091142E" w:rsidRPr="00224D9A" w:rsidRDefault="0091142E" w:rsidP="00224D9A">
            <w:pPr>
              <w:jc w:val="center"/>
              <w:rPr>
                <w:sz w:val="20"/>
                <w:szCs w:val="20"/>
              </w:rPr>
            </w:pPr>
            <w:r w:rsidRPr="00224D9A">
              <w:rPr>
                <w:sz w:val="20"/>
                <w:szCs w:val="20"/>
              </w:rPr>
              <w:t>3 часа</w:t>
            </w:r>
          </w:p>
          <w:p w:rsidR="0091142E" w:rsidRPr="00224D9A" w:rsidRDefault="0091142E" w:rsidP="00224D9A">
            <w:pPr>
              <w:jc w:val="center"/>
              <w:rPr>
                <w:sz w:val="20"/>
                <w:szCs w:val="20"/>
              </w:rPr>
            </w:pPr>
          </w:p>
          <w:p w:rsidR="0091142E" w:rsidRPr="00224D9A" w:rsidRDefault="0091142E" w:rsidP="00224D9A">
            <w:pPr>
              <w:jc w:val="center"/>
              <w:rPr>
                <w:sz w:val="20"/>
                <w:szCs w:val="20"/>
              </w:rPr>
            </w:pPr>
            <w:r w:rsidRPr="00224D9A">
              <w:rPr>
                <w:sz w:val="20"/>
                <w:szCs w:val="20"/>
              </w:rPr>
              <w:t>7-11 кл</w:t>
            </w:r>
          </w:p>
        </w:tc>
      </w:tr>
      <w:tr w:rsidR="0091142E" w:rsidTr="00224D9A">
        <w:tc>
          <w:tcPr>
            <w:tcW w:w="7905" w:type="dxa"/>
          </w:tcPr>
          <w:p w:rsidR="0091142E" w:rsidRPr="00224D9A" w:rsidRDefault="0091142E" w:rsidP="00224D9A">
            <w:pPr>
              <w:spacing w:before="120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noProof/>
              </w:rPr>
              <w:pict>
                <v:shape id="Рисунок 15" o:spid="_x0000_s1041" type="#_x0000_t75" style="position:absolute;left:0;text-align:left;margin-left:-6.05pt;margin-top:9.8pt;width:87.85pt;height:68.15pt;z-index:251661312;visibility:visible;mso-position-horizontal-relative:text;mso-position-vertical-relative:tex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">
                  <v:imagedata r:id="rId21" o:title=""/>
                  <o:lock v:ext="edit" aspectratio="f"/>
                  <w10:wrap type="square"/>
                </v:shape>
              </w:pict>
            </w:r>
            <w:r>
              <w:rPr>
                <w:noProof/>
              </w:rPr>
              <w:pict>
                <v:shape id="Рисунок 13" o:spid="_x0000_s1042" type="#_x0000_t75" style="position:absolute;left:0;text-align:left;margin-left:319.75pt;margin-top:-5.5pt;width:70.55pt;height:85.45pt;z-index:251660288;visibility:visible;mso-position-horizontal-relative:text;mso-position-vertical-relative:tex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">
                  <v:imagedata r:id="rId22" o:title=""/>
                  <o:lock v:ext="edit" aspectratio="f"/>
                  <w10:wrap type="square"/>
                </v:shape>
              </w:pict>
            </w:r>
            <w:r w:rsidRPr="00224D9A">
              <w:rPr>
                <w:rFonts w:ascii="Arial" w:hAnsi="Arial" w:cs="Arial"/>
                <w:b/>
                <w:i/>
                <w:sz w:val="22"/>
                <w:szCs w:val="22"/>
              </w:rPr>
              <w:t>«Богородские святыни»</w:t>
            </w:r>
            <w:r w:rsidRPr="00224D9A">
              <w:rPr>
                <w:rFonts w:ascii="Arial" w:hAnsi="Arial" w:cs="Arial"/>
                <w:i/>
                <w:sz w:val="22"/>
                <w:szCs w:val="22"/>
              </w:rPr>
              <w:t>:</w:t>
            </w:r>
          </w:p>
          <w:p w:rsidR="0091142E" w:rsidRPr="00224D9A" w:rsidRDefault="0091142E" w:rsidP="00224D9A">
            <w:pPr>
              <w:spacing w:before="120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  <w:r w:rsidRPr="00224D9A">
              <w:rPr>
                <w:rFonts w:ascii="Arial" w:hAnsi="Arial" w:cs="Arial"/>
                <w:i/>
                <w:sz w:val="22"/>
                <w:szCs w:val="22"/>
              </w:rPr>
              <w:t xml:space="preserve"> монастырь Николаево-Берлюковская пустынь, храмы в с.Воскресенск</w:t>
            </w:r>
          </w:p>
        </w:tc>
        <w:tc>
          <w:tcPr>
            <w:tcW w:w="1559" w:type="dxa"/>
          </w:tcPr>
          <w:p w:rsidR="0091142E" w:rsidRPr="00224D9A" w:rsidRDefault="0091142E" w:rsidP="00224D9A">
            <w:pPr>
              <w:jc w:val="center"/>
              <w:rPr>
                <w:sz w:val="20"/>
                <w:szCs w:val="20"/>
              </w:rPr>
            </w:pPr>
          </w:p>
          <w:p w:rsidR="0091142E" w:rsidRPr="00224D9A" w:rsidRDefault="0091142E" w:rsidP="00224D9A">
            <w:pPr>
              <w:jc w:val="center"/>
              <w:rPr>
                <w:sz w:val="20"/>
                <w:szCs w:val="20"/>
              </w:rPr>
            </w:pPr>
            <w:r w:rsidRPr="00224D9A">
              <w:rPr>
                <w:sz w:val="20"/>
                <w:szCs w:val="20"/>
              </w:rPr>
              <w:t>Автобусная</w:t>
            </w:r>
          </w:p>
          <w:p w:rsidR="0091142E" w:rsidRPr="00224D9A" w:rsidRDefault="0091142E" w:rsidP="00224D9A">
            <w:pPr>
              <w:jc w:val="center"/>
              <w:rPr>
                <w:sz w:val="20"/>
                <w:szCs w:val="20"/>
              </w:rPr>
            </w:pPr>
            <w:r w:rsidRPr="00224D9A">
              <w:rPr>
                <w:sz w:val="20"/>
                <w:szCs w:val="20"/>
              </w:rPr>
              <w:t>3 часа</w:t>
            </w:r>
          </w:p>
          <w:p w:rsidR="0091142E" w:rsidRPr="00224D9A" w:rsidRDefault="0091142E" w:rsidP="00224D9A">
            <w:pPr>
              <w:jc w:val="center"/>
              <w:rPr>
                <w:sz w:val="20"/>
                <w:szCs w:val="20"/>
              </w:rPr>
            </w:pPr>
            <w:r w:rsidRPr="00224D9A">
              <w:rPr>
                <w:sz w:val="20"/>
                <w:szCs w:val="20"/>
              </w:rPr>
              <w:t xml:space="preserve"> 6-11 кл</w:t>
            </w:r>
          </w:p>
        </w:tc>
      </w:tr>
      <w:tr w:rsidR="0091142E" w:rsidTr="00224D9A">
        <w:trPr>
          <w:trHeight w:val="1811"/>
        </w:trPr>
        <w:tc>
          <w:tcPr>
            <w:tcW w:w="7905" w:type="dxa"/>
          </w:tcPr>
          <w:p w:rsidR="0091142E" w:rsidRPr="00224D9A" w:rsidRDefault="0091142E" w:rsidP="00224D9A">
            <w:pPr>
              <w:spacing w:before="120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noProof/>
              </w:rPr>
              <w:pict>
                <v:shape id="Рисунок 18" o:spid="_x0000_s1043" type="#_x0000_t75" style="position:absolute;left:0;text-align:left;margin-left:280.05pt;margin-top:15.7pt;width:94.1pt;height:75.85pt;z-index:251664384;visibility:visible;mso-position-horizontal-relative:text;mso-position-vertical-relative:tex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">
                  <v:imagedata r:id="rId23" o:title=""/>
                  <o:lock v:ext="edit" aspectratio="f"/>
                  <w10:wrap type="square"/>
                </v:shape>
              </w:pict>
            </w:r>
          </w:p>
          <w:p w:rsidR="0091142E" w:rsidRPr="00224D9A" w:rsidRDefault="0091142E" w:rsidP="00224D9A">
            <w:pPr>
              <w:spacing w:before="120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224D9A">
              <w:rPr>
                <w:rFonts w:ascii="Arial" w:hAnsi="Arial" w:cs="Arial"/>
                <w:b/>
                <w:i/>
                <w:sz w:val="20"/>
                <w:szCs w:val="20"/>
              </w:rPr>
              <w:t>«Путешествие в страну «Олению» -</w:t>
            </w:r>
          </w:p>
          <w:p w:rsidR="0091142E" w:rsidRPr="00224D9A" w:rsidRDefault="0091142E" w:rsidP="00224D9A">
            <w:pPr>
              <w:spacing w:before="12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24D9A">
              <w:rPr>
                <w:rFonts w:ascii="Arial" w:hAnsi="Arial" w:cs="Arial"/>
                <w:i/>
                <w:sz w:val="20"/>
                <w:szCs w:val="20"/>
              </w:rPr>
              <w:t>экскурсия в фермерское хозяйство д.. Боровково</w:t>
            </w:r>
          </w:p>
          <w:p w:rsidR="0091142E" w:rsidRPr="00224D9A" w:rsidRDefault="0091142E" w:rsidP="00224D9A">
            <w:pPr>
              <w:spacing w:before="120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noProof/>
              </w:rPr>
              <w:pict>
                <v:shape id="Рисунок 19" o:spid="_x0000_s1044" type="#_x0000_t75" style="position:absolute;left:0;text-align:left;margin-left:-5.3pt;margin-top:-61.3pt;width:101.3pt;height:69.1pt;z-index:251665408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">
                  <v:imagedata r:id="rId24" o:title=""/>
                  <o:lock v:ext="edit" aspectratio="f"/>
                  <w10:wrap type="square"/>
                </v:shape>
              </w:pict>
            </w:r>
          </w:p>
        </w:tc>
        <w:tc>
          <w:tcPr>
            <w:tcW w:w="1559" w:type="dxa"/>
          </w:tcPr>
          <w:p w:rsidR="0091142E" w:rsidRPr="00224D9A" w:rsidRDefault="0091142E" w:rsidP="00224D9A">
            <w:pPr>
              <w:jc w:val="center"/>
              <w:rPr>
                <w:sz w:val="20"/>
                <w:szCs w:val="20"/>
              </w:rPr>
            </w:pPr>
          </w:p>
          <w:p w:rsidR="0091142E" w:rsidRPr="00224D9A" w:rsidRDefault="0091142E" w:rsidP="00224D9A">
            <w:pPr>
              <w:jc w:val="center"/>
              <w:rPr>
                <w:sz w:val="20"/>
                <w:szCs w:val="20"/>
              </w:rPr>
            </w:pPr>
            <w:r w:rsidRPr="00224D9A">
              <w:rPr>
                <w:sz w:val="20"/>
                <w:szCs w:val="20"/>
              </w:rPr>
              <w:t>Автобусная</w:t>
            </w:r>
          </w:p>
          <w:p w:rsidR="0091142E" w:rsidRPr="00224D9A" w:rsidRDefault="0091142E" w:rsidP="00224D9A">
            <w:pPr>
              <w:jc w:val="center"/>
              <w:rPr>
                <w:sz w:val="20"/>
                <w:szCs w:val="20"/>
              </w:rPr>
            </w:pPr>
          </w:p>
          <w:p w:rsidR="0091142E" w:rsidRPr="00224D9A" w:rsidRDefault="0091142E" w:rsidP="00224D9A">
            <w:pPr>
              <w:jc w:val="center"/>
              <w:rPr>
                <w:sz w:val="20"/>
                <w:szCs w:val="20"/>
              </w:rPr>
            </w:pPr>
            <w:r w:rsidRPr="00224D9A">
              <w:rPr>
                <w:sz w:val="20"/>
                <w:szCs w:val="20"/>
              </w:rPr>
              <w:t>3-3,5 час</w:t>
            </w:r>
          </w:p>
          <w:p w:rsidR="0091142E" w:rsidRPr="00224D9A" w:rsidRDefault="0091142E" w:rsidP="00224D9A">
            <w:pPr>
              <w:jc w:val="center"/>
              <w:rPr>
                <w:sz w:val="20"/>
                <w:szCs w:val="20"/>
              </w:rPr>
            </w:pPr>
            <w:r w:rsidRPr="00224D9A">
              <w:rPr>
                <w:sz w:val="20"/>
                <w:szCs w:val="20"/>
              </w:rPr>
              <w:t>1-11 кл</w:t>
            </w:r>
          </w:p>
        </w:tc>
      </w:tr>
      <w:tr w:rsidR="0091142E" w:rsidTr="00224D9A">
        <w:tc>
          <w:tcPr>
            <w:tcW w:w="7905" w:type="dxa"/>
          </w:tcPr>
          <w:p w:rsidR="0091142E" w:rsidRPr="00224D9A" w:rsidRDefault="0091142E" w:rsidP="00224D9A">
            <w:pPr>
              <w:spacing w:before="120"/>
              <w:jc w:val="center"/>
              <w:rPr>
                <w:rFonts w:ascii="Arial" w:hAnsi="Arial" w:cs="Arial"/>
                <w:b/>
                <w:i/>
                <w:sz w:val="22"/>
                <w:szCs w:val="22"/>
              </w:rPr>
            </w:pPr>
            <w:r>
              <w:rPr>
                <w:noProof/>
              </w:rPr>
              <w:pict>
                <v:shape id="Рисунок 1" o:spid="_x0000_s1045" type="#_x0000_t75" style="position:absolute;left:0;text-align:left;margin-left:-5.55pt;margin-top:-.2pt;width:74.9pt;height:94.55pt;z-index:251643904;visibility:visible;mso-position-horizontal-relative:text;mso-position-vertical-relative:text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">
                  <v:imagedata r:id="rId25" o:title=""/>
                  <o:lock v:ext="edit" aspectratio="f"/>
                  <w10:wrap type="square"/>
                </v:shape>
              </w:pict>
            </w:r>
            <w:r w:rsidRPr="00224D9A">
              <w:rPr>
                <w:rFonts w:ascii="Arial" w:hAnsi="Arial" w:cs="Arial"/>
                <w:b/>
                <w:i/>
                <w:sz w:val="22"/>
                <w:szCs w:val="22"/>
              </w:rPr>
              <w:t>«Легенды и были Богородского края»</w:t>
            </w:r>
          </w:p>
          <w:p w:rsidR="0091142E" w:rsidRPr="00224D9A" w:rsidRDefault="0091142E" w:rsidP="00224D9A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noProof/>
              </w:rPr>
              <w:pict>
                <v:shape id="Рисунок 16" o:spid="_x0000_s1046" type="#_x0000_t75" style="position:absolute;left:0;text-align:left;margin-left:221.4pt;margin-top:-18.65pt;width:75.85pt;height:97.9pt;z-index:251662336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">
                  <v:imagedata r:id="rId26" o:title=""/>
                  <o:lock v:ext="edit" aspectratio="f"/>
                  <w10:wrap type="square"/>
                </v:shape>
              </w:pict>
            </w:r>
          </w:p>
          <w:p w:rsidR="0091142E" w:rsidRPr="00224D9A" w:rsidRDefault="0091142E" w:rsidP="00224D9A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noProof/>
              </w:rPr>
              <w:pict>
                <v:shape id="Рисунок 17" o:spid="_x0000_s1047" type="#_x0000_t75" style="position:absolute;left:0;text-align:left;margin-left:-19.15pt;margin-top:-3.9pt;width:94.55pt;height:72.5pt;z-index:251663360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">
                  <v:imagedata r:id="rId27" o:title=""/>
                  <o:lock v:ext="edit" aspectratio="f"/>
                  <w10:wrap type="square"/>
                </v:shape>
              </w:pict>
            </w:r>
            <w:r w:rsidRPr="00224D9A">
              <w:rPr>
                <w:rFonts w:ascii="Arial" w:hAnsi="Arial" w:cs="Arial"/>
                <w:i/>
                <w:sz w:val="20"/>
                <w:szCs w:val="20"/>
              </w:rPr>
              <w:t>Усадьба Брюса, с. Авдотьино-монастырь Николаево-Берлюковская пустынь, с.Воскресенское</w:t>
            </w:r>
          </w:p>
          <w:p w:rsidR="0091142E" w:rsidRPr="00224D9A" w:rsidRDefault="0091142E" w:rsidP="00224D9A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91142E" w:rsidRPr="00224D9A" w:rsidRDefault="0091142E" w:rsidP="00224D9A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91142E" w:rsidRPr="00224D9A" w:rsidRDefault="0091142E" w:rsidP="00760B7B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559" w:type="dxa"/>
          </w:tcPr>
          <w:p w:rsidR="0091142E" w:rsidRPr="00224D9A" w:rsidRDefault="0091142E" w:rsidP="00224D9A">
            <w:pPr>
              <w:jc w:val="center"/>
              <w:rPr>
                <w:sz w:val="20"/>
                <w:szCs w:val="20"/>
              </w:rPr>
            </w:pPr>
          </w:p>
          <w:p w:rsidR="0091142E" w:rsidRPr="00224D9A" w:rsidRDefault="0091142E" w:rsidP="00224D9A">
            <w:pPr>
              <w:jc w:val="center"/>
              <w:rPr>
                <w:sz w:val="20"/>
                <w:szCs w:val="20"/>
              </w:rPr>
            </w:pPr>
            <w:r w:rsidRPr="00224D9A">
              <w:rPr>
                <w:sz w:val="20"/>
                <w:szCs w:val="20"/>
              </w:rPr>
              <w:t>Автобусная</w:t>
            </w:r>
          </w:p>
          <w:p w:rsidR="0091142E" w:rsidRPr="00224D9A" w:rsidRDefault="0091142E" w:rsidP="00224D9A">
            <w:pPr>
              <w:jc w:val="center"/>
              <w:rPr>
                <w:sz w:val="20"/>
                <w:szCs w:val="20"/>
              </w:rPr>
            </w:pPr>
          </w:p>
          <w:p w:rsidR="0091142E" w:rsidRPr="00224D9A" w:rsidRDefault="0091142E" w:rsidP="00224D9A">
            <w:pPr>
              <w:jc w:val="center"/>
              <w:rPr>
                <w:sz w:val="20"/>
                <w:szCs w:val="20"/>
              </w:rPr>
            </w:pPr>
            <w:r w:rsidRPr="00224D9A">
              <w:rPr>
                <w:sz w:val="20"/>
                <w:szCs w:val="20"/>
              </w:rPr>
              <w:t>4 часа</w:t>
            </w:r>
          </w:p>
          <w:p w:rsidR="0091142E" w:rsidRPr="00224D9A" w:rsidRDefault="0091142E" w:rsidP="00224D9A">
            <w:pPr>
              <w:jc w:val="center"/>
              <w:rPr>
                <w:sz w:val="20"/>
                <w:szCs w:val="20"/>
              </w:rPr>
            </w:pPr>
          </w:p>
          <w:p w:rsidR="0091142E" w:rsidRPr="00224D9A" w:rsidRDefault="0091142E" w:rsidP="00224D9A">
            <w:pPr>
              <w:jc w:val="center"/>
              <w:rPr>
                <w:sz w:val="20"/>
                <w:szCs w:val="20"/>
              </w:rPr>
            </w:pPr>
            <w:r w:rsidRPr="00224D9A">
              <w:rPr>
                <w:sz w:val="20"/>
                <w:szCs w:val="20"/>
              </w:rPr>
              <w:t>6-11 кл</w:t>
            </w:r>
          </w:p>
        </w:tc>
      </w:tr>
      <w:tr w:rsidR="0091142E" w:rsidTr="00224D9A">
        <w:tc>
          <w:tcPr>
            <w:tcW w:w="7905" w:type="dxa"/>
          </w:tcPr>
          <w:p w:rsidR="0091142E" w:rsidRPr="00224D9A" w:rsidRDefault="0091142E" w:rsidP="00224D9A">
            <w:pPr>
              <w:spacing w:before="12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noProof/>
              </w:rPr>
              <w:pict>
                <v:shape id="Рисунок 22" o:spid="_x0000_s1048" type="#_x0000_t75" style="position:absolute;left:0;text-align:left;margin-left:236.2pt;margin-top:51.55pt;width:105.1pt;height:60.5pt;z-index:251668480;visibility:visible;mso-position-horizontal-relative:text;mso-position-vertical-relative:tex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">
                  <v:imagedata r:id="rId28" o:title=""/>
                  <o:lock v:ext="edit" aspectratio="f"/>
                  <w10:wrap type="square"/>
                </v:shape>
              </w:pict>
            </w:r>
            <w:r>
              <w:rPr>
                <w:noProof/>
              </w:rPr>
              <w:pict>
                <v:shape id="Рисунок 20" o:spid="_x0000_s1049" type="#_x0000_t75" style="position:absolute;left:0;text-align:left;margin-left:-5.3pt;margin-top:2.35pt;width:110.4pt;height:81.1pt;z-index:251666432;visibility:visible;mso-position-horizontal-relative:text;mso-position-vertical-relative:tex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">
                  <v:imagedata r:id="rId29" o:title=""/>
                  <o:lock v:ext="edit" aspectratio="f"/>
                  <w10:wrap type="square"/>
                </v:shape>
              </w:pict>
            </w:r>
            <w:r>
              <w:rPr>
                <w:noProof/>
              </w:rPr>
              <w:pict>
                <v:shape id="Рисунок 21" o:spid="_x0000_s1050" type="#_x0000_t75" style="position:absolute;left:0;text-align:left;margin-left:266.5pt;margin-top:-1.7pt;width:118.55pt;height:74.9pt;z-index:251667456;visibility:visible;mso-position-horizontal-relative:text;mso-position-vertical-relative:tex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">
                  <v:imagedata r:id="rId30" o:title=""/>
                  <o:lock v:ext="edit" aspectratio="f"/>
                  <w10:wrap type="square"/>
                </v:shape>
              </w:pict>
            </w:r>
            <w:r w:rsidRPr="00224D9A">
              <w:rPr>
                <w:rFonts w:ascii="Arial" w:hAnsi="Arial" w:cs="Arial"/>
                <w:b/>
                <w:i/>
                <w:sz w:val="20"/>
                <w:szCs w:val="20"/>
              </w:rPr>
              <w:t>Военно-технический музей в с. Ивановское</w:t>
            </w:r>
            <w:r w:rsidRPr="00224D9A">
              <w:rPr>
                <w:rFonts w:ascii="Arial" w:hAnsi="Arial" w:cs="Arial"/>
                <w:i/>
                <w:sz w:val="20"/>
                <w:szCs w:val="20"/>
              </w:rPr>
              <w:t xml:space="preserve"> Ногинского района</w:t>
            </w:r>
          </w:p>
          <w:p w:rsidR="0091142E" w:rsidRPr="00224D9A" w:rsidRDefault="0091142E" w:rsidP="00224D9A">
            <w:pPr>
              <w:spacing w:before="12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24D9A">
              <w:rPr>
                <w:rFonts w:ascii="Arial" w:hAnsi="Arial" w:cs="Arial"/>
                <w:i/>
                <w:sz w:val="20"/>
                <w:szCs w:val="20"/>
              </w:rPr>
              <w:t>Уникальная коллекция ретро автомобилей и военной техники</w:t>
            </w:r>
          </w:p>
          <w:p w:rsidR="0091142E" w:rsidRPr="00224D9A" w:rsidRDefault="0091142E" w:rsidP="00224D9A">
            <w:pPr>
              <w:spacing w:before="120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91142E" w:rsidRPr="00224D9A" w:rsidRDefault="0091142E" w:rsidP="00224D9A">
            <w:pPr>
              <w:spacing w:before="120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559" w:type="dxa"/>
          </w:tcPr>
          <w:p w:rsidR="0091142E" w:rsidRPr="00224D9A" w:rsidRDefault="0091142E" w:rsidP="00224D9A">
            <w:pPr>
              <w:jc w:val="center"/>
              <w:rPr>
                <w:sz w:val="20"/>
                <w:szCs w:val="20"/>
              </w:rPr>
            </w:pPr>
          </w:p>
          <w:p w:rsidR="0091142E" w:rsidRPr="00224D9A" w:rsidRDefault="0091142E" w:rsidP="00224D9A">
            <w:pPr>
              <w:jc w:val="center"/>
              <w:rPr>
                <w:sz w:val="20"/>
                <w:szCs w:val="20"/>
              </w:rPr>
            </w:pPr>
          </w:p>
          <w:p w:rsidR="0091142E" w:rsidRPr="00224D9A" w:rsidRDefault="0091142E" w:rsidP="00224D9A">
            <w:pPr>
              <w:jc w:val="center"/>
              <w:rPr>
                <w:sz w:val="20"/>
                <w:szCs w:val="20"/>
              </w:rPr>
            </w:pPr>
            <w:r w:rsidRPr="00224D9A">
              <w:rPr>
                <w:sz w:val="20"/>
                <w:szCs w:val="20"/>
              </w:rPr>
              <w:t>Автобусная</w:t>
            </w:r>
          </w:p>
          <w:p w:rsidR="0091142E" w:rsidRPr="00224D9A" w:rsidRDefault="0091142E" w:rsidP="00224D9A">
            <w:pPr>
              <w:jc w:val="center"/>
              <w:rPr>
                <w:sz w:val="20"/>
                <w:szCs w:val="20"/>
              </w:rPr>
            </w:pPr>
          </w:p>
          <w:p w:rsidR="0091142E" w:rsidRPr="00224D9A" w:rsidRDefault="0091142E" w:rsidP="00224D9A">
            <w:pPr>
              <w:jc w:val="center"/>
              <w:rPr>
                <w:sz w:val="20"/>
                <w:szCs w:val="20"/>
              </w:rPr>
            </w:pPr>
            <w:r w:rsidRPr="00224D9A">
              <w:rPr>
                <w:sz w:val="20"/>
                <w:szCs w:val="20"/>
              </w:rPr>
              <w:t>3 часа</w:t>
            </w:r>
          </w:p>
          <w:p w:rsidR="0091142E" w:rsidRPr="00224D9A" w:rsidRDefault="0091142E" w:rsidP="00224D9A">
            <w:pPr>
              <w:jc w:val="center"/>
              <w:rPr>
                <w:sz w:val="20"/>
                <w:szCs w:val="20"/>
              </w:rPr>
            </w:pPr>
          </w:p>
          <w:p w:rsidR="0091142E" w:rsidRPr="00224D9A" w:rsidRDefault="0091142E" w:rsidP="00224D9A">
            <w:pPr>
              <w:jc w:val="center"/>
              <w:rPr>
                <w:sz w:val="20"/>
                <w:szCs w:val="20"/>
              </w:rPr>
            </w:pPr>
            <w:r w:rsidRPr="00224D9A">
              <w:rPr>
                <w:sz w:val="20"/>
                <w:szCs w:val="20"/>
              </w:rPr>
              <w:t>2-11 кл</w:t>
            </w:r>
          </w:p>
        </w:tc>
      </w:tr>
      <w:tr w:rsidR="0091142E" w:rsidTr="00224D9A">
        <w:tc>
          <w:tcPr>
            <w:tcW w:w="7905" w:type="dxa"/>
          </w:tcPr>
          <w:p w:rsidR="0091142E" w:rsidRPr="00224D9A" w:rsidRDefault="0091142E" w:rsidP="00224D9A">
            <w:pPr>
              <w:spacing w:before="120"/>
              <w:jc w:val="both"/>
              <w:rPr>
                <w:rFonts w:ascii="Arial" w:hAnsi="Arial" w:cs="Arial"/>
                <w:b/>
                <w:i/>
              </w:rPr>
            </w:pPr>
            <w:r w:rsidRPr="00224D9A">
              <w:rPr>
                <w:rFonts w:ascii="Arial" w:hAnsi="Arial" w:cs="Arial"/>
                <w:b/>
                <w:i/>
              </w:rPr>
              <w:t>«Русская изба»</w:t>
            </w:r>
          </w:p>
          <w:p w:rsidR="0091142E" w:rsidRPr="00224D9A" w:rsidRDefault="0091142E" w:rsidP="00224D9A">
            <w:pPr>
              <w:pStyle w:val="ListParagraph"/>
              <w:numPr>
                <w:ilvl w:val="0"/>
                <w:numId w:val="2"/>
              </w:numPr>
              <w:spacing w:before="120"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noProof/>
              </w:rPr>
              <w:pict>
                <v:shape id="_x0000_s1051" type="#_x0000_t75" style="position:absolute;left:0;text-align:left;margin-left:241.7pt;margin-top:2.5pt;width:141.1pt;height:97.45pt;z-index:251671552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">
                  <v:imagedata r:id="rId31" o:title=""/>
                  <o:lock v:ext="edit" aspectratio="f"/>
                  <w10:wrap type="square"/>
                </v:shape>
              </w:pict>
            </w:r>
            <w:r w:rsidRPr="00224D9A">
              <w:rPr>
                <w:rFonts w:ascii="Arial" w:hAnsi="Arial" w:cs="Arial"/>
                <w:b/>
                <w:i/>
                <w:sz w:val="20"/>
                <w:szCs w:val="20"/>
              </w:rPr>
              <w:t>«В ухоженный дом как в рай войти».</w:t>
            </w:r>
            <w:r w:rsidRPr="00224D9A">
              <w:rPr>
                <w:b/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91142E" w:rsidRPr="00224D9A" w:rsidRDefault="0091142E" w:rsidP="00224D9A">
            <w:pPr>
              <w:pStyle w:val="ListParagraph"/>
              <w:numPr>
                <w:ilvl w:val="0"/>
                <w:numId w:val="2"/>
              </w:numPr>
              <w:spacing w:before="120"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224D9A">
              <w:rPr>
                <w:rFonts w:ascii="Arial" w:hAnsi="Arial" w:cs="Arial"/>
                <w:b/>
                <w:i/>
                <w:sz w:val="20"/>
                <w:szCs w:val="20"/>
              </w:rPr>
              <w:t>«Дом рассказывает сказки».</w:t>
            </w:r>
          </w:p>
          <w:p w:rsidR="0091142E" w:rsidRPr="00224D9A" w:rsidRDefault="0091142E" w:rsidP="00224D9A">
            <w:pPr>
              <w:pStyle w:val="ListParagraph"/>
              <w:numPr>
                <w:ilvl w:val="0"/>
                <w:numId w:val="2"/>
              </w:numPr>
              <w:spacing w:before="120"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224D9A">
              <w:rPr>
                <w:rFonts w:ascii="Arial" w:hAnsi="Arial" w:cs="Arial"/>
                <w:b/>
                <w:i/>
                <w:sz w:val="20"/>
                <w:szCs w:val="20"/>
              </w:rPr>
              <w:t>«Игрушка-небалушка».</w:t>
            </w:r>
            <w:r w:rsidRPr="00224D9A">
              <w:rPr>
                <w:rFonts w:ascii="Arial" w:hAnsi="Arial" w:cs="Arial"/>
                <w:b/>
                <w:i/>
                <w:noProof/>
                <w:sz w:val="20"/>
                <w:szCs w:val="20"/>
              </w:rPr>
              <w:t xml:space="preserve"> </w:t>
            </w:r>
          </w:p>
          <w:p w:rsidR="0091142E" w:rsidRPr="00224D9A" w:rsidRDefault="0091142E" w:rsidP="00224D9A">
            <w:pPr>
              <w:pStyle w:val="ListParagraph"/>
              <w:numPr>
                <w:ilvl w:val="0"/>
                <w:numId w:val="2"/>
              </w:numPr>
              <w:spacing w:before="120"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224D9A">
              <w:rPr>
                <w:rFonts w:ascii="Arial" w:hAnsi="Arial" w:cs="Arial"/>
                <w:b/>
                <w:i/>
                <w:sz w:val="20"/>
                <w:szCs w:val="20"/>
              </w:rPr>
              <w:t>«Сшей мне, матушка, красный сарафан».</w:t>
            </w:r>
          </w:p>
          <w:p w:rsidR="0091142E" w:rsidRPr="00224D9A" w:rsidRDefault="0091142E" w:rsidP="00224D9A">
            <w:pPr>
              <w:pStyle w:val="ListParagraph"/>
              <w:numPr>
                <w:ilvl w:val="0"/>
                <w:numId w:val="2"/>
              </w:numPr>
              <w:spacing w:before="120"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224D9A">
              <w:rPr>
                <w:rFonts w:ascii="Arial" w:hAnsi="Arial" w:cs="Arial"/>
                <w:b/>
                <w:i/>
                <w:sz w:val="20"/>
                <w:szCs w:val="20"/>
              </w:rPr>
              <w:t>«Традиции и обряды русской кухни».</w:t>
            </w:r>
          </w:p>
          <w:p w:rsidR="0091142E" w:rsidRPr="00224D9A" w:rsidRDefault="0091142E" w:rsidP="00224D9A">
            <w:pPr>
              <w:pStyle w:val="ListParagraph"/>
              <w:numPr>
                <w:ilvl w:val="0"/>
                <w:numId w:val="2"/>
              </w:numPr>
              <w:spacing w:before="120"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noProof/>
              </w:rPr>
              <w:pict>
                <v:shape id="_x0000_s1052" type="#_x0000_t75" style="position:absolute;left:0;text-align:left;margin-left:238.6pt;margin-top:15.5pt;width:144.95pt;height:110.9pt;z-index:251670528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SAAJAJUBlgGQAZYBmAGVAZgBmAGWAQQAAAAAAFUBAQAAAAoAAAAAAAoAjv+3AAsAAAAF&#10;BJ4DAAAAAAAAAAC+AAAAAAAAAAAASUkqAK4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gAGwEAAIBPEgDUAAAAIAoAACAKAAD/2wBDAAgGBgcGBQgHBwcJCQgKDBQNDAsL&#10;DBkSEw8UHRofHh0aHBwgJC4nICIsIxwcKDcpLDAxNDQ0Hyc5PTgyPC4zNDL/2wBDAQkJCQwLDBgN&#10;DRgyIRwhMjIyMjIyMjIyMjIyMjIyMjIyMjIyMjIyMjIyMjIyMjIyMjIyMjIyMjIyMjIyMjIyMjL/&#10;wAARCAFQAc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">
                  <v:imagedata r:id="rId32" o:title=""/>
                  <o:lock v:ext="edit" aspectratio="f"/>
                  <w10:wrap type="square"/>
                </v:shape>
              </w:pict>
            </w:r>
            <w:r w:rsidRPr="00224D9A">
              <w:rPr>
                <w:rFonts w:ascii="Arial" w:hAnsi="Arial" w:cs="Arial"/>
                <w:b/>
                <w:i/>
                <w:sz w:val="20"/>
                <w:szCs w:val="20"/>
              </w:rPr>
              <w:t>«Беседы о чае».</w:t>
            </w:r>
          </w:p>
          <w:p w:rsidR="0091142E" w:rsidRPr="00224D9A" w:rsidRDefault="0091142E" w:rsidP="00224D9A">
            <w:pPr>
              <w:pStyle w:val="ListParagraph"/>
              <w:numPr>
                <w:ilvl w:val="0"/>
                <w:numId w:val="2"/>
              </w:numPr>
              <w:spacing w:before="120"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224D9A">
              <w:rPr>
                <w:rFonts w:ascii="Arial" w:hAnsi="Arial" w:cs="Arial"/>
                <w:b/>
                <w:i/>
                <w:sz w:val="20"/>
                <w:szCs w:val="20"/>
              </w:rPr>
              <w:t>«Семья – семь Я».</w:t>
            </w:r>
          </w:p>
          <w:p w:rsidR="0091142E" w:rsidRPr="00224D9A" w:rsidRDefault="0091142E" w:rsidP="00224D9A">
            <w:pPr>
              <w:pStyle w:val="ListParagraph"/>
              <w:numPr>
                <w:ilvl w:val="0"/>
                <w:numId w:val="2"/>
              </w:numPr>
              <w:spacing w:before="120"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224D9A">
              <w:rPr>
                <w:rFonts w:ascii="Arial" w:hAnsi="Arial" w:cs="Arial"/>
                <w:b/>
                <w:i/>
                <w:sz w:val="20"/>
                <w:szCs w:val="20"/>
              </w:rPr>
              <w:t>«Внутреннее убранство дома».</w:t>
            </w:r>
          </w:p>
          <w:p w:rsidR="0091142E" w:rsidRPr="00224D9A" w:rsidRDefault="0091142E" w:rsidP="00224D9A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noProof/>
              </w:rPr>
              <w:pict>
                <v:shape id="_x0000_s1053" type="#_x0000_t75" style="position:absolute;left:0;text-align:left;margin-left:-135.5pt;margin-top:23.95pt;width:108.5pt;height:94.55pt;z-index:251669504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SAAJAJkBlgGYAZoBlgGQAZ8BlgGlAQQAAAAAAAAAAAAAAAoA4P8OAAAAMv+hAC4A&#10;EgAKBHgEAAAAAAAAAACOAAAARgAAAAAASUkqAK4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gAGwEAAIBPEgDUAAAAIAoAACAKAAD/2wBDAAgGBgcGBQgHBwcJCQgKDBQN&#10;DAsLDBkSEw8UHRofHh0aHBwgJC4nICIsIxwcKDcpLDAxNDQ0Hyc5PTgyPC4zNDL/2wBDAQkJCQwL&#10;DBgNDRgyIRwhMjIyMjIyMjIyMjIyMjIyMjIyMjIyMjIyMjIyMjIyMjIyMjIyMjIyMjIyMjIyMjIy&#10;MjL/wAARCAFQAc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">
                  <v:imagedata r:id="rId33" o:title=""/>
                  <o:lock v:ext="edit" aspectratio="f"/>
                  <w10:wrap type="square"/>
                </v:shape>
              </w:pict>
            </w:r>
            <w:r w:rsidRPr="00224D9A">
              <w:rPr>
                <w:rFonts w:ascii="Arial" w:hAnsi="Arial" w:cs="Arial"/>
                <w:b/>
                <w:i/>
                <w:sz w:val="20"/>
                <w:szCs w:val="20"/>
              </w:rPr>
              <w:t xml:space="preserve">«Народные календарные праздники»: </w:t>
            </w:r>
            <w:r w:rsidRPr="00224D9A">
              <w:rPr>
                <w:rFonts w:ascii="Arial" w:hAnsi="Arial" w:cs="Arial"/>
                <w:i/>
                <w:sz w:val="20"/>
                <w:szCs w:val="20"/>
              </w:rPr>
              <w:t>Рождество Христово (колядки, святочные гадания), Масленица, Пасхальное Воскресение, Троица (театрализация).</w:t>
            </w:r>
          </w:p>
          <w:p w:rsidR="0091142E" w:rsidRPr="00224D9A" w:rsidRDefault="0091142E" w:rsidP="00224D9A">
            <w:pPr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:rsidR="0091142E" w:rsidRPr="00224D9A" w:rsidRDefault="0091142E" w:rsidP="00224D9A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559" w:type="dxa"/>
          </w:tcPr>
          <w:p w:rsidR="0091142E" w:rsidRPr="00224D9A" w:rsidRDefault="0091142E" w:rsidP="00224D9A">
            <w:pPr>
              <w:jc w:val="center"/>
              <w:rPr>
                <w:sz w:val="20"/>
                <w:szCs w:val="20"/>
              </w:rPr>
            </w:pPr>
          </w:p>
          <w:p w:rsidR="0091142E" w:rsidRPr="00224D9A" w:rsidRDefault="0091142E" w:rsidP="00224D9A">
            <w:pPr>
              <w:jc w:val="center"/>
              <w:rPr>
                <w:sz w:val="20"/>
                <w:szCs w:val="20"/>
              </w:rPr>
            </w:pPr>
            <w:r w:rsidRPr="00224D9A">
              <w:rPr>
                <w:sz w:val="20"/>
                <w:szCs w:val="20"/>
              </w:rPr>
              <w:t>Можно заказать автобус СЮТур</w:t>
            </w:r>
          </w:p>
          <w:p w:rsidR="0091142E" w:rsidRPr="00224D9A" w:rsidRDefault="0091142E" w:rsidP="00224D9A">
            <w:pPr>
              <w:jc w:val="center"/>
              <w:rPr>
                <w:sz w:val="20"/>
                <w:szCs w:val="20"/>
              </w:rPr>
            </w:pPr>
          </w:p>
        </w:tc>
      </w:tr>
    </w:tbl>
    <w:p w:rsidR="0091142E" w:rsidRDefault="0091142E" w:rsidP="00FB227A">
      <w:pPr>
        <w:jc w:val="center"/>
        <w:rPr>
          <w:b/>
          <w:i/>
          <w:sz w:val="28"/>
          <w:szCs w:val="28"/>
        </w:rPr>
      </w:pPr>
      <w:r w:rsidRPr="0078020B">
        <w:rPr>
          <w:b/>
          <w:i/>
          <w:sz w:val="28"/>
          <w:szCs w:val="28"/>
        </w:rPr>
        <w:t>Экскурсионный отдел СЮТур. Тел</w:t>
      </w:r>
      <w:r>
        <w:rPr>
          <w:b/>
          <w:i/>
          <w:sz w:val="28"/>
          <w:szCs w:val="28"/>
        </w:rPr>
        <w:t>.</w:t>
      </w:r>
      <w:r w:rsidRPr="0078020B">
        <w:rPr>
          <w:b/>
          <w:i/>
          <w:sz w:val="28"/>
          <w:szCs w:val="28"/>
        </w:rPr>
        <w:t xml:space="preserve"> 515-23-58, </w:t>
      </w:r>
      <w:r>
        <w:rPr>
          <w:b/>
          <w:i/>
          <w:sz w:val="28"/>
          <w:szCs w:val="28"/>
          <w:lang w:val="en-US"/>
        </w:rPr>
        <w:t>E</w:t>
      </w:r>
      <w:r w:rsidRPr="00FB227A">
        <w:rPr>
          <w:b/>
          <w:i/>
          <w:sz w:val="28"/>
          <w:szCs w:val="28"/>
        </w:rPr>
        <w:t>-</w:t>
      </w:r>
      <w:r>
        <w:rPr>
          <w:b/>
          <w:i/>
          <w:sz w:val="28"/>
          <w:szCs w:val="28"/>
          <w:lang w:val="en-US"/>
        </w:rPr>
        <w:t>mail</w:t>
      </w:r>
      <w:r w:rsidRPr="00FB227A">
        <w:rPr>
          <w:b/>
          <w:i/>
          <w:sz w:val="28"/>
          <w:szCs w:val="28"/>
        </w:rPr>
        <w:t xml:space="preserve">: </w:t>
      </w:r>
      <w:r>
        <w:rPr>
          <w:b/>
          <w:i/>
          <w:sz w:val="28"/>
          <w:szCs w:val="28"/>
          <w:lang w:val="en-US"/>
        </w:rPr>
        <w:t>exsutur</w:t>
      </w:r>
      <w:r w:rsidRPr="00FB227A">
        <w:rPr>
          <w:b/>
          <w:i/>
          <w:sz w:val="28"/>
          <w:szCs w:val="28"/>
        </w:rPr>
        <w:t>@</w:t>
      </w:r>
      <w:r>
        <w:rPr>
          <w:b/>
          <w:i/>
          <w:sz w:val="28"/>
          <w:szCs w:val="28"/>
          <w:lang w:val="en-US"/>
        </w:rPr>
        <w:t>mail</w:t>
      </w:r>
      <w:r w:rsidRPr="00FB227A">
        <w:rPr>
          <w:b/>
          <w:i/>
          <w:sz w:val="28"/>
          <w:szCs w:val="28"/>
        </w:rPr>
        <w:t>.</w:t>
      </w:r>
      <w:r>
        <w:rPr>
          <w:b/>
          <w:i/>
          <w:sz w:val="28"/>
          <w:szCs w:val="28"/>
          <w:lang w:val="en-US"/>
        </w:rPr>
        <w:t>ru</w:t>
      </w:r>
    </w:p>
    <w:p w:rsidR="0091142E" w:rsidRPr="00F237D1" w:rsidRDefault="0091142E" w:rsidP="00F237D1">
      <w:pPr>
        <w:jc w:val="center"/>
        <w:rPr>
          <w:sz w:val="28"/>
          <w:szCs w:val="28"/>
        </w:rPr>
      </w:pPr>
      <w:r w:rsidRPr="0078020B">
        <w:rPr>
          <w:b/>
          <w:i/>
          <w:sz w:val="28"/>
          <w:szCs w:val="28"/>
        </w:rPr>
        <w:t>905-562-40-23</w:t>
      </w:r>
      <w:r>
        <w:rPr>
          <w:b/>
          <w:i/>
          <w:sz w:val="28"/>
          <w:szCs w:val="28"/>
        </w:rPr>
        <w:t>,  917-574-56-85</w:t>
      </w:r>
    </w:p>
    <w:sectPr w:rsidR="0091142E" w:rsidRPr="00F237D1" w:rsidSect="008E454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F6625C"/>
    <w:multiLevelType w:val="hybridMultilevel"/>
    <w:tmpl w:val="4F8C1C60"/>
    <w:lvl w:ilvl="0" w:tplc="22B4D2DA">
      <w:start w:val="1"/>
      <w:numFmt w:val="bullet"/>
      <w:lvlText w:val=""/>
      <w:lvlJc w:val="left"/>
      <w:pPr>
        <w:tabs>
          <w:tab w:val="num" w:pos="1125"/>
        </w:tabs>
        <w:ind w:left="11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C2743BB"/>
    <w:multiLevelType w:val="hybridMultilevel"/>
    <w:tmpl w:val="A97A3F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071CE"/>
    <w:rsid w:val="00034F8A"/>
    <w:rsid w:val="00041BA5"/>
    <w:rsid w:val="00087A08"/>
    <w:rsid w:val="00090F48"/>
    <w:rsid w:val="00095181"/>
    <w:rsid w:val="00117DF0"/>
    <w:rsid w:val="00122E8A"/>
    <w:rsid w:val="001A492D"/>
    <w:rsid w:val="00224D9A"/>
    <w:rsid w:val="00282EB8"/>
    <w:rsid w:val="003B421E"/>
    <w:rsid w:val="003F2498"/>
    <w:rsid w:val="004071CE"/>
    <w:rsid w:val="00423A84"/>
    <w:rsid w:val="00453D73"/>
    <w:rsid w:val="00455242"/>
    <w:rsid w:val="00486904"/>
    <w:rsid w:val="00496352"/>
    <w:rsid w:val="004B1B38"/>
    <w:rsid w:val="004D6F56"/>
    <w:rsid w:val="005950E3"/>
    <w:rsid w:val="005F3223"/>
    <w:rsid w:val="006046F1"/>
    <w:rsid w:val="00633C11"/>
    <w:rsid w:val="00647793"/>
    <w:rsid w:val="006B0F73"/>
    <w:rsid w:val="00701469"/>
    <w:rsid w:val="00714D3F"/>
    <w:rsid w:val="00755984"/>
    <w:rsid w:val="00760B7B"/>
    <w:rsid w:val="0078020B"/>
    <w:rsid w:val="0079011D"/>
    <w:rsid w:val="007A1BB0"/>
    <w:rsid w:val="008A2182"/>
    <w:rsid w:val="008B18C9"/>
    <w:rsid w:val="008E4549"/>
    <w:rsid w:val="0090572D"/>
    <w:rsid w:val="0091142E"/>
    <w:rsid w:val="009B5813"/>
    <w:rsid w:val="009C20EF"/>
    <w:rsid w:val="009D48C0"/>
    <w:rsid w:val="00A90171"/>
    <w:rsid w:val="00B109FB"/>
    <w:rsid w:val="00B550F0"/>
    <w:rsid w:val="00B774B6"/>
    <w:rsid w:val="00BF22A3"/>
    <w:rsid w:val="00C22991"/>
    <w:rsid w:val="00C35340"/>
    <w:rsid w:val="00C90E4F"/>
    <w:rsid w:val="00C97335"/>
    <w:rsid w:val="00CA6DD2"/>
    <w:rsid w:val="00D10979"/>
    <w:rsid w:val="00D673D4"/>
    <w:rsid w:val="00D93D4F"/>
    <w:rsid w:val="00E002DC"/>
    <w:rsid w:val="00E11669"/>
    <w:rsid w:val="00E21686"/>
    <w:rsid w:val="00EA2005"/>
    <w:rsid w:val="00F237D1"/>
    <w:rsid w:val="00FB2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Calibri" w:hAnsi="Arial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4549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8E4549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C973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97335"/>
    <w:rPr>
      <w:rFonts w:ascii="Tahoma" w:hAnsi="Tahoma" w:cs="Tahoma"/>
      <w:sz w:val="16"/>
      <w:szCs w:val="16"/>
      <w:lang w:eastAsia="ru-RU"/>
    </w:rPr>
  </w:style>
  <w:style w:type="character" w:styleId="Hyperlink">
    <w:name w:val="Hyperlink"/>
    <w:basedOn w:val="DefaultParagraphFont"/>
    <w:uiPriority w:val="99"/>
    <w:rsid w:val="00122E8A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FB227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hyperlink" Target="mailto:exsutur@mail.ru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865</TotalTime>
  <Pages>2</Pages>
  <Words>407</Words>
  <Characters>2323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Алексевна</dc:creator>
  <cp:keywords/>
  <dc:description/>
  <cp:lastModifiedBy>Галина</cp:lastModifiedBy>
  <cp:revision>7</cp:revision>
  <cp:lastPrinted>2012-11-01T06:40:00Z</cp:lastPrinted>
  <dcterms:created xsi:type="dcterms:W3CDTF">2012-10-17T09:15:00Z</dcterms:created>
  <dcterms:modified xsi:type="dcterms:W3CDTF">2012-11-07T16:32:00Z</dcterms:modified>
</cp:coreProperties>
</file>