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E7" w:rsidRPr="000168EC" w:rsidRDefault="007721E7" w:rsidP="00BB5F1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</w:pPr>
      <w:r w:rsidRPr="000168EC">
        <w:rPr>
          <w:rFonts w:ascii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 xml:space="preserve">Внеклассное мероприятие по информатике 6 класс. 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Команды представляют свои названия, девизы и капитанов.</w:t>
      </w:r>
    </w:p>
    <w:p w:rsidR="007721E7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Снайпер (быстрые вопросы)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. Слайды 30-42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На данном этапе командам предстоит выбрать дорожку (зеленая, синяя). Это могут сделать капитаны команд или один из игроков. На слайдах появляются вопросы и варианты ответов к ним. Выбрав правильный ответ, команда попадает в мишень и она закрывается. Сколько закрытых мишеней - столько баллов получает команда.</w:t>
      </w:r>
    </w:p>
    <w:p w:rsidR="007721E7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Вопросы для зеленой дорожки: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Какое из периферийных устройств поможет получить электронную копию фотографии.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Графический планшет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Сканер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Принтер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Плоттер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Каким файлом обычно является файл с расширением . ехе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Текстовым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Графическим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Библиотечным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Исполняемым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3. Что означает слово РОУМИНГ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Мобильная связь между городами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Компьютерная сеть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Компьютерный вирус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Систему защиты информации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4. Сколько битов несёт слово ЁЛКА?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8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16</w:t>
      </w:r>
    </w:p>
    <w:p w:rsidR="007721E7" w:rsidRPr="00BB5F1A" w:rsidRDefault="007721E7" w:rsidP="00B80536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32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Вопросы для синей дорожки: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Одна иконка из изображенных на рисунке не является ярлычком программы Microsoft Office. Какая?</w:t>
      </w:r>
    </w:p>
    <w:p w:rsidR="007721E7" w:rsidRPr="00BB5F1A" w:rsidRDefault="007721E7" w:rsidP="00BB5F1A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 w:rsidRPr="008F4820">
        <w:rPr>
          <w:rFonts w:ascii="Arial" w:hAnsi="Arial" w:cs="Arial"/>
          <w:noProof/>
          <w:color w:val="000000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festival.1september.ru/articles/621064/img1.jpg" style="width:4in;height:54pt;visibility:visible">
            <v:imagedata r:id="rId5" o:title=""/>
          </v:shape>
        </w:pic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Какая из приведенных ниже программ является графическим редактором?</w:t>
      </w:r>
    </w:p>
    <w:p w:rsidR="007721E7" w:rsidRPr="005866FB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val="en-US" w:eastAsia="ru-RU"/>
        </w:rPr>
        <w:t>Microsoft</w:t>
      </w:r>
      <w:r w:rsidRPr="005866FB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BB5F1A">
        <w:rPr>
          <w:rFonts w:ascii="Arial" w:hAnsi="Arial" w:cs="Arial"/>
          <w:color w:val="000000"/>
          <w:sz w:val="20"/>
          <w:szCs w:val="20"/>
          <w:lang w:val="en-US" w:eastAsia="ru-RU"/>
        </w:rPr>
        <w:t>Exsel</w:t>
      </w:r>
    </w:p>
    <w:p w:rsidR="007721E7" w:rsidRPr="005866FB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val="en-US" w:eastAsia="ru-RU"/>
        </w:rPr>
        <w:t>Microsoft</w:t>
      </w:r>
      <w:r w:rsidRPr="005866FB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 xml:space="preserve"> </w:t>
      </w:r>
      <w:r w:rsidRPr="00BB5F1A">
        <w:rPr>
          <w:rFonts w:ascii="Arial" w:hAnsi="Arial" w:cs="Arial"/>
          <w:color w:val="000000"/>
          <w:sz w:val="20"/>
          <w:szCs w:val="20"/>
          <w:u w:val="single"/>
          <w:lang w:val="en-US" w:eastAsia="ru-RU"/>
        </w:rPr>
        <w:t>Paint</w:t>
      </w:r>
    </w:p>
    <w:p w:rsidR="007721E7" w:rsidRPr="005866FB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val="en-US" w:eastAsia="ru-RU"/>
        </w:rPr>
        <w:t>Opera</w:t>
      </w:r>
    </w:p>
    <w:p w:rsidR="007721E7" w:rsidRPr="005866FB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val="en-US" w:eastAsia="ru-RU"/>
        </w:rPr>
        <w:t>Microsoft</w:t>
      </w:r>
      <w:r w:rsidRPr="005866FB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BB5F1A">
        <w:rPr>
          <w:rFonts w:ascii="Arial" w:hAnsi="Arial" w:cs="Arial"/>
          <w:color w:val="000000"/>
          <w:sz w:val="20"/>
          <w:szCs w:val="20"/>
          <w:lang w:val="en-US" w:eastAsia="ru-RU"/>
        </w:rPr>
        <w:t>Word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3. Компьютерные вирусы не распространяются через: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Монитор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Электронную почту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Флеш-накопители</w:t>
      </w:r>
    </w:p>
    <w:p w:rsidR="007721E7" w:rsidRPr="00BB5F1A" w:rsidRDefault="007721E7" w:rsidP="00B80536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Интернет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4</w:t>
      </w: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. Какой из следующих предметов может являться бумажным носителем информации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Книга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СD-диск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Глиняная табличка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Flash-диск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Кроссворд.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 19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Перед вами кроссворд, выберите номер строки и ответьте на заданный вопрос. По вертикали в выделенной колонке получите название одной из наук.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i/>
          <w:iCs/>
          <w:color w:val="000000"/>
          <w:sz w:val="20"/>
          <w:szCs w:val="20"/>
          <w:lang w:eastAsia="ru-RU"/>
        </w:rPr>
        <w:t>По горизонтали: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Гибкий магнитный диск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Устройство вывода информации на бумажный носитель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Информация, хранящаяся на устройстве внешней памяти под определенным именем.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Устройство вывода информации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Алгоритм, записанный на языке, которым пользуется компьютер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Изобретатель системы кодирования информации, использующей два символа - точка и тире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Единица измерения информации для хранения одного символа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Наименьшая единица хранения информации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Жесткий диск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Устройство ввода текстовой и графической информации</w:t>
      </w:r>
    </w:p>
    <w:p w:rsidR="007721E7" w:rsidRPr="00BB5F1A" w:rsidRDefault="007721E7" w:rsidP="00BB5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Программа для работы с текстом</w:t>
      </w:r>
    </w:p>
    <w:p w:rsidR="007721E7" w:rsidRPr="00BB5F1A" w:rsidRDefault="007721E7" w:rsidP="00BB5F1A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 </w:t>
      </w:r>
      <w:r w:rsidRPr="008F4820">
        <w:rPr>
          <w:rFonts w:ascii="Arial" w:hAnsi="Arial" w:cs="Arial"/>
          <w:noProof/>
          <w:color w:val="000000"/>
          <w:sz w:val="20"/>
          <w:szCs w:val="20"/>
          <w:lang w:eastAsia="ru-RU"/>
        </w:rPr>
        <w:pict>
          <v:shape id="Рисунок 2" o:spid="_x0000_i1026" type="#_x0000_t75" alt="img2.gif (4701 bytes)" style="width:305.25pt;height:255.75pt;visibility:visible">
            <v:imagedata r:id="rId6" o:title=""/>
          </v:shape>
        </w:pic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Найди пару </w:t>
      </w: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(соответствия)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 Слайд 18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Если мы говорим диск, то ему соответствует прилагательное лазерный.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Программа лицензионная, монитор жидкокристаллический и т. д.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Вот и вам необходимо поставить в соответствия данные слова. Красным словам найди пару - слово, написанное синим шрифтом. Сколько правильных соответствий - столько и баллов получает команда. Команды выбирают пары по очереди.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715"/>
        <w:gridCol w:w="1965"/>
      </w:tblGrid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Красные слова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Синие слова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Электронное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Периферийные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Память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Загрузочный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Текстовый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Диск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Каталог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Счисления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Оперативная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Устройства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Корневой</w:t>
            </w:r>
          </w:p>
        </w:tc>
      </w:tr>
      <w:tr w:rsidR="007721E7" w:rsidRPr="008F482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Редактор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Информационные</w:t>
            </w:r>
          </w:p>
        </w:tc>
      </w:tr>
    </w:tbl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Анаграммы.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Слайды 8-14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Анаграммы</w:t>
      </w: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 </w:t>
      </w: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- это головоломки, в которых переставляются буквы в словах. Выберете папку и расшифруйте слова в анаграммах. Назовите лишнее слово.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С главного слайда по гиперссылке выбираем папку №1, появляются анаграммы для обеих команд. Далее слайды следуют по порядку. На последнем слайде правильные ответы.</w:t>
      </w:r>
    </w:p>
    <w:tbl>
      <w:tblPr>
        <w:tblW w:w="0" w:type="auto"/>
        <w:tblCellSpacing w:w="7" w:type="dxa"/>
        <w:tblInd w:w="-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62"/>
        <w:gridCol w:w="2025"/>
      </w:tblGrid>
      <w:tr w:rsidR="007721E7" w:rsidRPr="008F48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Авираклату</w:t>
            </w:r>
          </w:p>
          <w:p w:rsidR="007721E7" w:rsidRPr="00BB5F1A" w:rsidRDefault="007721E7" w:rsidP="00BB5F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торнимо</w:t>
            </w:r>
          </w:p>
          <w:p w:rsidR="007721E7" w:rsidRPr="00BB5F1A" w:rsidRDefault="007721E7" w:rsidP="00BB5F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тернпри</w:t>
            </w:r>
          </w:p>
          <w:p w:rsidR="007721E7" w:rsidRPr="00BB5F1A" w:rsidRDefault="007721E7" w:rsidP="00BB5F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шьмы</w:t>
            </w:r>
          </w:p>
          <w:p w:rsidR="007721E7" w:rsidRPr="00BB5F1A" w:rsidRDefault="007721E7" w:rsidP="00BB5F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вилезорте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Укбноту</w:t>
            </w:r>
          </w:p>
          <w:p w:rsidR="007721E7" w:rsidRPr="00BB5F1A" w:rsidRDefault="007721E7" w:rsidP="00BB5F1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Текормпью</w:t>
            </w:r>
          </w:p>
          <w:p w:rsidR="007721E7" w:rsidRPr="00BB5F1A" w:rsidRDefault="007721E7" w:rsidP="00BB5F1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Дмемо</w:t>
            </w:r>
          </w:p>
          <w:p w:rsidR="007721E7" w:rsidRPr="00BB5F1A" w:rsidRDefault="007721E7" w:rsidP="00BB5F1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Авоорк</w:t>
            </w:r>
          </w:p>
          <w:p w:rsidR="007721E7" w:rsidRPr="00BB5F1A" w:rsidRDefault="007721E7" w:rsidP="00BB5F1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шмьы</w:t>
            </w:r>
          </w:p>
        </w:tc>
      </w:tr>
      <w:tr w:rsidR="007721E7" w:rsidRPr="008F482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21E7" w:rsidRPr="00BB5F1A" w:rsidRDefault="007721E7" w:rsidP="00BB5F1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клавиатура</w:t>
            </w:r>
          </w:p>
          <w:p w:rsidR="007721E7" w:rsidRPr="00BB5F1A" w:rsidRDefault="007721E7" w:rsidP="00BB5F1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монитор</w:t>
            </w:r>
          </w:p>
          <w:p w:rsidR="007721E7" w:rsidRPr="00BB5F1A" w:rsidRDefault="007721E7" w:rsidP="00BB5F1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принтер</w:t>
            </w:r>
          </w:p>
          <w:p w:rsidR="007721E7" w:rsidRPr="00BB5F1A" w:rsidRDefault="007721E7" w:rsidP="00BB5F1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мышь</w:t>
            </w:r>
          </w:p>
          <w:p w:rsidR="007721E7" w:rsidRPr="00BB5F1A" w:rsidRDefault="007721E7" w:rsidP="00BB5F1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>телевизор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721E7" w:rsidRPr="00BB5F1A" w:rsidRDefault="007721E7" w:rsidP="00BB5F1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ноутбук</w:t>
            </w:r>
          </w:p>
          <w:p w:rsidR="007721E7" w:rsidRPr="00BB5F1A" w:rsidRDefault="007721E7" w:rsidP="00BB5F1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компьютер</w:t>
            </w:r>
          </w:p>
          <w:p w:rsidR="007721E7" w:rsidRPr="00BB5F1A" w:rsidRDefault="007721E7" w:rsidP="00BB5F1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модем</w:t>
            </w:r>
          </w:p>
          <w:p w:rsidR="007721E7" w:rsidRPr="00BB5F1A" w:rsidRDefault="007721E7" w:rsidP="00BB5F1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>корова</w:t>
            </w:r>
          </w:p>
          <w:p w:rsidR="007721E7" w:rsidRPr="00BB5F1A" w:rsidRDefault="007721E7" w:rsidP="00BB5F1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B5F1A">
              <w:rPr>
                <w:rFonts w:ascii="Arial" w:hAnsi="Arial" w:cs="Arial"/>
                <w:sz w:val="20"/>
                <w:szCs w:val="20"/>
                <w:lang w:eastAsia="ru-RU"/>
              </w:rPr>
              <w:t>мышь</w:t>
            </w:r>
          </w:p>
        </w:tc>
      </w:tr>
    </w:tbl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Интернет.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Слайды 15-17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На главном слайде командам необходимо выбрать письмо(желтое или красное). Ответить на вопрос, который там находится, перейдя по гиперссылке.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В сети Интернет этот значок называют в различных странах по-разному. В Италии - "улитка", Швеции- "слон", Финляндии его часто именуют "кошкой". Где чаще всего используется этот знак?</w:t>
      </w:r>
    </w:p>
    <w:p w:rsidR="007721E7" w:rsidRPr="00BB5F1A" w:rsidRDefault="007721E7" w:rsidP="00BB5F1A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 w:rsidRPr="008F4820">
        <w:rPr>
          <w:rFonts w:ascii="Arial" w:hAnsi="Arial" w:cs="Arial"/>
          <w:noProof/>
          <w:color w:val="000000"/>
          <w:sz w:val="20"/>
          <w:szCs w:val="20"/>
          <w:lang w:eastAsia="ru-RU"/>
        </w:rPr>
        <w:pict>
          <v:shape id="Рисунок 3" o:spid="_x0000_i1027" type="#_x0000_t75" alt="http://festival.1september.ru/articles/621064/img3.jpg" style="width:122.25pt;height:69pt;visibility:visible">
            <v:imagedata r:id="rId7" o:title=""/>
          </v:shape>
        </w:pic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</w:t>
      </w: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) в адресе электронного почтового ящика;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2) в адресе гипертекстовой страницы;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3) в поисковых запросах при использовании маски поиска;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4) в имени файла.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Найдите определение, которое наиболее точно соответствует слову "Интернет".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Локальная сеть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u w:val="single"/>
          <w:lang w:eastAsia="ru-RU"/>
        </w:rPr>
        <w:t>2) Всемирная система объединенных компьютерных сетей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3) Название первого компьютера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4) Программно управляемое электронное устройство обработки информации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Найди закономерность.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Слайды 43-49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Найдите закономерность и определите следующий член последовательности. Номер задания команды выбирают с главной страницы и по гиперссылке попадают на указанную страницу. Если команда определила правильно следующий член последовательности, то монета с соответствующим числом падает на данное место и команда получает балл.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18,15,12. 9,6,: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Какое число должно быть следующим?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1, 2) 2, 3) 3, 4) 4.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2) 1,4,9,16,: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Какое число должно быть следующим?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17, 2) 19, 3) 20, 4) 25.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3) 1,2,3,5,8,:.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Какое число должно быть следующим?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9, 2) 11, 3) 13, 4) 15.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4) 7, 8, 13, 19, 30, 47, 75, :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Какое число должно быть следующим?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120, 2) 122, 3) 118, 4) 124.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5) 9,5,8,4,7,:.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Какое число должно быть следующим?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3, 2) 4, 3) 5, 4) 6.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6) 3,7,15,31,63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1) 121, 2) 123, 3) 125, 4) 127.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Ребусы.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Слайды 23-29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Маленькая пчелка наполняет все соты сладким медом.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Ваша задача, помочь пчелке!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Чтобы это сделать необходимо решить ребусы.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Номер задания команды выбирают с главной страницы и по гиперссылке попадают на указанную страницу. Если ребус решен и выбран правильный ответ, то соты заполняются медом.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 w:rsidRPr="008F4820">
        <w:rPr>
          <w:rFonts w:ascii="Arial" w:hAnsi="Arial" w:cs="Arial"/>
          <w:noProof/>
          <w:color w:val="000000"/>
          <w:sz w:val="20"/>
          <w:szCs w:val="20"/>
          <w:lang w:eastAsia="ru-RU"/>
        </w:rPr>
        <w:pict>
          <v:shape id="Рисунок 4" o:spid="_x0000_i1028" type="#_x0000_t75" alt="http://festival.1september.ru/articles/621064/img4.jpg" style="width:281.25pt;height:438.75pt;visibility:visible">
            <v:imagedata r:id="rId8" o:title=""/>
          </v:shape>
        </w:pic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Системы счисления.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Слайды 3-7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Командам предстоит решить задачи, связанные с двоичной системой счисления и римской системой счисления. Номер задачи игроки выбирают с главной страницы и по гиперссылке попадают на указанную страницу. На слайдах есть подсказка - обозначение римский цифр, которой могут воспользоваться команды.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Праздничную коробку наполнили бабочками. Когда коробку открыли, бабочки разлетелись в разные стороны. Определи, сколько было в коробке бабочек, если в двоичной системе счисления их было 10101?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Ответы даны в десятичной системе счисления. (21)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С каждой яблони в саду было собрано10110 кг яблок. Сколько кг яблок собрали с 20 яблонь? (22*20=440)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Прообразом современной компьютерной мыши является прибор изображенный на этом рисунке. Изобрел его Дуглас Энгельбарт в МСМLXIIII. В каком году Дуглас Энгельбарт изобрел этот прибор? (1964)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Суперкомпьютеры используют ученые и инженеры в сложных расчетах, например, при проектировании воздействия волн в океане на нефтяные платформы, когда очень важна скорость обработки операций процессором. Суперкомпьютер "Ломоносов", созданный российскими учеными в ММХ году, признан одним из самых мощных в мире. В каком году создан суперкомпьютер "Ломоносов"? (2010)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Алгоритм.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Слайды 20-22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Ответив на вопрос, заданный на главной странице участники выбирают алгоритм (двигаясь по синей или зеленой стрелке) и выполняют его.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ru-RU"/>
        </w:rPr>
        <w:t>Алгоритм для первой команды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В первую строчку запиши название устройства для печати и выполни следующий алгоритм.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Поменяй третью и четвертую буквы местами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3. Букву "е" замени на "о"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4. Первые две буквы замени на "мо"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Получившееся слово означает: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Средство передачи информации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Средство ввода информации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Средство вывода информации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ru-RU"/>
        </w:rPr>
        <w:t>Алгоритм для второй команды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1. Запиши слово, означающее машину для межпланетных перелетов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2. Уберите последнюю букву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3. Поменяй первую и последнюю буквы местами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4. Замените первую букву на "х"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Получившееся слово означает: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Программу для защиты компьютера при работе в Интернет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Человека, умеющего вскрывать сложные пароли на компьютере</w:t>
      </w:r>
    </w:p>
    <w:p w:rsidR="007721E7" w:rsidRPr="00BB5F1A" w:rsidRDefault="007721E7" w:rsidP="00BB5F1A">
      <w:pPr>
        <w:spacing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Устройство для обработки звуковой информации</w:t>
      </w:r>
    </w:p>
    <w:p w:rsidR="007721E7" w:rsidRPr="00BB5F1A" w:rsidRDefault="007721E7" w:rsidP="00BB5F1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Физкультминутка. </w:t>
      </w:r>
      <w:r w:rsidRPr="00BB5F1A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>Слайд 50</w:t>
      </w:r>
    </w:p>
    <w:p w:rsidR="007721E7" w:rsidRPr="00966F59" w:rsidRDefault="007721E7" w:rsidP="00966F59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BB5F1A">
        <w:rPr>
          <w:rFonts w:ascii="Arial" w:hAnsi="Arial" w:cs="Arial"/>
          <w:color w:val="000000"/>
          <w:sz w:val="20"/>
          <w:szCs w:val="20"/>
          <w:lang w:eastAsia="ru-RU"/>
        </w:rPr>
        <w:t>Этот этап участники могут выбрать по желанию или в середине игры ведущий предлагает командам немного отдохнуть.</w:t>
      </w:r>
    </w:p>
    <w:sectPr w:rsidR="007721E7" w:rsidRPr="00966F59" w:rsidSect="00473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1159E"/>
    <w:multiLevelType w:val="multilevel"/>
    <w:tmpl w:val="0902F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DD6CD8"/>
    <w:multiLevelType w:val="multilevel"/>
    <w:tmpl w:val="E67A7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327D65"/>
    <w:multiLevelType w:val="multilevel"/>
    <w:tmpl w:val="C700F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DF32D0"/>
    <w:multiLevelType w:val="multilevel"/>
    <w:tmpl w:val="6D864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2E4386"/>
    <w:multiLevelType w:val="multilevel"/>
    <w:tmpl w:val="5A0C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5F1A"/>
    <w:rsid w:val="000168EC"/>
    <w:rsid w:val="00176873"/>
    <w:rsid w:val="00473C8A"/>
    <w:rsid w:val="005866FB"/>
    <w:rsid w:val="007721E7"/>
    <w:rsid w:val="008177FF"/>
    <w:rsid w:val="00840B47"/>
    <w:rsid w:val="008F4820"/>
    <w:rsid w:val="00966F59"/>
    <w:rsid w:val="00B80536"/>
    <w:rsid w:val="00BB5F1A"/>
    <w:rsid w:val="00E6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C8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B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BB5F1A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BB5F1A"/>
  </w:style>
  <w:style w:type="character" w:styleId="Emphasis">
    <w:name w:val="Emphasis"/>
    <w:basedOn w:val="DefaultParagraphFont"/>
    <w:uiPriority w:val="99"/>
    <w:qFormat/>
    <w:rsid w:val="00BB5F1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BB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5F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59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2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2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3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4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4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4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4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594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</TotalTime>
  <Pages>7</Pages>
  <Words>1081</Words>
  <Characters>6162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2013-01-26T04:30:00Z</dcterms:created>
  <dcterms:modified xsi:type="dcterms:W3CDTF">2013-01-26T09:36:00Z</dcterms:modified>
</cp:coreProperties>
</file>