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1A6" w:rsidRPr="004A1735" w:rsidRDefault="000B01A6" w:rsidP="00672FE6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A1735">
        <w:rPr>
          <w:rFonts w:ascii="Times New Roman" w:hAnsi="Times New Roman" w:cs="Times New Roman"/>
          <w:b/>
          <w:bCs/>
          <w:sz w:val="36"/>
          <w:szCs w:val="36"/>
        </w:rPr>
        <w:t>Тематический классный час «Хлеб – всему  голова».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4A1735">
        <w:rPr>
          <w:rFonts w:ascii="Times New Roman" w:hAnsi="Times New Roman" w:cs="Times New Roman"/>
          <w:sz w:val="28"/>
          <w:szCs w:val="28"/>
        </w:rPr>
        <w:t xml:space="preserve"> расширить имеющие у учащихся знания о значении хлеба в жизни человека, помочь им понять, каким трудом достается хлеб, воспитать у школьников любовь и уважение к хлебу и людям, растившим его.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b/>
          <w:bCs/>
          <w:sz w:val="28"/>
          <w:szCs w:val="28"/>
        </w:rPr>
        <w:t>Оформление класса:</w:t>
      </w:r>
      <w:r w:rsidRPr="004A1735">
        <w:rPr>
          <w:rFonts w:ascii="Times New Roman" w:hAnsi="Times New Roman" w:cs="Times New Roman"/>
          <w:sz w:val="28"/>
          <w:szCs w:val="28"/>
        </w:rPr>
        <w:t xml:space="preserve"> плакат, газета, пословицы, стол накрытый скатертью, на нем выпечка, каравай.</w:t>
      </w:r>
    </w:p>
    <w:p w:rsidR="000B01A6" w:rsidRPr="004A1735" w:rsidRDefault="000B01A6" w:rsidP="00672F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1735">
        <w:rPr>
          <w:rFonts w:ascii="Times New Roman" w:hAnsi="Times New Roman" w:cs="Times New Roman"/>
          <w:b/>
          <w:bCs/>
          <w:sz w:val="28"/>
          <w:szCs w:val="28"/>
        </w:rPr>
        <w:t>Примерная структура мероприятия: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1)Встреча гостей.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2)Литературная композиция.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3)Заключительное слово классного руководителя.</w:t>
      </w:r>
    </w:p>
    <w:p w:rsidR="000B01A6" w:rsidRPr="004A1735" w:rsidRDefault="000B01A6" w:rsidP="00672F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173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Ход мероприятия.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Ведущий</w:t>
      </w:r>
      <w:r w:rsidRPr="004A1735">
        <w:rPr>
          <w:rFonts w:ascii="Times New Roman" w:hAnsi="Times New Roman" w:cs="Times New Roman"/>
          <w:sz w:val="28"/>
          <w:szCs w:val="28"/>
        </w:rPr>
        <w:t>.   Слава миру на Земле!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Слава хлебу на столе!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Если мы хотим кого-то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Встретить с честью и почетом,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Встретить щедро, от души,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С уважением большим,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То гостей таких встречаем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Круглым пышным караваем.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Он на блюде расписном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С белоснежным рушником.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С караваем соль подносим: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-Дорогой наш гость и  друг!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Принимай хлеб - соль из рук.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Инсценировка</w:t>
      </w:r>
      <w:r w:rsidRPr="004A1735">
        <w:rPr>
          <w:rFonts w:ascii="Times New Roman" w:hAnsi="Times New Roman" w:cs="Times New Roman"/>
          <w:sz w:val="28"/>
          <w:szCs w:val="28"/>
        </w:rPr>
        <w:t xml:space="preserve"> « Как Рома узнал о хлебе».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Квартира. Стол, накрытый к чаю. Рома сидит перед телевизором. Стук в дверь. Это пришел сосед Иван Филиппович. В руках у него кулек. Он подошел к столу, выложил из кулька на стол несколько размокших, перепачканных землей кусочков хлеба.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Это из вашего окна выбросили?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Бабушка. Набедокурил- не прячься! Выйди и извинись перед Иваном Филипповичем.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Извиняться передо мной не надо. Ваш мальчик не меня обидел, а многих людей.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Рома. Как это?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А вот так. Садись да послушай. Чтобы этот хлеб тебе на стол положить, сначала надо было…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Рома. Купить его в булочной.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Для того , чтобы маленькое зернышко стало хлебом, надо четыре силы- солнце, дождь, земля и великий честный труд.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Ведь не сразу стали зерна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Хлебом тем, что на столе.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Люди долго и упорно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Потрудились на земле.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 xml:space="preserve">   Ведущий.</w:t>
      </w:r>
      <w:r w:rsidRPr="004A1735">
        <w:rPr>
          <w:rFonts w:ascii="Times New Roman" w:hAnsi="Times New Roman" w:cs="Times New Roman"/>
          <w:sz w:val="28"/>
          <w:szCs w:val="28"/>
        </w:rPr>
        <w:t xml:space="preserve">            Только снег сошел в апреле,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Как поля зазеленели.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Мы говорим : «Хлеб».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Золотой простор бескрайний.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Там работают комбайны.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Мы говорим : «Хлеб».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Вот зерно течет рекой,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Чтобы сделаться мукой.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Мы говорим : «Хлеб».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Тесто кружится в квашне,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Запекается в огне.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Мы говорим : «Хлеб».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Ешь его, расти и помни: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В мире нет труда огромней,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Чтоб на стол к тебе явился свежий хлеб!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Учитель.</w:t>
      </w: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Когда за столом вы , ребята, сидите,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То помните, кто для вас хлеб создает: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Колхозник, 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    рабочий,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нефтяник,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строитель,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шахтер,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машинист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металлург и …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Все.</w:t>
      </w: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Народ!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Учитель предлагает игру</w:t>
      </w:r>
      <w:r w:rsidRPr="004A1735">
        <w:rPr>
          <w:rFonts w:ascii="Times New Roman" w:hAnsi="Times New Roman" w:cs="Times New Roman"/>
          <w:sz w:val="28"/>
          <w:szCs w:val="28"/>
        </w:rPr>
        <w:t>. У ребят карточки с окончаниями пословиц. Учитель читает начало пословицы, ребята конец.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1.Горька работа, да…(хлеб сладок).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2.Хочешь есть калачи, …( не сиди на печи).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3.Пироги не…( растут на кустах).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4.В землю не положишь-…( и с земли не возьмешь).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5.Не ленись с плужком-…(будешь с пирожком).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6.На чужой каравай рта не разевай ,а …( пораньше вставай да свой затевай).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7.Догулялись мужики:…( нет ни хлеба ни муки).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8.Пот на спине-…( так и хлеб на столе).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9.Не надо хвалиться,…( коли не знаешь, как хлеб родиться).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10.Доплясались, что …( без хлеба остались).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11.Каравай хлеба не…( свалится с неба).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Бабушка. Садитесь, пожалуйста, Иван Филиппович и Рома, за стол. Я вас чаем и мороженым угощу.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Рома. Я вам свое мороженое отдам.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Спасибо, я мороженное не люблю .Это ты, я знаю, любитель. Но вот скажи, если бы тебе каждый день по четыре раза давали мороженое – скоро бы тебе оно надоело?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Рома. Не скоро. Может быть, через год.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Бабушка. А ты забыл, как ты однажды съел три порции мороженного, тебе стало плохо и ты больше есть его не хотел? А когда мы открыли большую банку твоего любимого клубничного компота, ты три дня пил, а потом сказал: не буду, не могу!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И шоколад, и мармелад, и халва надоела бы, если бы мы ели их каждый день. А вот хлеб мы едим всю жизнь, и никогда он нам не надоедает! Это ржаной хлеб, самый полезный. Его едят и дети, и старики, и спортсмены, и солдаты. Без него даже в космосе не обойтись- для космонавтов - специально пекут маленькие черные хлебцы.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Рома. А вот этот, наверно, обыкновенный  хлеб. ( Показывает на выброшенный  ранее хлеб).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А обыкновенный или необыкновенный еще неизвестно. Вот послушай такую историю.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Создали наши ученые новый сорт пшеницы. И первый его урожай хранился в Ленинграде, в одном институте. А тут немцы окружили Ленинград, и в городе начался голод. Почти все мужчины ушли на фронт, и в этом институте, где хранили зерна нового сорта пшеницы, остался один старый профессор. Ходит он по холодному залу в шубе и валенках, шатаясь от голода, и кажется ему, будто кто-то прямо в ухо ему шепчет: «Возьми одну горсточку и пожуй. Ну не горсточку, то хоть 10 зернышек…».Он уже протянул было руку к банке, где хранилась пшеница, но тут же отдернул ее. И даже в другой конец зала ушел. «Не сметь брать! -приказал профессор сам себе. - Ведь если я не удержусь и все съем, труд моих товарищей пропадет. Нельзя , надо терпеть!»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Умер этот профессор от голода, но новый сорт пшеницы сберег до зернышка. И когда мы победили фашистов, люди посеяли пшеницу. Хорошо она заколосилась, созрела вовремя, хорошая мука получилась. Может быть, как раз из такой муки и испекли тот хлеб, от которого ты целых пол- ломтя выбросил. Сам посуди теперь, обыкновенный это хлеб или нет?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Учитель. Во время блокады Ленинграда пришлось резко снизить нормы выдачи хлеба жителям города. Рабочие получали в день 250 граммов, а остальные жители-125 граммов. Этот хлеб состоял из небольшого количества муки, древесной целлюлозы, жмыха, отрубей и других примесей. И все- таки он помог ленинградцам выстоять. Ленинградцы получали помощь с   «большой земли» по легендарной ледовой дороге, положенной через Ладожское озеро. Народ по праву назвал ее «Дорогой жизни».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Филиппович.  Я, конечно, извиняюсь, что перебиваю вас , но дело в том, что в это время начинается по радио концерт по заявкам радиослушателей. Я отправил свою заявку. Разрешите мне послушать в вашем присутствии передачу!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Бабушка. Конечно, конечно! Нам тоже будет интересно, правда?</w:t>
      </w:r>
    </w:p>
    <w:p w:rsidR="000B01A6" w:rsidRPr="004A1735" w:rsidRDefault="000B01A6" w:rsidP="00D45BDF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Рома. Да, бабушка. И я не прочь послушать, что заказал Иван Филиппович.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Иван  Филиппович  включает  приемник.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Голос по радио. По заявке ветерана Отечественной войны мы передаем стихотворение Ольги Бергольц.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Казалось, что конец Земли, 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Но сквозь остывшую планету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На Ленинград машины шли: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Он жив еще, он рядом где-то-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На Ленинград! На Ленинград!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Там на два дня осталось хлеба,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Там матери под темным небом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Толпой у булочной стоят.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 было так: на всем ходу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Машина задняя осела.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Шофер вскочил, шофер на льду,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Так и есть, мотор заело.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Ремонт на пять минут- пустяк,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Поломка эта – не угроза, 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Да рук не разомкнуть никак: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Их на руле свело морозом.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Чуть разогнешь- опять сведет.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Стоять? А хлеб? Других дождаться?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А хлеб- две тонны? Он спасет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Шестнадцать тысяч ленинградцев.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 вот в бензине руки он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Смочил, поджег их от мотора,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 быстро двинулся ремонт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В пылающих руках шофера.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Вперед! Как ноют волдыри, 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Примерзли к варежкам ладони. 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Но он доставит хлеб, пригонит.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К  хлебопекарни до зари.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Шестнадцать тысяч матерей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Пайки получат на заре-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125 блокадных грамм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С огнем и кровью пополам.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О мы познали в декабре: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Не зря «священным даром» назван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Обычный хлеб, и тяжкий грех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Хотя бы крошку бросить наземь.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641.803 ленинградца умерли во время блокады от голода. На Пискаревском кладбище тысячи могил. Около одной могилы всегда  было много людей. Они стояли молча и плакали. На могиле среди цветов лежал ломтик черного хлеба. А рядом записка: «Доченька, если б могла дать его тебе тогда…».</w:t>
      </w:r>
    </w:p>
    <w:p w:rsidR="000B01A6" w:rsidRPr="004A1735" w:rsidRDefault="000B01A6" w:rsidP="00672FE6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Слайд: дневник Тани Савичевой.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1735">
        <w:rPr>
          <w:rFonts w:ascii="Times New Roman" w:hAnsi="Times New Roman" w:cs="Times New Roman"/>
          <w:sz w:val="28"/>
          <w:szCs w:val="28"/>
        </w:rPr>
        <w:t>Минута молчания.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Учитель.</w:t>
      </w:r>
      <w:r w:rsidRPr="004A1735">
        <w:rPr>
          <w:rFonts w:ascii="Times New Roman" w:hAnsi="Times New Roman" w:cs="Times New Roman"/>
          <w:sz w:val="28"/>
          <w:szCs w:val="28"/>
        </w:rPr>
        <w:t xml:space="preserve"> В старину хлеб резать ножом считалось святотатством. Его ломали на куски. А когда стали резать, то резали, прижимали к груди. О хлебе народ сложил много пословиц. Вот некоторые из них.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Разломить с кем-то хлеб- породить дружбу.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Поделиться хлебом- быть бескорыстным.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Быть хлебосольным -значит быть гостеприимным.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Осыпать молодых хлебом- желать достатка, здоровья, счастья.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Когда же появился хлеб?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Исследователи считают, что человек и хлеб- ровесники. Вначале человек употреблял хлеб в виде сырых зерен, затем в виде похлебки и каши. А печеный хлеб имеет свою историю.</w:t>
      </w:r>
    </w:p>
    <w:p w:rsidR="000B01A6" w:rsidRDefault="000B01A6" w:rsidP="004C6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01A6" w:rsidRDefault="000B01A6" w:rsidP="004C6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01A6" w:rsidRPr="004A1735" w:rsidRDefault="000B01A6" w:rsidP="004C680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Страницы истории.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Когда впервые хлеб пришел на стол к человеку?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Ученые – археологи разных стран мира после получения многих материалов подтвердили, что первым хлебным растением надо считать не современные злаки- рожь и пшеницу, а …дуб. Обильные урожаи его желудей использовали для приготовления хлеба еще в древние времена. Археологи при раскопке трипольских поселений на территории современной Кировоградской области нашли высушенные и растертые в муку желуди, из которых здесь пекли хлеб более 5 тысяч лет назад.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Шло время век за веком. Открытие сменялось открытием, и человек сделал следующий шаг в искусстве приготовления хлеба. Произошло это, как полагают, впервые в Египте 4-5 тысяч лет назад. При раскопках Египетских пирамид обнаружено немало статуэток и других предметов, свидетельствующих о том, что древние египтяне умели не только молоть зерно в муку, но и выпекать из нее хлеб.</w:t>
      </w:r>
    </w:p>
    <w:p w:rsidR="000B01A6" w:rsidRPr="004A1735" w:rsidRDefault="000B01A6" w:rsidP="004C680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Этимология.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Само слово хлеб имеет древнегреческое происхождение. Дело в том, что греки выпекали хлеб в специальных горшках, которые назывались 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«клибанос».Отсюда произошло готское слово «хлайфе», которое затем переняли древние германцы, славяне и другие народы. В старонемецком языке сохранилось слово «хлаиб», очень напоминающее наш «хлеб».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Народная мудрость.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Не будет хлеба - не будет обеда.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Без соли не вкусно- без хлеба не сытно.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Хлеб-это рука друга, протянутая в час испытаний.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А вы, ребята, как относитесь к хлебу? Как понимаете слова: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Хлеб- драгоценность! Им не сори!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Хлеба к обеду в меру бери!</w:t>
      </w:r>
    </w:p>
    <w:p w:rsidR="000B01A6" w:rsidRDefault="000B01A6" w:rsidP="004C6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01A6" w:rsidRDefault="000B01A6" w:rsidP="004C6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01A6" w:rsidRPr="004A1735" w:rsidRDefault="000B01A6" w:rsidP="004C680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Презентация.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Мальчик, ногою пинающий хлеб,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Мальчик, голодных не знающих лет,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Помни, что были лихие года,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Хлеб- это жизнь, а не просто  еда.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Хлебом клялись,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За хлеб умирали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Не для того 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      Чтоб в футбол им играли.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В слове народная мудрость таится,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Вот, что в народе у нас говорится: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«Коли ты хлеб ценить перестал,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Ты человеком быть перестал».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Зерна наших дней, светитесь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Позолотою резной.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Говорим мы: «Берегите,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Берегите хлеб родной!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Берегите каждый колос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Наших радостных полей,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Словно песен тихий голос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Громкой Родины своей!»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Не хотим мы видеть черных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Зерен, выжженных войной, 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Пусть сияет нам узорных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Золотистых волн прибой.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Не мечтаем мы о чуде,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К нам полей живая речь: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«Берегите хлеб, вы, люди,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 xml:space="preserve">                           Научитесь хлеб беречь!».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r w:rsidRPr="004A1735">
        <w:rPr>
          <w:rFonts w:ascii="Times New Roman" w:hAnsi="Times New Roman" w:cs="Times New Roman"/>
          <w:sz w:val="28"/>
          <w:szCs w:val="28"/>
        </w:rPr>
        <w:t>. Живи так, чтобы хлеб твой был всегда честным.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  <w:r w:rsidRPr="004A1735">
        <w:rPr>
          <w:rFonts w:ascii="Times New Roman" w:hAnsi="Times New Roman" w:cs="Times New Roman"/>
          <w:sz w:val="28"/>
          <w:szCs w:val="28"/>
        </w:rPr>
        <w:t>Запомни и скажи всем, кого знаешь, с кем дружишь: в хлебе -душа народа, твоей земли, судьбы многих людей, их неустанный труд. И еще помни: для того, чтобы хлеб у всех был и сегодня, и завтра, и всегда, -трудится  вся страна. Судьба хлеба зависит от каждого из нас.</w:t>
      </w: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</w:p>
    <w:p w:rsidR="000B01A6" w:rsidRPr="004A1735" w:rsidRDefault="000B01A6" w:rsidP="004C6807">
      <w:pPr>
        <w:rPr>
          <w:rFonts w:ascii="Times New Roman" w:hAnsi="Times New Roman" w:cs="Times New Roman"/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  <w:lang w:val="en-US"/>
        </w:rPr>
      </w:pPr>
    </w:p>
    <w:p w:rsidR="000B01A6" w:rsidRDefault="000B01A6" w:rsidP="004C6807">
      <w:pPr>
        <w:rPr>
          <w:sz w:val="28"/>
          <w:szCs w:val="28"/>
          <w:lang w:val="en-US"/>
        </w:rPr>
      </w:pPr>
    </w:p>
    <w:p w:rsidR="000B01A6" w:rsidRDefault="000B01A6" w:rsidP="004C6807">
      <w:pPr>
        <w:rPr>
          <w:sz w:val="28"/>
          <w:szCs w:val="28"/>
          <w:lang w:val="en-US"/>
        </w:rPr>
      </w:pPr>
    </w:p>
    <w:p w:rsidR="000B01A6" w:rsidRDefault="000B01A6" w:rsidP="004C6807">
      <w:pPr>
        <w:rPr>
          <w:sz w:val="28"/>
          <w:szCs w:val="28"/>
          <w:lang w:val="en-US"/>
        </w:rPr>
      </w:pPr>
    </w:p>
    <w:p w:rsidR="000B01A6" w:rsidRDefault="000B01A6" w:rsidP="004C6807">
      <w:pPr>
        <w:rPr>
          <w:sz w:val="28"/>
          <w:szCs w:val="28"/>
          <w:lang w:val="en-US"/>
        </w:rPr>
      </w:pPr>
    </w:p>
    <w:p w:rsidR="000B01A6" w:rsidRDefault="000B01A6" w:rsidP="004C6807">
      <w:pPr>
        <w:rPr>
          <w:sz w:val="28"/>
          <w:szCs w:val="28"/>
          <w:lang w:val="en-US"/>
        </w:rPr>
      </w:pPr>
    </w:p>
    <w:p w:rsidR="000B01A6" w:rsidRDefault="000B01A6" w:rsidP="004C6807">
      <w:pPr>
        <w:rPr>
          <w:sz w:val="28"/>
          <w:szCs w:val="28"/>
          <w:lang w:val="en-US"/>
        </w:rPr>
      </w:pPr>
    </w:p>
    <w:p w:rsidR="000B01A6" w:rsidRPr="004A1735" w:rsidRDefault="000B01A6" w:rsidP="004C6807">
      <w:pPr>
        <w:rPr>
          <w:sz w:val="28"/>
          <w:szCs w:val="28"/>
          <w:lang w:val="en-US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  <w:r w:rsidRPr="000C191E">
        <w:rPr>
          <w:sz w:val="96"/>
          <w:szCs w:val="9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99.75pt;height:67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48pt;v-text-kern:t" trim="t" fitpath="t" string="Хлеб-всему голова."/>
          </v:shape>
        </w:pict>
      </w: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  <w:r w:rsidRPr="00B53296">
        <w:rPr>
          <w:sz w:val="28"/>
          <w:szCs w:val="28"/>
        </w:rPr>
        <w:object w:dxaOrig="7193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67pt" o:ole="">
            <v:imagedata r:id="rId4" o:title=""/>
          </v:shape>
          <o:OLEObject Type="Embed" ProgID="Msxml2.SAXXMLReader.5.0" ShapeID="_x0000_i1026" DrawAspect="Content" ObjectID="_1358251636" r:id="rId5"/>
        </w:object>
      </w:r>
    </w:p>
    <w:p w:rsidR="000B01A6" w:rsidRPr="004A1735" w:rsidRDefault="000B01A6" w:rsidP="004A173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1735">
        <w:rPr>
          <w:rFonts w:ascii="Times New Roman" w:hAnsi="Times New Roman" w:cs="Times New Roman"/>
          <w:b/>
          <w:bCs/>
          <w:sz w:val="32"/>
          <w:szCs w:val="32"/>
        </w:rPr>
        <w:t>Учитель: Морозова И.В.</w:t>
      </w:r>
    </w:p>
    <w:p w:rsidR="000B01A6" w:rsidRPr="004A1735" w:rsidRDefault="000B01A6" w:rsidP="004A173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1735">
        <w:rPr>
          <w:rFonts w:ascii="Times New Roman" w:hAnsi="Times New Roman" w:cs="Times New Roman"/>
          <w:b/>
          <w:bCs/>
          <w:sz w:val="32"/>
          <w:szCs w:val="32"/>
        </w:rPr>
        <w:t>школа №2 города Московский.</w:t>
      </w:r>
    </w:p>
    <w:p w:rsidR="000B01A6" w:rsidRPr="004A1735" w:rsidRDefault="000B01A6" w:rsidP="004A173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B01A6" w:rsidRPr="004A1735" w:rsidRDefault="000B01A6" w:rsidP="004A173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1735">
        <w:rPr>
          <w:rFonts w:ascii="Times New Roman" w:hAnsi="Times New Roman" w:cs="Times New Roman"/>
          <w:b/>
          <w:bCs/>
          <w:sz w:val="32"/>
          <w:szCs w:val="32"/>
        </w:rPr>
        <w:t>2009год.</w:t>
      </w: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</w:p>
    <w:p w:rsidR="000B01A6" w:rsidRDefault="000B01A6" w:rsidP="004C68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0B01A6" w:rsidRPr="00F90616" w:rsidRDefault="000B01A6" w:rsidP="004C6807">
      <w:pPr>
        <w:rPr>
          <w:sz w:val="28"/>
          <w:szCs w:val="28"/>
        </w:rPr>
      </w:pPr>
    </w:p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Default="000B01A6" w:rsidP="004C6807"/>
    <w:p w:rsidR="000B01A6" w:rsidRPr="004C6807" w:rsidRDefault="000B01A6" w:rsidP="004C6807"/>
    <w:sectPr w:rsidR="000B01A6" w:rsidRPr="004C6807" w:rsidSect="00A30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6807"/>
    <w:rsid w:val="00001FA0"/>
    <w:rsid w:val="000A5FF0"/>
    <w:rsid w:val="000B01A6"/>
    <w:rsid w:val="000C191E"/>
    <w:rsid w:val="000C7684"/>
    <w:rsid w:val="000E5B83"/>
    <w:rsid w:val="00131BC6"/>
    <w:rsid w:val="00160D1E"/>
    <w:rsid w:val="001B4210"/>
    <w:rsid w:val="001D1F6A"/>
    <w:rsid w:val="0027701E"/>
    <w:rsid w:val="00313333"/>
    <w:rsid w:val="003360D0"/>
    <w:rsid w:val="00355FCD"/>
    <w:rsid w:val="0041443B"/>
    <w:rsid w:val="004933B7"/>
    <w:rsid w:val="004A1735"/>
    <w:rsid w:val="004C6807"/>
    <w:rsid w:val="00592273"/>
    <w:rsid w:val="005F7FC7"/>
    <w:rsid w:val="00672FE6"/>
    <w:rsid w:val="007F5FE5"/>
    <w:rsid w:val="00870DB7"/>
    <w:rsid w:val="00871C78"/>
    <w:rsid w:val="008C6208"/>
    <w:rsid w:val="008E2EB4"/>
    <w:rsid w:val="00981439"/>
    <w:rsid w:val="00A30D5B"/>
    <w:rsid w:val="00B53296"/>
    <w:rsid w:val="00BF2F54"/>
    <w:rsid w:val="00C234F3"/>
    <w:rsid w:val="00CA7BCD"/>
    <w:rsid w:val="00D45BDF"/>
    <w:rsid w:val="00D92BFF"/>
    <w:rsid w:val="00DF5ECC"/>
    <w:rsid w:val="00F90616"/>
    <w:rsid w:val="00FB5F1F"/>
    <w:rsid w:val="00FC114E"/>
    <w:rsid w:val="00FC7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D5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260</TotalTime>
  <Pages>13</Pages>
  <Words>1894</Words>
  <Characters>10797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User41</cp:lastModifiedBy>
  <cp:revision>12</cp:revision>
  <cp:lastPrinted>2009-10-10T20:03:00Z</cp:lastPrinted>
  <dcterms:created xsi:type="dcterms:W3CDTF">2009-10-09T18:42:00Z</dcterms:created>
  <dcterms:modified xsi:type="dcterms:W3CDTF">2011-02-03T12:21:00Z</dcterms:modified>
</cp:coreProperties>
</file>