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Южный Административный Округ</w:t>
      </w: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Pr="002A4506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 w:rsidRPr="002A4506">
        <w:rPr>
          <w:b/>
          <w:bCs/>
          <w:color w:val="000000"/>
          <w:sz w:val="48"/>
          <w:szCs w:val="48"/>
        </w:rPr>
        <w:t>Творческий проект</w:t>
      </w:r>
    </w:p>
    <w:p w:rsidR="00C0743E" w:rsidRPr="002A4506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</w:rPr>
      </w:pPr>
      <w:r w:rsidRPr="002A4506">
        <w:rPr>
          <w:b/>
          <w:bCs/>
          <w:color w:val="000000"/>
          <w:sz w:val="48"/>
          <w:szCs w:val="48"/>
        </w:rPr>
        <w:t>«Фантазии из шелковых лент».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Выполнили:</w:t>
      </w:r>
    </w:p>
    <w:p w:rsidR="00C0743E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ученицы 6 «А» класса</w:t>
      </w:r>
    </w:p>
    <w:p w:rsidR="00C0743E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ГБОУ СОШ № 901</w:t>
      </w:r>
    </w:p>
    <w:p w:rsidR="00C0743E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Моисеева Ангелина и</w:t>
      </w:r>
    </w:p>
    <w:p w:rsidR="00C0743E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Пузанова Инга.</w:t>
      </w:r>
    </w:p>
    <w:p w:rsidR="00C0743E" w:rsidRPr="005E64BB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5E64BB">
        <w:rPr>
          <w:b/>
          <w:bCs/>
          <w:color w:val="000000"/>
          <w:sz w:val="28"/>
          <w:szCs w:val="28"/>
        </w:rPr>
        <w:t>Руководитель:</w:t>
      </w:r>
    </w:p>
    <w:p w:rsidR="00C0743E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учитель технологии</w:t>
      </w:r>
    </w:p>
    <w:p w:rsidR="00C0743E" w:rsidRPr="005E64BB" w:rsidRDefault="00C0743E" w:rsidP="00EC38CE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Ловчикова Е.Б.</w:t>
      </w:r>
    </w:p>
    <w:p w:rsidR="00C0743E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Default="00C0743E" w:rsidP="002A4506">
      <w:pPr>
        <w:pStyle w:val="NormalWeb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Москва, 2011 – 2012.</w:t>
      </w:r>
    </w:p>
    <w:p w:rsidR="00C0743E" w:rsidRPr="002A4506" w:rsidRDefault="00C0743E" w:rsidP="002A4506">
      <w:pPr>
        <w:pStyle w:val="NormalWeb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5E64BB">
        <w:rPr>
          <w:b/>
          <w:color w:val="000000"/>
          <w:sz w:val="28"/>
          <w:szCs w:val="28"/>
        </w:rPr>
        <w:t>Содержание: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 xml:space="preserve">1. Определение потребности. Формулировка </w:t>
      </w:r>
      <w:r>
        <w:rPr>
          <w:b/>
          <w:bCs/>
          <w:color w:val="000000"/>
          <w:sz w:val="28"/>
          <w:szCs w:val="28"/>
        </w:rPr>
        <w:t xml:space="preserve">цели и </w:t>
      </w:r>
      <w:r w:rsidRPr="005E64BB">
        <w:rPr>
          <w:b/>
          <w:bCs/>
          <w:color w:val="000000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адач проекта.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2. Истори</w:t>
      </w:r>
      <w:r>
        <w:rPr>
          <w:b/>
          <w:bCs/>
          <w:color w:val="000000"/>
          <w:sz w:val="28"/>
          <w:szCs w:val="28"/>
        </w:rPr>
        <w:t>ческая справка.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3. Набор первоначальных идей.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4. Проработка одной или неск</w:t>
      </w:r>
      <w:r>
        <w:rPr>
          <w:b/>
          <w:bCs/>
          <w:color w:val="000000"/>
          <w:sz w:val="28"/>
          <w:szCs w:val="28"/>
        </w:rPr>
        <w:t>ольких лучших идей</w:t>
      </w:r>
      <w:r w:rsidRPr="005E64BB"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 Изделие в виде зарисовки или картинки с описанием.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-Схема выбора материалов с образцами.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-Выбор инструментов и приспособлений.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Изготовление изделий.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-Составление критериев будущих изделий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-Технология  изготовления изделий. 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-Анализ идей и выбор лучших вариантов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-Экономическое обоснование.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-Экологическое обоснование.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-Реклама изделия.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6. Заключение.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-Самооценка изделия, соответствует ли оно критериям.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-Оценка своей деятельности во время проектирования.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7. Библиографический список.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B6EEA"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0.5pt;height:534pt;visibility:visible">
            <v:imagedata r:id="rId5" o:title=""/>
          </v:shape>
        </w:pict>
      </w:r>
    </w:p>
    <w:p w:rsidR="00C0743E" w:rsidRDefault="00C0743E" w:rsidP="00EC38CE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EC38CE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Цели проекта</w:t>
      </w:r>
      <w:r>
        <w:rPr>
          <w:b/>
          <w:bCs/>
          <w:color w:val="000000"/>
          <w:sz w:val="28"/>
          <w:szCs w:val="28"/>
        </w:rPr>
        <w:t>: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Выполнить изделия, имеющие практическую значимость для использования в домашнем обиходе или для подарка друзьям и близким.</w:t>
      </w:r>
    </w:p>
    <w:p w:rsidR="00C0743E" w:rsidRDefault="00C0743E" w:rsidP="00F3479A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:rsidR="00C0743E" w:rsidRPr="00A03855" w:rsidRDefault="00C0743E" w:rsidP="005E64B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Pr="00A03855">
        <w:rPr>
          <w:bCs/>
          <w:color w:val="000000"/>
          <w:sz w:val="28"/>
          <w:szCs w:val="28"/>
        </w:rPr>
        <w:t>Познакомиться с историей вышивки лентами.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Освоить основные приемы</w:t>
      </w:r>
      <w:r w:rsidRPr="005E64BB">
        <w:rPr>
          <w:color w:val="000000"/>
          <w:sz w:val="28"/>
          <w:szCs w:val="28"/>
        </w:rPr>
        <w:t xml:space="preserve"> вышивки </w:t>
      </w:r>
      <w:r>
        <w:rPr>
          <w:color w:val="000000"/>
          <w:sz w:val="28"/>
          <w:szCs w:val="28"/>
        </w:rPr>
        <w:t>лентами.</w:t>
      </w:r>
    </w:p>
    <w:p w:rsidR="00C0743E" w:rsidRPr="00552CE0" w:rsidRDefault="00C0743E" w:rsidP="00552CE0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-Выполнить несложные изделия в технике вышивки лентами.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Необходимое оборудование:</w:t>
      </w:r>
      <w:r w:rsidRPr="005E64BB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компьютер, проектор, сканер,</w:t>
      </w:r>
      <w:r w:rsidRPr="005E64BB">
        <w:rPr>
          <w:color w:val="000000"/>
          <w:sz w:val="28"/>
          <w:szCs w:val="28"/>
        </w:rPr>
        <w:t xml:space="preserve"> принтер, экран, цифровой фотоаппарат.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5E64BB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E64BB">
        <w:rPr>
          <w:rFonts w:ascii="Times New Roman" w:hAnsi="Times New Roman"/>
          <w:b/>
          <w:bCs/>
          <w:color w:val="000000"/>
          <w:sz w:val="28"/>
          <w:szCs w:val="28"/>
        </w:rPr>
        <w:t>Определение потребности (обоснование выбора темы)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Шелковые ленты и тесьма, применяемые для отделки, прочно вошли в нашу повседневную жизнь. О них обычно вспоминают перед праздниками и торжественными событиями, когда возникает необходимость украсить окружающий нас мир.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Красивая лента предаёт хорошо упакованному подарку изысканность, подчёркивая торж</w:t>
      </w:r>
      <w:r>
        <w:rPr>
          <w:color w:val="000000"/>
          <w:sz w:val="28"/>
          <w:szCs w:val="28"/>
        </w:rPr>
        <w:t>ественность момента. Перевязанны</w:t>
      </w:r>
      <w:r w:rsidRPr="005E64BB">
        <w:rPr>
          <w:color w:val="000000"/>
          <w:sz w:val="28"/>
          <w:szCs w:val="28"/>
        </w:rPr>
        <w:t>й лентой букет выглядит не только привлекательнее, но и богаче. Свадебные платья, украшенные лентами</w:t>
      </w:r>
      <w:r>
        <w:rPr>
          <w:color w:val="000000"/>
          <w:sz w:val="28"/>
          <w:szCs w:val="28"/>
        </w:rPr>
        <w:t>,</w:t>
      </w:r>
      <w:r w:rsidRPr="005E64BB">
        <w:rPr>
          <w:color w:val="000000"/>
          <w:sz w:val="28"/>
          <w:szCs w:val="28"/>
        </w:rPr>
        <w:t xml:space="preserve"> бантами и кружевом смотрятся восхитительно. Ленты “оживляют” прич</w:t>
      </w:r>
      <w:r>
        <w:rPr>
          <w:color w:val="000000"/>
          <w:sz w:val="28"/>
          <w:szCs w:val="28"/>
        </w:rPr>
        <w:t>ёску, а отделанные ими</w:t>
      </w:r>
      <w:r w:rsidRPr="005E64BB">
        <w:rPr>
          <w:color w:val="000000"/>
          <w:sz w:val="28"/>
          <w:szCs w:val="28"/>
        </w:rPr>
        <w:t xml:space="preserve"> шляпки, сумочки и платья приобретают так называемую изюминку</w:t>
      </w:r>
      <w:r w:rsidRPr="005E64BB"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С их помощью стараются создать праздничную атмосферу в доме. Красные ленты и банты стали символами рождественских праздников. У нас уже сложился обычай украшать автомобили свадебного кортежа лентами цветов государственного флага и перевязывать конверты с новорожденными голубыми или розовыми лентами, в зависимости от пола ребёнка.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Вышивка шелковыми лентами – яркое явление культуры, которое обогащает, доставляет радость общения с настоящим искусством. Красота, цвет, блеск и гладкая фактура – эти свойства лент являются в полной мере, художественными средствами декориров</w:t>
      </w:r>
      <w:r>
        <w:rPr>
          <w:color w:val="000000"/>
          <w:sz w:val="28"/>
          <w:szCs w:val="28"/>
        </w:rPr>
        <w:t>ания изделий и издавна применяют</w:t>
      </w:r>
      <w:r w:rsidRPr="005E64BB">
        <w:rPr>
          <w:color w:val="000000"/>
          <w:sz w:val="28"/>
          <w:szCs w:val="28"/>
        </w:rPr>
        <w:t>ся в декоративно-прикладном творчестве.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Природа – бесконечный источник творческих идей. Она открывает перед нами возможность почувствовать прекрасное и ощутить себя искусным мастером. Красота окружающего мира, дей</w:t>
      </w:r>
      <w:r>
        <w:rPr>
          <w:color w:val="000000"/>
          <w:sz w:val="28"/>
          <w:szCs w:val="28"/>
        </w:rPr>
        <w:t xml:space="preserve">ствует на воображение, развивает </w:t>
      </w:r>
      <w:r w:rsidRPr="005E64BB">
        <w:rPr>
          <w:color w:val="000000"/>
          <w:sz w:val="28"/>
          <w:szCs w:val="28"/>
        </w:rPr>
        <w:t xml:space="preserve"> чувство</w:t>
      </w:r>
      <w:r>
        <w:rPr>
          <w:color w:val="000000"/>
          <w:sz w:val="28"/>
          <w:szCs w:val="28"/>
        </w:rPr>
        <w:t xml:space="preserve"> прекрасного, побуждает к творчеству</w:t>
      </w:r>
      <w:r w:rsidRPr="005E64BB">
        <w:rPr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Необычайная выпуклость ленточной вышивки, га</w:t>
      </w:r>
      <w:r>
        <w:rPr>
          <w:color w:val="000000"/>
          <w:sz w:val="28"/>
          <w:szCs w:val="28"/>
        </w:rPr>
        <w:t>рмония элементов, цветовые сочетания и блеск – эти</w:t>
      </w:r>
      <w:r w:rsidRPr="005E64BB">
        <w:rPr>
          <w:color w:val="000000"/>
          <w:sz w:val="28"/>
          <w:szCs w:val="28"/>
        </w:rPr>
        <w:t xml:space="preserve"> чудеса иллюзии преображают рисунок, который в графическом исполнении может выглядеть скромно и не впечатляюще.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Мы знакомы с различными видами декоративно-прикладного искусства, в том числе с вышивкой крестом и гладью. С вышивкой лентами мы познакомились впервые в этом году. Это творчест</w:t>
      </w:r>
      <w:r>
        <w:rPr>
          <w:color w:val="000000"/>
          <w:sz w:val="28"/>
          <w:szCs w:val="28"/>
        </w:rPr>
        <w:t>во нам очень понравилось. Особенность</w:t>
      </w:r>
      <w:r w:rsidRPr="005E64BB">
        <w:rPr>
          <w:color w:val="000000"/>
          <w:sz w:val="28"/>
          <w:szCs w:val="28"/>
        </w:rPr>
        <w:t xml:space="preserve"> вышивки </w:t>
      </w:r>
      <w:r>
        <w:rPr>
          <w:color w:val="000000"/>
          <w:sz w:val="28"/>
          <w:szCs w:val="28"/>
        </w:rPr>
        <w:t xml:space="preserve">лентами состоит </w:t>
      </w:r>
      <w:r w:rsidRPr="005E64BB">
        <w:rPr>
          <w:color w:val="000000"/>
          <w:sz w:val="28"/>
          <w:szCs w:val="28"/>
        </w:rPr>
        <w:t>в том, что она придает рисунку объемность. С помощью оригинального объемного рисунка или банта мы сможем объединить в единый ансамбль несколько предметов интерь</w:t>
      </w:r>
      <w:r>
        <w:rPr>
          <w:color w:val="000000"/>
          <w:sz w:val="28"/>
          <w:szCs w:val="28"/>
        </w:rPr>
        <w:t>ера. В этой технике можно вышивать</w:t>
      </w:r>
      <w:r w:rsidRPr="005E64BB">
        <w:rPr>
          <w:color w:val="000000"/>
          <w:sz w:val="28"/>
          <w:szCs w:val="28"/>
        </w:rPr>
        <w:t xml:space="preserve"> различные изделия: постельное белье, полотенца,</w:t>
      </w:r>
      <w:r>
        <w:rPr>
          <w:color w:val="000000"/>
          <w:sz w:val="28"/>
          <w:szCs w:val="28"/>
        </w:rPr>
        <w:t xml:space="preserve"> детскую и летнюю одежду,</w:t>
      </w:r>
      <w:r w:rsidRPr="005E64BB">
        <w:rPr>
          <w:color w:val="000000"/>
          <w:sz w:val="28"/>
          <w:szCs w:val="28"/>
        </w:rPr>
        <w:t xml:space="preserve"> картины, рамки для фотографий, мешочк</w:t>
      </w:r>
      <w:r>
        <w:rPr>
          <w:color w:val="000000"/>
          <w:sz w:val="28"/>
          <w:szCs w:val="28"/>
        </w:rPr>
        <w:t>и для косметики и многое другое.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Для выполнения проекта необходимо учесть сле</w:t>
      </w:r>
      <w:r>
        <w:rPr>
          <w:color w:val="000000"/>
          <w:sz w:val="28"/>
          <w:szCs w:val="28"/>
        </w:rPr>
        <w:t xml:space="preserve">дующие факторы:      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5E64BB">
        <w:rPr>
          <w:color w:val="000000"/>
          <w:sz w:val="28"/>
          <w:szCs w:val="28"/>
        </w:rPr>
        <w:t>материалы для фона изделий и</w:t>
      </w:r>
      <w:r>
        <w:rPr>
          <w:color w:val="000000"/>
          <w:sz w:val="28"/>
          <w:szCs w:val="28"/>
        </w:rPr>
        <w:t xml:space="preserve"> ленты для вышивки;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инструменты и приспособления;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 </w:t>
      </w:r>
      <w:r w:rsidRPr="005E64BB">
        <w:rPr>
          <w:color w:val="000000"/>
          <w:sz w:val="28"/>
          <w:szCs w:val="28"/>
        </w:rPr>
        <w:t xml:space="preserve">правила техники безопасности при </w:t>
      </w:r>
      <w:r>
        <w:rPr>
          <w:color w:val="000000"/>
          <w:sz w:val="28"/>
          <w:szCs w:val="28"/>
        </w:rPr>
        <w:t>выполнении практической работы;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 </w:t>
      </w:r>
      <w:r w:rsidRPr="005E64BB">
        <w:rPr>
          <w:color w:val="000000"/>
          <w:sz w:val="28"/>
          <w:szCs w:val="28"/>
        </w:rPr>
        <w:t>технология вышивк</w:t>
      </w:r>
      <w:r>
        <w:rPr>
          <w:color w:val="000000"/>
          <w:sz w:val="28"/>
          <w:szCs w:val="28"/>
        </w:rPr>
        <w:t>и и изготовления изделий;</w:t>
      </w:r>
    </w:p>
    <w:p w:rsidR="00C0743E" w:rsidRDefault="00C0743E" w:rsidP="00EC38CE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 </w:t>
      </w:r>
      <w:r w:rsidRPr="005E64BB">
        <w:rPr>
          <w:color w:val="000000"/>
          <w:sz w:val="28"/>
          <w:szCs w:val="28"/>
        </w:rPr>
        <w:t>себестоимость изделий.</w:t>
      </w:r>
    </w:p>
    <w:p w:rsidR="00C0743E" w:rsidRPr="00EC38CE" w:rsidRDefault="00C0743E" w:rsidP="00EC38CE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2. История вышивки лентами</w:t>
      </w:r>
      <w:r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С древних времен вышитые изделия занимают преобладающее место в декоративно-прикладном творчестве. Этот вид рукоделия, изменяясь и совершенствуясь параллельно историческим этапам развития человечества, отражает прогресс культуры.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 xml:space="preserve">Создавалось вышивальное мастерство веками. Тысячелетиями покрывались шитыми узорами предметы быта и одежда. Технология вышивки вырабатывалась многими поколениями мастеров, бережно сохранявших все </w:t>
      </w:r>
      <w:r>
        <w:rPr>
          <w:color w:val="000000"/>
          <w:sz w:val="28"/>
          <w:szCs w:val="28"/>
        </w:rPr>
        <w:t xml:space="preserve"> самое </w:t>
      </w:r>
      <w:r w:rsidRPr="005E64BB">
        <w:rPr>
          <w:color w:val="000000"/>
          <w:sz w:val="28"/>
          <w:szCs w:val="28"/>
        </w:rPr>
        <w:t>ценное.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Самые первые элементы вышивания возникли в эпоху первобытной культуры. Для вышивки в древности использовали жилы животных, волос, а в более поздние времена, – льняную, шерстяную, конопляную, хлопковую пряжу. Для украшения использовали перламутровые ракушки, жемчуг, драгоценные камни, монеты, блестки, бусинки, бисер.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 xml:space="preserve">Впервые ленты </w:t>
      </w:r>
      <w:r>
        <w:rPr>
          <w:color w:val="000000"/>
          <w:sz w:val="28"/>
          <w:szCs w:val="28"/>
        </w:rPr>
        <w:t>для украшения одежды стали применять</w:t>
      </w:r>
      <w:r w:rsidRPr="005E64BB">
        <w:rPr>
          <w:color w:val="000000"/>
          <w:sz w:val="28"/>
          <w:szCs w:val="28"/>
        </w:rPr>
        <w:t xml:space="preserve"> в Древней Греции и Древнем Риме. Гречанки и римлянки использовали разнообразные ленты для украшения одежды и причесок, декорировали ими гобелены.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только </w:t>
      </w:r>
      <w:r w:rsidRPr="005E64BB">
        <w:rPr>
          <w:color w:val="000000"/>
          <w:sz w:val="28"/>
          <w:szCs w:val="28"/>
        </w:rPr>
        <w:t>в ХIV в.</w:t>
      </w:r>
      <w:r>
        <w:rPr>
          <w:color w:val="000000"/>
          <w:sz w:val="28"/>
          <w:szCs w:val="28"/>
        </w:rPr>
        <w:t xml:space="preserve"> Начало расширяться бытовое применение шелковых лент.          Традиции ткачества в Лионе и благоприятные климатические условия юга Европы способствовали быстрому развитию производства ценной шелковой нити.</w:t>
      </w:r>
      <w:r w:rsidRPr="005E64BB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</w:t>
      </w:r>
      <w:r w:rsidRPr="005E64BB">
        <w:rPr>
          <w:color w:val="000000"/>
          <w:sz w:val="28"/>
          <w:szCs w:val="28"/>
        </w:rPr>
        <w:t xml:space="preserve"> ХV-XVI вв. прогресс текстильного произв</w:t>
      </w:r>
      <w:r>
        <w:rPr>
          <w:color w:val="000000"/>
          <w:sz w:val="28"/>
          <w:szCs w:val="28"/>
        </w:rPr>
        <w:t>одства в Европе позволил обеспеч</w:t>
      </w:r>
      <w:r w:rsidRPr="005E64BB">
        <w:rPr>
          <w:color w:val="000000"/>
          <w:sz w:val="28"/>
          <w:szCs w:val="28"/>
        </w:rPr>
        <w:t>ить многочисленных желающих качественными шелковыми лентами.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В ХVII</w:t>
      </w:r>
      <w:r>
        <w:rPr>
          <w:color w:val="000000"/>
          <w:sz w:val="28"/>
          <w:szCs w:val="28"/>
        </w:rPr>
        <w:t xml:space="preserve"> в. европейский костюм в стиле Б</w:t>
      </w:r>
      <w:r w:rsidRPr="005E64BB">
        <w:rPr>
          <w:color w:val="000000"/>
          <w:sz w:val="28"/>
          <w:szCs w:val="28"/>
        </w:rPr>
        <w:t>арокко отличался пышностью и огромным количеством вышитых украшений. Эпоха Рококо следующего века носила черты хрупкости и утонченности. Мода тех времен диктовала применение множества элементов в одежде. Платья украшали ленточными рюшами, бантами, цветами. В этот период популярной становится вышивка лентами. Вспыхнув своим блеском и разнообразием в середине ХIХ в., этот вид ленточного творчества в последующие периоды становится менее популярным.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История вышивки нашей страны отличается особым фольклорным колоритом.Тесно сплетаясь с модными европейскими и восточными тенденциями, этот вид творчества, прогрессивно развиваясь, сохраняет свою самобытность и многообразие.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E64BB">
        <w:rPr>
          <w:color w:val="000000"/>
          <w:sz w:val="28"/>
          <w:szCs w:val="28"/>
        </w:rPr>
        <w:t>История вышивки развивалась и совершенствовалась мног</w:t>
      </w:r>
      <w:r>
        <w:rPr>
          <w:color w:val="000000"/>
          <w:sz w:val="28"/>
          <w:szCs w:val="28"/>
        </w:rPr>
        <w:t>ими поколениями искусных мастеров</w:t>
      </w:r>
      <w:r w:rsidRPr="005E64BB">
        <w:rPr>
          <w:color w:val="000000"/>
          <w:sz w:val="28"/>
          <w:szCs w:val="28"/>
        </w:rPr>
        <w:t>. Фантазия</w:t>
      </w:r>
      <w:r>
        <w:rPr>
          <w:color w:val="000000"/>
          <w:sz w:val="28"/>
          <w:szCs w:val="28"/>
        </w:rPr>
        <w:t>,</w:t>
      </w:r>
      <w:r w:rsidRPr="005E64BB">
        <w:rPr>
          <w:color w:val="000000"/>
          <w:sz w:val="28"/>
          <w:szCs w:val="28"/>
        </w:rPr>
        <w:t xml:space="preserve"> талант, оригинальность, опыт мастеров воплотились в украшениях вышивкой одежды и предметов интерьера.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О декоративном применении шелковых лент свидетельствуют многочисленные музейные экспонаты, репродукции, литературные произведен</w:t>
      </w:r>
      <w:r>
        <w:rPr>
          <w:color w:val="000000"/>
          <w:sz w:val="28"/>
          <w:szCs w:val="28"/>
        </w:rPr>
        <w:t>ия и песни.</w:t>
      </w:r>
      <w:r w:rsidRPr="005E64BB">
        <w:rPr>
          <w:color w:val="000000"/>
          <w:sz w:val="28"/>
          <w:szCs w:val="28"/>
        </w:rPr>
        <w:t xml:space="preserve"> Очень нарядным бы</w:t>
      </w:r>
      <w:r>
        <w:rPr>
          <w:color w:val="000000"/>
          <w:sz w:val="28"/>
          <w:szCs w:val="28"/>
        </w:rPr>
        <w:t>л старинный девичий убор</w:t>
      </w:r>
      <w:r w:rsidRPr="005E64BB">
        <w:rPr>
          <w:color w:val="000000"/>
          <w:sz w:val="28"/>
          <w:szCs w:val="28"/>
        </w:rPr>
        <w:t>, который расшивался золотой нитью, бусинками и отделывался лентами.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В праздничных рубахах узорами расшивались не только рукава, но и ворот, а подол обшивался двумя полосками шелковых кумачовых лент. Подол сарафанов вышивался ажурной строчкой и “обкладывался” шелковыми лентами.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После в</w:t>
      </w:r>
      <w:r w:rsidRPr="005E64BB">
        <w:rPr>
          <w:color w:val="000000"/>
          <w:sz w:val="28"/>
          <w:szCs w:val="28"/>
        </w:rPr>
        <w:t>тор</w:t>
      </w:r>
      <w:r>
        <w:rPr>
          <w:color w:val="000000"/>
          <w:sz w:val="28"/>
          <w:szCs w:val="28"/>
        </w:rPr>
        <w:t xml:space="preserve">ой мировой войны интерес </w:t>
      </w:r>
      <w:r w:rsidRPr="005E64BB">
        <w:rPr>
          <w:color w:val="000000"/>
          <w:sz w:val="28"/>
          <w:szCs w:val="28"/>
        </w:rPr>
        <w:t xml:space="preserve"> ко всем видам рукоделия стал снижаться. Но в течение двух последующих десятилетий началось возрождение вышивки. Вернулся интерес, и это искусство вновь забл</w:t>
      </w:r>
      <w:r>
        <w:rPr>
          <w:color w:val="000000"/>
          <w:sz w:val="28"/>
          <w:szCs w:val="28"/>
        </w:rPr>
        <w:t>истало всеми своими гранями.</w:t>
      </w:r>
      <w:r w:rsidRPr="005E64BB">
        <w:rPr>
          <w:color w:val="000000"/>
          <w:sz w:val="28"/>
          <w:szCs w:val="28"/>
        </w:rPr>
        <w:t xml:space="preserve"> В вышитых экспонатах прослеживаются самобытность и мастерство, умелый подбор материала по цвету и фактуре, рукотворное изящество и неповторимость орнаментов, разнообразие применяемых технологий. Поклонники вышивки заимствуют из сокровищниц народного наследия элементы старинных орнаментов, разрабатывают современные узоры и создают новые произведения вышивального искусства, в том числе и отделанные шелковыми лентами. Ведь шить шелковыми лентами необычайно занимательно, это не требует сложных приспособлений и крупных предварительных расходов. К тому же здесь применяются простые и всем хорошо известные приемы вышивки. А объемный рисунок настолько привлекателен, что можно, без всякого сомнения, утверждать: в ближайшие годы этот вид вышивки ждет широкое распространение и успех!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Pr="005E64BB" w:rsidRDefault="00C0743E" w:rsidP="00410B9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 xml:space="preserve">3. Набор первоначальных идей для </w:t>
      </w:r>
      <w:r>
        <w:rPr>
          <w:b/>
          <w:bCs/>
          <w:color w:val="000000"/>
          <w:sz w:val="28"/>
          <w:szCs w:val="28"/>
        </w:rPr>
        <w:t>изделий.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807C4F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B6EEA">
        <w:rPr>
          <w:b/>
          <w:noProof/>
          <w:color w:val="000000"/>
          <w:sz w:val="28"/>
          <w:szCs w:val="28"/>
        </w:rPr>
        <w:pict>
          <v:shape id="Рисунок 35" o:spid="_x0000_i1026" type="#_x0000_t75" style="width:356.25pt;height:339pt;visibility:visible">
            <v:imagedata r:id="rId6" o:title=""/>
          </v:shape>
        </w:pic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1. Рамка для фото.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Рисунок 36" o:spid="_x0000_i1027" type="#_x0000_t75" style="width:465pt;height:458.25pt;visibility:visible">
            <v:imagedata r:id="rId7" o:title=""/>
          </v:shape>
        </w:pict>
      </w:r>
    </w:p>
    <w:p w:rsidR="00C0743E" w:rsidRDefault="00C0743E" w:rsidP="00807C4F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2</w:t>
      </w:r>
      <w:r w:rsidRPr="005E64BB">
        <w:rPr>
          <w:color w:val="000000"/>
          <w:sz w:val="28"/>
          <w:szCs w:val="28"/>
        </w:rPr>
        <w:t>. Цветы на клумбе</w:t>
      </w:r>
      <w:r>
        <w:rPr>
          <w:color w:val="000000"/>
          <w:sz w:val="28"/>
          <w:szCs w:val="28"/>
        </w:rPr>
        <w:t>.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Default="00C0743E" w:rsidP="00807C4F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Рисунок 41" o:spid="_x0000_i1028" type="#_x0000_t75" style="width:186.75pt;height:201.75pt;visibility:visible">
            <v:imagedata r:id="rId8" o:title=""/>
          </v:shape>
        </w:pict>
      </w:r>
    </w:p>
    <w:p w:rsidR="00C0743E" w:rsidRDefault="00C0743E" w:rsidP="00A77D86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3. Композиция «Фиалки».</w:t>
      </w:r>
    </w:p>
    <w:p w:rsidR="00C0743E" w:rsidRPr="005E64BB" w:rsidRDefault="00C0743E" w:rsidP="00807C4F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Рисунок 38" o:spid="_x0000_i1029" type="#_x0000_t75" style="width:5in;height:5in;visibility:visible">
            <v:imagedata r:id="rId9" o:title=""/>
          </v:shape>
        </w:pic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4. Диванная подушка.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Pr="005E64BB" w:rsidRDefault="00C0743E" w:rsidP="00A77D86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Pr="005E64BB" w:rsidRDefault="00C0743E" w:rsidP="00807C4F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Рисунок 40" o:spid="_x0000_i1030" type="#_x0000_t75" style="width:342.75pt;height:257.25pt;visibility:visible">
            <v:imagedata r:id="rId10" o:title=""/>
          </v:shape>
        </w:pict>
      </w:r>
    </w:p>
    <w:p w:rsidR="00C0743E" w:rsidRDefault="00C0743E" w:rsidP="00A77D86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5. Игольница и мешочек для сухих трав.</w:t>
      </w:r>
    </w:p>
    <w:p w:rsidR="00C0743E" w:rsidRDefault="00C0743E" w:rsidP="00A77D86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Default="00C0743E" w:rsidP="00EC38CE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EC38CE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Анализ идей и выбор лучших варианта</w:t>
      </w:r>
      <w:r>
        <w:rPr>
          <w:b/>
          <w:bCs/>
          <w:color w:val="000000"/>
          <w:sz w:val="28"/>
          <w:szCs w:val="28"/>
        </w:rPr>
        <w:t>:</w:t>
      </w:r>
    </w:p>
    <w:p w:rsidR="00C0743E" w:rsidRPr="005E64BB" w:rsidRDefault="00C0743E" w:rsidP="00410B9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5E64B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Рамка для фото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(рис.1) - веточки цветов, вышиты лентой голубого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розового, сиреневого цветов</w:t>
      </w:r>
      <w:r w:rsidRPr="005E64BB">
        <w:rPr>
          <w:rFonts w:ascii="Times New Roman" w:hAnsi="Times New Roman"/>
          <w:color w:val="000000"/>
          <w:sz w:val="28"/>
          <w:szCs w:val="28"/>
        </w:rPr>
        <w:t>, с бутонами.</w:t>
      </w:r>
      <w:r>
        <w:rPr>
          <w:rFonts w:ascii="Times New Roman" w:hAnsi="Times New Roman"/>
          <w:color w:val="000000"/>
          <w:sz w:val="28"/>
          <w:szCs w:val="28"/>
        </w:rPr>
        <w:t xml:space="preserve"> По краю рамка отделана шелковым шнуром.</w:t>
      </w:r>
    </w:p>
    <w:p w:rsidR="00C0743E" w:rsidRPr="005E64BB" w:rsidRDefault="00C0743E" w:rsidP="005E64B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Цветы на клумбе (рис. 2) - очень интересная, но сложная работа. Выполнена в разных техниках, в ней много сложных элементов.</w:t>
      </w:r>
    </w:p>
    <w:p w:rsidR="00C0743E" w:rsidRPr="005E64BB" w:rsidRDefault="00C0743E" w:rsidP="005E64B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Фиалки (рис.3)  - работа проста в изготовлении, но смотрится очень оригинально и необычно. </w:t>
      </w:r>
    </w:p>
    <w:p w:rsidR="00C0743E" w:rsidRPr="005E64BB" w:rsidRDefault="00C0743E" w:rsidP="005E64BB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Диванная подушка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(рис. 4)-  выполнена из шелковой ткани, украшена цветущей веточкой и бабочками.</w:t>
      </w:r>
    </w:p>
    <w:p w:rsidR="00C0743E" w:rsidRDefault="00C0743E" w:rsidP="00DB7D5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Игольница и мешочек для сухих трав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(рис. 5).</w:t>
      </w:r>
      <w:r>
        <w:rPr>
          <w:rFonts w:ascii="Times New Roman" w:hAnsi="Times New Roman"/>
          <w:color w:val="000000"/>
          <w:sz w:val="28"/>
          <w:szCs w:val="28"/>
        </w:rPr>
        <w:t xml:space="preserve"> Изделия выполнены из льняной ткани светло-зеленого цвета.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Каждая роза выполнена отдельно, а затем </w:t>
      </w:r>
      <w:r>
        <w:rPr>
          <w:rFonts w:ascii="Times New Roman" w:hAnsi="Times New Roman"/>
          <w:color w:val="000000"/>
          <w:sz w:val="28"/>
          <w:szCs w:val="28"/>
        </w:rPr>
        <w:t>пришита на ткань.</w:t>
      </w:r>
    </w:p>
    <w:p w:rsidR="00C0743E" w:rsidRPr="00DB7D58" w:rsidRDefault="00C0743E" w:rsidP="00410B93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C0743E" w:rsidRPr="005E64BB" w:rsidRDefault="00C0743E" w:rsidP="00410B9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4. Проработка лучших идей</w:t>
      </w:r>
      <w:r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Для вышивки изделий мы выбрали</w:t>
      </w:r>
      <w:r>
        <w:rPr>
          <w:color w:val="000000"/>
          <w:sz w:val="28"/>
          <w:szCs w:val="28"/>
        </w:rPr>
        <w:t xml:space="preserve"> игольницу и мешочек для сухих трав.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 xml:space="preserve"> Изделия не должны быть сложными в выполнении, так как нам предстоит еще многому научиться.</w:t>
      </w:r>
      <w:r>
        <w:rPr>
          <w:color w:val="000000"/>
          <w:sz w:val="28"/>
          <w:szCs w:val="28"/>
        </w:rPr>
        <w:t xml:space="preserve"> Кроме того, эти изделия всегда 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Пригодятся дома или могут быть полезным и приятным подарком друзьям и близким.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Материалы и инструменты</w:t>
      </w:r>
      <w:r>
        <w:rPr>
          <w:b/>
          <w:bCs/>
          <w:color w:val="000000"/>
          <w:sz w:val="28"/>
          <w:szCs w:val="28"/>
        </w:rPr>
        <w:t>: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B6EEA">
        <w:rPr>
          <w:b/>
          <w:noProof/>
          <w:color w:val="000000"/>
          <w:sz w:val="28"/>
          <w:szCs w:val="28"/>
        </w:rPr>
        <w:pict>
          <v:shape id="Рисунок 34" o:spid="_x0000_i1031" type="#_x0000_t75" style="width:195pt;height:146.25pt;visibility:visible">
            <v:imagedata r:id="rId11" o:title=""/>
          </v:shape>
        </w:pic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3169A4">
        <w:rPr>
          <w:bCs/>
          <w:color w:val="000000"/>
          <w:sz w:val="28"/>
          <w:szCs w:val="28"/>
        </w:rPr>
        <w:t>Канва и ткани для вышивки лентами.</w:t>
      </w:r>
    </w:p>
    <w:p w:rsidR="00C0743E" w:rsidRPr="003169A4" w:rsidRDefault="00C0743E" w:rsidP="005E64BB">
      <w:pPr>
        <w:pStyle w:val="NormalWeb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C0743E" w:rsidRPr="005E64BB" w:rsidRDefault="00C0743E" w:rsidP="00525E35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5E64BB">
        <w:rPr>
          <w:color w:val="000000"/>
          <w:sz w:val="28"/>
          <w:szCs w:val="28"/>
        </w:rPr>
        <w:t>Основным материалом для вышивки л</w:t>
      </w:r>
      <w:r>
        <w:rPr>
          <w:color w:val="000000"/>
          <w:sz w:val="28"/>
          <w:szCs w:val="28"/>
        </w:rPr>
        <w:t>ентами является канва или ткань с редким переплетением нитей. Очень хорошо для этого подходит льняная ткань.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Для работы можно использовать хлопчатобумажную, льн</w:t>
      </w:r>
      <w:r>
        <w:rPr>
          <w:color w:val="000000"/>
          <w:sz w:val="28"/>
          <w:szCs w:val="28"/>
        </w:rPr>
        <w:t>яную и шелковую ткань.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</w:t>
      </w:r>
      <w:r w:rsidRPr="005E64BB">
        <w:rPr>
          <w:color w:val="000000"/>
          <w:sz w:val="28"/>
          <w:szCs w:val="28"/>
        </w:rPr>
        <w:t xml:space="preserve"> своих изделий мы </w:t>
      </w:r>
      <w:r>
        <w:rPr>
          <w:color w:val="000000"/>
          <w:sz w:val="28"/>
          <w:szCs w:val="28"/>
        </w:rPr>
        <w:t>выбрали тонкую льняную ткань светло-зеленого цвета.</w:t>
      </w:r>
      <w:r w:rsidRPr="005E64BB">
        <w:rPr>
          <w:color w:val="000000"/>
          <w:sz w:val="28"/>
          <w:szCs w:val="28"/>
        </w:rPr>
        <w:t xml:space="preserve"> Необходимо учесть, чтобы цвет фона гармонично подходил к </w:t>
      </w:r>
      <w:r>
        <w:rPr>
          <w:color w:val="000000"/>
          <w:sz w:val="28"/>
          <w:szCs w:val="28"/>
        </w:rPr>
        <w:t xml:space="preserve"> элементам вышивки</w:t>
      </w:r>
      <w:r w:rsidRPr="005E64BB">
        <w:rPr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Рисунок 11" o:spid="_x0000_i1032" type="#_x0000_t75" alt="img11" style="width:119.25pt;height:130.5pt;visibility:visible">
            <v:imagedata r:id="rId12" o:title=""/>
          </v:shape>
        </w:pic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Ленты для вышивания.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Рисунок 12" o:spid="_x0000_i1033" type="#_x0000_t75" alt="img12" style="width:125.25pt;height:123pt;visibility:visible">
            <v:imagedata r:id="rId13" o:title=""/>
          </v:shape>
        </w:pic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Иглы для вышивания.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Цвет лент необходимо под</w:t>
      </w:r>
      <w:r>
        <w:rPr>
          <w:color w:val="000000"/>
          <w:sz w:val="28"/>
          <w:szCs w:val="28"/>
        </w:rPr>
        <w:t>обрать по цвету рисунка</w:t>
      </w:r>
      <w:r w:rsidRPr="005E64BB">
        <w:rPr>
          <w:color w:val="000000"/>
          <w:sz w:val="28"/>
          <w:szCs w:val="28"/>
        </w:rPr>
        <w:t>, а по желанию, можно менять.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Инструментами для работы являются иглы для выши</w:t>
      </w:r>
      <w:r>
        <w:rPr>
          <w:color w:val="000000"/>
          <w:sz w:val="28"/>
          <w:szCs w:val="28"/>
        </w:rPr>
        <w:t xml:space="preserve">вания с большим ушком </w:t>
      </w:r>
      <w:r w:rsidRPr="005E64BB">
        <w:rPr>
          <w:color w:val="000000"/>
          <w:sz w:val="28"/>
          <w:szCs w:val="28"/>
        </w:rPr>
        <w:t xml:space="preserve"> ножницы и пяльцы.</w:t>
      </w:r>
    </w:p>
    <w:p w:rsidR="00C0743E" w:rsidRPr="005E64BB" w:rsidRDefault="00C0743E" w:rsidP="00410B9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Default="00C0743E" w:rsidP="00410B93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5. Изготовление изделий</w:t>
      </w:r>
      <w:r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410B93">
      <w:pPr>
        <w:pStyle w:val="NormalWeb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Критерии</w:t>
      </w:r>
      <w:r>
        <w:rPr>
          <w:b/>
          <w:bCs/>
          <w:color w:val="000000"/>
          <w:sz w:val="28"/>
          <w:szCs w:val="28"/>
        </w:rPr>
        <w:t xml:space="preserve"> оценки</w:t>
      </w:r>
      <w:r w:rsidRPr="005E64BB">
        <w:rPr>
          <w:b/>
          <w:bCs/>
          <w:color w:val="000000"/>
          <w:sz w:val="28"/>
          <w:szCs w:val="28"/>
        </w:rPr>
        <w:t xml:space="preserve"> изделий</w:t>
      </w:r>
      <w:r>
        <w:rPr>
          <w:b/>
          <w:bCs/>
          <w:color w:val="000000"/>
          <w:sz w:val="28"/>
          <w:szCs w:val="28"/>
        </w:rPr>
        <w:t>:</w:t>
      </w:r>
    </w:p>
    <w:p w:rsidR="00C0743E" w:rsidRPr="005E64BB" w:rsidRDefault="00C0743E" w:rsidP="005E64B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Изделия в технике вышивки лентами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– это картины, рамки для фотографий, подушки, коробочки и мешочки для косметики, должны соответствовать общему замыслу и составлять единое целое.</w:t>
      </w:r>
    </w:p>
    <w:p w:rsidR="00C0743E" w:rsidRPr="005E64BB" w:rsidRDefault="00C0743E" w:rsidP="005E64B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5E64BB">
        <w:rPr>
          <w:rFonts w:ascii="Times New Roman" w:hAnsi="Times New Roman"/>
          <w:color w:val="000000"/>
          <w:sz w:val="28"/>
          <w:szCs w:val="28"/>
        </w:rPr>
        <w:t>Цвет лент должен быть подобран так, чтобы сочетание было гармоничным.</w:t>
      </w:r>
    </w:p>
    <w:p w:rsidR="00C0743E" w:rsidRDefault="00C0743E" w:rsidP="005E64BB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Швы должны быть качественно обработаны, и</w:t>
      </w:r>
      <w:r w:rsidRPr="005E64BB">
        <w:rPr>
          <w:rFonts w:ascii="Times New Roman" w:hAnsi="Times New Roman"/>
          <w:color w:val="000000"/>
          <w:sz w:val="28"/>
          <w:szCs w:val="28"/>
        </w:rPr>
        <w:t>зделия должны быть хорош</w:t>
      </w:r>
      <w:r>
        <w:rPr>
          <w:rFonts w:ascii="Times New Roman" w:hAnsi="Times New Roman"/>
          <w:color w:val="000000"/>
          <w:sz w:val="28"/>
          <w:szCs w:val="28"/>
        </w:rPr>
        <w:t>о отутюжены.</w:t>
      </w:r>
    </w:p>
    <w:p w:rsidR="00C0743E" w:rsidRPr="005E64BB" w:rsidRDefault="00C0743E" w:rsidP="00530482">
      <w:pPr>
        <w:spacing w:after="0" w:line="240" w:lineRule="auto"/>
        <w:ind w:left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0743E" w:rsidRDefault="00C0743E" w:rsidP="00530482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Технология</w:t>
      </w:r>
      <w:r w:rsidRPr="005E64BB">
        <w:rPr>
          <w:b/>
          <w:bCs/>
          <w:color w:val="000000"/>
          <w:sz w:val="28"/>
          <w:szCs w:val="28"/>
        </w:rPr>
        <w:t xml:space="preserve"> изготовления изделий</w:t>
      </w:r>
      <w:r>
        <w:rPr>
          <w:b/>
          <w:bCs/>
          <w:color w:val="000000"/>
          <w:sz w:val="28"/>
          <w:szCs w:val="28"/>
        </w:rPr>
        <w:t>.</w:t>
      </w:r>
    </w:p>
    <w:p w:rsidR="00C0743E" w:rsidRDefault="00C0743E" w:rsidP="00530482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530482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Изделие №1. Мешочек для хранения сухих трав.</w:t>
      </w:r>
    </w:p>
    <w:p w:rsidR="00C0743E" w:rsidRDefault="00C0743E" w:rsidP="00530482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FB17E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Материалы для работы: </w:t>
      </w:r>
    </w:p>
    <w:p w:rsidR="00C0743E" w:rsidRDefault="00C0743E" w:rsidP="00FB17E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льняная ткань светло-зеленого цвета размером 18х50 см,</w:t>
      </w:r>
    </w:p>
    <w:p w:rsidR="00C0743E" w:rsidRDefault="00C0743E" w:rsidP="00FB17E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лента для завязки зеленого цвета длиной 50 см,</w:t>
      </w:r>
    </w:p>
    <w:p w:rsidR="00C0743E" w:rsidRDefault="00C0743E" w:rsidP="00FB17E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узкое белое кружево длиной 35 см,</w:t>
      </w:r>
    </w:p>
    <w:p w:rsidR="00C0743E" w:rsidRDefault="00C0743E" w:rsidP="00FB17E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остатки шелковых лент разных цветов.</w:t>
      </w:r>
    </w:p>
    <w:p w:rsidR="00C0743E" w:rsidRPr="00FB17EB" w:rsidRDefault="00C0743E" w:rsidP="00530482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29"/>
        <w:gridCol w:w="5199"/>
        <w:gridCol w:w="3895"/>
      </w:tblGrid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Последовательность выполнения отдельных элементов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Рисунок или графическое изображение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Скопировать рисунок на ткань с помощью копировальной бумаги.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Натянуть ткань в пяльцы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Рисунок 13" o:spid="_x0000_i1034" type="#_x0000_t75" alt="Image192" style="width:36.75pt;height:36.75pt;visibility:visible">
                  <v:imagedata r:id="rId14" o:title=""/>
                </v:shape>
              </w:pic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Вышить стебельки стебельчатым швом лентой или нитками мулине.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4" o:spid="_x0000_i1035" type="#_x0000_t75" alt="Image193" style="width:165pt;height:30pt;visibility:visible">
                  <v:imagedata r:id="rId15" o:title=""/>
                </v:shape>
              </w:pic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Вышить листья разными способами:</w:t>
            </w:r>
          </w:p>
          <w:p w:rsidR="00C0743E" w:rsidRPr="00DB6EEA" w:rsidRDefault="00C0743E" w:rsidP="005E64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Шов «петельки с прикрепкой»,</w:t>
            </w:r>
          </w:p>
          <w:p w:rsidR="00C0743E" w:rsidRPr="00DB6EEA" w:rsidRDefault="00C0743E" w:rsidP="0053048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«Ленточный стежок».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Рисунок 15" o:spid="_x0000_i1036" type="#_x0000_t75" alt="Image194" style="width:165pt;height:32.25pt;visibility:visible">
                  <v:imagedata r:id="rId16" o:title=""/>
                </v:shape>
              </w:pict>
            </w:r>
          </w:p>
          <w:p w:rsidR="00C0743E" w:rsidRPr="005E64BB" w:rsidRDefault="00C0743E" w:rsidP="005E64BB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DB6EEA">
              <w:rPr>
                <w:b/>
                <w:noProof/>
                <w:sz w:val="28"/>
                <w:szCs w:val="28"/>
              </w:rPr>
              <w:pict>
                <v:shape id="Рисунок 16" o:spid="_x0000_i1037" type="#_x0000_t75" alt="Image195" style="width:162pt;height:29.25pt;visibility:visible">
                  <v:imagedata r:id="rId17" o:title=""/>
                </v:shape>
              </w:pic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Вышить цветы «Розы» (плетеная роза)</w:t>
            </w:r>
          </w:p>
          <w:p w:rsidR="00C0743E" w:rsidRPr="00DB6EEA" w:rsidRDefault="00C0743E" w:rsidP="005E64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Выполнить основу цветка, затем плести цветок, пропуская иглу с лентой под и над нитями основы.</w:t>
            </w:r>
          </w:p>
          <w:p w:rsidR="00C0743E" w:rsidRPr="00DB6EEA" w:rsidRDefault="00C0743E" w:rsidP="005E64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Плетеные розы с листьями из ленточных стежков.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Рисунок 17" o:spid="_x0000_i1038" type="#_x0000_t75" alt="Image196" style="width:174pt;height:39.75pt;visibility:visible">
                  <v:imagedata r:id="rId18" o:title=""/>
                </v:shape>
              </w:pict>
            </w:r>
          </w:p>
          <w:p w:rsidR="00C0743E" w:rsidRPr="005E64BB" w:rsidRDefault="00C0743E" w:rsidP="005E64BB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DB6EEA">
              <w:rPr>
                <w:b/>
                <w:noProof/>
                <w:sz w:val="28"/>
                <w:szCs w:val="28"/>
              </w:rPr>
              <w:pict>
                <v:shape id="Рисунок 18" o:spid="_x0000_i1039" type="#_x0000_t75" alt="Image197" style="width:171.75pt;height:44.25pt;visibility:visible">
                  <v:imagedata r:id="rId19" o:title=""/>
                </v:shape>
              </w:pic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Если требуется по рисунку, вышить французские узелки.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Рисунок 19" o:spid="_x0000_i1040" type="#_x0000_t75" alt="Image198" style="width:172.5pt;height:65.25pt;visibility:visible">
                  <v:imagedata r:id="rId20" o:title=""/>
                </v:shape>
              </w:pic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4645F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Мешочки сшить по боковым сторонам двойным швом. Верхний срез обработать швом вподгибку с закрытым срезом, пришить кружево. Продернуть ленту, отступая от верхнего края на расстоянии 5 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Рисунок 21" o:spid="_x0000_i1041" type="#_x0000_t75" alt="Image200" style="width:174.75pt;height:78pt;visibility:visible">
                  <v:imagedata r:id="rId21" o:title=""/>
                </v:shape>
              </w:pict>
            </w:r>
          </w:p>
        </w:tc>
      </w:tr>
    </w:tbl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Изделие №2. Игольница в форме сердечка.</w:t>
      </w: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Default="00C0743E" w:rsidP="00C862B8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Материалы для работы: </w:t>
      </w:r>
    </w:p>
    <w:p w:rsidR="00C0743E" w:rsidRDefault="00C0743E" w:rsidP="00C862B8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льняная ткань светло-зеленого цвета размером 15х30 см,</w:t>
      </w:r>
    </w:p>
    <w:p w:rsidR="00C0743E" w:rsidRDefault="00C0743E" w:rsidP="00C862B8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полоска ткани для оборки длиной 1м,шириной 5 см,</w:t>
      </w:r>
    </w:p>
    <w:p w:rsidR="00C0743E" w:rsidRDefault="00C0743E" w:rsidP="00C862B8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остатки шелковых лент разных цветов.</w:t>
      </w:r>
    </w:p>
    <w:p w:rsidR="00C0743E" w:rsidRPr="00BB1FCC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Разметить на ткани две детали игольницы в форме сердечка. На лицевой стороне детали верха вышить рисунок из лент в соответствии с эскизом.</w:t>
      </w:r>
    </w:p>
    <w:p w:rsidR="00C0743E" w:rsidRPr="00BB1FCC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Выкроить полоску ткани для оборки (при недостатке ткани ее можно сшить из двух частей). С двух сторон по длине выдернуть бахрому шириной 1 см.</w:t>
      </w:r>
    </w:p>
    <w:p w:rsidR="00C0743E" w:rsidRPr="00475455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Сложить полоску по длине таким образом, чтобы нижняя сторона была шире верхней на 1 см, приутюжить.</w:t>
      </w:r>
    </w:p>
    <w:p w:rsidR="00C0743E" w:rsidRPr="00475455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Проложить по краю полоски (со стороны сгиба) 2 строчки для образования сборок. Оборку наложить на лицевую сторону детали верха, приколоть, приметать и притачать.</w:t>
      </w:r>
    </w:p>
    <w:p w:rsidR="00C0743E" w:rsidRPr="00600189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Детали игольницы сложить лицевыми сторонами внутрь, уравнивая срезы, сколоть, сметать и обтачать, оставляя незашитым отверстие 5 – 6 см.</w:t>
      </w:r>
    </w:p>
    <w:p w:rsidR="00C0743E" w:rsidRPr="00600189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Надсечь швы в углах и на закруглениях, вывернуть, неплотно набить обрезками синтепона и зашить отверстие потайными стежками.</w:t>
      </w:r>
    </w:p>
    <w:p w:rsidR="00C0743E" w:rsidRPr="00BB1FCC" w:rsidRDefault="00C0743E" w:rsidP="00BB1FCC">
      <w:pPr>
        <w:pStyle w:val="NormalWeb"/>
        <w:numPr>
          <w:ilvl w:val="0"/>
          <w:numId w:val="9"/>
        </w:numPr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верхней части игольницы пришить бант из ленты зеленого цвета.</w:t>
      </w:r>
    </w:p>
    <w:p w:rsidR="00C0743E" w:rsidRPr="005E64BB" w:rsidRDefault="00C0743E" w:rsidP="0013751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137517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Эконо</w:t>
      </w:r>
      <w:r>
        <w:rPr>
          <w:b/>
          <w:bCs/>
          <w:color w:val="000000"/>
          <w:sz w:val="28"/>
          <w:szCs w:val="28"/>
        </w:rPr>
        <w:t>мический расчет стоимости</w:t>
      </w:r>
      <w:r w:rsidRPr="005E64BB">
        <w:rPr>
          <w:b/>
          <w:bCs/>
          <w:color w:val="000000"/>
          <w:sz w:val="28"/>
          <w:szCs w:val="28"/>
        </w:rPr>
        <w:t xml:space="preserve"> изделий</w:t>
      </w:r>
      <w:r>
        <w:rPr>
          <w:b/>
          <w:bCs/>
          <w:color w:val="000000"/>
          <w:sz w:val="28"/>
          <w:szCs w:val="28"/>
        </w:rPr>
        <w:t>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43"/>
        <w:gridCol w:w="5048"/>
        <w:gridCol w:w="1751"/>
        <w:gridCol w:w="1094"/>
        <w:gridCol w:w="1187"/>
      </w:tblGrid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Цена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Ткань для вышивания кусочек размером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43х50 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45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45 руб.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Ленты разного цвета шириной 0,5 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3 метра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3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9 руб.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Ленты разного цвета шириной 1 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3 метра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12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36 руб.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4</w:t>
            </w: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Кружево шириной 1,5 см белого цвета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35 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60 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25руб.</w:t>
            </w:r>
          </w:p>
        </w:tc>
      </w:tr>
      <w:tr w:rsidR="00C0743E" w:rsidRPr="00DB6EEA" w:rsidTr="00EC534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743E" w:rsidRPr="00DB6EEA" w:rsidRDefault="00C0743E" w:rsidP="005E64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B6EEA">
              <w:rPr>
                <w:rFonts w:ascii="Times New Roman" w:hAnsi="Times New Roman"/>
                <w:b/>
                <w:bCs/>
                <w:sz w:val="28"/>
                <w:szCs w:val="28"/>
              </w:rPr>
              <w:t>115руб.</w:t>
            </w:r>
          </w:p>
        </w:tc>
      </w:tr>
    </w:tbl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Экологическое обоснование</w:t>
      </w:r>
      <w:r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Наши  изделия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являются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экологически чистым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так как они выполнены из натуральных материалов, не приносят вреда здоровью 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и окружающим.</w:t>
      </w:r>
    </w:p>
    <w:p w:rsidR="00C0743E" w:rsidRPr="005E64BB" w:rsidRDefault="00C0743E" w:rsidP="005E64BB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Мы  не засоряем </w:t>
      </w:r>
      <w:r w:rsidRPr="005E64BB">
        <w:rPr>
          <w:rFonts w:ascii="Times New Roman" w:hAnsi="Times New Roman"/>
          <w:color w:val="000000"/>
          <w:sz w:val="28"/>
          <w:szCs w:val="28"/>
        </w:rPr>
        <w:t xml:space="preserve"> природу отходами производства.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Мы решаем поставленные задачи прост</w:t>
      </w:r>
      <w:r>
        <w:rPr>
          <w:color w:val="000000"/>
          <w:sz w:val="28"/>
          <w:szCs w:val="28"/>
        </w:rPr>
        <w:t>о: из обрезков ленточек  мы с</w:t>
      </w:r>
      <w:r w:rsidRPr="005E64BB">
        <w:rPr>
          <w:color w:val="000000"/>
          <w:sz w:val="28"/>
          <w:szCs w:val="28"/>
        </w:rPr>
        <w:t>дела</w:t>
      </w:r>
      <w:r>
        <w:rPr>
          <w:color w:val="000000"/>
          <w:sz w:val="28"/>
          <w:szCs w:val="28"/>
        </w:rPr>
        <w:t xml:space="preserve">ем </w:t>
      </w:r>
      <w:r w:rsidRPr="005E64BB">
        <w:rPr>
          <w:color w:val="000000"/>
          <w:sz w:val="28"/>
          <w:szCs w:val="28"/>
        </w:rPr>
        <w:t>отдельные цветочки, которыми можно украсить любое изделие.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Реклама</w:t>
      </w:r>
      <w:r>
        <w:rPr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Default="00C0743E" w:rsidP="005E64BB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B6EEA">
        <w:rPr>
          <w:noProof/>
          <w:color w:val="000000"/>
          <w:sz w:val="28"/>
          <w:szCs w:val="28"/>
        </w:rPr>
        <w:pict>
          <v:shape id="_x0000_i1042" type="#_x0000_t75" style="width:378pt;height:7in;visibility:visible">
            <v:imagedata r:id="rId22" o:title=""/>
          </v:shape>
        </w:pict>
      </w:r>
    </w:p>
    <w:p w:rsidR="00C0743E" w:rsidRPr="005E64BB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Один стежок, другой стежок,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спи, моя иголка,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Раскрылся лист, расцвел цветок лазоревого шелка.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себе я птиц веселых жду,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Они вернутся к маю,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это деревце в саду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них я вышиваю.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Т. Габбе.</w:t>
      </w:r>
    </w:p>
    <w:p w:rsidR="00C0743E" w:rsidRDefault="00C0743E" w:rsidP="00430CE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Вышитые цветы - л</w:t>
      </w:r>
      <w:r>
        <w:rPr>
          <w:color w:val="000000"/>
          <w:sz w:val="28"/>
          <w:szCs w:val="28"/>
        </w:rPr>
        <w:t>учший подарок для ваших близких.</w:t>
      </w:r>
    </w:p>
    <w:p w:rsidR="00C0743E" w:rsidRPr="00410B93" w:rsidRDefault="00C0743E" w:rsidP="00410B93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5E64BB">
        <w:rPr>
          <w:rFonts w:ascii="Times New Roman" w:hAnsi="Times New Roman"/>
          <w:b/>
          <w:bCs/>
          <w:color w:val="000000"/>
          <w:sz w:val="28"/>
          <w:szCs w:val="28"/>
        </w:rPr>
        <w:t>Заключение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C0743E" w:rsidRPr="005E64BB" w:rsidRDefault="00C0743E" w:rsidP="00410B93">
      <w:pPr>
        <w:spacing w:after="0" w:line="24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C0743E" w:rsidRPr="00410B93" w:rsidRDefault="00C0743E" w:rsidP="005E64BB">
      <w:pPr>
        <w:pStyle w:val="NormalWeb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410B93">
        <w:rPr>
          <w:bCs/>
          <w:color w:val="000000"/>
          <w:sz w:val="28"/>
          <w:szCs w:val="28"/>
        </w:rPr>
        <w:t>Цели и задачи проекта выполнены.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выполнении проекта мы</w:t>
      </w:r>
      <w:r w:rsidRPr="005E64BB">
        <w:rPr>
          <w:color w:val="000000"/>
          <w:sz w:val="28"/>
          <w:szCs w:val="28"/>
        </w:rPr>
        <w:t xml:space="preserve"> занимались исследованием по истории вышивки, познакомились с технологией вышивки отдельных элементов, научились создават</w:t>
      </w:r>
      <w:r>
        <w:rPr>
          <w:color w:val="000000"/>
          <w:sz w:val="28"/>
          <w:szCs w:val="28"/>
        </w:rPr>
        <w:t>ь узоры композиций для вышивки</w:t>
      </w:r>
      <w:r w:rsidRPr="005E64B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выполнять</w:t>
      </w:r>
      <w:r w:rsidRPr="005E64BB">
        <w:rPr>
          <w:color w:val="000000"/>
          <w:sz w:val="28"/>
          <w:szCs w:val="28"/>
        </w:rPr>
        <w:t xml:space="preserve"> изделия по собственным эскизам и по готовым схемам, ухаживать за вышитыми </w:t>
      </w:r>
      <w:r>
        <w:rPr>
          <w:color w:val="000000"/>
          <w:sz w:val="28"/>
          <w:szCs w:val="28"/>
        </w:rPr>
        <w:t>изделиями и оформлять их</w:t>
      </w:r>
      <w:r w:rsidRPr="005E64BB">
        <w:rPr>
          <w:color w:val="000000"/>
          <w:sz w:val="28"/>
          <w:szCs w:val="28"/>
        </w:rPr>
        <w:t>, приобрели навыки проектирования изделий декоративно-прикладного искусст</w:t>
      </w:r>
      <w:r>
        <w:rPr>
          <w:color w:val="000000"/>
          <w:sz w:val="28"/>
          <w:szCs w:val="28"/>
        </w:rPr>
        <w:t>ва.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использованием ИКТ мы</w:t>
      </w:r>
      <w:r w:rsidRPr="005E64BB">
        <w:rPr>
          <w:color w:val="000000"/>
          <w:sz w:val="28"/>
          <w:szCs w:val="28"/>
        </w:rPr>
        <w:t xml:space="preserve"> выполняли пояснительную записку проекта, находили информацию в различных источниках (Интернет, энциклопедиях, программах), создавал</w:t>
      </w:r>
      <w:r>
        <w:rPr>
          <w:color w:val="000000"/>
          <w:sz w:val="28"/>
          <w:szCs w:val="28"/>
        </w:rPr>
        <w:t>и презентацию и защищали проект</w:t>
      </w:r>
      <w:r w:rsidRPr="005E64BB">
        <w:rPr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Вышивка лентами – это увлекательное занятие, которое не утомляет, поэтому хочется вышивать как можно больше. Думаю, такие изделия – отличный подарок своим ро</w:t>
      </w:r>
      <w:r>
        <w:rPr>
          <w:color w:val="000000"/>
          <w:sz w:val="28"/>
          <w:szCs w:val="28"/>
        </w:rPr>
        <w:t>дным, выполненный своими руками</w:t>
      </w:r>
      <w:r w:rsidRPr="005E64BB">
        <w:rPr>
          <w:color w:val="000000"/>
          <w:sz w:val="28"/>
          <w:szCs w:val="28"/>
        </w:rPr>
        <w:t>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Нам</w:t>
      </w:r>
      <w:r w:rsidRPr="005E64BB">
        <w:rPr>
          <w:color w:val="000000"/>
          <w:sz w:val="28"/>
          <w:szCs w:val="28"/>
        </w:rPr>
        <w:t xml:space="preserve"> кажется, что полученные навыки по вышивке лентами, обязательно пригодятся в жизни. Можно придумывать рисунки самой, обр</w:t>
      </w:r>
      <w:r>
        <w:rPr>
          <w:color w:val="000000"/>
          <w:sz w:val="28"/>
          <w:szCs w:val="28"/>
        </w:rPr>
        <w:t>ащаясь к природе, фантазировать</w:t>
      </w:r>
      <w:r w:rsidRPr="005E64BB">
        <w:rPr>
          <w:color w:val="000000"/>
          <w:sz w:val="28"/>
          <w:szCs w:val="28"/>
        </w:rPr>
        <w:t>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Наши проектные изделия со</w:t>
      </w:r>
      <w:r>
        <w:rPr>
          <w:color w:val="000000"/>
          <w:sz w:val="28"/>
          <w:szCs w:val="28"/>
        </w:rPr>
        <w:t>ответствуют выбранным критериям.</w:t>
      </w:r>
    </w:p>
    <w:p w:rsidR="00C0743E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:rsidR="00C0743E" w:rsidRDefault="00C0743E" w:rsidP="00410B93">
      <w:pPr>
        <w:pStyle w:val="NormalWeb"/>
        <w:numPr>
          <w:ilvl w:val="0"/>
          <w:numId w:val="7"/>
        </w:num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E64BB">
        <w:rPr>
          <w:b/>
          <w:bCs/>
          <w:color w:val="000000"/>
          <w:sz w:val="28"/>
          <w:szCs w:val="28"/>
        </w:rPr>
        <w:t>Библиографический список</w:t>
      </w:r>
      <w:r>
        <w:rPr>
          <w:b/>
          <w:bCs/>
          <w:color w:val="000000"/>
          <w:sz w:val="28"/>
          <w:szCs w:val="28"/>
        </w:rPr>
        <w:t>:</w:t>
      </w:r>
    </w:p>
    <w:p w:rsidR="00C0743E" w:rsidRPr="005E64BB" w:rsidRDefault="00C0743E" w:rsidP="00410B93">
      <w:pPr>
        <w:pStyle w:val="NormalWeb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1. Donatella Ciotti “Вышивка шелковым</w:t>
      </w:r>
      <w:r>
        <w:rPr>
          <w:color w:val="000000"/>
          <w:sz w:val="28"/>
          <w:szCs w:val="28"/>
        </w:rPr>
        <w:t>и лентами” М. “АСТ-ПРЕСС” 2003</w:t>
      </w:r>
      <w:r w:rsidRPr="005E64BB">
        <w:rPr>
          <w:color w:val="000000"/>
          <w:sz w:val="28"/>
          <w:szCs w:val="28"/>
        </w:rPr>
        <w:t>,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перевод с итальянского.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2. Джоан Гордон “Вышивка лентами</w:t>
      </w:r>
      <w:r>
        <w:rPr>
          <w:color w:val="000000"/>
          <w:sz w:val="28"/>
          <w:szCs w:val="28"/>
        </w:rPr>
        <w:t>” энциклопедия АРТ-РОДНИК 2008.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Перевод с английского.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3. Хелен Дафтер “Фантазии из ш</w:t>
      </w:r>
      <w:r>
        <w:rPr>
          <w:color w:val="000000"/>
          <w:sz w:val="28"/>
          <w:szCs w:val="28"/>
        </w:rPr>
        <w:t>елковых ленточек” КОНТЕНТ 2007.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5E64BB">
        <w:rPr>
          <w:color w:val="000000"/>
          <w:sz w:val="28"/>
          <w:szCs w:val="28"/>
        </w:rPr>
        <w:t>перевод с английского.</w:t>
      </w:r>
    </w:p>
    <w:p w:rsidR="00C0743E" w:rsidRPr="005E64BB" w:rsidRDefault="00C0743E" w:rsidP="005E64BB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5E64BB">
        <w:rPr>
          <w:color w:val="000000"/>
          <w:sz w:val="28"/>
          <w:szCs w:val="28"/>
        </w:rPr>
        <w:t xml:space="preserve"> Симоненко</w:t>
      </w:r>
      <w:r>
        <w:rPr>
          <w:color w:val="000000"/>
          <w:sz w:val="28"/>
          <w:szCs w:val="28"/>
        </w:rPr>
        <w:t xml:space="preserve"> В. Д.</w:t>
      </w:r>
      <w:r w:rsidRPr="005E64BB">
        <w:rPr>
          <w:color w:val="000000"/>
          <w:sz w:val="28"/>
          <w:szCs w:val="28"/>
        </w:rPr>
        <w:t xml:space="preserve"> “Технология” </w:t>
      </w:r>
      <w:r>
        <w:rPr>
          <w:color w:val="000000"/>
          <w:sz w:val="28"/>
          <w:szCs w:val="28"/>
        </w:rPr>
        <w:t xml:space="preserve">8 класс М. “Вентана-Граф” 2006. </w:t>
      </w:r>
    </w:p>
    <w:p w:rsidR="00C0743E" w:rsidRPr="005E64BB" w:rsidRDefault="00C0743E" w:rsidP="005E64BB">
      <w:pPr>
        <w:spacing w:after="0"/>
        <w:rPr>
          <w:rFonts w:ascii="Times New Roman" w:hAnsi="Times New Roman"/>
          <w:sz w:val="24"/>
          <w:szCs w:val="24"/>
        </w:rPr>
      </w:pPr>
    </w:p>
    <w:p w:rsidR="00C0743E" w:rsidRPr="005E64BB" w:rsidRDefault="00C0743E" w:rsidP="005E64BB">
      <w:pPr>
        <w:spacing w:after="0"/>
        <w:rPr>
          <w:sz w:val="24"/>
          <w:szCs w:val="24"/>
        </w:rPr>
      </w:pPr>
    </w:p>
    <w:sectPr w:rsidR="00C0743E" w:rsidRPr="005E64BB" w:rsidSect="00515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043C2"/>
    <w:multiLevelType w:val="hybridMultilevel"/>
    <w:tmpl w:val="1C10E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DB2033"/>
    <w:multiLevelType w:val="multilevel"/>
    <w:tmpl w:val="E1760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A62F2D"/>
    <w:multiLevelType w:val="multilevel"/>
    <w:tmpl w:val="0A68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A57204C"/>
    <w:multiLevelType w:val="multilevel"/>
    <w:tmpl w:val="5D340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3AF310E"/>
    <w:multiLevelType w:val="multilevel"/>
    <w:tmpl w:val="3EF4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59163EE"/>
    <w:multiLevelType w:val="multilevel"/>
    <w:tmpl w:val="F77AB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9D1721F"/>
    <w:multiLevelType w:val="multilevel"/>
    <w:tmpl w:val="A6A82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2D93844"/>
    <w:multiLevelType w:val="multilevel"/>
    <w:tmpl w:val="6C1008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8">
    <w:nsid w:val="789C3FF3"/>
    <w:multiLevelType w:val="hybridMultilevel"/>
    <w:tmpl w:val="4F42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793F"/>
    <w:rsid w:val="0005247D"/>
    <w:rsid w:val="000F2A59"/>
    <w:rsid w:val="00137517"/>
    <w:rsid w:val="002A4506"/>
    <w:rsid w:val="002D30D4"/>
    <w:rsid w:val="003169A4"/>
    <w:rsid w:val="00353CB4"/>
    <w:rsid w:val="00410B93"/>
    <w:rsid w:val="00430CE3"/>
    <w:rsid w:val="004645F7"/>
    <w:rsid w:val="00475455"/>
    <w:rsid w:val="004B09D2"/>
    <w:rsid w:val="00515267"/>
    <w:rsid w:val="00525E35"/>
    <w:rsid w:val="00530482"/>
    <w:rsid w:val="00552CE0"/>
    <w:rsid w:val="00566B8B"/>
    <w:rsid w:val="005836A9"/>
    <w:rsid w:val="005E64BB"/>
    <w:rsid w:val="00600189"/>
    <w:rsid w:val="00807C4F"/>
    <w:rsid w:val="00916AC2"/>
    <w:rsid w:val="00992C58"/>
    <w:rsid w:val="009C55FA"/>
    <w:rsid w:val="00A03855"/>
    <w:rsid w:val="00A5637D"/>
    <w:rsid w:val="00A7053F"/>
    <w:rsid w:val="00A77D86"/>
    <w:rsid w:val="00B068CA"/>
    <w:rsid w:val="00B84CE4"/>
    <w:rsid w:val="00BB1FCC"/>
    <w:rsid w:val="00BF7E65"/>
    <w:rsid w:val="00C0743E"/>
    <w:rsid w:val="00C862B8"/>
    <w:rsid w:val="00CC793F"/>
    <w:rsid w:val="00D864C2"/>
    <w:rsid w:val="00DB6EEA"/>
    <w:rsid w:val="00DB7D58"/>
    <w:rsid w:val="00E32D26"/>
    <w:rsid w:val="00EC38CE"/>
    <w:rsid w:val="00EC5342"/>
    <w:rsid w:val="00ED15A7"/>
    <w:rsid w:val="00F3479A"/>
    <w:rsid w:val="00F55552"/>
    <w:rsid w:val="00F57D97"/>
    <w:rsid w:val="00F86394"/>
    <w:rsid w:val="00FB17EB"/>
    <w:rsid w:val="00FC5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6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C79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CC79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C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7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377</TotalTime>
  <Pages>14</Pages>
  <Words>2248</Words>
  <Characters>12814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Андрей</cp:lastModifiedBy>
  <cp:revision>25</cp:revision>
  <dcterms:created xsi:type="dcterms:W3CDTF">2012-01-22T14:51:00Z</dcterms:created>
  <dcterms:modified xsi:type="dcterms:W3CDTF">2012-01-23T17:00:00Z</dcterms:modified>
</cp:coreProperties>
</file>