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180"/>
        <w:tblW w:w="0" w:type="auto"/>
        <w:tblBorders>
          <w:insideH w:val="single" w:sz="4" w:space="0" w:color="auto"/>
        </w:tblBorders>
        <w:tblLook w:val="00A0"/>
      </w:tblPr>
      <w:tblGrid>
        <w:gridCol w:w="5493"/>
        <w:gridCol w:w="5494"/>
        <w:gridCol w:w="5494"/>
      </w:tblGrid>
      <w:tr w:rsidR="001C0B4F" w:rsidTr="005035E2">
        <w:trPr>
          <w:trHeight w:val="11045"/>
        </w:trPr>
        <w:tc>
          <w:tcPr>
            <w:tcW w:w="5493" w:type="dxa"/>
          </w:tcPr>
          <w:p w:rsidR="001C0B4F" w:rsidRDefault="001C0B4F" w:rsidP="005035E2">
            <w:r>
              <w:rPr>
                <w:noProof/>
              </w:rPr>
              <w:pict>
                <v:group id="Группа 4" o:spid="_x0000_s1026" style="position:absolute;margin-left:-9.8pt;margin-top:36pt;width:312.8pt;height:108pt;z-index:251650560" coordorigin="10551,10795" coordsize="213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">
                  <v:oval id="Oval 6" o:spid="_x0000_s1027" style="position:absolute;left:10551;top:10795;width:214;height:1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KmIcAA&#10;AADaAAAADwAAAGRycy9kb3ducmV2LnhtbESPzarCMBSE94LvEI7gTlMF5VKNIqLoxoW/3R6aY1ts&#10;TkoStb69uXDhLoeZ+YaZL1tTixc5X1lWMBomIIhzqysuFFzO28EPCB+QNdaWScGHPCwX3c4cU23f&#10;fKTXKRQiQtinqKAMoUml9HlJBv3QNsTRu1tnMETpCqkdviPc1HKcJFNpsOK4UGJD65Lyx+lpFIRr&#10;tq9vhXN5sjlMsvM2s+Nmp1S/165mIAK14T/8195rBRP4vRJvgFx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+KmIcAAAADaAAAADwAAAAAAAAAAAAAAAACYAgAAZHJzL2Rvd25y&#10;ZXYueG1sUEsFBgAAAAAEAAQA9QAAAIUDAAAAAA==&#10;" fillcolor="#cf6" stroked="f" strokeweight="0" insetpen="t">
                    <v:shadow color="#ccc"/>
                    <o:lock v:ext="edit" shapetype="t"/>
                    <v:textbox inset="2.88pt,2.88pt,2.88pt,2.88p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8" type="#_x0000_t202" style="position:absolute;left:10576;top:10810;width:164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pbI8EA&#10;AADaAAAADwAAAGRycy9kb3ducmV2LnhtbESPQYvCMBSE7wv+h/CEva2pgl2pRhFBlD2sbBXPj+bZ&#10;FpuXkkRb//1GEDwOM/MNs1j1phF3cr62rGA8SkAQF1bXXCo4HbdfMxA+IGtsLJOCB3lYLQcfC8y0&#10;7fiP7nkoRYSwz1BBFUKbSemLigz6kW2Jo3exzmCI0pVSO+wi3DRykiSpNFhzXKiwpU1FxTW/GQXn&#10;62R3SOpv7TbptP9dP7qL/imV+hz26zmIQH14h1/tvVaQwvNKvA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6WyPBAAAA2gAAAA8AAAAAAAAAAAAAAAAAmAIAAGRycy9kb3du&#10;cmV2LnhtbFBLBQYAAAAABAAEAPUAAACGAwAAAAA=&#10;" filled="f" stroked="f" strokeweight="0" insetpen="t">
                    <o:lock v:ext="edit" shapetype="t"/>
                    <v:textbox inset="2.85pt,2.85pt,2.85pt,2.85pt">
                      <w:txbxContent>
                        <w:p w:rsidR="001C0B4F" w:rsidRPr="00FF4B17" w:rsidRDefault="001C0B4F" w:rsidP="00D205EF">
                          <w:pPr>
                            <w:spacing w:after="200"/>
                            <w:jc w:val="center"/>
                            <w:rPr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 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>В помощь учителям!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1C0B4F" w:rsidRPr="00FF4B17" w:rsidRDefault="001C0B4F" w:rsidP="00FF4B17"/>
          <w:p w:rsidR="001C0B4F" w:rsidRPr="00FF4B17" w:rsidRDefault="001C0B4F" w:rsidP="00FF4B17"/>
          <w:p w:rsidR="001C0B4F" w:rsidRPr="00FF4B17" w:rsidRDefault="001C0B4F" w:rsidP="00FF4B17"/>
          <w:p w:rsidR="001C0B4F" w:rsidRPr="00FF4B17" w:rsidRDefault="001C0B4F" w:rsidP="00FF4B17"/>
          <w:p w:rsidR="001C0B4F" w:rsidRDefault="001C0B4F" w:rsidP="00FF4B17"/>
          <w:p w:rsidR="001C0B4F" w:rsidRDefault="001C0B4F" w:rsidP="00FF4B17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631"/>
              <w:gridCol w:w="2631"/>
            </w:tblGrid>
            <w:tr w:rsidR="001C0B4F" w:rsidTr="004039E2">
              <w:tc>
                <w:tcPr>
                  <w:tcW w:w="26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C0B4F" w:rsidRPr="004039E2" w:rsidRDefault="001C0B4F" w:rsidP="004039E2">
                  <w:pPr>
                    <w:framePr w:hSpace="180" w:wrap="around" w:vAnchor="text" w:hAnchor="margin" w:y="18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039E2">
                    <w:rPr>
                      <w:b/>
                      <w:sz w:val="20"/>
                      <w:szCs w:val="20"/>
                    </w:rPr>
                    <w:t>название ресурса</w:t>
                  </w:r>
                </w:p>
              </w:tc>
              <w:tc>
                <w:tcPr>
                  <w:tcW w:w="26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C0B4F" w:rsidRPr="004039E2" w:rsidRDefault="001C0B4F" w:rsidP="004039E2">
                  <w:pPr>
                    <w:framePr w:hSpace="180" w:wrap="around" w:vAnchor="text" w:hAnchor="margin" w:y="18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039E2">
                    <w:rPr>
                      <w:b/>
                      <w:sz w:val="20"/>
                      <w:szCs w:val="20"/>
                    </w:rPr>
                    <w:t xml:space="preserve">сайты, ссылки </w:t>
                  </w:r>
                </w:p>
              </w:tc>
            </w:tr>
            <w:tr w:rsidR="001C0B4F" w:rsidTr="004039E2">
              <w:tc>
                <w:tcPr>
                  <w:tcW w:w="26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C0B4F" w:rsidRPr="004039E2" w:rsidRDefault="001C0B4F" w:rsidP="004039E2">
                  <w:pPr>
                    <w:framePr w:hSpace="180" w:wrap="around" w:vAnchor="text" w:hAnchor="margin" w:y="180"/>
                    <w:jc w:val="center"/>
                    <w:rPr>
                      <w:sz w:val="20"/>
                      <w:szCs w:val="20"/>
                    </w:rPr>
                  </w:pPr>
                  <w:r w:rsidRPr="004039E2">
                    <w:rPr>
                      <w:sz w:val="20"/>
                      <w:szCs w:val="20"/>
                    </w:rPr>
                    <w:t>Единая Интернет-коллекция ЦОР</w:t>
                  </w:r>
                </w:p>
              </w:tc>
              <w:tc>
                <w:tcPr>
                  <w:tcW w:w="26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C0B4F" w:rsidRPr="004039E2" w:rsidRDefault="001C0B4F" w:rsidP="004039E2">
                  <w:pPr>
                    <w:framePr w:hSpace="180" w:wrap="around" w:vAnchor="text" w:hAnchor="margin" w:y="180"/>
                    <w:jc w:val="center"/>
                  </w:pPr>
                  <w:hyperlink r:id="rId5" w:tgtFrame="_blank" w:history="1">
                    <w:r w:rsidRPr="004039E2">
                      <w:rPr>
                        <w:rStyle w:val="Hyperlink"/>
                        <w:rFonts w:cs="Arial"/>
                        <w:b/>
                        <w:bCs/>
                        <w:color w:val="117FB2"/>
                        <w:sz w:val="21"/>
                        <w:szCs w:val="21"/>
                        <w:bdr w:val="none" w:sz="0" w:space="0" w:color="auto" w:frame="1"/>
                      </w:rPr>
                      <w:t>www.school-collection.edu.ru</w:t>
                    </w:r>
                  </w:hyperlink>
                </w:p>
              </w:tc>
            </w:tr>
            <w:tr w:rsidR="001C0B4F" w:rsidTr="004039E2">
              <w:tc>
                <w:tcPr>
                  <w:tcW w:w="26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C0B4F" w:rsidRPr="004039E2" w:rsidRDefault="001C0B4F" w:rsidP="004039E2">
                  <w:pPr>
                    <w:framePr w:hSpace="180" w:wrap="around" w:vAnchor="text" w:hAnchor="margin" w:y="180"/>
                    <w:jc w:val="center"/>
                    <w:rPr>
                      <w:sz w:val="20"/>
                      <w:szCs w:val="20"/>
                    </w:rPr>
                  </w:pPr>
                  <w:r w:rsidRPr="004039E2">
                    <w:rPr>
                      <w:sz w:val="20"/>
                      <w:szCs w:val="20"/>
                    </w:rPr>
                    <w:t>Федеральный центр ИОР</w:t>
                  </w:r>
                </w:p>
                <w:p w:rsidR="001C0B4F" w:rsidRPr="004039E2" w:rsidRDefault="001C0B4F" w:rsidP="004039E2">
                  <w:pPr>
                    <w:framePr w:hSpace="180" w:wrap="around" w:vAnchor="text" w:hAnchor="margin" w:y="180"/>
                    <w:jc w:val="center"/>
                    <w:rPr>
                      <w:sz w:val="20"/>
                      <w:szCs w:val="20"/>
                    </w:rPr>
                  </w:pPr>
                  <w:r w:rsidRPr="004039E2">
                    <w:rPr>
                      <w:sz w:val="20"/>
                      <w:szCs w:val="20"/>
                    </w:rPr>
                    <w:t>(ФЦИОР)</w:t>
                  </w:r>
                </w:p>
              </w:tc>
              <w:tc>
                <w:tcPr>
                  <w:tcW w:w="26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C0B4F" w:rsidRPr="004039E2" w:rsidRDefault="001C0B4F" w:rsidP="004039E2">
                  <w:pPr>
                    <w:framePr w:hSpace="180" w:wrap="around" w:vAnchor="text" w:hAnchor="margin" w:y="180"/>
                    <w:jc w:val="center"/>
                  </w:pPr>
                  <w:hyperlink r:id="rId6" w:tgtFrame="_blank" w:history="1">
                    <w:r w:rsidRPr="004039E2">
                      <w:rPr>
                        <w:rStyle w:val="Hyperlink"/>
                        <w:rFonts w:cs="Arial"/>
                        <w:b/>
                        <w:bCs/>
                        <w:color w:val="117FB2"/>
                        <w:sz w:val="21"/>
                        <w:szCs w:val="21"/>
                        <w:bdr w:val="none" w:sz="0" w:space="0" w:color="auto" w:frame="1"/>
                      </w:rPr>
                      <w:t>http://fcior.edu.ru</w:t>
                    </w:r>
                  </w:hyperlink>
                  <w:r w:rsidRPr="004039E2">
                    <w:rPr>
                      <w:b/>
                      <w:bCs/>
                      <w:color w:val="333333"/>
                      <w:sz w:val="21"/>
                      <w:szCs w:val="21"/>
                    </w:rPr>
                    <w:t>.</w:t>
                  </w:r>
                </w:p>
              </w:tc>
            </w:tr>
            <w:tr w:rsidR="001C0B4F" w:rsidTr="004039E2">
              <w:tc>
                <w:tcPr>
                  <w:tcW w:w="26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C0B4F" w:rsidRPr="004039E2" w:rsidRDefault="001C0B4F" w:rsidP="004039E2">
                  <w:pPr>
                    <w:framePr w:hSpace="180" w:wrap="around" w:vAnchor="text" w:hAnchor="margin" w:y="180"/>
                    <w:jc w:val="center"/>
                    <w:rPr>
                      <w:sz w:val="20"/>
                      <w:szCs w:val="20"/>
                    </w:rPr>
                  </w:pPr>
                  <w:r w:rsidRPr="004039E2">
                    <w:rPr>
                      <w:sz w:val="20"/>
                      <w:szCs w:val="20"/>
                    </w:rPr>
                    <w:t>Современные ЭОР</w:t>
                  </w:r>
                </w:p>
              </w:tc>
              <w:tc>
                <w:tcPr>
                  <w:tcW w:w="26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C0B4F" w:rsidRPr="004039E2" w:rsidRDefault="001C0B4F" w:rsidP="004039E2">
                  <w:pPr>
                    <w:framePr w:hSpace="180" w:wrap="around" w:vAnchor="text" w:hAnchor="margin" w:y="180"/>
                    <w:jc w:val="center"/>
                    <w:rPr>
                      <w:b/>
                      <w:bCs/>
                      <w:color w:val="333333"/>
                      <w:sz w:val="21"/>
                      <w:szCs w:val="21"/>
                    </w:rPr>
                  </w:pPr>
                  <w:hyperlink r:id="rId7" w:history="1">
                    <w:r w:rsidRPr="004039E2">
                      <w:rPr>
                        <w:rStyle w:val="Hyperlink"/>
                        <w:rFonts w:cs="Arial"/>
                        <w:color w:val="117FB2"/>
                        <w:sz w:val="21"/>
                        <w:szCs w:val="21"/>
                        <w:bdr w:val="none" w:sz="0" w:space="0" w:color="auto" w:frame="1"/>
                      </w:rPr>
                      <w:t>http://www.eor-np.ru/</w:t>
                    </w:r>
                  </w:hyperlink>
                </w:p>
              </w:tc>
            </w:tr>
            <w:tr w:rsidR="001C0B4F" w:rsidTr="004039E2">
              <w:tc>
                <w:tcPr>
                  <w:tcW w:w="26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C0B4F" w:rsidRPr="004039E2" w:rsidRDefault="001C0B4F" w:rsidP="004039E2">
                  <w:pPr>
                    <w:framePr w:hSpace="180" w:wrap="around" w:vAnchor="text" w:hAnchor="margin" w:y="180"/>
                    <w:jc w:val="center"/>
                    <w:rPr>
                      <w:sz w:val="20"/>
                      <w:szCs w:val="20"/>
                    </w:rPr>
                  </w:pPr>
                  <w:r w:rsidRPr="004039E2">
                    <w:rPr>
                      <w:b/>
                      <w:bCs/>
                      <w:color w:val="333333"/>
                      <w:sz w:val="21"/>
                      <w:szCs w:val="21"/>
                    </w:rPr>
                    <w:t>Централизованная система методической поддержки внедрения ЭОР для педагогов</w:t>
                  </w:r>
                  <w:r w:rsidRPr="004039E2">
                    <w:rPr>
                      <w:rStyle w:val="apple-converted-space"/>
                      <w:rFonts w:cs="Arial"/>
                      <w:color w:val="333333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26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C0B4F" w:rsidRPr="004039E2" w:rsidRDefault="001C0B4F" w:rsidP="004039E2">
                  <w:pPr>
                    <w:pStyle w:val="NormalWeb"/>
                    <w:framePr w:hSpace="180" w:wrap="around" w:vAnchor="text" w:hAnchor="margin" w:y="180"/>
                    <w:shd w:val="clear" w:color="auto" w:fill="FFFFFF"/>
                    <w:spacing w:before="0" w:beforeAutospacing="0" w:after="0" w:afterAutospacing="0" w:line="270" w:lineRule="atLeast"/>
                    <w:textAlignment w:val="baseline"/>
                    <w:rPr>
                      <w:rFonts w:ascii="Arial" w:hAnsi="Arial" w:cs="Arial"/>
                      <w:color w:val="333333"/>
                      <w:sz w:val="21"/>
                      <w:szCs w:val="21"/>
                    </w:rPr>
                  </w:pPr>
                  <w:r w:rsidRPr="004039E2">
                    <w:rPr>
                      <w:rFonts w:ascii="Arial" w:hAnsi="Arial" w:cs="Arial"/>
                      <w:b/>
                      <w:bCs/>
                      <w:color w:val="333333"/>
                      <w:sz w:val="21"/>
                      <w:szCs w:val="21"/>
                      <w:u w:val="single"/>
                    </w:rPr>
                    <w:t xml:space="preserve">   </w:t>
                  </w:r>
                  <w:hyperlink r:id="rId8" w:history="1">
                    <w:r w:rsidRPr="004039E2">
                      <w:rPr>
                        <w:rStyle w:val="Hyperlink"/>
                        <w:rFonts w:ascii="Arial" w:hAnsi="Arial" w:cs="Arial"/>
                        <w:b/>
                        <w:bCs/>
                        <w:color w:val="117FB2"/>
                        <w:sz w:val="21"/>
                        <w:szCs w:val="21"/>
                        <w:bdr w:val="none" w:sz="0" w:space="0" w:color="auto" w:frame="1"/>
                      </w:rPr>
                      <w:t>http://www.eor-np.ru</w:t>
                    </w:r>
                  </w:hyperlink>
                </w:p>
                <w:p w:rsidR="001C0B4F" w:rsidRPr="004039E2" w:rsidRDefault="001C0B4F" w:rsidP="004039E2">
                  <w:pPr>
                    <w:pStyle w:val="NormalWeb"/>
                    <w:framePr w:hSpace="180" w:wrap="around" w:vAnchor="text" w:hAnchor="margin" w:y="180"/>
                    <w:shd w:val="clear" w:color="auto" w:fill="FFFFFF"/>
                    <w:spacing w:before="0" w:beforeAutospacing="0" w:after="0" w:afterAutospacing="0" w:line="270" w:lineRule="atLeast"/>
                    <w:textAlignment w:val="baseline"/>
                    <w:rPr>
                      <w:rFonts w:ascii="Arial" w:hAnsi="Arial" w:cs="Arial"/>
                      <w:color w:val="333333"/>
                      <w:sz w:val="21"/>
                      <w:szCs w:val="21"/>
                    </w:rPr>
                  </w:pPr>
                  <w:r w:rsidRPr="004039E2">
                    <w:rPr>
                      <w:rStyle w:val="apple-converted-space"/>
                      <w:rFonts w:ascii="Arial" w:hAnsi="Arial" w:cs="Arial"/>
                      <w:color w:val="333333"/>
                      <w:sz w:val="21"/>
                      <w:szCs w:val="21"/>
                    </w:rPr>
                    <w:t> </w:t>
                  </w:r>
                  <w:hyperlink r:id="rId9" w:history="1">
                    <w:r w:rsidRPr="004039E2">
                      <w:rPr>
                        <w:rStyle w:val="Hyperlink"/>
                        <w:rFonts w:ascii="Arial" w:hAnsi="Arial" w:cs="Arial"/>
                        <w:b/>
                        <w:bCs/>
                        <w:color w:val="117FB2"/>
                        <w:sz w:val="21"/>
                        <w:szCs w:val="21"/>
                        <w:bdr w:val="none" w:sz="0" w:space="0" w:color="auto" w:frame="1"/>
                      </w:rPr>
                      <w:t>http://www.eorhelp.ru</w:t>
                    </w:r>
                  </w:hyperlink>
                </w:p>
                <w:p w:rsidR="001C0B4F" w:rsidRPr="004039E2" w:rsidRDefault="001C0B4F" w:rsidP="004039E2">
                  <w:pPr>
                    <w:framePr w:hSpace="180" w:wrap="around" w:vAnchor="text" w:hAnchor="margin" w:y="180"/>
                    <w:jc w:val="center"/>
                    <w:rPr>
                      <w:b/>
                      <w:bCs/>
                      <w:color w:val="333333"/>
                      <w:sz w:val="21"/>
                      <w:szCs w:val="21"/>
                    </w:rPr>
                  </w:pPr>
                </w:p>
              </w:tc>
            </w:tr>
            <w:tr w:rsidR="001C0B4F" w:rsidTr="004039E2">
              <w:tc>
                <w:tcPr>
                  <w:tcW w:w="26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C0B4F" w:rsidRPr="004039E2" w:rsidRDefault="001C0B4F" w:rsidP="004039E2">
                  <w:pPr>
                    <w:framePr w:hSpace="180" w:wrap="around" w:vAnchor="text" w:hAnchor="margin" w:y="180"/>
                    <w:jc w:val="center"/>
                    <w:rPr>
                      <w:sz w:val="20"/>
                      <w:szCs w:val="20"/>
                    </w:rPr>
                  </w:pPr>
                  <w:r w:rsidRPr="004039E2">
                    <w:rPr>
                      <w:sz w:val="20"/>
                      <w:szCs w:val="20"/>
                    </w:rPr>
                    <w:t>Применение ИКТ на уроках</w:t>
                  </w:r>
                </w:p>
              </w:tc>
              <w:tc>
                <w:tcPr>
                  <w:tcW w:w="26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C0B4F" w:rsidRPr="004039E2" w:rsidRDefault="001C0B4F" w:rsidP="004039E2">
                  <w:pPr>
                    <w:framePr w:hSpace="180" w:wrap="around" w:vAnchor="text" w:hAnchor="margin" w:y="180"/>
                    <w:jc w:val="center"/>
                    <w:rPr>
                      <w:b/>
                      <w:bCs/>
                      <w:color w:val="333333"/>
                      <w:sz w:val="21"/>
                      <w:szCs w:val="21"/>
                    </w:rPr>
                  </w:pPr>
                  <w:r w:rsidRPr="004039E2">
                    <w:rPr>
                      <w:color w:val="0000FF"/>
                      <w:sz w:val="21"/>
                      <w:szCs w:val="21"/>
                    </w:rPr>
                    <w:t>http://www.uchportal.ru</w:t>
                  </w:r>
                </w:p>
              </w:tc>
            </w:tr>
          </w:tbl>
          <w:p w:rsidR="001C0B4F" w:rsidRPr="00FF4B17" w:rsidRDefault="001C0B4F" w:rsidP="00FF4B17">
            <w:pPr>
              <w:jc w:val="center"/>
            </w:pPr>
            <w:r>
              <w:rPr>
                <w:noProof/>
              </w:rPr>
              <w:pict>
                <v:shape id="Поле 7" o:spid="_x0000_s1029" type="#_x0000_t202" style="position:absolute;left:0;text-align:left;margin-left:1.15pt;margin-top:225.65pt;width:269.35pt;height:84.8pt;z-index:25165158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" stroked="f" strokeweight="0" insetpen="t">
                  <v:shadow color="#ccc"/>
                  <o:lock v:ext="edit" shapetype="t"/>
                  <v:textbox inset="2.85pt,2.85pt,2.85pt,2.85pt">
                    <w:txbxContent>
                      <w:p w:rsidR="001C0B4F" w:rsidRDefault="001C0B4F" w:rsidP="00D205EF">
                        <w:pPr>
                          <w:spacing w:after="20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</w:p>
                      <w:p w:rsidR="001C0B4F" w:rsidRDefault="001C0B4F" w:rsidP="00D205EF">
                        <w:pPr>
                          <w:spacing w:after="20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5494" w:type="dxa"/>
          </w:tcPr>
          <w:p w:rsidR="001C0B4F" w:rsidRDefault="001C0B4F" w:rsidP="005035E2">
            <w:r>
              <w:rPr>
                <w:noProof/>
              </w:rPr>
              <w:pict>
                <v:shape id="Поле 15" o:spid="_x0000_s1030" type="#_x0000_t202" style="position:absolute;margin-left:2.5pt;margin-top:36pt;width:264.85pt;height:509.15pt;z-index:25165465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" filled="f" stroked="f" insetpen="t">
                  <v:textbox inset="2.88pt,2.88pt,2.88pt,2.88pt">
                    <w:txbxContent>
                      <w:p w:rsidR="001C0B4F" w:rsidRDefault="001C0B4F" w:rsidP="009C2BFF">
                        <w:pPr>
                          <w:pStyle w:val="Heading1"/>
                          <w:widowControl w:val="0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  <w:p w:rsidR="001C0B4F" w:rsidRPr="00916616" w:rsidRDefault="001C0B4F" w:rsidP="009C2BFF">
                        <w:pPr>
                          <w:rPr>
                            <w:sz w:val="22"/>
                            <w:szCs w:val="22"/>
                          </w:rPr>
                        </w:pPr>
                        <w:r w:rsidRPr="00916616">
                          <w:rPr>
                            <w:b/>
                            <w:sz w:val="22"/>
                            <w:szCs w:val="22"/>
                          </w:rPr>
                          <w:t>ИОС</w:t>
                        </w:r>
                        <w:r w:rsidRPr="00916616">
                          <w:rPr>
                            <w:sz w:val="22"/>
                            <w:szCs w:val="22"/>
                          </w:rPr>
                          <w:t xml:space="preserve"> (информационная образовательная среда)-1) совокупность технологических средств информационных и коммуникационных технологий, компьютеры, ИКТ-оборудование, коммуникационные каналы; 2)- система современных педагогических технологий, обеспечивающих обучение в современной среде.</w:t>
                        </w:r>
                      </w:p>
                      <w:p w:rsidR="001C0B4F" w:rsidRPr="00916616" w:rsidRDefault="001C0B4F" w:rsidP="009C2BFF">
                        <w:pPr>
                          <w:rPr>
                            <w:sz w:val="22"/>
                            <w:szCs w:val="22"/>
                          </w:rPr>
                        </w:pPr>
                        <w:r w:rsidRPr="00916616">
                          <w:rPr>
                            <w:b/>
                            <w:sz w:val="22"/>
                            <w:szCs w:val="22"/>
                          </w:rPr>
                          <w:t>ИКТ</w:t>
                        </w:r>
                        <w:r w:rsidRPr="00916616">
                          <w:rPr>
                            <w:sz w:val="22"/>
                            <w:szCs w:val="22"/>
                          </w:rPr>
                          <w:t xml:space="preserve"> (информационно-коммуникационные технологии)- комплекс методов, способов и средств, обеспечивающий хранение, обработку, передачу и отображение информации т ориентированных на повышение эффективности и производительности труда.</w:t>
                        </w:r>
                      </w:p>
                      <w:p w:rsidR="001C0B4F" w:rsidRPr="00916616" w:rsidRDefault="001C0B4F" w:rsidP="009C2BFF">
                        <w:pPr>
                          <w:rPr>
                            <w:sz w:val="22"/>
                            <w:szCs w:val="22"/>
                          </w:rPr>
                        </w:pPr>
                        <w:r w:rsidRPr="00916616">
                          <w:rPr>
                            <w:b/>
                            <w:sz w:val="22"/>
                            <w:szCs w:val="22"/>
                          </w:rPr>
                          <w:t>Информационные технологии обучения-</w:t>
                        </w:r>
                        <w:r w:rsidRPr="00916616">
                          <w:rPr>
                            <w:sz w:val="22"/>
                            <w:szCs w:val="22"/>
                          </w:rPr>
                          <w:t xml:space="preserve"> это технологии, использующие специальные технические средства: компьютер, аудио-видео, мультимедиа.</w:t>
                        </w:r>
                      </w:p>
                      <w:p w:rsidR="001C0B4F" w:rsidRPr="00916616" w:rsidRDefault="001C0B4F" w:rsidP="009C2BFF">
                        <w:pPr>
                          <w:rPr>
                            <w:sz w:val="22"/>
                            <w:szCs w:val="22"/>
                          </w:rPr>
                        </w:pPr>
                        <w:r w:rsidRPr="00916616">
                          <w:rPr>
                            <w:b/>
                            <w:sz w:val="22"/>
                            <w:szCs w:val="22"/>
                          </w:rPr>
                          <w:t>ЦОР</w:t>
                        </w:r>
                        <w:r w:rsidRPr="00916616">
                          <w:rPr>
                            <w:sz w:val="22"/>
                            <w:szCs w:val="22"/>
                          </w:rPr>
                          <w:t xml:space="preserve"> (цифровые образовательные ресурсы) содержит разнообразные учебные материалы в цифровых носителях: фото, видео, аудио матеиалы, презентации, анимации, видеофрагменты</w:t>
                        </w:r>
                      </w:p>
                      <w:p w:rsidR="001C0B4F" w:rsidRPr="00916616" w:rsidRDefault="001C0B4F" w:rsidP="009C2BFF">
                        <w:pPr>
                          <w:rPr>
                            <w:sz w:val="22"/>
                            <w:szCs w:val="22"/>
                          </w:rPr>
                        </w:pPr>
                        <w:r w:rsidRPr="00916616">
                          <w:rPr>
                            <w:b/>
                            <w:sz w:val="22"/>
                            <w:szCs w:val="22"/>
                          </w:rPr>
                          <w:t>ЭОР</w:t>
                        </w:r>
                        <w:r w:rsidRPr="00916616">
                          <w:rPr>
                            <w:sz w:val="22"/>
                            <w:szCs w:val="22"/>
                          </w:rPr>
                          <w:t xml:space="preserve"> (электронные образовательные ресурсы)-  это ресурсы представляют собой модули с мультимедийным содержимым, коллекция нового поколения разного типа: информационного, практического и контрольного</w:t>
                        </w:r>
                      </w:p>
                      <w:p w:rsidR="001C0B4F" w:rsidRDefault="001C0B4F" w:rsidP="009C2BFF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1C0B4F" w:rsidRDefault="001C0B4F" w:rsidP="009C2BFF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1C0B4F" w:rsidRPr="0037300D" w:rsidRDefault="001C0B4F" w:rsidP="009C2BFF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Поле 9" o:spid="_x0000_s1031" type="#_x0000_t202" style="position:absolute;margin-left:2.65pt;margin-top:8.6pt;width:270.4pt;height:31.5pt;z-index:25165260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" stroked="f" strokeweight="0" insetpen="t">
                  <v:shadow color="#ccc"/>
                  <o:lock v:ext="edit" shapetype="t"/>
                  <v:textbox inset="2.85pt,2.85pt,2.85pt,2.85pt">
                    <w:txbxContent>
                      <w:p w:rsidR="001C0B4F" w:rsidRDefault="001C0B4F" w:rsidP="009C2BFF">
                        <w:pPr>
                          <w:spacing w:after="200" w:line="273" w:lineRule="auto"/>
                          <w:jc w:val="center"/>
                          <w:rPr>
                            <w:b/>
                            <w:bCs/>
                            <w:color w:val="00008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80"/>
                            <w:sz w:val="24"/>
                            <w:szCs w:val="24"/>
                          </w:rPr>
                          <w:t xml:space="preserve">Словарь терминов и понятий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rect id="Прямоугольник 10" o:spid="_x0000_s1032" style="position:absolute;margin-left:-3.35pt;margin-top:24.2pt;width:271.05pt;height:536.2pt;z-index:25165363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" filled="f" fillcolor="#f90" strokecolor="#f90" strokeweight="8pt" insetpen="t">
                  <v:shadow color="#ccc"/>
                  <o:lock v:ext="edit" shapetype="t"/>
                  <v:textbox inset="2.88pt,2.88pt,2.88pt,2.88pt"/>
                </v:rect>
              </w:pict>
            </w:r>
          </w:p>
        </w:tc>
        <w:tc>
          <w:tcPr>
            <w:tcW w:w="5494" w:type="dxa"/>
          </w:tcPr>
          <w:p w:rsidR="001C0B4F" w:rsidRDefault="001C0B4F" w:rsidP="005035E2">
            <w:r>
              <w:rPr>
                <w:noProof/>
              </w:rPr>
              <w:pict>
                <v:group id="Группа 19" o:spid="_x0000_s1033" style="position:absolute;margin-left:35.4pt;margin-top:18pt;width:229.75pt;height:62.6pt;z-index:251656704;mso-position-horizontal-relative:text;mso-position-vertical-relative:text" coordorigin="11272,10719" coordsize="16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">
                  <v:rect id="Rectangle 21" o:spid="_x0000_s1034" style="position:absolute;left:11272;top:10719;width:166;height:72;rotation:-203161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q7dbwA&#10;AADbAAAADwAAAGRycy9kb3ducmV2LnhtbERPzQ7BQBC+S7zDZiRubIkgZYkIiSPlASbd0Ta6s9Vd&#10;2np6e5A4fvn+19vWlOJNtSssK5iMIxDEqdUFZwpu1+NoCcJ5ZI2lZVLQkYPtpt9bY6xtwxd6Jz4T&#10;IYRdjApy76tYSpfmZNCNbUUcuLutDfoA60zqGpsQbko5jaK5NFhwaMixon1O6SN5GQXnZ7lMjpfk&#10;3NwXh49vZ91i/uqUGg7a3QqEp9b/xT/3SSuYhvXhS/gB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yrt1vAAAANsAAAAPAAAAAAAAAAAAAAAAAJgCAABkcnMvZG93bnJldi54&#10;bWxQSwUGAAAAAAQABAD1AAAAgQMAAAAA&#10;" strokecolor="#f90" strokeweight="8pt" insetpen="t">
                    <v:shadow color="#ccc"/>
                    <o:lock v:ext="edit" shapetype="t"/>
                    <v:textbox inset="2.88pt,2.88pt,2.88pt,2.88pt"/>
                  </v:rect>
                  <v:shape id="Text Box 22" o:spid="_x0000_s1035" type="#_x0000_t202" style="position:absolute;left:11284;top:10732;width:142;height: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UPMUA&#10;AADbAAAADwAAAGRycy9kb3ducmV2LnhtbESP3WoCMRSE7wu+QziCdzWrgshqVlRwEUqxtVLo3enm&#10;7A/dnCxJqtu3NwXBy2FmvmFW69604kLON5YVTMYJCOLC6oYrBeeP/fMChA/IGlvLpOCPPKyzwdMK&#10;U22v/E6XU6hEhLBPUUEdQpdK6YuaDPqx7YijV1pnMETpKqkdXiPctHKaJHNpsOG4UGNHu5qKn9Ov&#10;UfBdvLrt5iU/vu1znOezcvaVf7JSo2G/WYII1IdH+N4+aAXTCfx/iT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JQ8xQAAANsAAAAPAAAAAAAAAAAAAAAAAJgCAABkcnMv&#10;ZG93bnJldi54bWxQSwUGAAAAAAQABAD1AAAAigMAAAAA&#10;" filled="f" fillcolor="black" stroked="f" strokeweight="0" insetpen="t">
                    <o:lock v:ext="edit" shapetype="t"/>
                    <v:textbox inset="2.85pt,2.85pt,2.85pt,2.85pt">
                      <w:txbxContent>
                        <w:p w:rsidR="001C0B4F" w:rsidRPr="00B717EE" w:rsidRDefault="001C0B4F" w:rsidP="009C2BFF">
                          <w:pPr>
                            <w:pStyle w:val="msoorganizationname"/>
                            <w:widowControl w:val="0"/>
                            <w:rPr>
                              <w:b/>
                              <w:bCs/>
                              <w:color w:val="00008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80"/>
                              <w:sz w:val="28"/>
                              <w:szCs w:val="28"/>
                            </w:rPr>
                            <w:t>МБОУ СОШ с. Кочетово Тандинского кожууна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</w:rPr>
              <w:pict>
                <v:group id="Группа 22" o:spid="_x0000_s1036" style="position:absolute;margin-left:20.75pt;margin-top:18.3pt;width:191.9pt;height:75.2pt;z-index:251655680;mso-position-horizontal-relative:text;mso-position-vertical-relative:text" coordorigin="11239,10751" coordsize="24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">
                  <v:group id="Group 24" o:spid="_x0000_s1037" style="position:absolute;left:11200;top:10794;width:82;height:4;rotation:86.5" coordorigin="11200,10794" coordsize="81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zK2rwwAAANsAAAAP&#10;AAAAAAAAAAAAAAAAAKoCAABkcnMvZG93bnJldi54bWxQSwUGAAAAAAQABAD6AAAAmgMAAAAA&#10;">
                    <v:rect id="Rectangle 25" o:spid="_x0000_s1038" style="position:absolute;left:11200;top:10794;width:82;height:3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We8UA&#10;AADbAAAADwAAAGRycy9kb3ducmV2LnhtbESPQWvCQBSE74L/YXlCL6KbitoSXaUUirYHwVR7fmSf&#10;STT7NuxuY9pf3y0IHoeZ+YZZrjtTi5acrywreBwnIIhzqysuFBw+30bPIHxA1lhbJgU/5GG96veW&#10;mGp75T21WShEhLBPUUEZQpNK6fOSDPqxbYijd7LOYIjSFVI7vEa4qeUkSebSYMVxocSGXkvKL9m3&#10;UXB8D5Wrz9vNk/4YtjN53P02X0OlHgbdywJEoC7cw7f2ViuYTOH/S/w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ZZ7xQAAANsAAAAPAAAAAAAAAAAAAAAAAJgCAABkcnMv&#10;ZG93bnJldi54bWxQSwUGAAAAAAQABAD1AAAAigMAAAAA&#10;" filled="f" fillcolor="black" stroked="f" strokeweight="0" insetpen="t">
                      <o:lock v:ext="edit" shapetype="t"/>
                      <v:textbox inset="2.88pt,2.88pt,2.88pt,2.88pt"/>
                    </v:rect>
                    <v:oval id="Oval 26" o:spid="_x0000_s1039" style="position:absolute;left:11200;top:10794;width:4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ppMQA&#10;AADbAAAADwAAAGRycy9kb3ducmV2LnhtbESPT4vCMBTE7wt+h/CEva2pBUWqUURRF/biahW8PZrX&#10;P9i8lCZq/fYbYcHjMDO/YWaLztTiTq2rLCsYDiIQxJnVFRcK0uPmawLCeWSNtWVS8CQHi3nvY4aJ&#10;tg/+pfvBFyJA2CWooPS+SaR0WUkG3cA2xMHLbWvQB9kWUrf4CHBTyziKxtJgxWGhxIZWJWXXw80o&#10;mJyLfZPK5yk3u5/xdZNvL2sbK/XZ75ZTEJ46/w7/t7+1gngEry/h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86aT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7" o:spid="_x0000_s1040" style="position:absolute;left:11211;top:10794;width:4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5308IA&#10;AADbAAAADwAAAGRycy9kb3ducmV2LnhtbESPS4vCQBCE7wv+h6GFva0TcwgSHUUUdWEvvsFbk+k8&#10;MNMTMrMa/70jCB6LqvqKmsw6U4sbta6yrGA4iEAQZ1ZXXCg4HlY/IxDOI2usLZOCBzmYTXtfE0y1&#10;vfOObntfiABhl6KC0vsmldJlJRl0A9sQBy+3rUEfZFtI3eI9wE0t4yhKpMGKw0KJDS1Kyq77f6Ng&#10;dC62zVE+TrnZ/CXXVb6+LG2s1He/m49BeOr8J/xu/2oFcQKvL+EH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nfTwgAAANsAAAAPAAAAAAAAAAAAAAAAAJgCAABkcnMvZG93&#10;bnJldi54bWxQSwUGAAAAAAQABAD1AAAAhw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8" o:spid="_x0000_s1041" style="position:absolute;left:11222;top:10794;width:4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LSSMQA&#10;AADbAAAADwAAAGRycy9kb3ducmV2LnhtbESPS4vCQBCE78L+h6GFvenEHFSyjiIuugt78ZEVvDWZ&#10;zgMzPSEzavz3jiB4LKrqK2q26EwtrtS6yrKC0TACQZxZXXGhID2sB1MQziNrrC2Tgjs5WMw/ejNM&#10;tL3xjq57X4gAYZeggtL7JpHSZSUZdEPbEAcvt61BH2RbSN3iLcBNLeMoGkuDFYeFEhtalZSd9xej&#10;YHostk0q7/+5+fkbn9f55vRtY6U++93yC4Snzr/Dr/avVhBP4Pkl/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i0kj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9" o:spid="_x0000_s1042" style="position:absolute;left:11234;top:10794;width:3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1GOsEA&#10;AADbAAAADwAAAGRycy9kb3ducmV2LnhtbERPy2rCQBTdC/7DcIXudGIWQVJHkRa10I21acHdJXPz&#10;wMydkBnz+PvOQujycN7b/Wga0VPnassK1qsIBHFudc2lguz7uNyAcB5ZY2OZFEzkYL+bz7aYajvw&#10;F/VXX4oQwi5FBZX3bSqlyysy6Fa2JQ5cYTuDPsCulLrDIYSbRsZRlEiDNYeGClt6qyi/Xx9Gwea3&#10;vLSZnH4Kc/5M7sfidHu3sVIvi/HwCsLT6P/FT/eHVhCHseFL+AF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9RjrBAAAA2wAAAA8AAAAAAAAAAAAAAAAAmAIAAGRycy9kb3du&#10;cmV2LnhtbFBLBQYAAAAABAAEAPUAAACG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30" o:spid="_x0000_s1043" style="position:absolute;left:11245;top:10794;width:3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HjocQA&#10;AADbAAAADwAAAGRycy9kb3ducmV2LnhtbESPS4vCQBCE78L+h6GFvenEHESzjiIuugt78ZEVvDWZ&#10;zgMzPSEzavz3jiB4LKrqK2q26EwtrtS6yrKC0TACQZxZXXGhID2sBxMQziNrrC2Tgjs5WMw/ejNM&#10;tL3xjq57X4gAYZeggtL7JpHSZSUZdEPbEAcvt61BH2RbSN3iLcBNLeMoGkuDFYeFEhtalZSd9xej&#10;YHIstk0q7/+5+fkbn9f55vRtY6U++93yC4Snzr/Dr/avVhBP4fkl/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x46H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31" o:spid="_x0000_s1044" style="position:absolute;left:11256;top:10794;width:3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Lc4cEA&#10;AADbAAAADwAAAGRycy9kb3ducmV2LnhtbERPy2rCQBTdF/yH4QrumokRRKKjiGIVumk1Cu4umZsH&#10;Zu6EzDTGv+8sCl0eznu1GUwjeupcbVnBNIpBEOdW11wqyC6H9wUI55E1NpZJwYscbNajtxWm2j75&#10;m/qzL0UIYZeigsr7NpXS5RUZdJFtiQNX2M6gD7Arpe7wGcJNI5M4nkuDNYeGClvaVZQ/zj9GweJW&#10;frWZfF0Lc/ycPw7Fx31vE6Um42G7BOFp8P/iP/dJK5iF9eFL+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S3OHBAAAA2wAAAA8AAAAAAAAAAAAAAAAAmAIAAGRycy9kb3du&#10;cmV2LnhtbFBLBQYAAAAABAAEAPUAAACG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32" o:spid="_x0000_s1045" style="position:absolute;left:11267;top:10794;width:3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55esQA&#10;AADbAAAADwAAAGRycy9kb3ducmV2LnhtbESPS4vCQBCE74L/YWhhbzpRQSQ6BlFcF/bi+gJvTabz&#10;IJmekJnV+O93hAWPRVV9RS2TztTiTq0rLSsYjyIQxKnVJecKzqfdcA7CeWSNtWVS8CQHyarfW2Ks&#10;7YN/6H70uQgQdjEqKLxvYildWpBBN7INcfAy2xr0Qba51C0+AtzUchJFM2mw5LBQYEObgtLq+GsU&#10;zK/5oTnL5yUz++9Ztcs+b1s7Uepj0K0XIDx1/h3+b39pBdMxvL6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eeXr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33" o:spid="_x0000_s1046" style="position:absolute;left:11278;top:10794;width:4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znDcQA&#10;AADbAAAADwAAAGRycy9kb3ducmV2LnhtbESPT4vCMBTE7wt+h/CEva2pFUSqUURRF/biahW8PZrX&#10;P9i8lCZq/fYbYcHjMDO/YWaLztTiTq2rLCsYDiIQxJnVFRcK0uPmawLCeWSNtWVS8CQHi3nvY4aJ&#10;tg/+pfvBFyJA2CWooPS+SaR0WUkG3cA2xMHLbWvQB9kWUrf4CHBTyziKxtJgxWGhxIZWJWXXw80o&#10;mJyLfZPK5yk3u5/xdZNvL2sbK/XZ75ZTEJ46/w7/t7+1glEMry/h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M5w3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</v:group>
                  <v:group id="Group 34" o:spid="_x0000_s1047" style="position:absolute;left:11429;top:10788;width:68;height:3;rotation:88" coordorigin="11429,10788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W4mHxgAAANsA&#10;AAAPAAAAAAAAAAAAAAAAAKoCAABkcnMvZG93bnJldi54bWxQSwUGAAAAAAQABAD6AAAAnQMAAAAA&#10;">
                    <v:rect id="Rectangle 35" o:spid="_x0000_s1048" style="position:absolute;left:11429;top:10788;width:68;height:3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ApsYA&#10;AADbAAAADwAAAGRycy9kb3ducmV2LnhtbESPW2sCMRSE34X+h3AKfRHNar2UrVFEKFofBG99PmxO&#10;d7fdnCxJXLf99U1B8HGYmW+Y2aI1lWjI+dKygkE/AUGcWV1yruB0fOu9gPABWWNlmRT8kIfF/KEz&#10;w1TbK++pOYRcRAj7FBUUIdSplD4ryKDv25o4ep/WGQxRulxqh9cIN5UcJslEGiw5LhRY06qg7Ptw&#10;MQrO76F01ddmPdXbbjOW591v/dFV6umxXb6CCNSGe/jW3mgFzyP4/xJ/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gApsYAAADbAAAADwAAAAAAAAAAAAAAAACYAgAAZHJz&#10;L2Rvd25yZXYueG1sUEsFBgAAAAAEAAQA9QAAAIsDAAAAAA==&#10;" filled="f" fillcolor="black" stroked="f" strokeweight="0" insetpen="t">
                      <o:lock v:ext="edit" shapetype="t"/>
                      <v:textbox inset="2.88pt,2.88pt,2.88pt,2.88pt"/>
                    </v:rect>
                    <v:oval id="Oval 36" o:spid="_x0000_s1049" style="position:absolute;left:11429;top:10788;width:2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V/ecUA&#10;AADbAAAADwAAAGRycy9kb3ducmV2LnhtbESPT2vCQBTE7wW/w/KE3uqmEUVSVylKbKEXm9pCb4/s&#10;yx/Mvg3ZbRK/vVsQPA4z8xtmvR1NI3rqXG1ZwfMsAkGcW11zqeD0lT6tQDiPrLGxTAou5GC7mTys&#10;MdF24E/qM1+KAGGXoILK+zaR0uUVGXQz2xIHr7CdQR9kV0rd4RDgppFxFC2lwZrDQoUt7SrKz9mf&#10;UbD6KY/tSV6+C/P2sTynxeF3b2OlHqfj6wsIT6O/h2/td61gvoD/L+EH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X95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37" o:spid="_x0000_s1050" style="position:absolute;left:11438;top:10788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hDsUA&#10;AADbAAAADwAAAGRycy9kb3ducmV2LnhtbESPT2vCQBTE74V+h+UJ3upGhRBSVxGLVfDSplbw9si+&#10;/CHZtyG7jfHbu4VCj8PM/IZZbUbTioF6V1tWMJ9FIIhzq2suFZy/9i8JCOeRNbaWScGdHGzWz08r&#10;TLW98ScNmS9FgLBLUUHlfZdK6fKKDLqZ7YiDV9jeoA+yL6Xu8RbgppWLKIqlwZrDQoUd7SrKm+zH&#10;KEgu5Ud3lvfvwhxOcbMv3q9vdqHUdDJuX0F4Gv1/+K991AqWMfx+C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+EO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38" o:spid="_x0000_s1051" style="position:absolute;left:11447;top:10788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ElcUA&#10;AADbAAAADwAAAGRycy9kb3ducmV2LnhtbESPT2vCQBTE74LfYXlCb7ppBCupqxQltuClTW2ht0f2&#10;5Q9m34bsNonf3i0UPA4z8xtmsxtNI3rqXG1ZweMiAkGcW11zqeD8mc7XIJxH1thYJgVXcrDbTicb&#10;TLQd+IP6zJciQNglqKDyvk2kdHlFBt3CtsTBK2xn0AfZlVJ3OAS4aWQcRStpsOawUGFL+4ryS/Zr&#10;FKy/y/f2LK9fhXk9rS5pcfw52Fiph9n48gzC0+jv4f/2m1awfIK/L+EH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0SV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39" o:spid="_x0000_s1052" style="position:absolute;left:11457;top:10788;width:2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Q58EA&#10;AADbAAAADwAAAGRycy9kb3ducmV2LnhtbERPy2rCQBTdF/yH4QrumokRRKKjiGIVumk1Cu4umZsH&#10;Zu6EzDTGv+8sCl0eznu1GUwjeupcbVnBNIpBEOdW11wqyC6H9wUI55E1NpZJwYscbNajtxWm2j75&#10;m/qzL0UIYZeigsr7NpXS5RUZdJFtiQNX2M6gD7Arpe7wGcJNI5M4nkuDNYeGClvaVZQ/zj9GweJW&#10;frWZfF0Lc/ycPw7Fx31vE6Um42G7BOFp8P/iP/dJK5iFseFL+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k0OfBAAAA2wAAAA8AAAAAAAAAAAAAAAAAmAIAAGRycy9kb3du&#10;cmV2LnhtbFBLBQYAAAAABAAEAPUAAACG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40" o:spid="_x0000_s1053" style="position:absolute;left:11466;top:10788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1fMUA&#10;AADbAAAADwAAAGRycy9kb3ducmV2LnhtbESPT2vCQBTE74LfYXlCb3XTCGJTVylKbMFLTW2ht0f2&#10;5Q9m34bsNonf3i0UPA4z8xtmvR1NI3rqXG1ZwdM8AkGcW11zqeD8mT6uQDiPrLGxTAqu5GC7mU7W&#10;mGg78In6zJciQNglqKDyvk2kdHlFBt3ctsTBK2xn0AfZlVJ3OAS4aWQcRUtpsOawUGFLu4ryS/Zr&#10;FKy+y4/2LK9fhXk7Li9pcfjZ21iph9n4+gLC0+jv4f/2u1aweIa/L+EH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6HV8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41" o:spid="_x0000_s1054" style="position:absolute;left:11475;top:10788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vnMEA&#10;AADbAAAADwAAAGRycy9kb3ducmV2LnhtbERPy2rCQBTdF/yH4QrumolBRKKjiGIVumk1Cu4umZsH&#10;Zu6EzDTGv+8sCl0eznu1GUwjeupcbVnBNIpBEOdW11wqyC6H9wUI55E1NpZJwYscbNajtxWm2j75&#10;m/qzL0UIYZeigsr7NpXS5RUZdJFtiQNX2M6gD7Arpe7wGcJNI5M4nkuDNYeGClvaVZQ/zj9GweJW&#10;frWZfF0Lc/ycPw7Fx31vE6Um42G7BOFp8P/iP/dJK5iF9eFL+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Ur5zBAAAA2wAAAA8AAAAAAAAAAAAAAAAAmAIAAGRycy9kb3du&#10;cmV2LnhtbFBLBQYAAAAABAAEAPUAAACG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42" o:spid="_x0000_s1055" style="position:absolute;left:11485;top:10788;width:2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KB8QA&#10;AADbAAAADwAAAGRycy9kb3ducmV2LnhtbESPS4vCQBCE74L/YWhhbzpRRCQ6BlFcF/bi+gJvTabz&#10;IJmekJnV+O93hAWPRVV9RS2TztTiTq0rLSsYjyIQxKnVJecKzqfdcA7CeWSNtWVS8CQHyarfW2Ks&#10;7YN/6H70uQgQdjEqKLxvYildWpBBN7INcfAy2xr0Qba51C0+AtzUchJFM2mw5LBQYEObgtLq+GsU&#10;zK/5oTnL5yUz++9Ztcs+b1s7Uepj0K0XIDx1/h3+b39pBdMxvL6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Cgf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43" o:spid="_x0000_s1056" style="position:absolute;left:11494;top:10788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UcMQA&#10;AADbAAAADwAAAGRycy9kb3ducmV2LnhtbESPT4vCMBTE7wt+h/CEva2pRUSqUURRF/biahW8PZrX&#10;P9i8lCZq/fYbYcHjMDO/YWaLztTiTq2rLCsYDiIQxJnVFRcK0uPmawLCeWSNtWVS8CQHi3nvY4aJ&#10;tg/+pfvBFyJA2CWooPS+SaR0WUkG3cA2xMHLbWvQB9kWUrf4CHBTyziKxtJgxWGhxIZWJWXXw80o&#10;mJyLfZPK5yk3u5/xdZNvL2sbK/XZ75ZTEJ46/w7/t7+1glEMry/h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KlHD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</v:group>
                  <v:group id="Group 44" o:spid="_x0000_s1057" style="position:absolute;left:11246;top:10751;width:217;height:2;rotation:-170394fd" coordorigin="11246,10751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dzqwwAAANsAAAAP&#10;AAAAAAAAAAAAAAAAAKoCAABkcnMvZG93bnJldi54bWxQSwUGAAAAAAQABAD6AAAAmgMAAAAA&#10;">
                    <v:rect id="Rectangle 45" o:spid="_x0000_s1058" style="position:absolute;left:11246;top:10751;width:217;height:2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z28UA&#10;AADbAAAADwAAAGRycy9kb3ducmV2LnhtbESPT2sCMRTE70K/Q3hCL6JZi1bZGkUEqfUg1H/nx+Z1&#10;d+3mZUnSddtP3wiCx2FmfsPMFq2pREPOl5YVDAcJCOLM6pJzBcfDuj8F4QOyxsoyKfglD4v5U2eG&#10;qbZX/qRmH3IRIexTVFCEUKdS+qwgg35ga+LofVlnMETpcqkdXiPcVPIlSV6lwZLjQoE1rQrKvvc/&#10;RsHpI5SuumzeJ3rba8bytPurzz2lnrvt8g1EoDY8wvf2RisYjeD2Jf4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nPbxQAAANsAAAAPAAAAAAAAAAAAAAAAAJgCAABkcnMv&#10;ZG93bnJldi54bWxQSwUGAAAAAAQABAD1AAAAigMAAAAA&#10;" filled="f" fillcolor="black" stroked="f" strokeweight="0" insetpen="t">
                      <o:lock v:ext="edit" shapetype="t"/>
                      <v:textbox inset="2.88pt,2.88pt,2.88pt,2.88pt"/>
                    </v:rect>
                    <v:oval id="Oval 46" o:spid="_x0000_s1059" style="position:absolute;left:11246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MBMUA&#10;AADbAAAADwAAAGRycy9kb3ducmV2LnhtbESPT2vCQBTE7wW/w/KE3uqmQUVSVylKbKEXm9pCb4/s&#10;yx/Mvg3ZbRK/vVsQPA4z8xtmvR1NI3rqXG1ZwfMsAkGcW11zqeD0lT6tQDiPrLGxTAou5GC7mTys&#10;MdF24E/qM1+KAGGXoILK+zaR0uUVGXQz2xIHr7CdQR9kV0rd4RDgppFxFC2lwZrDQoUt7SrKz9mf&#10;UbD6KY/tSV6+C/P2sTynxeF3b2OlHqfj6wsIT6O/h2/td61gvoD/L+EH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wwE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47" o:spid="_x0000_s1060" style="position:absolute;left:11257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Sc8UA&#10;AADbAAAADwAAAGRycy9kb3ducmV2LnhtbESPT2vCQBTE74V+h+UJ3upGkRBSVxGLVfDSplbw9si+&#10;/CHZtyG7jfHbu4VCj8PM/IZZbUbTioF6V1tWMJ9FIIhzq2suFZy/9i8JCOeRNbaWScGdHGzWz08r&#10;TLW98ScNmS9FgLBLUUHlfZdK6fKKDLqZ7YiDV9jeoA+yL6Xu8RbgppWLKIqlwZrDQoUd7SrKm+zH&#10;KEgu5Ud3lvfvwhxOcbMv3q9vdqHUdDJuX0F4Gv1/+K991AqWMfx+C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ZJz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48" o:spid="_x0000_s1061" style="position:absolute;left:11267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36MUA&#10;AADbAAAADwAAAGRycy9kb3ducmV2LnhtbESPT2vCQBTE74LfYXlCb7ppECupqxQltuClTW2ht0f2&#10;5Q9m34bsNonf3i0UPA4z8xtmsxtNI3rqXG1ZweMiAkGcW11zqeD8mc7XIJxH1thYJgVXcrDbTicb&#10;TLQd+IP6zJciQNglqKDyvk2kdHlFBt3CtsTBK2xn0AfZlVJ3OAS4aWQcRStpsOawUGFL+4ryS/Zr&#10;FKy/y/f2LK9fhXk9rS5pcfw52Fiph9n48gzC0+jv4f/2m1awfIK/L+EH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Tfo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49" o:spid="_x0000_s1062" style="position:absolute;left:11277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jmsEA&#10;AADbAAAADwAAAGRycy9kb3ducmV2LnhtbERPy2rCQBTdF/yH4QrumolBRKKjiGIVumk1Cu4umZsH&#10;Zu6EzDTGv+8sCl0eznu1GUwjeupcbVnBNIpBEOdW11wqyC6H9wUI55E1NpZJwYscbNajtxWm2j75&#10;m/qzL0UIYZeigsr7NpXS5RUZdJFtiQNX2M6gD7Arpe7wGcJNI5M4nkuDNYeGClvaVZQ/zj9GweJW&#10;frWZfF0Lc/ycPw7Fx31vE6Um42G7BOFp8P/iP/dJK5iFseFL+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io5rBAAAA2wAAAA8AAAAAAAAAAAAAAAAAmAIAAGRycy9kb3du&#10;cmV2LnhtbFBLBQYAAAAABAAEAPUAAACG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50" o:spid="_x0000_s1063" style="position:absolute;left:11287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4GAcUA&#10;AADbAAAADwAAAGRycy9kb3ducmV2LnhtbESPT2vCQBTE74LfYXlCb3XTIGJTVylKbMFLTW2ht0f2&#10;5Q9m34bsNonf3i0UPA4z8xtmvR1NI3rqXG1ZwdM8AkGcW11zqeD8mT6uQDiPrLGxTAqu5GC7mU7W&#10;mGg78In6zJciQNglqKDyvk2kdHlFBt3ctsTBK2xn0AfZlVJ3OAS4aWQcRUtpsOawUGFLu4ryS/Zr&#10;FKy+y4/2LK9fhXk7Li9pcfjZ21iph9n4+gLC0+jv4f/2u1aweIa/L+EH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7gYB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51" o:spid="_x0000_s1064" style="position:absolute;left:11297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05QcEA&#10;AADbAAAADwAAAGRycy9kb3ducmV2LnhtbERPy2rCQBTdF/yH4QrumokBRaKjiGIVumk1Cu4umZsH&#10;Zu6EzDTGv+8sCl0eznu1GUwjeupcbVnBNIpBEOdW11wqyC6H9wUI55E1NpZJwYscbNajtxWm2j75&#10;m/qzL0UIYZeigsr7NpXS5RUZdJFtiQNX2M6gD7Arpe7wGcJNI5M4nkuDNYeGClvaVZQ/zj9GweJW&#10;frWZfF0Lc/ycPw7Fx31vE6Um42G7BOFp8P/iP/dJK5iF9eFL+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NOUHBAAAA2wAAAA8AAAAAAAAAAAAAAAAAmAIAAGRycy9kb3du&#10;cmV2LnhtbFBLBQYAAAAABAAEAPUAAACG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52" o:spid="_x0000_s1065" style="position:absolute;left:11307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c2sQA&#10;AADbAAAADwAAAGRycy9kb3ducmV2LnhtbESPS4vCQBCE74L/YWhhbzpRUCQ6BlFcF/bi+gJvTabz&#10;IJmekJnV+O93hAWPRVV9RS2TztTiTq0rLSsYjyIQxKnVJecKzqfdcA7CeWSNtWVS8CQHyarfW2Ks&#10;7YN/6H70uQgQdjEqKLxvYildWpBBN7INcfAy2xr0Qba51C0+AtzUchJFM2mw5LBQYEObgtLq+GsU&#10;zK/5oTnL5yUz++9Ztcs+b1s7Uepj0K0XIDx1/h3+b39pBdMxvL6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nNr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53" o:spid="_x0000_s1066" style="position:absolute;left:11318;top:10751;width:2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CrcQA&#10;AADbAAAADwAAAGRycy9kb3ducmV2LnhtbESPT4vCMBTE7wt+h/CEva2pBUWqUURRF/biahW8PZrX&#10;P9i8lCZq/fYbYcHjMDO/YWaLztTiTq2rLCsYDiIQxJnVFRcK0uPmawLCeWSNtWVS8CQHi3nvY4aJ&#10;tg/+pfvBFyJA2CWooPS+SaR0WUkG3cA2xMHLbWvQB9kWUrf4CHBTyziKxtJgxWGhxIZWJWXXw80o&#10;mJyLfZPK5yk3u5/xdZNvL2sbK/XZ75ZTEJ46/w7/t7+1glEMry/h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TAq3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54" o:spid="_x0000_s1067" style="position:absolute;left:11328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+nNsUA&#10;AADbAAAADwAAAGRycy9kb3ducmV2LnhtbESPT2vCQBTE7wW/w/KE3uqmEUVSVylKbKEXm9pCb4/s&#10;yx/Mvg3ZbRK/vVsQPA4z8xtmvR1NI3rqXG1ZwfMsAkGcW11zqeD0lT6tQDiPrLGxTAou5GC7mTys&#10;MdF24E/qM1+KAGGXoILK+zaR0uUVGXQz2xIHr7CdQR9kV0rd4RDgppFxFC2lwZrDQoUt7SrKz9mf&#10;UbD6KY/tSV6+C/P2sTynxeF3b2OlHqfj6wsIT6O/h2/td61gMYf/L+EH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6c2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55" o:spid="_x0000_s1068" style="position:absolute;left:11338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/QsUA&#10;AADbAAAADwAAAGRycy9kb3ducmV2LnhtbESPT2vCQBTE7wW/w/KE3uqmQUVSVylKbKEXm9pCb4/s&#10;yx/Mvg3ZbRK/vVsQPA4z8xtmvR1NI3rqXG1ZwfMsAkGcW11zqeD0lT6tQDiPrLGxTAou5GC7mTys&#10;MdF24E/qM1+KAGGXoILK+zaR0uUVGXQz2xIHr7CdQR9kV0rd4RDgppFxFC2lwZrDQoUt7SrKz9mf&#10;UbD6KY/tSV6+C/P2sTynxeF3b2OlHqfj6wsIT6O/h2/td61gMYf/L+EH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j9C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56" o:spid="_x0000_s1069" style="position:absolute;left:11348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a2cQA&#10;AADbAAAADwAAAGRycy9kb3ducmV2LnhtbESPS4vCQBCE74L/YWjBm05WUCQ6BlnxAXtZXVfw1mQ6&#10;D5LpCZlR47/fWRA8FlX1FbVMOlOLO7WutKzgYxyBIE6tLjlXcP7ZjuYgnEfWWFsmBU9ykKz6vSXG&#10;2j74SPeTz0WAsItRQeF9E0vp0oIMurFtiIOX2dagD7LNpW7xEeCmlpMomkmDJYeFAhv6LCitTjej&#10;YH7Jv5uzfP5mZv81q7bZ7rqxE6WGg269AOGp8+/wq33QCqZT+P8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mtn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57" o:spid="_x0000_s1070" style="position:absolute;left:11358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ErsUA&#10;AADbAAAADwAAAGRycy9kb3ducmV2LnhtbESPT2vCQBTE74V+h+UJ3upGwRBSVxGLVfDSplbw9si+&#10;/CHZtyG7jfHbu4VCj8PM/IZZbUbTioF6V1tWMJ9FIIhzq2suFZy/9i8JCOeRNbaWScGdHGzWz08r&#10;TLW98ScNmS9FgLBLUUHlfZdK6fKKDLqZ7YiDV9jeoA+yL6Xu8RbgppWLKIqlwZrDQoUd7SrKm+zH&#10;KEgu5Ud3lvfvwhxOcbMv3q9vdqHUdDJuX0F4Gv1/+K991AqWMfx+C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ASu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58" o:spid="_x0000_s1071" style="position:absolute;left:11368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hNcUA&#10;AADbAAAADwAAAGRycy9kb3ducmV2LnhtbESPT2vCQBTE74LfYXlCb7ppQCupqxQltuClTW2ht0f2&#10;5Q9m34bsNonf3i0UPA4z8xtmsxtNI3rqXG1ZweMiAkGcW11zqeD8mc7XIJxH1thYJgVXcrDbTicb&#10;TLQd+IP6zJciQNglqKDyvk2kdHlFBt3CtsTBK2xn0AfZlVJ3OAS4aWQcRStpsOawUGFL+4ryS/Zr&#10;FKy/y/f2LK9fhXk9rS5pcfw52Fiph9n48gzC0+jv4f/2m1awfIK/L+EH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KE1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59" o:spid="_x0000_s1072" style="position:absolute;left:11379;top:10751;width:2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1R8EA&#10;AADbAAAADwAAAGRycy9kb3ducmV2LnhtbERPy2rCQBTdF/yH4QrumokBRaKjiGIVumk1Cu4umZsH&#10;Zu6EzDTGv+8sCl0eznu1GUwjeupcbVnBNIpBEOdW11wqyC6H9wUI55E1NpZJwYscbNajtxWm2j75&#10;m/qzL0UIYZeigsr7NpXS5RUZdJFtiQNX2M6gD7Arpe7wGcJNI5M4nkuDNYeGClvaVZQ/zj9GweJW&#10;frWZfF0Lc/ycPw7Fx31vE6Um42G7BOFp8P/iP/dJK5iFseFL+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7NUfBAAAA2wAAAA8AAAAAAAAAAAAAAAAAmAIAAGRycy9kb3du&#10;cmV2LnhtbFBLBQYAAAAABAAEAPUAAACG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60" o:spid="_x0000_s1073" style="position:absolute;left:11389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Q3MUA&#10;AADbAAAADwAAAGRycy9kb3ducmV2LnhtbESPT2vCQBTE74LfYXlCb3XTgGJTVylKbMFLTW2ht0f2&#10;5Q9m34bsNonf3i0UPA4z8xtmvR1NI3rqXG1ZwdM8AkGcW11zqeD8mT6uQDiPrLGxTAqu5GC7mU7W&#10;mGg78In6zJciQNglqKDyvk2kdHlFBt3ctsTBK2xn0AfZlVJ3OAS4aWQcRUtpsOawUGFLu4ryS/Zr&#10;FKy+y4/2LK9fhXk7Li9pcfjZ21iph9n4+gLC0+jv4f/2u1aweIa/L+EH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5Dc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61" o:spid="_x0000_s1074" style="position:absolute;left:11399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Hz/MAA&#10;AADbAAAADwAAAGRycy9kb3ducmV2LnhtbERPy4rCMBTdD/gP4QruxlQXRapRRKkjuBmf4O7S3D5o&#10;c1OajNa/N4sBl4fzXqx604gHda6yrGAyjkAQZ1ZXXCi4nNPvGQjnkTU2lknBixysloOvBSbaPvlI&#10;j5MvRAhhl6CC0vs2kdJlJRl0Y9sSBy63nUEfYFdI3eEzhJtGTqMolgYrDg0ltrQpKatPf0bB7Fb8&#10;thf5uubm5xDXab67b+1UqdGwX89BeOr9R/zv3msFcVgfvoQf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Hz/MAAAADbAAAADwAAAAAAAAAAAAAAAACYAgAAZHJzL2Rvd25y&#10;ZXYueG1sUEsFBgAAAAAEAAQA9QAAAIU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62" o:spid="_x0000_s1075" style="position:absolute;left:11409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1WZ8QA&#10;AADbAAAADwAAAGRycy9kb3ducmV2LnhtbESPT2vCQBTE7wW/w/KE3upGD0HSbKS0qIVe1KrQ2yP7&#10;8gezb0N2a5Jv7wqCx2FmfsOkq8E04kqdqy0rmM8iEMS51TWXCo6/67clCOeRNTaWScFIDlbZ5CXF&#10;RNue93Q9+FIECLsEFVTet4mULq/IoJvZljh4he0M+iC7UuoO+wA3jVxEUSwN1hwWKmzps6L8cvg3&#10;Cpbnctce5XgqzPYnvqyLzd+XXSj1Oh0+3kF4Gvwz/Gh/awXxHO5fwg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tVmf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63" o:spid="_x0000_s1076" style="position:absolute;left:11419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/IEMIA&#10;AADbAAAADwAAAGRycy9kb3ducmV2LnhtbESPS4vCQBCE7wv+h6GFva0TcwgSHUUUdWEvvsFbk+k8&#10;MNMTMrMa/70jCB6LqvqKmsw6U4sbta6yrGA4iEAQZ1ZXXCg4HlY/IxDOI2usLZOCBzmYTXtfE0y1&#10;vfOObntfiABhl6KC0vsmldJlJRl0A9sQBy+3rUEfZFtI3eI9wE0t4yhKpMGKw0KJDS1Kyq77f6Ng&#10;dC62zVE+TrnZ/CXXVb6+LG2s1He/m49BeOr8J/xu/2oFSQyvL+EH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/8gQwgAAANsAAAAPAAAAAAAAAAAAAAAAAJgCAABkcnMvZG93&#10;bnJldi54bWxQSwUGAAAAAAQABAD1AAAAhw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64" o:spid="_x0000_s1077" style="position:absolute;left:11429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Nti8UA&#10;AADbAAAADwAAAGRycy9kb3ducmV2LnhtbESPT2vCQBTE74V+h+UJ3upGhRBSVxGLVfDSplbw9si+&#10;/CHZtyG7jfHbu4VCj8PM/IZZbUbTioF6V1tWMJ9FIIhzq2suFZy/9i8JCOeRNbaWScGdHGzWz08r&#10;TLW98ScNmS9FgLBLUUHlfZdK6fKKDLqZ7YiDV9jeoA+yL6Xu8RbgppWLKIqlwZrDQoUd7SrKm+zH&#10;KEgu5Ud3lvfvwhxOcbMv3q9vdqHUdDJuX0F4Gv1/+K991AriJfx+C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22L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65" o:spid="_x0000_s1078" style="position:absolute;left:11439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1/8UA&#10;AADbAAAADwAAAGRycy9kb3ducmV2LnhtbESPT2vCQBTE74V+h+UJ3upGkRBSVxGLVfDSplbw9si+&#10;/CHZtyG7jfHbu4VCj8PM/IZZbUbTioF6V1tWMJ9FIIhzq2suFZy/9i8JCOeRNbaWScGdHGzWz08r&#10;TLW98ScNmS9FgLBLUUHlfZdK6fKKDLqZ7YiDV9jeoA+yL6Xu8RbgppWLKIqlwZrDQoUd7SrKm+zH&#10;KEgu5Ud3lvfvwhxOcbMv3q9vdqHUdDJuX0F4Gv1/+K991AriJfx+C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vX/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66" o:spid="_x0000_s1079" style="position:absolute;left:11450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ZQZMUA&#10;AADbAAAADwAAAGRycy9kb3ducmV2LnhtbESPT2vCQBTE74V+h+UJ3upGwRBSVxGLVfDSplbw9si+&#10;/CHZtyG7jfHbu4VCj8PM/IZZbUbTioF6V1tWMJ9FIIhzq2suFZy/9i8JCOeRNbaWScGdHGzWz08r&#10;TLW98ScNmS9FgLBLUUHlfZdK6fKKDLqZ7YiDV9jeoA+yL6Xu8RbgppWLKIqlwZrDQoUd7SrKm+zH&#10;KEgu5Ud3lvfvwhxOcbMv3q9vdqHUdDJuX0F4Gv1/+K991AriJfx+C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lBk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67" o:spid="_x0000_s1080" style="position:absolute;left:11460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TOE8IA&#10;AADbAAAADwAAAGRycy9kb3ducmV2LnhtbESPS6vCMBSE94L/IRzh7jTVRZFqFFF8wN34BneH5vSB&#10;zUlpotZ/b4QLdznMzDfMdN6aSjypcaVlBcNBBII4tbrkXMH5tO6PQTiPrLGyTAre5GA+63ammGj7&#10;4gM9jz4XAcIuQQWF93UipUsLMugGtiYOXmYbgz7IJpe6wVeAm0qOoiiWBksOCwXWtCwovR8fRsH4&#10;mu/rs3xfMrP9je/rbHNb2ZFSP712MQHhqfX/4b/2TiuIY/h+CT9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M4TwgAAANsAAAAPAAAAAAAAAAAAAAAAAJgCAABkcnMvZG93&#10;bnJldi54bWxQSwUGAAAAAAQABAD1AAAAhw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</v:group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68" o:spid="_x0000_s1081" type="#_x0000_t5" style="position:absolute;left:11438;top:10805;width:45;height:41;rotation:203162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4W9MIA&#10;AADbAAAADwAAAGRycy9kb3ducmV2LnhtbESP0YrCMBRE3xf8h3AF39a0Cq5Uo4giCOsuaP2AS3Nt&#10;i81NSaKtf78RhH0cZuYMs1z3phEPcr62rCAdJyCIC6trLhVc8v3nHIQPyBoby6TgSR7Wq8HHEjNt&#10;Oz7R4xxKESHsM1RQhdBmUvqiIoN+bFvi6F2tMxiidKXUDrsIN42cJMlMGqw5LlTY0rai4na+GwXH&#10;KZFL5e53/31MJzzt8p/DKVdqNOw3CxCB+vAffrcPWsHsC15f4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hb0wgAAANsAAAAPAAAAAAAAAAAAAAAAAJgCAABkcnMvZG93&#10;bnJldi54bWxQSwUGAAAAAAQABAD1AAAAhwMAAAAA&#10;" fillcolor="#cf6" stroked="f" strokeweight="0" insetpen="t">
                    <v:shadow color="#ccc"/>
                    <o:lock v:ext="edit" shapetype="t"/>
                    <v:textbox inset="2.88pt,2.88pt,2.88pt,2.88pt"/>
                  </v:shape>
                </v:group>
              </w:pict>
            </w:r>
          </w:p>
          <w:p w:rsidR="001C0B4F" w:rsidRDefault="001C0B4F" w:rsidP="005035E2">
            <w:r>
              <w:rPr>
                <w:noProof/>
              </w:rPr>
              <w:pict>
                <v:shape id="Поле 131" o:spid="_x0000_s1082" type="#_x0000_t202" style="position:absolute;margin-left:2.85pt;margin-top:380.05pt;width:257.95pt;height:117pt;z-index:25165977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" filled="f" stroked="f" insetpen="t">
                  <v:textbox inset="2.88pt,2.88pt,2.88pt,2.88pt">
                    <w:txbxContent>
                      <w:p w:rsidR="001C0B4F" w:rsidRPr="009640A7" w:rsidRDefault="001C0B4F" w:rsidP="009C2BFF">
                        <w:pPr>
                          <w:widowControl w:val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80"/>
                            <w:sz w:val="24"/>
                            <w:szCs w:val="24"/>
                          </w:rPr>
                        </w:pPr>
                        <w:r w:rsidRPr="009640A7">
                          <w:rPr>
                            <w:rFonts w:ascii="Times New Roman" w:hAnsi="Times New Roman" w:cs="Times New Roman"/>
                            <w:b/>
                            <w:bCs/>
                            <w:color w:val="000080"/>
                            <w:sz w:val="24"/>
                            <w:szCs w:val="24"/>
                          </w:rPr>
                          <w:t>Быянды Ч.В.-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80"/>
                            <w:sz w:val="24"/>
                            <w:szCs w:val="24"/>
                          </w:rPr>
                          <w:t xml:space="preserve"> </w:t>
                        </w:r>
                        <w:r w:rsidRPr="009640A7">
                          <w:rPr>
                            <w:rFonts w:ascii="Times New Roman" w:hAnsi="Times New Roman" w:cs="Times New Roman"/>
                            <w:b/>
                            <w:bCs/>
                            <w:color w:val="000080"/>
                            <w:sz w:val="24"/>
                            <w:szCs w:val="24"/>
                          </w:rPr>
                          <w:t xml:space="preserve">учитель биологии </w:t>
                        </w:r>
                        <w:r w:rsidRPr="009640A7">
                          <w:rPr>
                            <w:rFonts w:ascii="Times New Roman" w:hAnsi="Times New Roman" w:cs="Times New Roman"/>
                            <w:b/>
                            <w:bCs/>
                            <w:color w:val="000080"/>
                            <w:sz w:val="24"/>
                            <w:szCs w:val="24"/>
                            <w:lang w:val="en-US"/>
                          </w:rPr>
                          <w:t>II</w:t>
                        </w:r>
                        <w:r w:rsidRPr="009640A7">
                          <w:rPr>
                            <w:rFonts w:ascii="Times New Roman" w:hAnsi="Times New Roman" w:cs="Times New Roman"/>
                            <w:b/>
                            <w:bCs/>
                            <w:color w:val="000080"/>
                            <w:sz w:val="24"/>
                            <w:szCs w:val="24"/>
                          </w:rPr>
                          <w:t xml:space="preserve"> категории, стаж работы-8 лет</w:t>
                        </w:r>
                      </w:p>
                      <w:p w:rsidR="001C0B4F" w:rsidRPr="009640A7" w:rsidRDefault="001C0B4F" w:rsidP="009C2BFF">
                        <w:pPr>
                          <w:widowControl w:val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80"/>
                            <w:sz w:val="24"/>
                            <w:szCs w:val="24"/>
                          </w:rPr>
                        </w:pPr>
                        <w:r w:rsidRPr="009640A7">
                          <w:rPr>
                            <w:rFonts w:ascii="Times New Roman" w:hAnsi="Times New Roman" w:cs="Times New Roman"/>
                            <w:b/>
                            <w:bCs/>
                            <w:color w:val="000080"/>
                            <w:sz w:val="24"/>
                            <w:szCs w:val="24"/>
                          </w:rPr>
                          <w:t>Методическая тема: «Использование ИКТ на уроках биологии и химии»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group id="Группа 127" o:spid="_x0000_s1083" style="position:absolute;margin-left:8.4pt;margin-top:172.65pt;width:258.45pt;height:124.9pt;z-index:251658752" coordorigin="11319,10977" coordsize="172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">
                  <v:oval id="Oval 129" o:spid="_x0000_s1084" style="position:absolute;left:11319;top:10977;width:173;height:1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r8QA&#10;AADcAAAADwAAAGRycy9kb3ducmV2LnhtbESPQWvCQBCF7wX/wzKCt7oxYCnRVUSUevFQbc11yI5J&#10;MDsbdrca/33nUOhthvfmvW+W68F16k4htp4NzKYZKOLK25ZrA1/n/es7qJiQLXaeycCTIqxXo5cl&#10;FtY/+JPup1QrCeFYoIEmpb7QOlYNOYxT3xOLdvXBYZI11NoGfEi463SeZW/aYcvS0GBP24aq2+nH&#10;GUjf5aG71CFU2e44L8/70uf9hzGT8bBZgEo0pH/z3/XBCn4utPKMT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X+a/EAAAA3AAAAA8AAAAAAAAAAAAAAAAAmAIAAGRycy9k&#10;b3ducmV2LnhtbFBLBQYAAAAABAAEAPUAAACJAwAAAAA=&#10;" fillcolor="#cf6" stroked="f" strokeweight="0" insetpen="t">
                    <v:shadow color="#ccc"/>
                    <o:lock v:ext="edit" shapetype="t"/>
                    <v:textbox inset="2.88pt,2.88pt,2.88pt,2.88pt"/>
                  </v:oval>
                  <v:shape id="Text Box 130" o:spid="_x0000_s1085" type="#_x0000_t202" style="position:absolute;left:11342;top:10994;width:127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9U8MA&#10;AADcAAAADwAAAGRycy9kb3ducmV2LnhtbERPTWvCQBC9F/wPywje6sZA0xrdiAhS6aGltngesmMS&#10;kp0Nu6tJ/n23UOhtHu9ztrvRdOJOzjeWFayWCQji0uqGKwXfX8fHFxA+IGvsLJOCiTzsitnDFnNt&#10;B/6k+zlUIoawz1FBHUKfS+nLmgz6pe2JI3e1zmCI0FVSOxxiuOlkmiSZNNhwbKixp0NNZXu+GQWX&#10;Nn39SJpn7Q7Z0/i+n4arfquUWszH/QZEoDH8i//cJx3np2v4fSZe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e9U8MAAADcAAAADwAAAAAAAAAAAAAAAACYAgAAZHJzL2Rv&#10;d25yZXYueG1sUEsFBgAAAAAEAAQA9QAAAIgDAAAAAA==&#10;" filled="f" stroked="f" strokeweight="0" insetpen="t">
                    <o:lock v:ext="edit" shapetype="t"/>
                    <v:textbox inset="2.85pt,2.85pt,2.85pt,2.85pt">
                      <w:txbxContent>
                        <w:p w:rsidR="001C0B4F" w:rsidRPr="0062377F" w:rsidRDefault="001C0B4F" w:rsidP="009C2BFF">
                          <w:pPr>
                            <w:spacing w:after="200" w:line="273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62377F">
                            <w:rPr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 xml:space="preserve">«Единственный путь,  ведущий к знанию – деятельность».                                                        </w:t>
                          </w:r>
                          <w:r w:rsidRPr="0062377F">
                            <w:rPr>
                              <w:rFonts w:ascii="Calibri" w:hAnsi="Calibri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>Б.Шоу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</w:rPr>
              <w:pict>
                <v:group id="Группа 68" o:spid="_x0000_s1086" style="position:absolute;margin-left:17.65pt;margin-top:101.05pt;width:247.35pt;height:54pt;z-index:251657728" coordorigin="11238,10840" coordsize="243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">
                  <v:rect id="Rectangle 70" o:spid="_x0000_s1087" style="position:absolute;left:11238;top:10840;width:244;height: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NU8MA&#10;AADbAAAADwAAAGRycy9kb3ducmV2LnhtbESPwW7CMBBE70j9B2sr9UaccoggxaAWVKkHLgl8wBIv&#10;cdR4ncYuhHw9RkLiOJqZN5rlerCtOFPvG8cK3pMUBHHldMO1gsP+ezoH4QOyxtYxKbiSh/XqZbLE&#10;XLsLF3QuQy0ihH2OCkwIXS6lrwxZ9InriKN3cr3FEGVfS93jJcJtK2dpmkmLDccFgx1tDFW/5b9V&#10;UI7mmPnipK9FvRvDH2+/ZjQq9fY6fH6ACDSEZ/jR/tEKsgXcv8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aNU8MAAADbAAAADwAAAAAAAAAAAAAAAACYAgAAZHJzL2Rv&#10;d25yZXYueG1sUEsFBgAAAAAEAAQA9QAAAIgDAAAAAA==&#10;" fillcolor="#63f" stroked="f" strokeweight="0" insetpen="t">
                    <v:shadow color="#ccc"/>
                    <o:lock v:ext="edit" shapetype="t"/>
                    <v:textbox inset="2.88pt,2.88pt,2.88pt,2.88pt"/>
                  </v:rect>
                  <v:shape id="Text Box 71" o:spid="_x0000_s1088" type="#_x0000_t202" style="position:absolute;left:11238;top:10840;width:244;height: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eusIA&#10;AADbAAAADwAAAGRycy9kb3ducmV2LnhtbERPXWvCMBR9H+w/hCv4NlMVdFSjqGAZiOiqCHu7a65t&#10;WXNTkkzrvzcPgz0ezvd82ZlG3Mj52rKC4SABQVxYXXOp4Hzavr2D8AFZY2OZFDzIw3Lx+jLHVNs7&#10;f9ItD6WIIexTVFCF0KZS+qIig35gW+LIXa0zGCJ0pdQO7zHcNHKUJBNpsObYUGFLm4qKn/zXKPgu&#10;9m692mWH4zbDSTa+jr+yCyvV73WrGYhAXfgX/7k/tIJpXB+/x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x66wgAAANsAAAAPAAAAAAAAAAAAAAAAAJgCAABkcnMvZG93&#10;bnJldi54bWxQSwUGAAAAAAQABAD1AAAAhwMAAAAA&#10;" fillcolor="yellow" stroked="f" strokeweight="0" insetpen="t">
                    <o:lock v:ext="edit" shapetype="t"/>
                    <v:textbox inset="2.85pt,2.85pt,2.85pt,2.85pt">
                      <w:txbxContent>
                        <w:p w:rsidR="001C0B4F" w:rsidRDefault="001C0B4F" w:rsidP="009C2BFF">
                          <w:pPr>
                            <w:spacing w:after="200" w:line="273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48"/>
                              <w:szCs w:val="48"/>
                            </w:rPr>
                            <w:t>ИКТ по ФГОС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</w:rPr>
              <w:pict>
                <v:group id="Группа 71" o:spid="_x0000_s1089" style="position:absolute;margin-left:10.45pt;margin-top:102.5pt;width:173.3pt;height:266.4pt;z-index:251649536" coordorigin="11263,10981" coordsize="220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">
                  <v:group id="Group 73" o:spid="_x0000_s1090" style="position:absolute;left:11105;top:11139;width:320;height:3;rotation:86.5" coordorigin="11104,11139" coordsize="32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TMnLcQAAADbAAAA&#10;DwAAAAAAAAAAAAAAAACqAgAAZHJzL2Rvd25yZXYueG1sUEsFBgAAAAAEAAQA+gAAAJsDAAAAAA==&#10;">
                    <v:rect id="Rectangle 74" o:spid="_x0000_s1091" style="position:absolute;left:11104;top:11139;width:320;height:3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shEsUA&#10;AADbAAAADwAAAGRycy9kb3ducmV2LnhtbESPQWsCMRSE7wX/Q3iCF6nZKlXZGqUUROtB0GrPj81z&#10;d+3mZUniuvXXG6HQ4zAz3zCzRWsq0ZDzpWUFL4MEBHFmdcm5gsPX8nkKwgdkjZVlUvBLHhbzztMM&#10;U22vvKNmH3IRIexTVFCEUKdS+qwgg35ga+LonawzGKJ0udQOrxFuKjlMkrE0WHJcKLCmj4Kyn/3F&#10;KDh+htJV5/Vqojf95lUet7f6u69Ur9u+v4EI1Ib/8F97rRVMRvD4En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yESxQAAANsAAAAPAAAAAAAAAAAAAAAAAJgCAABkcnMv&#10;ZG93bnJldi54bWxQSwUGAAAAAAQABAD1AAAAigMAAAAA&#10;" filled="f" fillcolor="black" stroked="f" strokeweight="0" insetpen="t">
                      <o:lock v:ext="edit" shapetype="t"/>
                      <v:textbox inset="2.88pt,2.88pt,2.88pt,2.88pt"/>
                    </v:rect>
                    <v:oval id="Oval 75" o:spid="_x0000_s1092" style="position:absolute;left:11104;top:11139;width:4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jIsUA&#10;AADbAAAADwAAAGRycy9kb3ducmV2LnhtbESPT2vCQBTE74LfYXlCb7ppECupqxQltuClTW2ht0f2&#10;5Q9m34bsNonf3i0UPA4z8xtmsxtNI3rqXG1ZweMiAkGcW11zqeD8mc7XIJxH1thYJgVXcrDbTicb&#10;TLQd+IP6zJciQNglqKDyvk2kdHlFBt3CtsTBK2xn0AfZlVJ3OAS4aWQcRStpsOawUGFL+4ryS/Zr&#10;FKy/y/f2LK9fhXk9rS5pcfw52Fiph9n48gzC0+jv4f/2m1bwtIS/L+EH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2Mi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76" o:spid="_x0000_s1093" style="position:absolute;left:11115;top:11139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/GucUA&#10;AADbAAAADwAAAGRycy9kb3ducmV2LnhtbESPT2vCQBTE74LfYXlCb7ppQCupqxQltuClTW2ht0f2&#10;5Q9m34bsNonf3i0UPA4z8xtmsxtNI3rqXG1ZweMiAkGcW11zqeD8mc7XIJxH1thYJgVXcrDbTicb&#10;TLQd+IP6zJciQNglqKDyvk2kdHlFBt3CtsTBK2xn0AfZlVJ3OAS4aWQcRStpsOawUGFL+4ryS/Zr&#10;FKy/y/f2LK9fhXk9rS5pcfw52Fiph9n48gzC0+jv4f/2m1bwtIS/L+EH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8a5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77" o:spid="_x0000_s1094" style="position:absolute;left:11125;top:11139;width:4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YzsUA&#10;AADbAAAADwAAAGRycy9kb3ducmV2LnhtbESPT2vCQBTE74V+h+UJvTUbPcSQZpXSoi30omla6O2R&#10;ffmD2bchu2r89q4g9DjMzG+YfD2ZXpxodJ1lBfMoBkFcWd1xo6D83jynIJxH1thbJgUXcrBePT7k&#10;mGl75j2dCt+IAGGXoYLW+yGT0lUtGXSRHYiDV9vRoA9ybKQe8RzgppeLOE6kwY7DQosDvbVUHYqj&#10;UZD+NruhlJef2nx8JYdNvf17twulnmbT6wsIT5P/D9/bn1rBMoHbl/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VjO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78" o:spid="_x0000_s1095" style="position:absolute;left:11136;top:11139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H9VcQA&#10;AADbAAAADwAAAGRycy9kb3ducmV2LnhtbESPS4vCQBCE74L/YWjBm07Wg0p0DLLiA/ayuq7grcl0&#10;HiTTEzKjxn+/syB4LKrqK2qZdKYWd2pdaVnBxzgCQZxaXXKu4PyzHc1BOI+ssbZMCp7kIFn1e0uM&#10;tX3wke4nn4sAYRejgsL7JpbSpQUZdGPbEAcvs61BH2SbS93iI8BNLSdRNJUGSw4LBTb0WVBanW5G&#10;wfySfzdn+fzNzP5rWm2z3XVjJ0oNB916AcJT59/hV/ugFcxm8P8l/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R/VX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79" o:spid="_x0000_s1096" style="position:absolute;left:11146;top:11139;width:4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pJ8IA&#10;AADbAAAADwAAAGRycy9kb3ducmV2LnhtbERPyWrDMBC9F/oPYgq9NXJzcIJjOYSUtIVeWmeB3AZr&#10;vBBrZCzVy99Hh0KPj7en28m0YqDeNZYVvC4iEMSF1Q1XCk7Hw8sahPPIGlvLpGAmB9vs8SHFRNuR&#10;f2jIfSVCCLsEFdTed4mUrqjJoFvYjjhwpe0N+gD7SuoexxBuWrmMolgabDg01NjRvqbilv8aBetL&#10;9d2d5HwuzcdXfDuU79c3u1Tq+WnabUB4mvy/+M/9qRWs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mknwgAAANsAAAAPAAAAAAAAAAAAAAAAAJgCAABkcnMvZG93&#10;bnJldi54bWxQSwUGAAAAAAQABAD1AAAAhw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80" o:spid="_x0000_s1097" style="position:absolute;left:11157;top:11139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LMvMQA&#10;AADbAAAADwAAAGRycy9kb3ducmV2LnhtbESPT4vCMBTE78J+h/AWvGm6HtStRlkUXcGLdlXw9mhe&#10;/2DzUpqs1m9vBMHjMDO/Yabz1lTiSo0rLSv46kcgiFOrS84VHP5WvTEI55E1VpZJwZ0czGcfnSnG&#10;2t54T9fE5yJA2MWooPC+jqV0aUEGXd/WxMHLbGPQB9nkUjd4C3BTyUEUDaXBksNCgTUtCkovyb9R&#10;MD7lu/og78fM/G6Hl1W2Pi/tQKnuZ/szAeGp9e/wq73RCkbf8Pw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CzLz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81" o:spid="_x0000_s1098" style="position:absolute;left:11168;top:11139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0VBsEA&#10;AADbAAAADwAAAGRycy9kb3ducmV2LnhtbERPS2vCQBC+F/wPywi91Y05iKSuUlpiC71Uq0JvQ3by&#10;wOxsyG5N8u87h4LHj++92Y2uVTfqQ+PZwHKRgCIuvG24MnD6zp/WoEJEtth6JgMTBdhtZw8bzKwf&#10;+EC3Y6yUhHDI0EAdY5dpHYqaHIaF74iFK33vMArsK217HCTctTpNkpV22LA01NjRa03F9fjrDKwv&#10;1Vd30tO5dO+fq2te7n/efGrM43x8eQYVaYx38b/7w4pP1ssX+QF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tFQbBAAAA2wAAAA8AAAAAAAAAAAAAAAAAmAIAAGRycy9kb3du&#10;cmV2LnhtbFBLBQYAAAAABAAEAPUAAACG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82" o:spid="_x0000_s1099" style="position:absolute;left:11178;top:11139;width:4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wncUA&#10;AADbAAAADwAAAGRycy9kb3ducmV2LnhtbESPzWrDMBCE74G+g9hCbrHsHEJwrYTSkqSQS5q6hd4W&#10;a/2DrZWx1Nh++6hQ6HGY+WaYbD+ZTtxocI1lBUkUgyAurG64UpB/HFZbEM4ja+wsk4KZHOx3D4sM&#10;U21Hfqfb1VcilLBLUUHtfZ9K6YqaDLrI9sTBK+1g0Ac5VFIPOIZy08l1HG+kwYbDQo09vdRUtNcf&#10;o2D7VV36XM6fpTmdN+2hPH6/2rVSy8fp+QmEp8n/h//oNx24BH6/hB8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bCd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83" o:spid="_x0000_s1100" style="position:absolute;left:11189;top:11139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Mu6sIA&#10;AADbAAAADwAAAGRycy9kb3ducmV2LnhtbESPS6vCMBSE94L/IRzBnaZ2IVKNcrniA9z4vHB3h+b0&#10;gc1JaaLWf28EweUw880ws0VrKnGnxpWWFYyGEQji1OqScwXn02owAeE8ssbKMil4koPFvNuZYaLt&#10;gw90P/pchBJ2CSoovK8TKV1akEE3tDVx8DLbGPRBNrnUDT5CualkHEVjabDksFBgTb8FpdfjzSiY&#10;/OX7+iyfl8xsduPrKlv/L22sVL/X/kxBeGr9N/yhtzpwMby/h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8y7qwgAAANsAAAAPAAAAAAAAAAAAAAAAAJgCAABkcnMvZG93&#10;bnJldi54bWxQSwUGAAAAAAQABAD1AAAAhw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84" o:spid="_x0000_s1101" style="position:absolute;left:11199;top:11139;width:4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+LccUA&#10;AADbAAAADwAAAGRycy9kb3ducmV2LnhtbESPT2vCQBTE7wW/w/KE3upGCyGkrqFUtIVeamoFb4/s&#10;yx+SfRuyqybfvlsQehxmfjPMOhtNJ640uMayguUiAkFcWN1wpeD4vXtKQDiPrLGzTAomcpBtZg9r&#10;TLW98YGuua9EKGGXooLa+z6V0hU1GXQL2xMHr7SDQR/kUEk94C2Um06uoiiWBhsOCzX29FZT0eYX&#10;oyA5VV/9UU4/pXn/jNtduT9v7Uqpx/n4+gLC0+j/w3f6QwfuGf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v4tx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85" o:spid="_x0000_s1102" style="position:absolute;left:11210;top:11139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TBcUA&#10;AADbAAAADwAAAGRycy9kb3ducmV2LnhtbESPT2vCQBTE7wW/w/KE3upGKSGkrqFUtIVeamoFb4/s&#10;yx+SfRuyqybfvlsQehxmfjPMOhtNJ640uMayguUiAkFcWN1wpeD4vXtKQDiPrLGzTAomcpBtZg9r&#10;TLW98YGuua9EKGGXooLa+z6V0hU1GXQL2xMHr7SDQR/kUEk94C2Um06uoiiWBhsOCzX29FZT0eYX&#10;oyA5VV/9UU4/pXn/jNtduT9v7Uqpx/n4+gLC0+j/w3f6QwfuGf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hMF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86" o:spid="_x0000_s1103" style="position:absolute;left:11220;top:11139;width:4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2nsUA&#10;AADbAAAADwAAAGRycy9kb3ducmV2LnhtbESPT2vCQBTE7wW/w/KE3upGoSGkrqFUtIVeamoFb4/s&#10;yx+SfRuyqybfvlsQehxmfjPMOhtNJ640uMayguUiAkFcWN1wpeD4vXtKQDiPrLGzTAomcpBtZg9r&#10;TLW98YGuua9EKGGXooLa+z6V0hU1GXQL2xMHr7SDQR/kUEk94C2Um06uoiiWBhsOCzX29FZT0eYX&#10;oyA5VV/9UU4/pXn/jNtduT9v7Uqpx/n4+gLC0+j/w3f6QwfuGf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rae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87" o:spid="_x0000_s1104" style="position:absolute;left:11231;top:11139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o6cQA&#10;AADbAAAADwAAAGRycy9kb3ducmV2LnhtbESPT2vCQBTE70K/w/IKvZlNPYQQXUUstkIvVqPg7ZF9&#10;+YPZtyG7avLt3UKhx2HmN8MsVoNpxZ1611hW8B7FIIgLqxuuFOTH7TQF4TyyxtYyKRjJwWr5Mllg&#10;pu2Df+h+8JUIJewyVFB732VSuqImgy6yHXHwStsb9EH2ldQ9PkK5aeUsjhNpsOGwUGNHm5qK6+Fm&#10;FKTnat/lcjyV5us7uW7Lz8uHnSn19jqs5yA8Df4//EfvdOAS+P0Sf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KOn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88" o:spid="_x0000_s1105" style="position:absolute;left:11241;top:11139;width:4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NcsQA&#10;AADbAAAADwAAAGRycy9kb3ducmV2LnhtbESPT2vCQBTE7wW/w/IEb81GDzZEVxHFWujFplHw9si+&#10;/MHs25Ddavz2XaHQ4zDzm2GW68G04ka9aywrmEYxCOLC6oYrBfn3/jUB4TyyxtYyKXiQg/Vq9LLE&#10;VNs7f9Et85UIJexSVFB736VSuqImgy6yHXHwStsb9EH2ldQ93kO5aeUsjufSYMNhocaOtjUV1+zH&#10;KEjO1bHL5eNUmsPn/Lov3y87O1NqMh42CxCeBv8f/qM/dODe4Pkl/A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EjXL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89" o:spid="_x0000_s1106" style="position:absolute;left:11252;top:11139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ZAMEA&#10;AADbAAAADwAAAGRycy9kb3ducmV2LnhtbERPS2vCQBC+F/wPywi91Y05iKSuUlpiC71Uq0JvQ3by&#10;wOxsyG5N8u87h4LHj++92Y2uVTfqQ+PZwHKRgCIuvG24MnD6zp/WoEJEtth6JgMTBdhtZw8bzKwf&#10;+EC3Y6yUhHDI0EAdY5dpHYqaHIaF74iFK33vMArsK217HCTctTpNkpV22LA01NjRa03F9fjrDKwv&#10;1Vd30tO5dO+fq2te7n/efGrM43x8eQYVaYx38b/7w4pPxsoX+QF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bGQDBAAAA2wAAAA8AAAAAAAAAAAAAAAAAmAIAAGRycy9kb3du&#10;cmV2LnhtbFBLBQYAAAAABAAEAPUAAACG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90" o:spid="_x0000_s1107" style="position:absolute;left:11263;top:11139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8m8QA&#10;AADbAAAADwAAAGRycy9kb3ducmV2LnhtbESPT2vCQBTE7wW/w/IEb3VjDsFGVxEltdBLa1Xw9si+&#10;/MHs25Ddxvjtu4LQ4zDzm2GW68E0oqfO1ZYVzKYRCOLc6ppLBcef7HUOwnlkjY1lUnAnB+vV6GWJ&#10;qbY3/qb+4EsRStilqKDyvk2ldHlFBt3UtsTBK2xn0AfZlVJ3eAvlppFxFCXSYM1hocKWthXl18Ov&#10;UTA/l1/tUd5Phdl/JteseL/sbKzUZDxsFiA8Df4//KQ/dODe4PEl/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XvJv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91" o:spid="_x0000_s1108" style="position:absolute;left:11273;top:11139;width:4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D28EA&#10;AADbAAAADwAAAGRycy9kb3ducmV2LnhtbERPy4rCMBTdC/MP4Q7MTtNxIVqbijg4I7jR+gB3l+b2&#10;gc1NaTJa/94sBJeH804WvWnEjTpXW1bwPYpAEOdW11wqOB7WwykI55E1NpZJwYMcLNKPQYKxtnfe&#10;0y3zpQgh7GJUUHnfxlK6vCKDbmRb4sAVtjPoA+xKqTu8h3DTyHEUTaTBmkNDhS2tKsqv2b9RMD2X&#10;u/YoH6fC/G0n13Xxe/mxY6W+PvvlHISn3r/FL/dGK5iF9eFL+AE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0g9vBAAAA2wAAAA8AAAAAAAAAAAAAAAAAmAIAAGRycy9kb3du&#10;cmV2LnhtbFBLBQYAAAAABAAEAPUAAACG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92" o:spid="_x0000_s1109" style="position:absolute;left:11284;top:11139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mQMIA&#10;AADbAAAADwAAAGRycy9kb3ducmV2LnhtbESPS4sCMRCE74L/IbTgTTN6EJ01yqL4AC8+F/bWTHoe&#10;OOkMk6jjvzeC4LGoqq+o6bwxpbhT7QrLCgb9CARxYnXBmYLzadUbg3AeWWNpmRQ8ycF81m5NMdb2&#10;wQe6H30mAoRdjApy76tYSpfkZND1bUUcvNTWBn2QdSZ1jY8AN6UcRtFIGiw4LORY0SKn5Hq8GQXj&#10;v2xfneXzkprNbnRdpev/pR0q1e00vz8gPDX+G/60t1rBZAD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CZAwgAAANsAAAAPAAAAAAAAAAAAAAAAAJgCAABkcnMvZG93&#10;bnJldi54bWxQSwUGAAAAAAQABAD1AAAAhw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93" o:spid="_x0000_s1110" style="position:absolute;left:11294;top:11139;width:4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4N8QA&#10;AADbAAAADwAAAGRycy9kb3ducmV2LnhtbESPS4vCQBCE78L+h6GFvenEHESzjiIuugt78ZEVvDWZ&#10;zgMzPSEzavz3jiB4LKrqK2q26EwtrtS6yrKC0TACQZxZXXGhID2sBxMQziNrrC2Tgjs5WMw/ejNM&#10;tL3xjq57X4gAYZeggtL7JpHSZSUZdEPbEAcvt61BH2RbSN3iLcBNLeMoGkuDFYeFEhtalZSd9xej&#10;YHIstk0q7/+5+fkbn9f55vRtY6U++93yC4Snzr/Dr/avVjCN4fkl/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quDf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94" o:spid="_x0000_s1111" style="position:absolute;left:11305;top:11139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drMUA&#10;AADbAAAADwAAAGRycy9kb3ducmV2LnhtbESPT2vCQBTE74LfYXlCb3XTCGJTVylKbMFLTW2ht0f2&#10;5Q9m34bsNonf3i0UPA4z8xtmvR1NI3rqXG1ZwdM8AkGcW11zqeD8mT6uQDiPrLGxTAqu5GC7mU7W&#10;mGg78In6zJciQNglqKDyvk2kdHlFBt3ctsTBK2xn0AfZlVJ3OAS4aWQcRUtpsOawUGFLu4ryS/Zr&#10;FKy+y4/2LK9fhXk7Li9pcfjZ21iph9n4+gLC0+jv4f/2u1bwvIC/L+EH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h2s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95" o:spid="_x0000_s1112" style="position:absolute;left:11315;top:11139;width:4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+F2MUA&#10;AADbAAAADwAAAGRycy9kb3ducmV2LnhtbESPT2vCQBTE74LfYXlCb3XTIGJTVylKbMFLTW2ht0f2&#10;5Q9m34bsNonf3i0UPA4z8xtmvR1NI3rqXG1ZwdM8AkGcW11zqeD8mT6uQDiPrLGxTAqu5GC7mU7W&#10;mGg78In6zJciQNglqKDyvk2kdHlFBt3ctsTBK2xn0AfZlVJ3OAS4aWQcRUtpsOawUGFLu4ryS/Zr&#10;FKy+y4/2LK9fhXk7Li9pcfjZ21iph9n4+gLC0+jv4f/2u1bwvIC/L+EH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4XY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96" o:spid="_x0000_s1113" style="position:absolute;left:11326;top:11139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MgQ8UA&#10;AADbAAAADwAAAGRycy9kb3ducmV2LnhtbESPT2vCQBTE74LfYXlCb3XTgGJTVylKbMFLTW2ht0f2&#10;5Q9m34bsNonf3i0UPA4z8xtmvR1NI3rqXG1ZwdM8AkGcW11zqeD8mT6uQDiPrLGxTAqu5GC7mU7W&#10;mGg78In6zJciQNglqKDyvk2kdHlFBt3ctsTBK2xn0AfZlVJ3OAS4aWQcRUtpsOawUGFLu4ryS/Zr&#10;FKy+y4/2LK9fhXk7Li9pcfjZ21iph9n4+gLC0+jv4f/2u1bwvIC/L+EH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yBDxQAAANs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97" o:spid="_x0000_s1114" style="position:absolute;left:11336;top:11139;width:4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+NMQA&#10;AADbAAAADwAAAGRycy9kb3ducmV2LnhtbESPS4vCQBCE78L+h6GFvelED0GzjiIuugt78ZEVvDWZ&#10;zgMzPSEzavz3jiB4LKrqK2q26EwtrtS6yrKC0TACQZxZXXGhID2sBxMQziNrrC2Tgjs5WMw/ejNM&#10;tL3xjq57X4gAYZeggtL7JpHSZSUZdEPbEAcvt61BH2RbSN3iLcBNLcdRFEuDFYeFEhtalZSd9xej&#10;YHIstk0q7/+5+fmLz+t8c/q2Y6U++93yC4Snzr/Dr/avVjCN4fkl/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vjT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98" o:spid="_x0000_s1115" style="position:absolute;left:11347;top:11139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0br8QA&#10;AADbAAAADwAAAGRycy9kb3ducmV2LnhtbESPT4vCMBTE78J+h/AWvGm6HtStRlkUXcGLdlXw9mhe&#10;/2DzUpqs1m9vBMHjMDO/Yabz1lTiSo0rLSv46kcgiFOrS84VHP5WvTEI55E1VpZJwZ0czGcfnSnG&#10;2t54T9fE5yJA2MWooPC+jqV0aUEGXd/WxMHLbGPQB9nkUjd4C3BTyUEUDaXBksNCgTUtCkovyb9R&#10;MD7lu/og78fM/G6Hl1W2Pi/tQKnuZ/szAeGp9e/wq73RCr5H8Pw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dG6/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99" o:spid="_x0000_s1116" style="position:absolute;left:11358;top:11139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P3cEA&#10;AADbAAAADwAAAGRycy9kb3ducmV2LnhtbERPy4rCMBTdC/MP4Q7MTtNxIVqbijg4I7jR+gB3l+b2&#10;gc1NaTJa/94sBJeH804WvWnEjTpXW1bwPYpAEOdW11wqOB7WwykI55E1NpZJwYMcLNKPQYKxtnfe&#10;0y3zpQgh7GJUUHnfxlK6vCKDbmRb4sAVtjPoA+xKqTu8h3DTyHEUTaTBmkNDhS2tKsqv2b9RMD2X&#10;u/YoH6fC/G0n13Xxe/mxY6W+PvvlHISn3r/FL/dGK5iFseFL+AE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Cj93BAAAA2wAAAA8AAAAAAAAAAAAAAAAAmAIAAGRycy9kb3du&#10;cmV2LnhtbFBLBQYAAAAABAAEAPUAAACG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00" o:spid="_x0000_s1117" style="position:absolute;left:11368;top:11139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4qRsQA&#10;AADbAAAADwAAAGRycy9kb3ducmV2LnhtbESPS4vCQBCE74L/YWjBm07Wg2h0DLLiA/ayuq7grcl0&#10;HiTTEzKjxn+/syB4LKrqK2qZdKYWd2pdaVnBxzgCQZxaXXKu4PyzHc1AOI+ssbZMCp7kIFn1e0uM&#10;tX3wke4nn4sAYRejgsL7JpbSpQUZdGPbEAcvs61BH2SbS93iI8BNLSdRNJUGSw4LBTb0WVBanW5G&#10;weySfzdn+fzNzP5rWm2z3XVjJ0oNB916AcJT59/hV/ugFczn8P8l/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OKkbEAAAA2w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01" o:spid="_x0000_s1118" style="position:absolute;left:11379;top:11139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IysQA&#10;AADcAAAADwAAAGRycy9kb3ducmV2LnhtbESPzYoCQQyE7wu+QxPB29qjB5FZWxFFV/Cyuip4C9OZ&#10;H5xOD9O9Or69OSx4S6hK1ZfZonO1ulMbKs8GRsMEFHHmbcWFgdPv5nMKKkRki7VnMvCkAIt572OG&#10;qfUPPtD9GAslIRxSNFDG2KRah6wkh2HoG2LRct86jLK2hbYtPiTc1XqcJBPtsGJpKLGhVUnZ7fjn&#10;DEwvxU9z0s9z7r73k9sm317XfmzMoN8tv0BF6uLb/H+9s4KfCL48IxPo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uCMrEAAAA3A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02" o:spid="_x0000_s1119" style="position:absolute;left:11389;top:11139;width:4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KtUb8A&#10;AADcAAAADwAAAGRycy9kb3ducmV2LnhtbERPy6rCMBDdX/AfwgjurqkuRKpRRPEBbnyDu6GZPrCZ&#10;lCZq/XsjCO7mcJ4znjamFA+qXWFZQa8bgSBOrC44U3A6Lv+HIJxH1lhaJgUvcjCdtP7GGGv75D09&#10;Dj4TIYRdjApy76tYSpfkZNB1bUUcuNTWBn2AdSZ1jc8QbkrZj6KBNFhwaMixonlOye1wNwqGl2xX&#10;neTrnJr1dnBbpqvrwvaV6rSb2QiEp8b/xF/3Rof5UQ8+z4QL5OQ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Yq1RvwAAANwAAAAPAAAAAAAAAAAAAAAAAJgCAABkcnMvZG93bnJl&#10;di54bWxQSwUGAAAAAAQABAD1AAAAhA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03" o:spid="_x0000_s1120" style="position:absolute;left:11400;top:11139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zJsIA&#10;AADcAAAADwAAAGRycy9kb3ducmV2LnhtbERPyWrDMBC9F/IPYgK9NXJ9CMaJYkJK2kIvbTbIbbDG&#10;C7ZGxlK9/H1VKPQ2j7fONptMKwbqXW1ZwfMqAkGcW11zqeByPj4lIJxH1thaJgUzOch2i4ctptqO&#10;/EXDyZcihLBLUUHlfZdK6fKKDLqV7YgDV9jeoA+wL6XucQzhppVxFK2lwZpDQ4UdHSrKm9O3UZDc&#10;ys/uIudrYd4+1s2xeL2/2Fipx+W034DwNPl/8Z/7XYf5UQy/z4QL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sDMmwgAAANwAAAAPAAAAAAAAAAAAAAAAAJgCAABkcnMvZG93&#10;bnJldi54bWxQSwUGAAAAAAQABAD1AAAAhw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04" o:spid="_x0000_s1121" style="position:absolute;left:11410;top:11139;width:4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yWvcMA&#10;AADcAAAADwAAAGRycy9kb3ducmV2LnhtbERPS2vCQBC+F/wPywje6sYIEqKriGIVemlTFbwN2ckD&#10;s7Mhu43x33cLhd7m43vOajOYRvTUudqygtk0AkGcW11zqeD8dXhNQDiPrLGxTAqe5GCzHr2sMNX2&#10;wZ/UZ74UIYRdigoq79tUSpdXZNBNbUscuMJ2Bn2AXSl1h48QbhoZR9FCGqw5NFTY0q6i/J59GwXJ&#10;tfxoz/J5KczxfXE/FG+3vY2VmoyH7RKEp8H/i//cJx3mR3P4fSZc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yWvcMAAADcAAAADwAAAAAAAAAAAAAAAACYAgAAZHJzL2Rv&#10;d25yZXYueG1sUEsFBgAAAAAEAAQA9QAAAIg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05" o:spid="_x0000_s1122" style="position:absolute;left:11421;top:11139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OycMA&#10;AADcAAAADwAAAGRycy9kb3ducmV2LnhtbERPS2vCQBC+F/wPywje6sYgEqKriGIVemlTFbwN2ckD&#10;s7Mhu43x33cLhd7m43vOajOYRvTUudqygtk0AkGcW11zqeD8dXhNQDiPrLGxTAqe5GCzHr2sMNX2&#10;wZ/UZ74UIYRdigoq79tUSpdXZNBNbUscuMJ2Bn2AXSl1h48QbhoZR9FCGqw5NFTY0q6i/J59GwXJ&#10;tfxoz/J5KczxfXE/FG+3vY2VmoyH7RKEp8H/i//cJx3mR3P4fSZc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UOycMAAADcAAAADwAAAAAAAAAAAAAAAACYAgAAZHJzL2Rv&#10;d25yZXYueG1sUEsFBgAAAAAEAAQA9QAAAIg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</v:group>
                  <v:group id="Group 106" o:spid="_x0000_s1123" style="position:absolute;left:11274;top:11305;width:182;height:2;rotation:-170394fd" coordorigin="11274,11305" coordsize="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97GBXCAAAA3AAAAA8A&#10;AAAAAAAAAAAAAAAAqgIAAGRycy9kb3ducmV2LnhtbFBLBQYAAAAABAAEAPoAAACZAwAAAAA=&#10;">
                    <v:rect id="Rectangle 107" o:spid="_x0000_s1124" style="position:absolute;left:11274;top:11305;width:182;height:2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AdOcMA&#10;AADcAAAADwAAAGRycy9kb3ducmV2LnhtbERPTWsCMRC9C/6HMIIXqVkFtaxGEUHUHoRq7XnYjLur&#10;m8mSxHXbX98UCr3N433OYtWaSjTkfGlZwWiYgCDOrC45V/Bx3r68gvABWWNlmRR8kYfVsttZYKrt&#10;k9+pOYVcxBD2KSooQqhTKX1WkEE/tDVx5K7WGQwRulxqh88Ybio5TpKpNFhybCiwpk1B2f30MAou&#10;h1C66rbfzfTboJnIy/G7/hwo1e+16zmIQG34F/+59zrOT6b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AdOcMAAADcAAAADwAAAAAAAAAAAAAAAACYAgAAZHJzL2Rv&#10;d25yZXYueG1sUEsFBgAAAAAEAAQA9QAAAIgDAAAAAA==&#10;" filled="f" fillcolor="black" stroked="f" strokeweight="0" insetpen="t">
                      <o:lock v:ext="edit" shapetype="t"/>
                      <v:textbox inset="2.88pt,2.88pt,2.88pt,2.88pt"/>
                    </v:rect>
                    <v:oval id="Oval 108" o:spid="_x0000_s1125" style="position:absolute;left:11274;top:11305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QvsMA&#10;AADcAAAADwAAAGRycy9kb3ducmV2LnhtbERPS2vCQBC+F/wPywjemo0ebIiuIoq10ItNo+BtyE4e&#10;mJ0N2a3Gf98VCr3Nx/ec5XowrbhR7xrLCqZRDIK4sLrhSkH+vX9NQDiPrLG1TAoe5GC9Gr0sMdX2&#10;zl90y3wlQgi7FBXU3neplK6oyaCLbEccuNL2Bn2AfSV1j/cQblo5i+O5NNhwaKixo21NxTX7MQqS&#10;c3Xscvk4lebwOb/uy/fLzs6UmoyHzQKEp8H/i//cHzrMj9/g+Uy4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eQvsMAAADcAAAADwAAAAAAAAAAAAAAAACYAgAAZHJzL2Rv&#10;d25yZXYueG1sUEsFBgAAAAAEAAQA9QAAAIg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09" o:spid="_x0000_s1126" style="position:absolute;left:11284;top:11305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EzMQA&#10;AADcAAAADwAAAGRycy9kb3ducmV2LnhtbESPzYoCQQyE7wu+QxPB29qjB5FZWxFFV/Cyuip4C9OZ&#10;H5xOD9O9Or69OSx4S6hK1ZfZonO1ulMbKs8GRsMEFHHmbcWFgdPv5nMKKkRki7VnMvCkAIt572OG&#10;qfUPPtD9GAslIRxSNFDG2KRah6wkh2HoG2LRct86jLK2hbYtPiTc1XqcJBPtsGJpKLGhVUnZ7fjn&#10;DEwvxU9z0s9z7r73k9sm317XfmzMoN8tv0BF6uLb/H+9s4KfCK08IxPo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YBMzEAAAA3A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10" o:spid="_x0000_s1127" style="position:absolute;left:11294;top:11305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hV8MA&#10;AADcAAAADwAAAGRycy9kb3ducmV2LnhtbERPS2vCQBC+F/wPywje6sYcgo2uIkpqoZfWquBtyE4e&#10;mJ0N2W2M/74rCL3Nx/ec5Xowjeipc7VlBbNpBII4t7rmUsHxJ3udg3AeWWNjmRTcycF6NXpZYqrt&#10;jb+pP/hShBB2KSqovG9TKV1ekUE3tS1x4ArbGfQBdqXUHd5CuGlkHEWJNFhzaKiwpW1F+fXwaxTM&#10;z+VXe5T3U2H2n8k1K94vOxsrNRkPmwUIT4P/Fz/dHzrMj97g8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ShV8MAAADcAAAADwAAAAAAAAAAAAAAAACYAgAAZHJzL2Rv&#10;d25yZXYueG1sUEsFBgAAAAAEAAQA9QAAAIg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11" o:spid="_x0000_s1128" style="position:absolute;left:11304;top:11305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eF8QA&#10;AADcAAAADwAAAGRycy9kb3ducmV2LnhtbESPS4sCQQyE7wv+hyaCt7VHDyKjrYiiK+xlfYK3MJ15&#10;4HR6mO7V8d9vDgveEqpS9WW+7FytHtSGyrOB0TABRZx5W3Fh4Hzafk5BhYhssfZMBl4UYLnofcwx&#10;tf7JB3ocY6EkhEOKBsoYm1TrkJXkMAx9Qyxa7luHUda20LbFp4S7Wo+TZKIdViwNJTa0Lim7H3+d&#10;gem1+GnO+nXJ3df35L7Nd7eNHxsz6HerGahIXXyb/6/3VvBHgi/PyAR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3nhfEAAAA3A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12" o:spid="_x0000_s1129" style="position:absolute;left:11314;top:11305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7jMMA&#10;AADcAAAADwAAAGRycy9kb3ducmV2LnhtbERPS2vCQBC+F/wPywi91U1yCJK6SlGihV7UqtDbkJ08&#10;MDsbstsY/70rFHqbj+85i9VoWjFQ7xrLCuJZBIK4sLrhSsHpO3+bg3AeWWNrmRTcycFqOXlZYKbt&#10;jQ80HH0lQgi7DBXU3neZlK6oyaCb2Y44cKXtDfoA+0rqHm8h3LQyiaJUGmw4NNTY0bqm4nr8NQrm&#10;l2rfneT9XJrdV3rNy+3PxiZKvU7Hj3cQnkb/L/5zf+owP47h+Uy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s7jMMAAADcAAAADwAAAAAAAAAAAAAAAACYAgAAZHJzL2Rv&#10;d25yZXYueG1sUEsFBgAAAAAEAAQA9QAAAIg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13" o:spid="_x0000_s1130" style="position:absolute;left:11324;top:11305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l+8AA&#10;AADcAAAADwAAAGRycy9kb3ducmV2LnhtbERPy6rCMBDdC/5DGOHuNLULkWqUi+ID7sY33N3QTB/Y&#10;TEoTtf69EQR3czjPmc5bU4k7Na60rGA4iEAQp1aXnCs4HVf9MQjnkTVWlknBkxzMZ93OFBNtH7yn&#10;+8HnIoSwS1BB4X2dSOnSggy6ga2JA5fZxqAPsMmlbvARwk0l4ygaSYMlh4YCa1oUlF4PN6NgfMl3&#10;9Uk+z5nZ/I2uq2z9v7SxUj+99ncCwlPrv+KPe6vD/GEM72fCBX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ml+8AAAADcAAAADwAAAAAAAAAAAAAAAACYAgAAZHJzL2Rvd25y&#10;ZXYueG1sUEsFBgAAAAAEAAQA9QAAAIU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14" o:spid="_x0000_s1131" style="position:absolute;left:11334;top:11305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AYMIA&#10;AADcAAAADwAAAGRycy9kb3ducmV2LnhtbERPS4vCMBC+C/6HMMLeNFVBpBqLKK4Le3F9gbehmT5o&#10;MylNVuu/3wgL3ubje84y6Uwt7tS60rKC8SgCQZxaXXKu4HzaDecgnEfWWFsmBU9ykKz6vSXG2j74&#10;h+5Hn4sQwi5GBYX3TSylSwsy6Ea2IQ5cZluDPsA2l7rFRwg3tZxE0UwaLDk0FNjQpqC0Ov4aBfNr&#10;fmjO8nnJzP57Vu2yz9vWTpT6GHTrBQhPnX+L/91fOswfT+H1TLh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QBgwgAAANwAAAAPAAAAAAAAAAAAAAAAAJgCAABkcnMvZG93&#10;bnJldi54bWxQSwUGAAAAAAQABAD1AAAAhw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15" o:spid="_x0000_s1132" style="position:absolute;left:11344;top:11305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YFMIA&#10;AADcAAAADwAAAGRycy9kb3ducmV2LnhtbERPS4vCMBC+C/6HMMLeNFVEpBqLKK4Le3F9gbehmT5o&#10;MylNVuu/3wgL3ubje84y6Uwt7tS60rKC8SgCQZxaXXKu4HzaDecgnEfWWFsmBU9ykKz6vSXG2j74&#10;h+5Hn4sQwi5GBYX3TSylSwsy6Ea2IQ5cZluDPsA2l7rFRwg3tZxE0UwaLDk0FNjQpqC0Ov4aBfNr&#10;fmjO8nnJzP57Vu2yz9vWTpT6GHTrBQhPnX+L/91fOswfT+H1TLh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JgUwgAAANwAAAAPAAAAAAAAAAAAAAAAAJgCAABkcnMvZG93&#10;bnJldi54bWxQSwUGAAAAAAQABAD1AAAAhw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16" o:spid="_x0000_s1133" style="position:absolute;left:11354;top:11305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9j8IA&#10;AADcAAAADwAAAGRycy9kb3ducmV2LnhtbERPS4vCMBC+C/6HMMLeNFVQpBqLKK4Le3F9gbehmT5o&#10;MylNVuu/3wgL3ubje84y6Uwt7tS60rKC8SgCQZxaXXKu4HzaDecgnEfWWFsmBU9ykKz6vSXG2j74&#10;h+5Hn4sQwi5GBYX3TSylSwsy6Ea2IQ5cZluDPsA2l7rFRwg3tZxE0UwaLDk0FNjQpqC0Ov4aBfNr&#10;fmjO8nnJzP57Vu2yz9vWTpT6GHTrBQhPnX+L/91fOswfT+H1TLh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D2PwgAAANwAAAAPAAAAAAAAAAAAAAAAAJgCAABkcnMvZG93&#10;bnJldi54bWxQSwUGAAAAAAQABAD1AAAAhw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17" o:spid="_x0000_s1134" style="position:absolute;left:11364;top:11305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Kj+MAA&#10;AADcAAAADwAAAGRycy9kb3ducmV2LnhtbERPy6rCMBDdC/5DGMGdprooUo1yuRcf4MY33N3QTB/Y&#10;TEoTtf69EQR3czjPmS1aU4k7Na60rGA0jEAQp1aXnCs4HZeDCQjnkTVWlknBkxws5t3ODBNtH7yn&#10;+8HnIoSwS1BB4X2dSOnSggy6oa2JA5fZxqAPsMmlbvARwk0lx1EUS4Mlh4YCa/otKL0ebkbB5JLv&#10;6pN8njOz3sbXZbb6/7Njpfq99mcKwlPrv+KPe6PD/FEM72fCB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Kj+MAAAADcAAAADwAAAAAAAAAAAAAAAACYAgAAZHJzL2Rvd25y&#10;ZXYueG1sUEsFBgAAAAAEAAQA9QAAAIU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18" o:spid="_x0000_s1135" style="position:absolute;left:11374;top:11305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GY8EA&#10;AADcAAAADwAAAGRycy9kb3ducmV2LnhtbERPyYoCMRC9C/5DKMGbpvWg0mOUQXEBL64Dcys61Qt2&#10;Kk0navv3RhC81eOtNZ03phR3ql1hWcGgH4EgTqwuOFNwPq16ExDOI2ssLZOCJzmYz9qtKcbaPvhA&#10;96PPRAhhF6OC3PsqltIlORl0fVsRBy61tUEfYJ1JXeMjhJtSDqNoJA0WHBpyrGiRU3I93oyCyV+2&#10;r87yeUnNZje6rtL1/9IOlep2mt8fEJ4a/xV/3Fsd5g/G8H4mXC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eBmPBAAAA3AAAAA8AAAAAAAAAAAAAAAAAmAIAAGRycy9kb3du&#10;cmV2LnhtbFBLBQYAAAAABAAEAPUAAACG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19" o:spid="_x0000_s1136" style="position:absolute;left:11384;top:11305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GSEcQA&#10;AADcAAAADwAAAGRycy9kb3ducmV2LnhtbESPS4sCQQyE7wv+hyaCt7VHDyKjrYiiK+xlfYK3MJ15&#10;4HR6mO7V8d9vDgveEqpS9WW+7FytHtSGyrOB0TABRZx5W3Fh4Hzafk5BhYhssfZMBl4UYLnofcwx&#10;tf7JB3ocY6EkhEOKBsoYm1TrkJXkMAx9Qyxa7luHUda20LbFp4S7Wo+TZKIdViwNJTa0Lim7H3+d&#10;gem1+GnO+nXJ3df35L7Nd7eNHxsz6HerGahIXXyb/6/3VvBHQivPyAR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BkhHEAAAA3A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20" o:spid="_x0000_s1137" style="position:absolute;left:11394;top:11305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03isEA&#10;AADcAAAADwAAAGRycy9kb3ducmV2LnhtbERPyYoCMRC9C/5DKMGbpvUg2mOUQXEBL64Dcys61Qt2&#10;Kk0navv3RhC81eOtNZ03phR3ql1hWcGgH4EgTqwuOFNwPq16YxDOI2ssLZOCJzmYz9qtKcbaPvhA&#10;96PPRAhhF6OC3PsqltIlORl0fVsRBy61tUEfYJ1JXeMjhJtSDqNoJA0WHBpyrGiRU3I93oyC8V+2&#10;r87yeUnNZje6rtL1/9IOlep2mt8fEJ4a/xV/3Fsd5g8m8H4mXC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NN4rBAAAA3AAAAA8AAAAAAAAAAAAAAAAAmAIAAGRycy9kb3du&#10;cmV2LnhtbFBLBQYAAAAABAAEAPUAAACG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21" o:spid="_x0000_s1138" style="position:absolute;left:11404;top:11305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UqsUA&#10;AADcAAAADwAAAGRycy9kb3ducmV2LnhtbESPT2sCQQzF7wW/wxDBW511DyJbRxFFK/RSrQrewk72&#10;D+5klp2prt++ORS8JbyX936ZL3vXqDt1ofZsYDJOQBHn3tZcGjj9bN9noEJEtth4JgNPCrBcDN7m&#10;mFn/4APdj7FUEsIhQwNVjG2mdcgrchjGviUWrfCdwyhrV2rb4UPCXaPTJJlqhzVLQ4UtrSvKb8df&#10;Z2B2Kb/bk36eC/f5Nb1ti91141NjRsN+9QEqUh9f5v/rvRX8VPDlGZ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1SqxQAAANw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22" o:spid="_x0000_s1139" style="position:absolute;left:11414;top:11305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xMcAA&#10;AADcAAAADwAAAGRycy9kb3ducmV2LnhtbERPy6rCMBDdC/5DGOHuNLULkWqUi+ID7sY33N3QTB/Y&#10;TEoTtf69EQR3czjPmc5bU4k7Na60rGA4iEAQp1aXnCs4HVf9MQjnkTVWlknBkxzMZ93OFBNtH7yn&#10;+8HnIoSwS1BB4X2dSOnSggy6ga2JA5fZxqAPsMmlbvARwk0l4ygaSYMlh4YCa1oUlF4PN6NgfMl3&#10;9Uk+z5nZ/I2uq2z9v7SxUj+99ncCwlPrv+KPe6vD/HgI72fCBX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fxMcAAAADcAAAADwAAAAAAAAAAAAAAAACYAgAAZHJzL2Rvd25y&#10;ZXYueG1sUEsFBgAAAAAEAAQA9QAAAIU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23" o:spid="_x0000_s1140" style="position:absolute;left:11424;top:11305;width:2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vRsAA&#10;AADcAAAADwAAAGRycy9kb3ducmV2LnhtbERPy6rCMBDdC/5DGMGdpnYhUo1yueID3Pi8cHdDM31g&#10;MylN1Pr3RhDczeE8Z7ZoTSXu1LjSsoLRMAJBnFpdcq7gfFoNJiCcR9ZYWSYFT3KwmHc7M0y0ffCB&#10;7kefixDCLkEFhfd1IqVLCzLohrYmDlxmG4M+wCaXusFHCDeVjKNoLA2WHBoKrOm3oPR6vBkFk798&#10;X5/l85KZzW58XWXr/6WNler32p8pCE+t/4o/7q0O8+MY3s+EC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VvRsAAAADcAAAADwAAAAAAAAAAAAAAAACYAgAAZHJzL2Rvd25y&#10;ZXYueG1sUEsFBgAAAAAEAAQA9QAAAIU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24" o:spid="_x0000_s1141" style="position:absolute;left:11433;top:11305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K3cIA&#10;AADcAAAADwAAAGRycy9kb3ducmV2LnhtbERPS4vCMBC+L/gfwgh7W1MriFSjiKIu7MXVKngbmukD&#10;m0lpotZ/vxEWvM3H95zZojO1uFPrKssKhoMIBHFmdcWFgvS4+ZqAcB5ZY22ZFDzJwWLe+5hhou2D&#10;f+l+8IUIIewSVFB63yRSuqwkg25gG+LA5bY16ANsC6lbfIRwU8s4isbSYMWhocSGViVl18PNKJic&#10;i32TyucpN7uf8XWTby9rGyv12e+WUxCeOv8W/7u/dZgfj+D1TLh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crdwgAAANwAAAAPAAAAAAAAAAAAAAAAAJgCAABkcnMvZG93&#10;bnJldi54bWxQSwUGAAAAAAQABAD1AAAAhw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25" o:spid="_x0000_s1142" style="position:absolute;left:11443;top:11305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SqcIA&#10;AADcAAAADwAAAGRycy9kb3ducmV2LnhtbERPS4vCMBC+L/gfwgh7W1OLiFSjiKIu7MXVKngbmukD&#10;m0lpotZ/vxEWvM3H95zZojO1uFPrKssKhoMIBHFmdcWFgvS4+ZqAcB5ZY22ZFDzJwWLe+5hhou2D&#10;f+l+8IUIIewSVFB63yRSuqwkg25gG+LA5bY16ANsC6lbfIRwU8s4isbSYMWhocSGViVl18PNKJic&#10;i32TyucpN7uf8XWTby9rGyv12e+WUxCeOv8W/7u/dZgfj+D1TLh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FKpwgAAANwAAAAPAAAAAAAAAAAAAAAAAJgCAABkcnMvZG93&#10;bnJldi54bWxQSwUGAAAAAAQABAD1AAAAhw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126" o:spid="_x0000_s1143" style="position:absolute;left:11453;top:11305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3MsIA&#10;AADcAAAADwAAAGRycy9kb3ducmV2LnhtbERPS4vCMBC+L/gfwgh7W1MLilSjiKIu7MXVKngbmukD&#10;m0lpotZ/vxEWvM3H95zZojO1uFPrKssKhoMIBHFmdcWFgvS4+ZqAcB5ZY22ZFDzJwWLe+5hhou2D&#10;f+l+8IUIIewSVFB63yRSuqwkg25gG+LA5bY16ANsC6lbfIRwU8s4isbSYMWhocSGViVl18PNKJic&#10;i32TyucpN7uf8XWTby9rGyv12e+WUxCeOv8W/7u/dZgfj+D1TLh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7PcywgAAANwAAAAPAAAAAAAAAAAAAAAAAJgCAABkcnMvZG93&#10;bnJldi54bWxQSwUGAAAAAAQABAD1AAAAhw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</v:group>
                  <v:shape id="AutoShape 127" o:spid="_x0000_s1144" type="#_x0000_t5" style="position:absolute;left:11439;top:11276;width:41;height:46;rotation:-6101401fd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DksAA&#10;AADcAAAADwAAAGRycy9kb3ducmV2LnhtbERPO2vDMBDeC/kP4gLdGjkeTHGihBAImGSq3aHjYV1s&#10;E+tkJPmRfx8VCt3u43ve/riYXkzkfGdZwXaTgCCure64UfBdXT4+QfiArLG3TAqe5OF4WL3tMdd2&#10;5i+aytCIGMI+RwVtCEMupa9bMug3diCO3N06gyFC10jtcI7hppdpkmTSYMexocWBzi3Vj3I0Cm7X&#10;qrsvW3LpOJ0ZpfnJKiyUel8vpx2IQEv4F/+5Cx3npxn8PhMvkIc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xDksAAAADcAAAADwAAAAAAAAAAAAAAAACYAgAAZHJzL2Rvd25y&#10;ZXYueG1sUEsFBgAAAAAEAAQA9QAAAIUDAAAAAA==&#10;" fillcolor="#f90" stroked="f" strokeweight="0" insetpen="t">
                    <v:shadow color="#ccc"/>
                    <o:lock v:ext="edit" shapetype="t"/>
                    <v:textbox inset="2.88pt,2.88pt,2.88pt,2.88pt"/>
                  </v:shape>
                </v:group>
              </w:pict>
            </w:r>
          </w:p>
        </w:tc>
      </w:tr>
    </w:tbl>
    <w:tbl>
      <w:tblPr>
        <w:tblW w:w="0" w:type="auto"/>
        <w:tblBorders>
          <w:insideH w:val="single" w:sz="4" w:space="0" w:color="auto"/>
        </w:tblBorders>
        <w:tblLook w:val="00A0"/>
      </w:tblPr>
      <w:tblGrid>
        <w:gridCol w:w="5493"/>
        <w:gridCol w:w="5494"/>
        <w:gridCol w:w="5494"/>
      </w:tblGrid>
      <w:tr w:rsidR="001C0B4F" w:rsidTr="005035E2">
        <w:trPr>
          <w:trHeight w:val="11470"/>
        </w:trPr>
        <w:tc>
          <w:tcPr>
            <w:tcW w:w="5493" w:type="dxa"/>
          </w:tcPr>
          <w:p w:rsidR="001C0B4F" w:rsidRDefault="001C0B4F">
            <w:r>
              <w:rPr>
                <w:noProof/>
              </w:rPr>
              <w:pict>
                <v:shape id="Поле 8" o:spid="_x0000_s1145" type="#_x0000_t202" style="position:absolute;margin-left:10.25pt;margin-top:135pt;width:243.3pt;height:403.65pt;z-index:25166182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" stroked="f" strokeweight="0" insetpen="t">
                  <v:shadow color="#ccc"/>
                  <o:lock v:ext="edit" shapetype="t"/>
                  <v:textbox inset="2.85pt,2.85pt,2.85pt,2.85pt">
                    <w:txbxContent>
                      <w:p w:rsidR="001C0B4F" w:rsidRPr="00312E07" w:rsidRDefault="001C0B4F" w:rsidP="002434D1">
                        <w:pPr>
                          <w:spacing w:after="20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12E0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Внедрение ИКТ</w:t>
                        </w:r>
                        <w:r w:rsidRPr="00312E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в профессиональную деятельность педагогов является как неизбежным и как необходимым в нашем современном мире.</w:t>
                        </w:r>
                      </w:p>
                      <w:p w:rsidR="001C0B4F" w:rsidRPr="00312E07" w:rsidRDefault="001C0B4F" w:rsidP="002434D1">
                        <w:pPr>
                          <w:spacing w:after="20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12E0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Профессионализм</w:t>
                        </w:r>
                        <w:r w:rsidRPr="00312E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учителя- синтез компетенций, включающий в себя  предметно-методическую, психолого-педагогическую и ИКТ составляющие. </w:t>
                        </w:r>
                      </w:p>
                      <w:p w:rsidR="001C0B4F" w:rsidRPr="00312E07" w:rsidRDefault="001C0B4F" w:rsidP="002434D1">
                        <w:pPr>
                          <w:spacing w:after="20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12E0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Компетентность</w:t>
                        </w:r>
                        <w:r w:rsidRPr="00312E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владение, обладание человеком соответствующей компетенцией  (знаний, умений, навыков, способов деятельности), включающей его личное отношение к ней и предмету деятельности.</w:t>
                        </w:r>
                      </w:p>
                      <w:p w:rsidR="001C0B4F" w:rsidRPr="00312E07" w:rsidRDefault="001C0B4F" w:rsidP="002434D1">
                        <w:pPr>
                          <w:spacing w:after="20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12E07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ИКТ-компетентность</w:t>
                        </w:r>
                        <w:r w:rsidRPr="00312E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учителя понимается как не только использование различных информационных инструментов, но и эффективное применение их в</w:t>
                        </w:r>
                        <w:r w:rsidRPr="00312E0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312E0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педагогической деятельности.</w:t>
                        </w:r>
                      </w:p>
                      <w:p w:rsidR="001C0B4F" w:rsidRDefault="001C0B4F" w:rsidP="005926B8">
                        <w:pPr>
                          <w:spacing w:after="200" w:line="273" w:lineRule="auto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group id="Группа 1" o:spid="_x0000_s1146" style="position:absolute;margin-left:17.85pt;margin-top:9pt;width:237pt;height:126pt;z-index:251660800;mso-position-horizontal-relative:text;mso-position-vertical-relative:text" coordorigin="10543,10686" coordsize="253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">
                  <v:rect id="Rectangle 3" o:spid="_x0000_s1147" style="position:absolute;left:10543;top:10686;width:254;height:1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ydcIA&#10;AADaAAAADwAAAGRycy9kb3ducmV2LnhtbESPzWrDMBCE74W8g9hAb7UcH0JwrYQ2odBDL3b7ABtr&#10;Y5laK8dS45+nrwKFHoeZ+YYpDpPtxI0G3zpWsElSEMS10y03Cr4+3552IHxA1tg5JgUzeTjsVw8F&#10;5tqNXNKtCo2IEPY5KjAh9LmUvjZk0SeuJ47exQ0WQ5RDI/WAY4TbTmZpupUWW44LBns6Gqq/qx+r&#10;oFrMeevLi57L5mMJVz69ZrQo9bieXp5BBJrCf/iv/a4VZHC/Em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+3J1wgAAANoAAAAPAAAAAAAAAAAAAAAAAJgCAABkcnMvZG93&#10;bnJldi54bWxQSwUGAAAAAAQABAD1AAAAhwMAAAAA&#10;" fillcolor="#63f" stroked="f" strokeweight="0" insetpen="t">
                    <v:shadow color="#ccc"/>
                    <o:lock v:ext="edit" shapetype="t"/>
                    <v:textbox inset="2.88pt,2.88pt,2.88pt,2.88pt"/>
                  </v:rect>
                  <v:shape id="Text Box 4" o:spid="_x0000_s1148" type="#_x0000_t202" style="position:absolute;left:10543;top:10686;width:254;height:1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UqsQA&#10;AADaAAAADwAAAGRycy9kb3ducmV2LnhtbESPQWvCQBSE7wX/w/KE3ppNWwiauooIhUqLmJjS6yP7&#10;TILZtyG7TdJ/3xUEj8PMfMOsNpNpxUC9aywreI5iEMSl1Q1XCorT+9MChPPIGlvLpOCPHGzWs4cV&#10;ptqOnNGQ+0oECLsUFdTed6mUrqzJoItsRxy8s+0N+iD7SuoexwA3rXyJ40QabDgs1NjRrqbykv8a&#10;BZel/NpvD8X+vPsufqbDMRs/k0ypx/m0fQPhafL38K39oRW8wvVKuAF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1VKrEAAAA2gAAAA8AAAAAAAAAAAAAAAAAmAIAAGRycy9k&#10;b3ducmV2LnhtbFBLBQYAAAAABAAEAPUAAACJAwAAAAA=&#10;" fillcolor="#ff9" stroked="f" strokeweight="0" insetpen="t">
                    <v:shadow color="#ccc"/>
                    <o:lock v:ext="edit" shapetype="t"/>
                    <v:textbox inset="2.85pt,2.85pt,2.85pt,2.85pt">
                      <w:txbxContent>
                        <w:p w:rsidR="001C0B4F" w:rsidRPr="00312E07" w:rsidRDefault="001C0B4F" w:rsidP="002434D1">
                          <w:pPr>
                            <w:spacing w:after="200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312E07">
                            <w:rPr>
                              <w:b/>
                              <w:sz w:val="20"/>
                              <w:szCs w:val="20"/>
                            </w:rPr>
                            <w:t>Обучающий семинар</w:t>
                          </w:r>
                        </w:p>
                        <w:p w:rsidR="001C0B4F" w:rsidRPr="00312E07" w:rsidRDefault="001C0B4F" w:rsidP="002434D1">
                          <w:pPr>
                            <w:spacing w:after="200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312E07">
                            <w:rPr>
                              <w:b/>
                              <w:sz w:val="20"/>
                              <w:szCs w:val="20"/>
                            </w:rPr>
                            <w:t>«ФГОС ООО»</w:t>
                          </w:r>
                        </w:p>
                        <w:p w:rsidR="001C0B4F" w:rsidRPr="00312E07" w:rsidRDefault="001C0B4F" w:rsidP="002434D1">
                          <w:pPr>
                            <w:spacing w:after="200"/>
                            <w:jc w:val="center"/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312E07">
                            <w:rPr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Цель: повысить компетентность педагогов в области применения эффективных педагогических технологий в условиях внедрения ФГОС ООО</w:t>
                          </w:r>
                        </w:p>
                        <w:p w:rsidR="001C0B4F" w:rsidRDefault="001C0B4F" w:rsidP="005926B8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sz w:val="33"/>
                              <w:szCs w:val="33"/>
                              <w:u w:val="single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494" w:type="dxa"/>
          </w:tcPr>
          <w:p w:rsidR="001C0B4F" w:rsidRPr="0078747F" w:rsidRDefault="001C0B4F" w:rsidP="00283BA6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149" type="#_x0000_t75" alt="фгос" style="position:absolute;left:0;text-align:left;margin-left:19.7pt;margin-top:496.2pt;width:241.8pt;height:67.9pt;z-index:-251653632;visibility:visible;mso-position-horizontal-relative:text;mso-position-vertical-relative:text" stroked="t" strokecolor="#548dd4">
                  <v:imagedata r:id="rId10" o:title=""/>
                </v:shape>
              </w:pict>
            </w:r>
            <w:r w:rsidRPr="0078747F">
              <w:rPr>
                <w:b/>
                <w:sz w:val="28"/>
                <w:szCs w:val="28"/>
              </w:rPr>
              <w:t xml:space="preserve">           ИКТ- среда реализации ФГОС</w:t>
            </w:r>
          </w:p>
          <w:p w:rsidR="001C0B4F" w:rsidRPr="0078747F" w:rsidRDefault="001C0B4F" w:rsidP="00283BA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Pr="0078747F">
              <w:rPr>
                <w:sz w:val="24"/>
                <w:szCs w:val="24"/>
                <w:u w:val="single"/>
              </w:rPr>
              <w:t>Особенность ФГОС</w:t>
            </w:r>
            <w:r w:rsidRPr="0078747F">
              <w:rPr>
                <w:sz w:val="24"/>
                <w:szCs w:val="24"/>
              </w:rPr>
              <w:t xml:space="preserve"> нового поколения- системно-</w:t>
            </w:r>
            <w:r>
              <w:rPr>
                <w:sz w:val="24"/>
                <w:szCs w:val="24"/>
              </w:rPr>
              <w:t xml:space="preserve"> </w:t>
            </w:r>
            <w:r w:rsidRPr="0078747F">
              <w:rPr>
                <w:sz w:val="24"/>
                <w:szCs w:val="24"/>
              </w:rPr>
              <w:t>деятельностный характер, который ставит главной задачей развитие личности ученика, обеспечивает активную учебно-познавательную деятельность обучающихся через использование в образовательном процессе современных образовательных технологий  (ИКТ) деятельностного типа.</w:t>
            </w:r>
          </w:p>
          <w:p w:rsidR="001C0B4F" w:rsidRDefault="001C0B4F" w:rsidP="00283BA6">
            <w:pPr>
              <w:jc w:val="both"/>
              <w:rPr>
                <w:sz w:val="22"/>
                <w:szCs w:val="22"/>
              </w:rPr>
            </w:pPr>
            <w:r w:rsidRPr="0078747F">
              <w:rPr>
                <w:sz w:val="24"/>
                <w:szCs w:val="24"/>
                <w:u w:val="single"/>
              </w:rPr>
              <w:t>Главная задача педагога</w:t>
            </w:r>
            <w:r w:rsidRPr="0078747F">
              <w:rPr>
                <w:sz w:val="24"/>
                <w:szCs w:val="24"/>
              </w:rPr>
              <w:t>- освоить ИКТ, в котором осуществляется профессиональная педагогическая деятельность, вписать свою собственную педагогическую деятельность, применяя , по мере необходимости, ее компоненты и вступая в информационно-профессиональное взаимодействие с коллегами, учащимися, родителями и администрацией.</w:t>
            </w:r>
            <w:r>
              <w:rPr>
                <w:sz w:val="22"/>
                <w:szCs w:val="22"/>
              </w:rPr>
              <w:t xml:space="preserve"> </w:t>
            </w:r>
          </w:p>
          <w:p w:rsidR="001C0B4F" w:rsidRPr="00113A58" w:rsidRDefault="001C0B4F" w:rsidP="00283BA6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pict>
                <v:group id="Группа 408" o:spid="_x0000_s1150" style="position:absolute;left:0;text-align:left;margin-left:170.65pt;margin-top:104.6pt;width:191.9pt;height:75.2pt;rotation:-90;z-index:251664896" coordorigin="11239,10751" coordsize="24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">
                  <v:group id="Group 234" o:spid="_x0000_s1151" style="position:absolute;left:11200;top:10794;width:82;height:4;rotation:86.5" coordorigin="11200,10794" coordsize="81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1eesQAAADcAAAA&#10;DwAAAAAAAAAAAAAAAACqAgAAZHJzL2Rvd25yZXYueG1sUEsFBgAAAAAEAAQA+gAAAJsDAAAAAA==&#10;">
                    <v:rect id="Rectangle 235" o:spid="_x0000_s1152" style="position:absolute;left:11200;top:10794;width:82;height:3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Vj8MA&#10;AADcAAAADwAAAGRycy9kb3ducmV2LnhtbERPz2vCMBS+C/sfwhvsIjN1TDeqaRmDoe4gqNPzo3m2&#10;dc1LSWLt/OuXg+Dx4/s9z3vTiI6cry0rGI8SEMSF1TWXCn52X8/vIHxA1thYJgV/5CHPHgZzTLW9&#10;8Ia6bShFDGGfooIqhDaV0hcVGfQj2xJH7midwRChK6V2eInhppEvSTKVBmuODRW29FlR8bs9GwX7&#10;Vahdc1ou3vT3sJvI/fraHoZKPT32HzMQgfpwF9/cS63gdRznxzPx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IVj8MAAADcAAAADwAAAAAAAAAAAAAAAACYAgAAZHJzL2Rv&#10;d25yZXYueG1sUEsFBgAAAAAEAAQA9QAAAIgDAAAAAA==&#10;" filled="f" fillcolor="black" stroked="f" strokeweight="0" insetpen="t">
                      <o:lock v:ext="edit" shapetype="t"/>
                      <v:textbox inset="2.88pt,2.88pt,2.88pt,2.88pt"/>
                    </v:rect>
                    <v:oval id="Oval 236" o:spid="_x0000_s1153" style="position:absolute;left:11200;top:10794;width:4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YCMQA&#10;AADcAAAADwAAAGRycy9kb3ducmV2LnhtbESPS4sCMRCE7wv+h9CCtzUzIiKjUURxFby4vsBbM+l5&#10;4KQzTLI6/nsjLHgsquorajpvTSXu1LjSsoK4H4EgTq0uOVdwOq6/xyCcR9ZYWSYFT3Iwn3W+ppho&#10;++Bfuh98LgKEXYIKCu/rREqXFmTQ9W1NHLzMNgZ9kE0udYOPADeVHETRSBosOSwUWNOyoPR2+DMK&#10;xpd8X5/k85yZzW50W2c/15UdKNXrtosJCE+t/4T/21utYBjH8D4Tj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VmAjEAAAA3A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37" o:spid="_x0000_s1154" style="position:absolute;left:11211;top:10794;width:4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Gf8QA&#10;AADcAAAADwAAAGRycy9kb3ducmV2LnhtbESPT4vCMBTE78J+h/CEvWlqWUSqUcRFd8GLul3B26N5&#10;/YPNS2mi1m9vBMHjMDO/YWaLztTiSq2rLCsYDSMQxJnVFRcK0r/1YALCeWSNtWVScCcHi/lHb4aJ&#10;tjfe0/XgCxEg7BJUUHrfJFK6rCSDbmgb4uDltjXog2wLqVu8BbipZRxFY2mw4rBQYkOrkrLz4WIU&#10;TI7Frknl/T83P9vxeZ1vTt82Vuqz3y2nIDx1/h1+tX+1gq9R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HBn/EAAAA3A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38" o:spid="_x0000_s1155" style="position:absolute;left:11222;top:10794;width:4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j5MUA&#10;AADcAAAADwAAAGRycy9kb3ducmV2LnhtbESPSYsCMRSE78L8h/AGvGnaBZEeo4jiAl4clwFvj87r&#10;BTsvTSdq+++NIMyxqKqvqMmsMaW4U+0Kywp63QgEcWJ1wZmC03HVGYNwHlljaZkUPMnBbPrVmmCs&#10;7YN/6X7wmQgQdjEqyL2vYildkpNB17UVcfBSWxv0QdaZ1DU+AtyUsh9FI2mw4LCQY0WLnJLr4WYU&#10;jP+yfXWSz3NqNrvRdZWuL0vbV6r93cx/QHhq/H/4095qBcPeAN5nwhGQ0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6PkxQAAANw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39" o:spid="_x0000_s1156" style="position:absolute;left:11234;top:10794;width:3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I7kMUA&#10;AADcAAAADwAAAGRycy9kb3ducmV2LnhtbESPT2vCQBTE7wW/w/IEb3UTkSDRVUTRCr1Yq4XeHtmX&#10;PyT7NmS3mnz7rlDocZiZ3zCrTW8acafOVZYVxNMIBHFmdcWFguvn4XUBwnlkjY1lUjCQg8169LLC&#10;VNsHf9D94gsRIOxSVFB636ZSuqwkg25qW+Lg5bYz6IPsCqk7fAS4aeQsihJpsOKwUGJLu5Ky+vJj&#10;FCy+inN7lcMtN2/vSX3Ij997O1NqMu63SxCeev8f/muftIJ5PIfn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juQxQAAANw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40" o:spid="_x0000_s1157" style="position:absolute;left:11245;top:10794;width:3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6eC8QA&#10;AADcAAAADwAAAGRycy9kb3ducmV2LnhtbESPS4sCMRCE78L+h9AL3jSjqMisUUTxAV5cHwvemknP&#10;AyedYRJ1/PdGEPZYVNVX1GTWmFLcqXaFZQW9bgSCOLG64EzB6bjqjEE4j6yxtEwKnuRgNv1qTTDW&#10;9sG/dD/4TAQIuxgV5N5XsZQuycmg69qKOHiprQ36IOtM6hofAW5K2Y+ikTRYcFjIsaJFTsn1cDMK&#10;xn/ZvjrJ5zk1m93oukrXl6XtK9X+buY/IDw1/j/8aW+1gkFvCO8z4QjI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ungvEAAAA3A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41" o:spid="_x0000_s1158" style="position:absolute;left:11256;top:10794;width:3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AfMQA&#10;AADcAAAADwAAAGRycy9kb3ducmV2LnhtbESPS4sCMRCE74L/IbTgTTOKDDIaRRRXYS/rE7w1k54H&#10;TjrDJKvjv98sCB6LqvqKmi9bU4kHNa60rGA0jEAQp1aXnCs4n7aDKQjnkTVWlknBixwsF93OHBNt&#10;n3ygx9HnIkDYJaig8L5OpHRpQQbd0NbEwctsY9AH2eRSN/gMcFPJcRTF0mDJYaHAmtYFpffjr1Ew&#10;veY/9Vm+LpnZfcf3bfZ129ixUv1eu5qB8NT6T/jd3msFk1EM/2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8AHzEAAAA3A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42" o:spid="_x0000_s1159" style="position:absolute;left:11267;top:10794;width:3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Cl58QA&#10;AADcAAAADwAAAGRycy9kb3ducmV2LnhtbESPS4sCMRCE78L+h9AL3jSjiMqsUUTxAXvxueCtmfQ8&#10;cNIZJlHHf78RBI9FVX1FTWaNKcWdaldYVtDrRiCIE6sLzhScjqvOGITzyBpLy6TgSQ5m06/WBGNt&#10;H7yn+8FnIkDYxagg976KpXRJTgZd11bEwUttbdAHWWdS1/gIcFPKfhQNpcGCw0KOFS1ySq6Hm1Ew&#10;/st21Uk+z6nZ/A6vq3R9Wdq+Uu3vZv4DwlPjP+F3e6sVDHojeJ0JR0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wpefEAAAA3A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43" o:spid="_x0000_s1160" style="position:absolute;left:11278;top:10794;width:4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8xlcIA&#10;AADcAAAADwAAAGRycy9kb3ducmV2LnhtbERPy4rCMBTdD/gP4QqzG1OLiFSjiNJxYDZaH+Du0tw+&#10;sLkpTUbr308WgsvDeS9WvWnEnTpXW1YwHkUgiHOray4VnI7p1wyE88gaG8uk4EkOVsvBxwITbR98&#10;oHvmSxFC2CWooPK+TaR0eUUG3ci2xIErbGfQB9iVUnf4COGmkXEUTaXBmkNDhS1tKspv2Z9RMLuU&#10;+/Ykn+fC7H6nt7T4vm5trNTnsF/PQXjq/Vv8cv9oBZNxWBvOh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7zGVwgAAANwAAAAPAAAAAAAAAAAAAAAAAJgCAABkcnMvZG93&#10;bnJldi54bWxQSwUGAAAAAAQABAD1AAAAhw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</v:group>
                  <v:group id="Group 244" o:spid="_x0000_s1161" style="position:absolute;left:11429;top:10788;width:68;height:3;rotation:88" coordorigin="11429,10788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f76AzIAAAA&#10;3AAAAA8AAAAAAAAAAAAAAAAAqgIAAGRycy9kb3ducmV2LnhtbFBLBQYAAAAABAAEAPoAAACfAwAA&#10;AAA=&#10;">
                    <v:rect id="Rectangle 245" o:spid="_x0000_s1162" style="position:absolute;left:11429;top:10788;width:68;height:3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7fMsMA&#10;AADcAAAADwAAAGRycy9kb3ducmV2LnhtbERPz2vCMBS+C/sfwhvsIjNVphvVtAxhTHcQ1On50Tzb&#10;uualJFnt/OuXg+Dx4/u9yHvTiI6cry0rGI8SEMSF1TWXCr73H89vIHxA1thYJgV/5CHPHgYLTLW9&#10;8Ja6XShFDGGfooIqhDaV0hcVGfQj2xJH7mSdwRChK6V2eInhppGTJJlJgzXHhgpbWlZU/Ox+jYLD&#10;OtSuOa8+X/XXsJvKw+baHodKPT3273MQgfpwF9/cK63gZRLnxzPx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7fMsMAAADcAAAADwAAAAAAAAAAAAAAAACYAgAAZHJzL2Rv&#10;d25yZXYueG1sUEsFBgAAAAAEAAQA9QAAAIgDAAAAAA==&#10;" filled="f" fillcolor="black" stroked="f" strokeweight="0" insetpen="t">
                      <o:lock v:ext="edit" shapetype="t"/>
                      <v:textbox inset="2.88pt,2.88pt,2.88pt,2.88pt"/>
                    </v:rect>
                    <v:oval id="Oval 246" o:spid="_x0000_s1163" style="position:absolute;left:11429;top:10788;width:2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StcQA&#10;AADcAAAADwAAAGRycy9kb3ducmV2LnhtbESPT4vCMBTE78J+h/CEvWlqWUSqUcRFd8GLul3B26N5&#10;/YPNS2mi1m9vBMHjMDO/YWaLztTiSq2rLCsYDSMQxJnVFRcK0r/1YALCeWSNtWVScCcHi/lHb4aJ&#10;tjfe0/XgCxEg7BJUUHrfJFK6rCSDbmgb4uDltjXog2wLqVu8BbipZRxFY2mw4rBQYkOrkrLz4WIU&#10;TI7Frknl/T83P9vxeZ1vTt82Vuqz3y2nIDx1/h1+tX+1gq94B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5UrXEAAAA3A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47" o:spid="_x0000_s1164" style="position:absolute;left:11438;top:10788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MwsQA&#10;AADcAAAADwAAAGRycy9kb3ducmV2LnhtbESPT4vCMBTE7wt+h/CEva2pRUSqUURRF/biahW8PZrX&#10;P9i8lCZq/fYbYcHjMDO/YWaLztTiTq2rLCsYDiIQxJnVFRcK0uPmawLCeWSNtWVS8CQHi3nvY4aJ&#10;tg/+pfvBFyJA2CWooPS+SaR0WUkG3cA2xMHLbWvQB9kWUrf4CHBTyziKxtJgxWGhxIZWJWXXw80o&#10;mJyLfZPK5yk3u5/xdZNvL2sbK/XZ75ZTEJ46/w7/t7+1glEcw+t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rzMLEAAAA3A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48" o:spid="_x0000_s1165" style="position:absolute;left:11447;top:10788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pWcYA&#10;AADcAAAADwAAAGRycy9kb3ducmV2LnhtbESPS2vDMBCE74X8B7GB3mo5bgnBsWxCQtpCL82jhdwW&#10;a/0g1spYauL8+6pQyHGYmW+YrBhNJy40uNayglkUgyAurW65VnA8bJ8WIJxH1thZJgU3clDkk4cM&#10;U22vvKPL3tciQNilqKDxvk+ldGVDBl1ke+LgVXYw6IMcaqkHvAa46WQSx3NpsOWw0GBP64bK8/7H&#10;KFh815/9Ud6+KvP2MT9vq9fTxiZKPU7H1RKEp9Hfw//td63gJXmGvzPh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dpWcYAAADcAAAADwAAAAAAAAAAAAAAAACYAgAAZHJz&#10;L2Rvd25yZXYueG1sUEsFBgAAAAAEAAQA9QAAAIs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49" o:spid="_x0000_s1166" style="position:absolute;left:11457;top:10788;width:2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xLcUA&#10;AADcAAAADwAAAGRycy9kb3ducmV2LnhtbESPS4vCQBCE78L+h6EXvOnEICJZRxHFB+xF3eyCtybT&#10;eWCmJ2RGjf9+RxA8FlX1FTVbdKYWN2pdZVnBaBiBIM6srrhQkP5sBlMQziNrrC2Tggc5WMw/ejNM&#10;tL3zkW4nX4gAYZeggtL7JpHSZSUZdEPbEAcvt61BH2RbSN3iPcBNLeMomkiDFYeFEhtalZRdTlej&#10;YPpXHJpUPn5zs/ueXDb59ry2sVL9z275BcJT59/hV3uvFYzjMTzPh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vEtxQAAANw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50" o:spid="_x0000_s1167" style="position:absolute;left:11466;top:10788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UtsYA&#10;AADcAAAADwAAAGRycy9kb3ducmV2LnhtbESPS2vDMBCE74X8B7GB3mo5pg3BsWxCQtpCL82jhdwW&#10;a/0g1spYauL8+6pQyHGYmW+YrBhNJy40uNayglkUgyAurW65VnA8bJ8WIJxH1thZJgU3clDkk4cM&#10;U22vvKPL3tciQNilqKDxvk+ldGVDBl1ke+LgVXYw6IMcaqkHvAa46WQSx3NpsOWw0GBP64bK8/7H&#10;KFh815/9Ud6+KvP2MT9vq9fTxiZKPU7H1RKEp9Hfw//td63gOXmBvzPh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JUtsYAAADcAAAADwAAAAAAAAAAAAAAAACYAgAAZHJz&#10;L2Rvd25yZXYueG1sUEsFBgAAAAAEAAQA9QAAAIs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51" o:spid="_x0000_s1168" style="position:absolute;left:11475;top:10788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KwcQA&#10;AADcAAAADwAAAGRycy9kb3ducmV2LnhtbESPT4vCMBTE74LfITzBm6YWKVKNIoqrsBfXVcHbo3n9&#10;g81LabJav/1GWNjjMDO/YRarztTiQa2rLCuYjCMQxJnVFRcKzt+70QyE88gaa8uk4EUOVst+b4Gp&#10;tk/+osfJFyJA2KWooPS+SaV0WUkG3dg2xMHLbWvQB9kWUrf4DHBTyziKEmmw4rBQYkObkrL76cco&#10;mF2LY3OWr0tu9p/JfZd/3LY2Vmo46NZzEJ46/x/+ax+0gmmcwPt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QysHEAAAA3A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52" o:spid="_x0000_s1169" style="position:absolute;left:11485;top:10788;width:2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vWsUA&#10;AADcAAAADwAAAGRycy9kb3ducmV2LnhtbESPS4sCMRCE78L+h9AL3jSzg6iMRll28QFeXFcFb82k&#10;54GTzjCJOv57Iwgei6r6iprOW1OJKzWutKzgqx+BIE6tLjlXsP9f9MYgnEfWWFkmBXdyMJ99dKaY&#10;aHvjP7rufC4ChF2CCgrv60RKlxZk0PVtTRy8zDYGfZBNLnWDtwA3lYyjaCgNlhwWCqzpp6D0vLsY&#10;BeNjvq338n7IzGozPC+y5enXxkp1P9vvCQhPrX+HX+21VjCIR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HG9axQAAANw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53" o:spid="_x0000_s1170" style="position:absolute;left:11494;top:10788;width:3;height: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P7KMAA&#10;AADcAAAADwAAAGRycy9kb3ducmV2LnhtbERPyarCMBTdC/5DuII7TS0iUo3yeOIAbhwfvN2luR2w&#10;uSlN1Pr3ZiG4PJx5vmxNJR7UuNKygtEwAkGcWl1yruByXg+mIJxH1lhZJgUvcrBcdDtzTLR98pEe&#10;J5+LEMIuQQWF93UipUsLMuiGtiYOXGYbgz7AJpe6wWcIN5WMo2giDZYcGgqs6beg9Ha6GwXTv/xQ&#10;X+TrmpntfnJbZ5v/lY2V6vfanxkIT63/ij/unVYwjsPacCYc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P7KMAAAADcAAAADwAAAAAAAAAAAAAAAACYAgAAZHJzL2Rvd25y&#10;ZXYueG1sUEsFBgAAAAAEAAQA9QAAAIU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</v:group>
                  <v:group id="Group 254" o:spid="_x0000_s1171" style="position:absolute;left:11246;top:10751;width:217;height:2;rotation:-170394fd" coordorigin="11246,10751" coordsize="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O3t9MQAAADcAAAA&#10;DwAAAAAAAAAAAAAAAACqAgAAZHJzL2Rvd25yZXYueG1sUEsFBgAAAAAEAAQA+gAAAJsDAAAAAA==&#10;">
                    <v:rect id="Rectangle 255" o:spid="_x0000_s1172" style="position:absolute;left:11246;top:10751;width:217;height:2;visibility:hidden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J78QA&#10;AADcAAAADwAAAGRycy9kb3ducmV2LnhtbERPz2vCMBS+D/Y/hCfsIjN16pRqFBGGzoNgNz0/mmfb&#10;2byUJKvd/vrlIOz48f1erDpTi5acrywrGA4SEMS51RUXCj4/3p5nIHxA1lhbJgU/5GG1fHxYYKrt&#10;jY/UZqEQMYR9igrKEJpUSp+XZNAPbEMcuYt1BkOErpDa4S2Gm1q+JMmrNFhxbCixoU1J+TX7NgpO&#10;76Fy9dduO9X7fjuRp8Nvc+4r9dTr1nMQgbrwL767d1rBeBTnx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XSe/EAAAA3AAAAA8AAAAAAAAAAAAAAAAAmAIAAGRycy9k&#10;b3ducmV2LnhtbFBLBQYAAAAABAAEAPUAAACJAwAAAAA=&#10;" filled="f" fillcolor="black" stroked="f" strokeweight="0" insetpen="t">
                      <o:lock v:ext="edit" shapetype="t"/>
                      <v:textbox inset="2.88pt,2.88pt,2.88pt,2.88pt"/>
                    </v:rect>
                    <v:oval id="Oval 256" o:spid="_x0000_s1173" style="position:absolute;left:11246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DEaMUA&#10;AADcAAAADwAAAGRycy9kb3ducmV2LnhtbESPSYsCMRSE78L8h/AGvGnaBZEeo4jiAl4clwFvj87r&#10;BTsvTSdq+++NIMyxqKqvqMmsMaW4U+0Kywp63QgEcWJ1wZmC03HVGYNwHlljaZkUPMnBbPrVmmCs&#10;7YN/6X7wmQgQdjEqyL2vYildkpNB17UVcfBSWxv0QdaZ1DU+AtyUsh9FI2mw4LCQY0WLnJLr4WYU&#10;jP+yfXWSz3NqNrvRdZWuL0vbV6r93cx/QHhq/H/4095qBcNBD95nwhGQ0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MRoxQAAANw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57" o:spid="_x0000_s1174" style="position:absolute;left:11257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aH8YA&#10;AADcAAAADwAAAGRycy9kb3ducmV2LnhtbESPS2vDMBCE74X8B7GB3mo5bgnBsWxCQtpCL82jhdwW&#10;a/0g1spYauL8+6pQyHGYmW+YrBhNJy40uNayglkUgyAurW65VnA8bJ8WIJxH1thZJgU3clDkk4cM&#10;U22vvKPL3tciQNilqKDxvk+ldGVDBl1ke+LgVXYw6IMcaqkHvAa46WQSx3NpsOWw0GBP64bK8/7H&#10;KFh815/9Ud6+KvP2MT9vq9fTxiZKPU7H1RKEp9Hfw//td63g5TmBvzPh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JaH8YAAADcAAAADwAAAAAAAAAAAAAAAACYAgAAZHJz&#10;L2Rvd25yZXYueG1sUEsFBgAAAAAEAAQA9QAAAIs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58" o:spid="_x0000_s1175" style="position:absolute;left:11267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7/hMYA&#10;AADcAAAADwAAAGRycy9kb3ducmV2LnhtbESPT2vCQBTE74V+h+UJvTUbYxGJriItaQteapoK3h7Z&#10;lz+YfRuyW43fvisUPA4z8xtmtRlNJ840uNaygmkUgyAurW65VlB8Z88LEM4ja+wsk4IrOdisHx9W&#10;mGp74T2dc1+LAGGXooLG+z6V0pUNGXSR7YmDV9nBoA9yqKUe8BLgppNJHM+lwZbDQoM9vTZUnvJf&#10;o2BxqL/6Ql5/KvOxm5+y6v34ZhOlnibjdgnC0+jv4f/2p1bwMpvB7U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7/hMYAAADcAAAADwAAAAAAAAAAAAAAAACYAgAAZHJz&#10;L2Rvd25yZXYueG1sUEsFBgAAAAAEAAQA9QAAAIs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59" o:spid="_x0000_s1176" style="position:absolute;left:11277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n8MUA&#10;AADcAAAADwAAAGRycy9kb3ducmV2LnhtbESPS4sCMRCE78L+h9DC3jSjKyKjUWRFXdiLjg/w1kx6&#10;HjjpDJOo47/fLAgei6r6ipotWlOJOzWutKxg0I9AEKdWl5wrOB7WvQkI55E1VpZJwZMcLOYfnRnG&#10;2j54T/fE5yJA2MWooPC+jqV0aUEGXd/WxMHLbGPQB9nkUjf4CHBTyWEUjaXBksNCgTV9F5Rek5tR&#10;MDnnu/oon6fMbH/H13W2uazsUKnPbrucgvDU+nf41f7RCkZfI/g/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2fwxQAAANw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60" o:spid="_x0000_s1177" style="position:absolute;left:11287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Ca8YA&#10;AADcAAAADwAAAGRycy9kb3ducmV2LnhtbESPT2vCQBTE7wW/w/IK3uqmsQaJriJK2kIvrVXB2yP7&#10;8gezb0N2q8m37xaEHoeZ+Q2zXPemEVfqXG1ZwfMkAkGcW11zqeDwnT3NQTiPrLGxTAoGcrBejR6W&#10;mGp74y+67n0pAoRdigoq79tUSpdXZNBNbEscvMJ2Bn2QXSl1h7cAN42MoyiRBmsOCxW2tK0ov+x/&#10;jIL5qfxsD3I4FubtI7lkxet5Z2Olxo/9ZgHCU+//w/f2u1bwMp3B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vCa8YAAADcAAAADwAAAAAAAAAAAAAAAACYAgAAZHJz&#10;L2Rvd25yZXYueG1sUEsFBgAAAAAEAAQA9QAAAIs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61" o:spid="_x0000_s1178" style="position:absolute;left:11297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lcHMYA&#10;AADcAAAADwAAAGRycy9kb3ducmV2LnhtbESPS2vDMBCE74X8B7GB3mo5bjHBsRJCQtpCL82jhdwW&#10;a/3A1spYauL8+6pQyHGYmW+YfDWaTlxocI1lBbMoBkFcWN1wpeB03D3NQTiPrLGzTApu5GC1nDzk&#10;mGl75T1dDr4SAcIuQwW1930mpStqMugi2xMHr7SDQR/kUEk94DXATSeTOE6lwYbDQo09bWoq2sOP&#10;UTD/rj77k7x9lebtI2135et5axOlHqfjegHC0+jv4f/2u1bw8pzC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lcHMYAAADcAAAADwAAAAAAAAAAAAAAAACYAgAAZHJz&#10;L2Rvd25yZXYueG1sUEsFBgAAAAAEAAQA9QAAAIs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62" o:spid="_x0000_s1179" style="position:absolute;left:11307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X5h8YA&#10;AADcAAAADwAAAGRycy9kb3ducmV2LnhtbESPT2vCQBTE7wW/w/IK3nTTWFKJriJK2kIvrVXB2yP7&#10;8gezb0N2q8m37xaEHoeZ+Q2zXPemEVfqXG1ZwdM0AkGcW11zqeDwnU3mIJxH1thYJgUDOVivRg9L&#10;TLW98Rdd974UAcIuRQWV920qpcsrMuimtiUOXmE7gz7IrpS6w1uAm0bGUZRIgzWHhQpb2laUX/Y/&#10;RsH8VH62BzkcC/P2kVyy4vW8s7FS48d+swDhqff/4Xv7XSt4nr3A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X5h8YAAADcAAAADwAAAAAAAAAAAAAAAACYAgAAZHJz&#10;L2Rvd25yZXYueG1sUEsFBgAAAAAEAAQA9QAAAIs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63" o:spid="_x0000_s1180" style="position:absolute;left:11318;top:10751;width:2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t9cEA&#10;AADcAAAADwAAAGRycy9kb3ducmV2LnhtbERPy4rCMBTdC/MP4Q7MTtNxRKSalmHEB7jxDbO7NLcP&#10;bG5KE7X+vVkILg/nPUs7U4sbta6yrOB7EIEgzqyuuFBwPCz6ExDOI2usLZOCBzlIk4/eDGNt77yj&#10;294XIoSwi1FB6X0TS+mykgy6gW2IA5fb1qAPsC2kbvEewk0th1E0lgYrDg0lNvRXUnbZX42CybnY&#10;Nkf5OOVmtRlfFvnyf26HSn19dr9TEJ46/xa/3GutYPQT1oYz4Qj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abfXBAAAA3AAAAA8AAAAAAAAAAAAAAAAAmAIAAGRycy9kb3du&#10;cmV2LnhtbFBLBQYAAAAABAAEAPUAAACG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64" o:spid="_x0000_s1181" style="position:absolute;left:11328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IbsYA&#10;AADcAAAADwAAAGRycy9kb3ducmV2LnhtbESPT2sCMRTE7wW/Q3iCt25WK2JXo4jFVuilrrbQ22Pz&#10;9g9uXsIm6vrtm0Khx2FmfsMs171pxZU631hWME5SEMSF1Q1XCk7H3eMchA/IGlvLpOBOHtarwcMS&#10;M21vfKBrHioRIewzVFCH4DIpfVGTQZ9YRxy90nYGQ5RdJXWHtwg3rZyk6UwabDgu1OhoW1Nxzi9G&#10;wfyr+nAnef8szdv77LwrX79f7ESp0bDfLEAE6sN/+K+91wqmT8/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bIbsYAAADcAAAADwAAAAAAAAAAAAAAAACYAgAAZHJz&#10;L2Rvd25yZXYueG1sUEsFBgAAAAAEAAQA9QAAAIs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65" o:spid="_x0000_s1182" style="position:absolute;left:11338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SjsAA&#10;AADcAAAADwAAAGRycy9kb3ducmV2LnhtbERPyarCMBTdC/5DuII7TRURqUYRxQHc+JzA3aW5HbC5&#10;KU3U+vdmIbzl4cyzRWNK8aLaFZYVDPoRCOLE6oIzBZfzpjcB4TyyxtIyKfiQg8W83ZphrO2b/+h1&#10;8pkIIexiVJB7X8VSuiQng65vK+LApbY26AOsM6lrfIdwU8phFI2lwYJDQ44VrXJKHqenUTC5Zcfq&#10;Ij/X1OwO48cm3d7XdqhUt9MspyA8Nf5f/HPvtYLRKMwPZ8IRkP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oSjsAAAADcAAAADwAAAAAAAAAAAAAAAACYAgAAZHJzL2Rvd25y&#10;ZXYueG1sUEsFBgAAAAAEAAQA9QAAAIU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66" o:spid="_x0000_s1183" style="position:absolute;left:11348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a3FcUA&#10;AADcAAAADwAAAGRycy9kb3ducmV2LnhtbESPT2vCQBTE7wW/w/IEb3UTkSDRVUTRCr1Yq4XeHtmX&#10;PyT7NmS3mnz7rlDocZiZ3zCrTW8acafOVZYVxNMIBHFmdcWFguvn4XUBwnlkjY1lUjCQg8169LLC&#10;VNsHf9D94gsRIOxSVFB636ZSuqwkg25qW+Lg5bYz6IPsCqk7fAS4aeQsihJpsOKwUGJLu5Ky+vJj&#10;FCy+inN7lcMtN2/vSX3Ij997O1NqMu63SxCeev8f/muftIL5PIbn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rcVxQAAANw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67" o:spid="_x0000_s1184" style="position:absolute;left:11358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QpYsUA&#10;AADcAAAADwAAAGRycy9kb3ducmV2LnhtbESPS4vCQBCE78L+h6EXvOnEICJZRxHFB+xF3eyCtybT&#10;eWCmJ2RGjf9+RxA8FlX1FTVbdKYWN2pdZVnBaBiBIM6srrhQkP5sBlMQziNrrC2Tggc5WMw/ejNM&#10;tL3zkW4nX4gAYZeggtL7JpHSZSUZdEPbEAcvt61BH2RbSN3iPcBNLeMomkiDFYeFEhtalZRdTlej&#10;YPpXHJpUPn5zs/ueXDb59ry2sVL9z275BcJT59/hV3uvFYzHMTzPh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tClixQAAANw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68" o:spid="_x0000_s1185" style="position:absolute;left:11368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M+cUA&#10;AADcAAAADwAAAGRycy9kb3ducmV2LnhtbESPS4sCMRCE78L+h9DC3jSjKyKjUWRFXdiLjg/w1kx6&#10;HjjpDJOo47/fLAgei6r6ipotWlOJOzWutKxg0I9AEKdWl5wrOB7WvQkI55E1VpZJwZMcLOYfnRnG&#10;2j54T/fE5yJA2MWooPC+jqV0aUEGXd/WxMHLbGPQB9nkUjf4CHBTyWEUjaXBksNCgTV9F5Rek5tR&#10;MDnnu/oon6fMbH/H13W2uazsUKnPbrucgvDU+nf41f7RCkajL/g/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+Iz5xQAAANw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69" o:spid="_x0000_s1186" style="position:absolute;left:11379;top:10751;width:2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UjcUA&#10;AADcAAAADwAAAGRycy9kb3ducmV2LnhtbESPS4vCQBCE78L+h6EXvOlkJYhkHUV2cRW8+IgL3ppM&#10;54GZnpAZNf57RxA8FlX1FTWdd6YWV2pdZVnB1zACQZxZXXGhID0sBxMQziNrrC2Tgjs5mM8+elNM&#10;tL3xjq57X4gAYZeggtL7JpHSZSUZdEPbEAcvt61BH2RbSN3iLcBNLUdRNJYGKw4LJTb0U1J23l+M&#10;gsl/sW1SeT/mZrUZn5f53+nXjpTqf3aLbxCeOv8Ov9prrSCOY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RSNxQAAANwAAAAPAAAAAAAAAAAAAAAAAJgCAABkcnMv&#10;ZG93bnJldi54bWxQSwUGAAAAAAQABAD1AAAAigMAAAAA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70" o:spid="_x0000_s1187" style="position:absolute;left:11389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xFsYA&#10;AADcAAAADwAAAGRycy9kb3ducmV2LnhtbESPT2vCQBTE74V+h+UJvTUbgxWJriItaQteapoK3h7Z&#10;lz+YfRuyW43fvisUPA4z8xtmtRlNJ840uNaygmkUgyAurW65VlB8Z88LEM4ja+wsk4IrOdisHx9W&#10;mGp74T2dc1+LAGGXooLG+z6V0pUNGXSR7YmDV9nBoA9yqKUe8BLgppNJHM+lwZbDQoM9vTZUnvJf&#10;o2BxqL/6Ql5/KvOxm5+y6v34ZhOlnibjdgnC0+jv4f/2p1Ywm73A7U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2xFsYAAADcAAAADwAAAAAAAAAAAAAAAACYAgAAZHJz&#10;L2Rvd25yZXYueG1sUEsFBgAAAAAEAAQA9QAAAIs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71" o:spid="_x0000_s1188" style="position:absolute;left:11399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vYcQA&#10;AADcAAAADwAAAGRycy9kb3ducmV2LnhtbESPS4sCMRCE74L/IbTgTTMrMshoFNnFVfDi+gJvzaTn&#10;gZPOMIk6/nsjLHgsquorarZoTSXu1LjSsoKvYQSCOLW65FzB8bAaTEA4j6yxskwKnuRgMe92Zpho&#10;++A/uu99LgKEXYIKCu/rREqXFmTQDW1NHLzMNgZ9kE0udYOPADeVHEVRLA2WHBYKrOm7oPS6vxkF&#10;k3O+q4/yecrMehtfV9nv5ceOlOr32uUUhKfWf8L/7Y1WMB7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PL2HEAAAA3A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72" o:spid="_x0000_s1189" style="position:absolute;left:11409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OK+sYA&#10;AADcAAAADwAAAGRycy9kb3ducmV2LnhtbESPT2sCMRTE7wW/Q3hCbzWriC6rUYqiLfTSbq3Q22Pz&#10;9g9uXpYk1d1v3xSEHoeZ+Q2z3vamFVdyvrGsYDpJQBAXVjdcKTh9Hp5SED4ga2wtk4KBPGw3o4c1&#10;Ztre+IOueahEhLDPUEEdQpdJ6YuaDPqJ7YijV1pnMETpKqkd3iLctHKWJAtpsOG4UGNHu5qKS/5j&#10;FKTn6r07yeGrNC9vi8uhPH7v7Uypx3H/vAIRqA//4Xv7VSuYz5f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OK+sYAAADcAAAADwAAAAAAAAAAAAAAAACYAgAAZHJz&#10;L2Rvd25yZXYueG1sUEsFBgAAAAAEAAQA9QAAAIs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73" o:spid="_x0000_s1190" style="position:absolute;left:11419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eiMAA&#10;AADcAAAADwAAAGRycy9kb3ducmV2LnhtbERPyarCMBTdC/5DuII7TRURqUYRxQHc+JzA3aW5HbC5&#10;KU3U+vdmIbzl4cyzRWNK8aLaFZYVDPoRCOLE6oIzBZfzpjcB4TyyxtIyKfiQg8W83ZphrO2b/+h1&#10;8pkIIexiVJB7X8VSuiQng65vK+LApbY26AOsM6lrfIdwU8phFI2lwYJDQ44VrXJKHqenUTC5Zcfq&#10;Ij/X1OwO48cm3d7XdqhUt9MspyA8Nf5f/HPvtYLRKKwNZ8IRkP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weiMAAAADcAAAADwAAAAAAAAAAAAAAAACYAgAAZHJzL2Rvd25y&#10;ZXYueG1sUEsFBgAAAAAEAAQA9QAAAIU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74" o:spid="_x0000_s1191" style="position:absolute;left:11429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7E8YA&#10;AADcAAAADwAAAGRycy9kb3ducmV2LnhtbESPT2sCMRTE7wW/Q3hCb5pVRLarUYqiLfTSbq3Q22Pz&#10;9g9uXpYk1d1v3xSEHoeZ+Q2z3vamFVdyvrGsYDZNQBAXVjdcKTh9HiYpCB+QNbaWScFAHrab0cMa&#10;M21v/EHXPFQiQthnqKAOocuk9EVNBv3UdsTRK60zGKJ0ldQObxFuWjlPkqU02HBcqLGjXU3FJf8x&#10;CtJz9d6d5PBVmpe35eVQHr/3dq7U47h/XoEI1If/8L39qhUsFk/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C7E8YAAADcAAAADwAAAAAAAAAAAAAAAACYAgAAZHJz&#10;L2Rvd25yZXYueG1sUEsFBgAAAAAEAAQA9QAAAIs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75" o:spid="_x0000_s1192" style="position:absolute;left:11439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OEU8EA&#10;AADcAAAADwAAAGRycy9kb3ducmV2LnhtbERPy4rCMBTdC/MP4Q7MTtORUaSalmHEB7jxDbO7NLcP&#10;bG5KE7X+vVkILg/nPUs7U4sbta6yrOB7EIEgzqyuuFBwPCz6ExDOI2usLZOCBzlIk4/eDGNt77yj&#10;294XIoSwi1FB6X0TS+mykgy6gW2IA5fb1qAPsC2kbvEewk0th1E0lgYrDg0lNvRXUnbZX42CybnY&#10;Nkf5OOVmtRlfFvnyf26HSn19dr9TEJ46/xa/3Gut4GcU5ocz4Qj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zhFPBAAAA3AAAAA8AAAAAAAAAAAAAAAAAmAIAAGRycy9kb3du&#10;cmV2LnhtbFBLBQYAAAAABAAEAPUAAACG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76" o:spid="_x0000_s1193" style="position:absolute;left:11450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8hyMQA&#10;AADcAAAADwAAAGRycy9kb3ducmV2LnhtbESPS4sCMRCE78L+h9AL3jSjqMisUUTxAV5cHwvemknP&#10;AyedYRJ1/PdGEPZYVNVX1GTWmFLcqXaFZQW9bgSCOLG64EzB6bjqjEE4j6yxtEwKnuRgNv1qTTDW&#10;9sG/dD/4TAQIuxgV5N5XsZQuycmg69qKOHiprQ36IOtM6hofAW5K2Y+ikTRYcFjIsaJFTsn1cDMK&#10;xn/ZvjrJ5zk1m93oukrXl6XtK9X+buY/IDw1/j/8aW+1gsGwB+8z4QjI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/IcjEAAAA3AAAAA8AAAAAAAAAAAAAAAAAmAIAAGRycy9k&#10;b3ducmV2LnhtbFBLBQYAAAAABAAEAPUAAACJAwAAAAA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  <v:oval id="Oval 277" o:spid="_x0000_s1194" style="position:absolute;left:11460;top:10751;width:3;height: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/v8YA&#10;AADcAAAADwAAAGRycy9kb3ducmV2LnhtbESPS2vDMBCE74X8B7GB3mo5pg3BsWxCQtpCL82jhdwW&#10;a/0g1spYauL8+6pQyHGYmW+YrBhNJy40uNayglkUgyAurW65VnA8bJ8WIJxH1thZJgU3clDkk4cM&#10;U22vvKPL3tciQNilqKDxvk+ldGVDBl1ke+LgVXYw6IMcaqkHvAa46WQSx3NpsOWw0GBP64bK8/7H&#10;KFh815/9Ud6+KvP2MT9vq9fTxiZKPU7H1RKEp9Hfw//td63g+SWBvzPh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2/v8YAAADcAAAADwAAAAAAAAAAAAAAAACYAgAAZHJz&#10;L2Rvd25yZXYueG1sUEsFBgAAAAAEAAQA9QAAAIsDAAAAAA==&#10;" fillcolor="black" stroked="f" strokeweight="0" insetpen="t">
                      <v:shadow color="#ccc"/>
                      <o:lock v:ext="edit" shapetype="t"/>
                      <v:textbox inset="2.88pt,2.88pt,2.88pt,2.88pt"/>
                    </v:oval>
                  </v:group>
                  <v:shape id="AutoShape 278" o:spid="_x0000_s1195" type="#_x0000_t5" style="position:absolute;left:11438;top:10805;width:45;height:41;rotation:203162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ZvsQA&#10;AADcAAAADwAAAGRycy9kb3ducmV2LnhtbESP0WrCQBRE3wv+w3KFvtVNTFtK6iaIIghaQdMPuGRv&#10;k9Ds3bC7mvTv3UKhj8PMnGFW5WR6cSPnO8sK0kUCgri2uuNGwWe1e3oD4QOyxt4yKfghD2Uxe1hh&#10;ru3IZ7pdQiMihH2OCtoQhlxKX7dk0C/sQBy9L+sMhihdI7XDMcJNL5dJ8ioNdhwXWhxo01L9fbka&#10;BceMyKVye9odjumSs7H62J8rpR7n0/odRKAp/If/2nut4Pklg98z8Qj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2b7EAAAA3AAAAA8AAAAAAAAAAAAAAAAAmAIAAGRycy9k&#10;b3ducmV2LnhtbFBLBQYAAAAABAAEAPUAAACJAwAAAAA=&#10;" fillcolor="#cf6" stroked="f" strokeweight="0" insetpen="t">
                    <v:shadow color="#ccc"/>
                    <o:lock v:ext="edit" shapetype="t"/>
                    <v:textbox inset="2.88pt,2.88pt,2.88pt,2.88pt"/>
                  </v:shape>
                </v:group>
              </w:pict>
            </w:r>
            <w:r w:rsidRPr="00113A58">
              <w:rPr>
                <w:sz w:val="24"/>
                <w:szCs w:val="24"/>
              </w:rPr>
              <w:t>ИКТ становятся основным инструментом, который человек будет использовать не только в профессиональной деятельности, но и в повседневной жизни</w:t>
            </w:r>
          </w:p>
        </w:tc>
        <w:tc>
          <w:tcPr>
            <w:tcW w:w="5494" w:type="dxa"/>
          </w:tcPr>
          <w:p w:rsidR="001C0B4F" w:rsidRPr="00113A58" w:rsidRDefault="001C0B4F" w:rsidP="00113A58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w:pict>
                <v:shape id="Поле 12" o:spid="_x0000_s1196" type="#_x0000_t202" style="position:absolute;margin-left:98.4pt;margin-top:260.2pt;width:125.65pt;height:123.35pt;z-index:251665920;visibility:visible;mso-wrap-style:non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" filled="f" stroked="f" insetpen="t">
                  <v:textbox style="mso-next-textbox:#Поле 12;mso-fit-shape-to-text:t" inset="2.88pt,2.88pt,2.88pt,2.88pt">
                    <w:txbxContent>
                      <w:p w:rsidR="001C0B4F" w:rsidRPr="00283BA6" w:rsidRDefault="001C0B4F" w:rsidP="00283BA6">
                        <w:pPr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5723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pict>
                            <v:shape id="_x0000_i1026" type="#_x0000_t75" style="width:137.25pt;height:98.25pt">
                              <v:imagedata r:id="rId11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Поле 132" o:spid="_x0000_s1197" type="#_x0000_t202" style="position:absolute;margin-left:101.15pt;margin-top:383.35pt;width:155.2pt;height:41.05pt;z-index:25166387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" stroked="f" strokeweight="0" insetpen="t">
                  <v:shadow color="#ccc"/>
                  <o:lock v:ext="edit" shapetype="t"/>
                  <v:textbox style="mso-next-textbox:#Поле 132" inset="2.85pt,2.85pt,2.85pt,2.85pt">
                    <w:txbxContent>
                      <w:p w:rsidR="001C0B4F" w:rsidRPr="002434D1" w:rsidRDefault="001C0B4F" w:rsidP="005926B8">
                        <w:pPr>
                          <w:pStyle w:val="msoorganizationname2"/>
                          <w:widowControl w:val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Урок по биологии с применением ИКТ</w:t>
                        </w:r>
                      </w:p>
                    </w:txbxContent>
                  </v:textbox>
                </v:shape>
              </w:pict>
            </w:r>
            <w:r w:rsidRPr="00113A58">
              <w:rPr>
                <w:b/>
                <w:sz w:val="22"/>
                <w:szCs w:val="22"/>
              </w:rPr>
              <w:t>Использование ИК технологий помогает:</w:t>
            </w:r>
          </w:p>
          <w:p w:rsidR="001C0B4F" w:rsidRDefault="001C0B4F" w:rsidP="00113A58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Привлекать пассивных слушателей к активной деятельности;</w:t>
            </w:r>
          </w:p>
          <w:p w:rsidR="001C0B4F" w:rsidRDefault="001C0B4F" w:rsidP="00113A58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Делать занятия наглядными, интересными;</w:t>
            </w:r>
          </w:p>
          <w:p w:rsidR="001C0B4F" w:rsidRDefault="001C0B4F" w:rsidP="00113A58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Формировать информационную культуру;</w:t>
            </w:r>
          </w:p>
          <w:p w:rsidR="001C0B4F" w:rsidRDefault="001C0B4F" w:rsidP="00113A58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Активизировать учебно-познавательный интерес;</w:t>
            </w:r>
          </w:p>
          <w:p w:rsidR="001C0B4F" w:rsidRDefault="001C0B4F" w:rsidP="00113A58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Активизировать мыслительные процессы (синтез, анализ, сравнение);</w:t>
            </w:r>
          </w:p>
          <w:p w:rsidR="001C0B4F" w:rsidRPr="00113A58" w:rsidRDefault="001C0B4F" w:rsidP="00113A58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Реализовать личностно-ориентированный и дифференцированный подходы в обучении</w:t>
            </w:r>
          </w:p>
          <w:p w:rsidR="001C0B4F" w:rsidRDefault="001C0B4F"/>
          <w:p w:rsidR="001C0B4F" w:rsidRDefault="001C0B4F"/>
          <w:p w:rsidR="001C0B4F" w:rsidRDefault="001C0B4F"/>
          <w:p w:rsidR="001C0B4F" w:rsidRDefault="001C0B4F"/>
          <w:p w:rsidR="001C0B4F" w:rsidRDefault="001C0B4F"/>
          <w:p w:rsidR="001C0B4F" w:rsidRDefault="001C0B4F"/>
          <w:p w:rsidR="001C0B4F" w:rsidRDefault="001C0B4F"/>
          <w:p w:rsidR="001C0B4F" w:rsidRPr="00FF4B17" w:rsidRDefault="001C0B4F" w:rsidP="00FF4B17">
            <w:pPr>
              <w:jc w:val="right"/>
              <w:rPr>
                <w:sz w:val="22"/>
                <w:szCs w:val="22"/>
              </w:rPr>
            </w:pPr>
            <w:r w:rsidRPr="00FF4B17">
              <w:rPr>
                <w:sz w:val="22"/>
                <w:szCs w:val="22"/>
              </w:rPr>
              <w:t>Я уверена, использование ИКТ на уроках значительно повышает эффективность обучения, помогает создать продуктивную атмосферу на уроке, развить активную познавательную деятельность, сформировать у обучающихся УУД</w:t>
            </w:r>
          </w:p>
        </w:tc>
      </w:tr>
    </w:tbl>
    <w:p w:rsidR="001C0B4F" w:rsidRDefault="001C0B4F"/>
    <w:sectPr w:rsidR="001C0B4F" w:rsidSect="005926B8">
      <w:pgSz w:w="16838" w:h="11906" w:orient="landscape"/>
      <w:pgMar w:top="142" w:right="289" w:bottom="142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C23D1"/>
    <w:multiLevelType w:val="hybridMultilevel"/>
    <w:tmpl w:val="628AE1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0DC7590"/>
    <w:multiLevelType w:val="hybridMultilevel"/>
    <w:tmpl w:val="E00A6C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106B"/>
    <w:rsid w:val="00003610"/>
    <w:rsid w:val="00017E64"/>
    <w:rsid w:val="00076528"/>
    <w:rsid w:val="000F2119"/>
    <w:rsid w:val="000F54B9"/>
    <w:rsid w:val="00113A58"/>
    <w:rsid w:val="00141471"/>
    <w:rsid w:val="00185513"/>
    <w:rsid w:val="001C0B4F"/>
    <w:rsid w:val="001E0F09"/>
    <w:rsid w:val="00207314"/>
    <w:rsid w:val="00214AF2"/>
    <w:rsid w:val="002434D1"/>
    <w:rsid w:val="002649EF"/>
    <w:rsid w:val="00283BA6"/>
    <w:rsid w:val="002D3497"/>
    <w:rsid w:val="00312E07"/>
    <w:rsid w:val="00366306"/>
    <w:rsid w:val="0037300D"/>
    <w:rsid w:val="003864FC"/>
    <w:rsid w:val="00396DF0"/>
    <w:rsid w:val="004039E2"/>
    <w:rsid w:val="004519FF"/>
    <w:rsid w:val="00495B55"/>
    <w:rsid w:val="005030E1"/>
    <w:rsid w:val="005035E2"/>
    <w:rsid w:val="00557239"/>
    <w:rsid w:val="0058106B"/>
    <w:rsid w:val="005926B8"/>
    <w:rsid w:val="005D38E5"/>
    <w:rsid w:val="005D4DCC"/>
    <w:rsid w:val="005F1ED2"/>
    <w:rsid w:val="0062377F"/>
    <w:rsid w:val="00634BAD"/>
    <w:rsid w:val="006371DB"/>
    <w:rsid w:val="006864D8"/>
    <w:rsid w:val="006C32F7"/>
    <w:rsid w:val="007123AF"/>
    <w:rsid w:val="0078747F"/>
    <w:rsid w:val="007A129E"/>
    <w:rsid w:val="007A4A1E"/>
    <w:rsid w:val="007B51E7"/>
    <w:rsid w:val="007C2818"/>
    <w:rsid w:val="007F4D8D"/>
    <w:rsid w:val="008320F0"/>
    <w:rsid w:val="008C1E58"/>
    <w:rsid w:val="008C27FD"/>
    <w:rsid w:val="00916616"/>
    <w:rsid w:val="009640A7"/>
    <w:rsid w:val="009A02AE"/>
    <w:rsid w:val="009C2BFF"/>
    <w:rsid w:val="009E202F"/>
    <w:rsid w:val="00A40D01"/>
    <w:rsid w:val="00A71584"/>
    <w:rsid w:val="00AB1E78"/>
    <w:rsid w:val="00B00FC3"/>
    <w:rsid w:val="00B226D0"/>
    <w:rsid w:val="00B36E52"/>
    <w:rsid w:val="00B717EE"/>
    <w:rsid w:val="00B74362"/>
    <w:rsid w:val="00BC650C"/>
    <w:rsid w:val="00C05442"/>
    <w:rsid w:val="00C560D6"/>
    <w:rsid w:val="00C633BD"/>
    <w:rsid w:val="00C91809"/>
    <w:rsid w:val="00C931B6"/>
    <w:rsid w:val="00D00D28"/>
    <w:rsid w:val="00D07C5B"/>
    <w:rsid w:val="00D1229B"/>
    <w:rsid w:val="00D205EF"/>
    <w:rsid w:val="00D73E2D"/>
    <w:rsid w:val="00D90634"/>
    <w:rsid w:val="00DB743A"/>
    <w:rsid w:val="00DD6C6F"/>
    <w:rsid w:val="00DE0F16"/>
    <w:rsid w:val="00E16FB8"/>
    <w:rsid w:val="00E476A8"/>
    <w:rsid w:val="00E92436"/>
    <w:rsid w:val="00EE71DF"/>
    <w:rsid w:val="00F67536"/>
    <w:rsid w:val="00F76F05"/>
    <w:rsid w:val="00F91815"/>
    <w:rsid w:val="00FF444E"/>
    <w:rsid w:val="00FF4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5EF"/>
    <w:pPr>
      <w:spacing w:after="240" w:line="300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paragraph" w:styleId="Heading1">
    <w:name w:val="heading 1"/>
    <w:basedOn w:val="Normal"/>
    <w:link w:val="Heading1Char"/>
    <w:uiPriority w:val="99"/>
    <w:qFormat/>
    <w:rsid w:val="009C2BFF"/>
    <w:pPr>
      <w:spacing w:after="0" w:line="240" w:lineRule="auto"/>
      <w:jc w:val="center"/>
      <w:outlineLvl w:val="0"/>
    </w:pPr>
    <w:rPr>
      <w:rFonts w:ascii="Arial Black" w:hAnsi="Arial Black" w:cs="Times New Roman"/>
      <w:color w:val="FFFFFF"/>
      <w:sz w:val="40"/>
      <w:szCs w:val="4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C2BFF"/>
    <w:rPr>
      <w:rFonts w:ascii="Arial Black" w:hAnsi="Arial Black" w:cs="Times New Roman"/>
      <w:color w:val="FFFFFF"/>
      <w:kern w:val="28"/>
      <w:sz w:val="40"/>
      <w:szCs w:val="40"/>
      <w:lang w:val="ru-RU" w:eastAsia="ru-RU" w:bidi="ar-SA"/>
    </w:rPr>
  </w:style>
  <w:style w:type="table" w:styleId="TableGrid">
    <w:name w:val="Table Grid"/>
    <w:basedOn w:val="TableNormal"/>
    <w:uiPriority w:val="99"/>
    <w:rsid w:val="00D205E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organizationname">
    <w:name w:val="msoorganizationname"/>
    <w:uiPriority w:val="99"/>
    <w:rsid w:val="009C2BFF"/>
    <w:pPr>
      <w:jc w:val="center"/>
    </w:pPr>
    <w:rPr>
      <w:rFonts w:ascii="Garamond" w:eastAsia="Times New Roman" w:hAnsi="Garamond"/>
      <w:color w:val="000000"/>
      <w:kern w:val="28"/>
      <w:sz w:val="20"/>
      <w:szCs w:val="20"/>
    </w:rPr>
  </w:style>
  <w:style w:type="paragraph" w:customStyle="1" w:styleId="msoorganizationname2">
    <w:name w:val="msoorganizationname2"/>
    <w:uiPriority w:val="99"/>
    <w:rsid w:val="005926B8"/>
    <w:rPr>
      <w:rFonts w:ascii="Arial Black" w:eastAsia="Times New Roman" w:hAnsi="Arial Black"/>
      <w:color w:val="000000"/>
      <w:kern w:val="28"/>
      <w:sz w:val="24"/>
      <w:szCs w:val="24"/>
    </w:rPr>
  </w:style>
  <w:style w:type="character" w:styleId="Hyperlink">
    <w:name w:val="Hyperlink"/>
    <w:basedOn w:val="DefaultParagraphFont"/>
    <w:uiPriority w:val="99"/>
    <w:rsid w:val="00FF4B1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B00FC3"/>
    <w:rPr>
      <w:rFonts w:cs="Times New Roman"/>
    </w:rPr>
  </w:style>
  <w:style w:type="paragraph" w:styleId="NormalWeb">
    <w:name w:val="Normal (Web)"/>
    <w:basedOn w:val="Normal"/>
    <w:uiPriority w:val="99"/>
    <w:rsid w:val="00B00FC3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color w:val="auto"/>
      <w:kern w:val="0"/>
      <w:sz w:val="24"/>
      <w:szCs w:val="24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9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or-np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or-np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cior.edu.ru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school-collection.edu.ru/" TargetMode="Externa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eorhelp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220</TotalTime>
  <Pages>3</Pages>
  <Words>301</Words>
  <Characters>1722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связной</cp:lastModifiedBy>
  <cp:revision>20</cp:revision>
  <cp:lastPrinted>2015-03-04T04:45:00Z</cp:lastPrinted>
  <dcterms:created xsi:type="dcterms:W3CDTF">2013-02-06T02:59:00Z</dcterms:created>
  <dcterms:modified xsi:type="dcterms:W3CDTF">2015-03-04T04:57:00Z</dcterms:modified>
</cp:coreProperties>
</file>