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D7C" w:rsidRPr="007D6594" w:rsidRDefault="00900D7C" w:rsidP="00FE5B9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 xml:space="preserve">Учительство – это искусство, труд не менее творческий, </w:t>
      </w:r>
    </w:p>
    <w:p w:rsidR="00900D7C" w:rsidRPr="007D6594" w:rsidRDefault="00900D7C" w:rsidP="00FE5B9D">
      <w:pPr>
        <w:spacing w:after="240" w:line="240" w:lineRule="auto"/>
        <w:jc w:val="right"/>
        <w:rPr>
          <w:rFonts w:ascii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чем труд писателя или композитора,</w:t>
      </w: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br/>
        <w:t xml:space="preserve"> но более тяжелый и ответственный. </w:t>
      </w: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br/>
        <w:t xml:space="preserve">Учитель обращается к душе человеческой не через музыку, </w:t>
      </w: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br/>
        <w:t>как композитор, не с по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мощью красок, как художник, а нап</w:t>
      </w: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рямую.</w:t>
      </w:r>
    </w:p>
    <w:p w:rsidR="00900D7C" w:rsidRPr="007D6594" w:rsidRDefault="00900D7C" w:rsidP="00FE5B9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660000"/>
          <w:sz w:val="24"/>
          <w:szCs w:val="24"/>
          <w:lang w:eastAsia="ru-RU"/>
        </w:rPr>
      </w:pPr>
      <w:r w:rsidRPr="007D6594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Д.С. Лихачёв</w:t>
      </w:r>
    </w:p>
    <w:p w:rsidR="00900D7C" w:rsidRPr="007D6594" w:rsidRDefault="00900D7C" w:rsidP="00FE5B9D">
      <w:pPr>
        <w:ind w:left="-851" w:firstLine="284"/>
        <w:rPr>
          <w:b/>
          <w:bCs/>
          <w:noProof/>
          <w:lang w:eastAsia="ru-RU"/>
        </w:rPr>
      </w:pPr>
    </w:p>
    <w:p w:rsidR="00900D7C" w:rsidRDefault="00900D7C" w:rsidP="00FE5B9D">
      <w:pPr>
        <w:ind w:left="-851" w:firstLine="284"/>
        <w:rPr>
          <w:noProof/>
          <w:lang w:eastAsia="ru-RU"/>
        </w:rPr>
      </w:pPr>
    </w:p>
    <w:p w:rsidR="00900D7C" w:rsidRDefault="00900D7C" w:rsidP="00FE5B9D">
      <w:pPr>
        <w:rPr>
          <w:noProof/>
          <w:lang w:eastAsia="ru-RU"/>
        </w:rPr>
      </w:pPr>
    </w:p>
    <w:p w:rsidR="00900D7C" w:rsidRDefault="00900D7C" w:rsidP="00FE5B9D">
      <w:pPr>
        <w:ind w:left="-851" w:firstLine="284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in;height:391.5pt;visibility:visible">
            <v:imagedata r:id="rId5" o:title=""/>
          </v:shape>
        </w:pict>
      </w:r>
    </w:p>
    <w:p w:rsidR="00900D7C" w:rsidRDefault="00900D7C" w:rsidP="00FE5B9D">
      <w:pPr>
        <w:rPr>
          <w:b/>
          <w:bCs/>
          <w:color w:val="FF0000"/>
          <w:sz w:val="48"/>
          <w:szCs w:val="48"/>
        </w:rPr>
      </w:pPr>
    </w:p>
    <w:p w:rsidR="00900D7C" w:rsidRDefault="00900D7C" w:rsidP="00FE5B9D">
      <w:pPr>
        <w:rPr>
          <w:b/>
          <w:bCs/>
          <w:color w:val="FF0000"/>
          <w:sz w:val="48"/>
          <w:szCs w:val="48"/>
        </w:rPr>
      </w:pPr>
    </w:p>
    <w:p w:rsidR="00900D7C" w:rsidRDefault="00900D7C" w:rsidP="007A55A5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900D7C" w:rsidRDefault="00900D7C" w:rsidP="007A55A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203160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Общие сведения</w:t>
      </w:r>
    </w:p>
    <w:p w:rsidR="00900D7C" w:rsidRPr="00203160" w:rsidRDefault="00900D7C" w:rsidP="007A55A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900D7C" w:rsidRDefault="00900D7C" w:rsidP="007A5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56A6B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Фамилия,  имя, отчество</w:t>
      </w:r>
      <w:r w:rsidRPr="00356A6B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356A6B">
        <w:rPr>
          <w:rFonts w:ascii="Times New Roman" w:hAnsi="Times New Roman" w:cs="Times New Roman"/>
          <w:sz w:val="32"/>
          <w:szCs w:val="32"/>
          <w:lang w:eastAsia="ru-RU"/>
        </w:rPr>
        <w:t xml:space="preserve"> Василенко Валентина Тимофеевна</w:t>
      </w:r>
    </w:p>
    <w:p w:rsidR="00900D7C" w:rsidRPr="00203160" w:rsidRDefault="00900D7C" w:rsidP="007A5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00D7C" w:rsidRDefault="00900D7C" w:rsidP="007A55A5">
      <w:pPr>
        <w:pStyle w:val="ConsPlusNonformat"/>
        <w:rPr>
          <w:rFonts w:ascii="Times New Roman" w:hAnsi="Times New Roman" w:cs="Times New Roman"/>
          <w:sz w:val="32"/>
          <w:szCs w:val="32"/>
        </w:rPr>
      </w:pPr>
      <w:r w:rsidRPr="00356A6B">
        <w:rPr>
          <w:rFonts w:ascii="Times New Roman" w:hAnsi="Times New Roman" w:cs="Times New Roman"/>
          <w:b/>
          <w:bCs/>
          <w:sz w:val="36"/>
          <w:szCs w:val="36"/>
        </w:rPr>
        <w:t>Образование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356A6B">
        <w:rPr>
          <w:rFonts w:ascii="Times New Roman" w:hAnsi="Times New Roman" w:cs="Times New Roman"/>
          <w:sz w:val="32"/>
          <w:szCs w:val="32"/>
        </w:rPr>
        <w:t>Орский Государственный педагогический</w:t>
      </w:r>
    </w:p>
    <w:p w:rsidR="00900D7C" w:rsidRDefault="00900D7C" w:rsidP="007A55A5">
      <w:pPr>
        <w:pStyle w:val="ConsPlusNonformat"/>
        <w:rPr>
          <w:rFonts w:ascii="Times New Roman" w:hAnsi="Times New Roman" w:cs="Times New Roman"/>
          <w:sz w:val="32"/>
          <w:szCs w:val="32"/>
        </w:rPr>
      </w:pPr>
    </w:p>
    <w:p w:rsidR="00900D7C" w:rsidRDefault="00900D7C" w:rsidP="007A55A5">
      <w:pPr>
        <w:pStyle w:val="ConsPlusNonformat"/>
        <w:rPr>
          <w:rFonts w:ascii="Times New Roman" w:hAnsi="Times New Roman" w:cs="Times New Roman"/>
          <w:sz w:val="32"/>
          <w:szCs w:val="32"/>
        </w:rPr>
      </w:pPr>
      <w:r w:rsidRPr="00356A6B">
        <w:rPr>
          <w:rFonts w:ascii="Times New Roman" w:hAnsi="Times New Roman" w:cs="Times New Roman"/>
          <w:sz w:val="32"/>
          <w:szCs w:val="32"/>
        </w:rPr>
        <w:t xml:space="preserve">институт им. Т.Г.Шевченко, 9 июля 1983года, учитель Русского </w:t>
      </w:r>
    </w:p>
    <w:p w:rsidR="00900D7C" w:rsidRDefault="00900D7C" w:rsidP="007A55A5">
      <w:pPr>
        <w:pStyle w:val="ConsPlusNonformat"/>
        <w:rPr>
          <w:rFonts w:ascii="Times New Roman" w:hAnsi="Times New Roman" w:cs="Times New Roman"/>
          <w:sz w:val="32"/>
          <w:szCs w:val="32"/>
        </w:rPr>
      </w:pPr>
    </w:p>
    <w:p w:rsidR="00900D7C" w:rsidRDefault="00900D7C" w:rsidP="007A55A5">
      <w:pPr>
        <w:pStyle w:val="ConsPlusNonformat"/>
        <w:rPr>
          <w:rFonts w:ascii="Times New Roman" w:hAnsi="Times New Roman" w:cs="Times New Roman"/>
          <w:sz w:val="32"/>
          <w:szCs w:val="32"/>
        </w:rPr>
      </w:pPr>
      <w:r w:rsidRPr="00356A6B">
        <w:rPr>
          <w:rFonts w:ascii="Times New Roman" w:hAnsi="Times New Roman" w:cs="Times New Roman"/>
          <w:sz w:val="32"/>
          <w:szCs w:val="32"/>
        </w:rPr>
        <w:t>языка и литературы</w:t>
      </w:r>
    </w:p>
    <w:p w:rsidR="00900D7C" w:rsidRPr="00EC148A" w:rsidRDefault="00900D7C" w:rsidP="007A55A5">
      <w:pPr>
        <w:pStyle w:val="ConsPlusNonformat"/>
        <w:rPr>
          <w:rFonts w:ascii="Times New Roman" w:hAnsi="Times New Roman" w:cs="Times New Roman"/>
          <w:sz w:val="32"/>
          <w:szCs w:val="32"/>
        </w:rPr>
      </w:pPr>
    </w:p>
    <w:p w:rsidR="00900D7C" w:rsidRPr="00EC148A" w:rsidRDefault="00900D7C" w:rsidP="007A55A5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56A6B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Стаж педагогической работы по специальности:</w:t>
      </w:r>
      <w:r w:rsidRPr="00356A6B">
        <w:rPr>
          <w:rFonts w:ascii="Times New Roman" w:hAnsi="Times New Roman" w:cs="Times New Roman"/>
          <w:sz w:val="32"/>
          <w:szCs w:val="32"/>
          <w:lang w:eastAsia="ru-RU"/>
        </w:rPr>
        <w:t>41 год</w:t>
      </w:r>
    </w:p>
    <w:p w:rsidR="00900D7C" w:rsidRDefault="00900D7C" w:rsidP="007A55A5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56A6B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Стаж работы в МБОУ</w:t>
      </w:r>
      <w:r w:rsidRPr="00356A6B">
        <w:rPr>
          <w:rFonts w:ascii="Times New Roman" w:hAnsi="Times New Roman" w:cs="Times New Roman"/>
          <w:sz w:val="36"/>
          <w:szCs w:val="36"/>
          <w:lang w:eastAsia="ru-RU"/>
        </w:rPr>
        <w:t>Паршиковской СОШ</w:t>
      </w:r>
      <w:r w:rsidRPr="00356A6B">
        <w:rPr>
          <w:rFonts w:ascii="Times New Roman" w:hAnsi="Times New Roman" w:cs="Times New Roman"/>
          <w:sz w:val="32"/>
          <w:szCs w:val="32"/>
          <w:lang w:eastAsia="ru-RU"/>
        </w:rPr>
        <w:t>– 26 лет</w:t>
      </w:r>
    </w:p>
    <w:p w:rsidR="00900D7C" w:rsidRPr="00EC148A" w:rsidRDefault="00900D7C" w:rsidP="007A55A5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00D7C" w:rsidRPr="00737C12" w:rsidRDefault="00900D7C" w:rsidP="007A5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56A6B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Занимаемая  должность</w:t>
      </w:r>
      <w:r w:rsidRPr="00FC0A81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356A6B">
        <w:rPr>
          <w:rFonts w:ascii="Times New Roman" w:hAnsi="Times New Roman" w:cs="Times New Roman"/>
          <w:sz w:val="32"/>
          <w:szCs w:val="32"/>
          <w:lang w:eastAsia="ru-RU"/>
        </w:rPr>
        <w:t>учитель русского языка и литературы</w:t>
      </w:r>
    </w:p>
    <w:p w:rsidR="00900D7C" w:rsidRPr="00737C12" w:rsidRDefault="00900D7C" w:rsidP="007A5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737C12">
        <w:rPr>
          <w:rFonts w:ascii="Bookman Old Style" w:hAnsi="Bookman Old Style" w:cs="Bookman Old Style"/>
          <w:sz w:val="36"/>
          <w:szCs w:val="36"/>
        </w:rPr>
        <w:t>Ученые и почетные звания</w:t>
      </w:r>
      <w:r w:rsidRPr="00737C12">
        <w:rPr>
          <w:sz w:val="28"/>
          <w:szCs w:val="28"/>
        </w:rPr>
        <w:t xml:space="preserve">: </w:t>
      </w:r>
      <w:r w:rsidRPr="00737C12">
        <w:rPr>
          <w:sz w:val="32"/>
          <w:szCs w:val="32"/>
        </w:rPr>
        <w:t>«Ветеран труда»_серия С  №646859</w:t>
      </w:r>
    </w:p>
    <w:p w:rsidR="00900D7C" w:rsidRDefault="00900D7C" w:rsidP="007A55A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выдан в 2003</w:t>
      </w:r>
      <w:r w:rsidRPr="007B735C">
        <w:rPr>
          <w:sz w:val="28"/>
          <w:szCs w:val="28"/>
          <w:u w:val="single"/>
        </w:rPr>
        <w:t xml:space="preserve"> го</w:t>
      </w:r>
      <w:r>
        <w:rPr>
          <w:sz w:val="28"/>
          <w:szCs w:val="28"/>
          <w:u w:val="single"/>
        </w:rPr>
        <w:t>ду</w:t>
      </w:r>
    </w:p>
    <w:p w:rsidR="00900D7C" w:rsidRPr="00203160" w:rsidRDefault="00900D7C" w:rsidP="007A55A5">
      <w:pPr>
        <w:rPr>
          <w:sz w:val="28"/>
          <w:szCs w:val="28"/>
          <w:u w:val="single"/>
        </w:rPr>
      </w:pPr>
    </w:p>
    <w:p w:rsidR="00900D7C" w:rsidRDefault="00900D7C" w:rsidP="007A5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56A6B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Награды:</w:t>
      </w:r>
      <w:r w:rsidRPr="00356A6B">
        <w:rPr>
          <w:rFonts w:ascii="Times New Roman" w:hAnsi="Times New Roman" w:cs="Times New Roman"/>
          <w:sz w:val="32"/>
          <w:szCs w:val="32"/>
          <w:lang w:eastAsia="ru-RU"/>
        </w:rPr>
        <w:t xml:space="preserve">Почетная грамота Министерства образования  РФ </w:t>
      </w:r>
    </w:p>
    <w:p w:rsidR="00900D7C" w:rsidRPr="00EC148A" w:rsidRDefault="00900D7C" w:rsidP="007A55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356A6B">
        <w:rPr>
          <w:rFonts w:ascii="Times New Roman" w:hAnsi="Times New Roman" w:cs="Times New Roman"/>
          <w:sz w:val="32"/>
          <w:szCs w:val="32"/>
          <w:lang w:eastAsia="ru-RU"/>
        </w:rPr>
        <w:t>(Приказ от 25 июня 2002г № 83 / 22 -17</w:t>
      </w:r>
      <w:r>
        <w:rPr>
          <w:rFonts w:ascii="Times New Roman" w:hAnsi="Times New Roman" w:cs="Times New Roman"/>
          <w:sz w:val="32"/>
          <w:szCs w:val="32"/>
          <w:lang w:eastAsia="ru-RU"/>
        </w:rPr>
        <w:t>)</w:t>
      </w:r>
    </w:p>
    <w:p w:rsidR="00900D7C" w:rsidRPr="00AA715C" w:rsidRDefault="00900D7C" w:rsidP="007A55A5">
      <w:pPr>
        <w:spacing w:after="0" w:line="240" w:lineRule="auto"/>
        <w:ind w:left="170"/>
        <w:rPr>
          <w:rFonts w:ascii="Bookman Old Style" w:hAnsi="Bookman Old Style" w:cs="Bookman Old Style"/>
          <w:sz w:val="32"/>
          <w:szCs w:val="32"/>
        </w:rPr>
      </w:pPr>
      <w:r w:rsidRPr="00737C12">
        <w:rPr>
          <w:rFonts w:ascii="Bookman Old Style" w:hAnsi="Bookman Old Style" w:cs="Bookman Old Style"/>
          <w:sz w:val="32"/>
          <w:szCs w:val="32"/>
          <w:u w:val="single"/>
          <w:lang w:val="en-US"/>
        </w:rPr>
        <w:t>E</w:t>
      </w:r>
      <w:r w:rsidRPr="00EC148A">
        <w:rPr>
          <w:rFonts w:ascii="Bookman Old Style" w:hAnsi="Bookman Old Style" w:cs="Bookman Old Style"/>
          <w:sz w:val="32"/>
          <w:szCs w:val="32"/>
          <w:u w:val="single"/>
        </w:rPr>
        <w:t>-</w:t>
      </w:r>
      <w:r w:rsidRPr="00737C12">
        <w:rPr>
          <w:rFonts w:ascii="Bookman Old Style" w:hAnsi="Bookman Old Style" w:cs="Bookman Old Style"/>
          <w:sz w:val="32"/>
          <w:szCs w:val="32"/>
          <w:u w:val="single"/>
          <w:lang w:val="en-US"/>
        </w:rPr>
        <w:t>mail</w:t>
      </w:r>
      <w:r w:rsidRPr="00EC148A">
        <w:rPr>
          <w:rFonts w:ascii="Bookman Old Style" w:hAnsi="Bookman Old Style" w:cs="Bookman Old Style"/>
          <w:sz w:val="32"/>
          <w:szCs w:val="32"/>
          <w:u w:val="single"/>
        </w:rPr>
        <w:t xml:space="preserve">: </w:t>
      </w:r>
      <w:hyperlink r:id="rId6" w:history="1">
        <w:r w:rsidRPr="00AA715C">
          <w:rPr>
            <w:rStyle w:val="Hyperlink"/>
            <w:rFonts w:ascii="Bookman Old Style" w:hAnsi="Bookman Old Style" w:cs="Bookman Old Style"/>
            <w:color w:val="auto"/>
            <w:sz w:val="32"/>
            <w:szCs w:val="32"/>
            <w:lang w:val="en-US"/>
          </w:rPr>
          <w:t>vasilenkovalentina</w:t>
        </w:r>
        <w:r w:rsidRPr="00AA715C">
          <w:rPr>
            <w:rStyle w:val="Hyperlink"/>
            <w:rFonts w:ascii="Bookman Old Style" w:hAnsi="Bookman Old Style" w:cs="Bookman Old Style"/>
            <w:color w:val="auto"/>
            <w:sz w:val="32"/>
            <w:szCs w:val="32"/>
          </w:rPr>
          <w:t>@</w:t>
        </w:r>
        <w:r w:rsidRPr="00AA715C">
          <w:rPr>
            <w:rStyle w:val="Hyperlink"/>
            <w:rFonts w:ascii="Bookman Old Style" w:hAnsi="Bookman Old Style" w:cs="Bookman Old Style"/>
            <w:color w:val="auto"/>
            <w:sz w:val="32"/>
            <w:szCs w:val="32"/>
            <w:lang w:val="en-US"/>
          </w:rPr>
          <w:t>mail</w:t>
        </w:r>
        <w:r w:rsidRPr="00AA715C">
          <w:rPr>
            <w:rStyle w:val="Hyperlink"/>
            <w:rFonts w:ascii="Bookman Old Style" w:hAnsi="Bookman Old Style" w:cs="Bookman Old Style"/>
            <w:color w:val="auto"/>
            <w:sz w:val="32"/>
            <w:szCs w:val="32"/>
          </w:rPr>
          <w:t>.</w:t>
        </w:r>
        <w:r w:rsidRPr="00AA715C">
          <w:rPr>
            <w:rStyle w:val="Hyperlink"/>
            <w:rFonts w:ascii="Bookman Old Style" w:hAnsi="Bookman Old Style" w:cs="Bookman Old Style"/>
            <w:color w:val="auto"/>
            <w:sz w:val="32"/>
            <w:szCs w:val="32"/>
            <w:lang w:val="en-US"/>
          </w:rPr>
          <w:t>ru</w:t>
        </w:r>
      </w:hyperlink>
    </w:p>
    <w:p w:rsidR="00900D7C" w:rsidRPr="00AA715C" w:rsidRDefault="00900D7C" w:rsidP="007A55A5">
      <w:pPr>
        <w:spacing w:after="0" w:line="240" w:lineRule="auto"/>
        <w:ind w:left="170"/>
        <w:rPr>
          <w:rFonts w:ascii="Bookman Old Style" w:hAnsi="Bookman Old Style" w:cs="Bookman Old Style"/>
          <w:sz w:val="32"/>
          <w:szCs w:val="32"/>
        </w:rPr>
      </w:pPr>
    </w:p>
    <w:p w:rsidR="00900D7C" w:rsidRPr="00737C12" w:rsidRDefault="00900D7C" w:rsidP="007A55A5">
      <w:pPr>
        <w:spacing w:after="0" w:line="240" w:lineRule="auto"/>
        <w:ind w:left="720" w:hanging="720"/>
        <w:rPr>
          <w:rFonts w:ascii="Bookman Old Style" w:hAnsi="Bookman Old Style" w:cs="Bookman Old Style"/>
          <w:sz w:val="32"/>
          <w:szCs w:val="32"/>
        </w:rPr>
      </w:pPr>
      <w:r w:rsidRPr="00737C12">
        <w:rPr>
          <w:rFonts w:ascii="Bookman Old Style" w:hAnsi="Bookman Old Style" w:cs="Bookman Old Style"/>
          <w:sz w:val="32"/>
          <w:szCs w:val="32"/>
          <w:u w:val="single"/>
        </w:rPr>
        <w:t>Телефон: 44-2-</w:t>
      </w:r>
      <w:r w:rsidRPr="00DA0B79">
        <w:rPr>
          <w:rFonts w:ascii="Bookman Old Style" w:hAnsi="Bookman Old Style" w:cs="Bookman Old Style"/>
          <w:sz w:val="32"/>
          <w:szCs w:val="32"/>
          <w:u w:val="single"/>
        </w:rPr>
        <w:t>6</w:t>
      </w:r>
      <w:r w:rsidRPr="00737C12">
        <w:rPr>
          <w:rFonts w:ascii="Bookman Old Style" w:hAnsi="Bookman Old Style" w:cs="Bookman Old Style"/>
          <w:sz w:val="32"/>
          <w:szCs w:val="32"/>
          <w:u w:val="single"/>
        </w:rPr>
        <w:t>3,  сотовый - 8-9</w:t>
      </w:r>
      <w:r w:rsidRPr="00DA0B79">
        <w:rPr>
          <w:rFonts w:ascii="Bookman Old Style" w:hAnsi="Bookman Old Style" w:cs="Bookman Old Style"/>
          <w:sz w:val="32"/>
          <w:szCs w:val="32"/>
          <w:u w:val="single"/>
        </w:rPr>
        <w:t>19</w:t>
      </w:r>
      <w:r w:rsidRPr="00737C12">
        <w:rPr>
          <w:rFonts w:ascii="Bookman Old Style" w:hAnsi="Bookman Old Style" w:cs="Bookman Old Style"/>
          <w:sz w:val="32"/>
          <w:szCs w:val="32"/>
          <w:u w:val="single"/>
          <w:lang w:val="en-US"/>
        </w:rPr>
        <w:t> </w:t>
      </w:r>
      <w:r w:rsidRPr="00DA0B79">
        <w:rPr>
          <w:rFonts w:ascii="Bookman Old Style" w:hAnsi="Bookman Old Style" w:cs="Bookman Old Style"/>
          <w:sz w:val="32"/>
          <w:szCs w:val="32"/>
          <w:u w:val="single"/>
        </w:rPr>
        <w:t>877 66 19</w:t>
      </w:r>
    </w:p>
    <w:p w:rsidR="00900D7C" w:rsidRDefault="00900D7C" w:rsidP="007A55A5">
      <w:pPr>
        <w:rPr>
          <w:rFonts w:ascii="Bookman Old Style" w:hAnsi="Bookman Old Style" w:cs="Bookman Old Style"/>
          <w:sz w:val="32"/>
          <w:szCs w:val="32"/>
          <w:u w:val="single"/>
        </w:rPr>
      </w:pPr>
    </w:p>
    <w:p w:rsidR="00900D7C" w:rsidRDefault="00900D7C" w:rsidP="007A55A5">
      <w:pPr>
        <w:rPr>
          <w:rFonts w:ascii="Bookman Old Style" w:hAnsi="Bookman Old Style" w:cs="Bookman Old Style"/>
          <w:sz w:val="32"/>
          <w:szCs w:val="32"/>
          <w:u w:val="single"/>
        </w:rPr>
      </w:pPr>
    </w:p>
    <w:p w:rsidR="00900D7C" w:rsidRPr="00737C12" w:rsidRDefault="00900D7C" w:rsidP="007A55A5">
      <w:pPr>
        <w:rPr>
          <w:rFonts w:ascii="Bookman Old Style" w:hAnsi="Bookman Old Style" w:cs="Bookman Old Style"/>
          <w:sz w:val="32"/>
          <w:szCs w:val="32"/>
          <w:u w:val="single"/>
        </w:rPr>
      </w:pPr>
    </w:p>
    <w:p w:rsidR="00900D7C" w:rsidRDefault="00900D7C" w:rsidP="007A55A5">
      <w:pPr>
        <w:rPr>
          <w:rFonts w:ascii="Bookman Old Style" w:hAnsi="Bookman Old Style" w:cs="Bookman Old Style"/>
          <w:b/>
          <w:bCs/>
          <w:sz w:val="28"/>
          <w:szCs w:val="28"/>
          <w:u w:val="single"/>
        </w:rPr>
      </w:pPr>
    </w:p>
    <w:p w:rsidR="00900D7C" w:rsidRDefault="00900D7C" w:rsidP="00B76481">
      <w:pPr>
        <w:spacing w:line="360" w:lineRule="auto"/>
        <w:ind w:firstLine="360"/>
        <w:jc w:val="center"/>
        <w:rPr>
          <w:b/>
          <w:bCs/>
          <w:caps/>
          <w:color w:val="FF0000"/>
          <w:sz w:val="40"/>
          <w:szCs w:val="40"/>
        </w:rPr>
      </w:pPr>
    </w:p>
    <w:p w:rsidR="00900D7C" w:rsidRDefault="00900D7C" w:rsidP="00B76481">
      <w:pPr>
        <w:spacing w:line="360" w:lineRule="auto"/>
        <w:ind w:firstLine="360"/>
        <w:jc w:val="center"/>
        <w:rPr>
          <w:b/>
          <w:bCs/>
          <w:caps/>
          <w:color w:val="FF0000"/>
          <w:sz w:val="40"/>
          <w:szCs w:val="40"/>
        </w:rPr>
      </w:pPr>
    </w:p>
    <w:p w:rsidR="00900D7C" w:rsidRDefault="00900D7C" w:rsidP="00B76481">
      <w:pPr>
        <w:spacing w:line="360" w:lineRule="auto"/>
        <w:ind w:firstLine="360"/>
        <w:jc w:val="center"/>
        <w:rPr>
          <w:b/>
          <w:bCs/>
          <w:caps/>
          <w:color w:val="FF0000"/>
          <w:sz w:val="40"/>
          <w:szCs w:val="40"/>
        </w:rPr>
      </w:pPr>
    </w:p>
    <w:p w:rsidR="00900D7C" w:rsidRPr="00432CA2" w:rsidRDefault="00900D7C" w:rsidP="00B76481">
      <w:pPr>
        <w:spacing w:line="360" w:lineRule="auto"/>
        <w:ind w:firstLine="360"/>
        <w:jc w:val="center"/>
        <w:rPr>
          <w:b/>
          <w:bCs/>
          <w:caps/>
          <w:color w:val="FF0000"/>
          <w:sz w:val="40"/>
          <w:szCs w:val="40"/>
        </w:rPr>
      </w:pPr>
      <w:r w:rsidRPr="00432CA2">
        <w:rPr>
          <w:b/>
          <w:bCs/>
          <w:caps/>
          <w:color w:val="FF0000"/>
          <w:sz w:val="40"/>
          <w:szCs w:val="40"/>
        </w:rPr>
        <w:t xml:space="preserve">Моя педагогическая философия </w:t>
      </w:r>
    </w:p>
    <w:p w:rsidR="00900D7C" w:rsidRPr="00B76481" w:rsidRDefault="00900D7C" w:rsidP="00B76481">
      <w:pPr>
        <w:spacing w:line="360" w:lineRule="auto"/>
        <w:ind w:left="2664"/>
        <w:jc w:val="both"/>
        <w:rPr>
          <w:b/>
          <w:bCs/>
          <w:i/>
          <w:iCs/>
          <w:color w:val="0070C0"/>
          <w:sz w:val="28"/>
          <w:szCs w:val="28"/>
        </w:rPr>
      </w:pPr>
      <w:r w:rsidRPr="00B76481">
        <w:rPr>
          <w:b/>
          <w:bCs/>
          <w:i/>
          <w:iCs/>
          <w:color w:val="0070C0"/>
          <w:sz w:val="28"/>
          <w:szCs w:val="28"/>
        </w:rPr>
        <w:t xml:space="preserve"> «Детей должны воспитывать люди, которые по природе своей тяготеют к этому делу, требующему великой любви к ребятишкам, великого терпения и чуткой осторожности в обращении с будущими строителями нового мира».</w:t>
      </w:r>
    </w:p>
    <w:p w:rsidR="00900D7C" w:rsidRPr="000C0E75" w:rsidRDefault="00900D7C" w:rsidP="00B76481">
      <w:pPr>
        <w:spacing w:line="360" w:lineRule="auto"/>
        <w:ind w:left="3204"/>
        <w:jc w:val="both"/>
        <w:rPr>
          <w:i/>
          <w:iCs/>
          <w:color w:val="0070C0"/>
          <w:sz w:val="28"/>
          <w:szCs w:val="28"/>
        </w:rPr>
      </w:pPr>
      <w:r w:rsidRPr="00B76481">
        <w:rPr>
          <w:b/>
          <w:bCs/>
          <w:i/>
          <w:iCs/>
          <w:color w:val="0070C0"/>
          <w:sz w:val="28"/>
          <w:szCs w:val="28"/>
        </w:rPr>
        <w:t xml:space="preserve">                                                                       М. Горький</w:t>
      </w:r>
    </w:p>
    <w:p w:rsidR="00900D7C" w:rsidRPr="00991C3F" w:rsidRDefault="00900D7C" w:rsidP="00B764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>Стремительно меняется время, меняется общество и отношения между людьми. Но неизменной остается роль учителя, не только как человека, передающего знания, но и как наставника, помогающего ответить на вопросы: КАК ЖИТЬ?  ЗАЧЕМ ЖИТЬ?</w:t>
      </w:r>
    </w:p>
    <w:p w:rsidR="00900D7C" w:rsidRPr="00991C3F" w:rsidRDefault="00900D7C" w:rsidP="00B7648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1C3F">
        <w:rPr>
          <w:rFonts w:ascii="Times New Roman" w:hAnsi="Times New Roman" w:cs="Times New Roman"/>
          <w:color w:val="000000"/>
          <w:sz w:val="28"/>
          <w:szCs w:val="28"/>
        </w:rPr>
        <w:t>Вот уже сорок второй год первого сентября я переступаю порог школы, и нет для меня большей радости, чем видеть «распахнутые» детские глаза, улыбки, сознавать, что самое большое и значительное в мире закладывается здесь. И всегда становится легко, когда осознаешь потребность так организовать учебный труд детей, чтобы он был радостным, успешным, чтобы ребенок и родители не определяли ценность личности только успехами в учебе.</w:t>
      </w:r>
    </w:p>
    <w:p w:rsidR="00900D7C" w:rsidRPr="00991C3F" w:rsidRDefault="00900D7C" w:rsidP="00B7648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1C3F">
        <w:rPr>
          <w:rFonts w:ascii="Times New Roman" w:hAnsi="Times New Roman" w:cs="Times New Roman"/>
          <w:color w:val="000000"/>
          <w:sz w:val="28"/>
          <w:szCs w:val="28"/>
        </w:rPr>
        <w:t>Я благодарна судьбе за то , что моя жизнь связана со школой. Двадцать шесть лет я работаю в Паршиковской средней школе, которая стала для меня вторым домом.</w:t>
      </w:r>
    </w:p>
    <w:p w:rsidR="00900D7C" w:rsidRPr="00991C3F" w:rsidRDefault="00900D7C" w:rsidP="00B76481">
      <w:pPr>
        <w:pStyle w:val="BodyText2"/>
        <w:spacing w:line="360" w:lineRule="auto"/>
        <w:ind w:firstLine="708"/>
        <w:jc w:val="both"/>
        <w:rPr>
          <w:sz w:val="28"/>
          <w:szCs w:val="28"/>
        </w:rPr>
      </w:pPr>
      <w:r w:rsidRPr="00991C3F">
        <w:rPr>
          <w:sz w:val="28"/>
          <w:szCs w:val="28"/>
        </w:rPr>
        <w:t xml:space="preserve">Свою задачу вижу в том, чтобы воспитывать жизнелюбивых, честных, активных и добрых в своей жизни людей. </w:t>
      </w:r>
    </w:p>
    <w:p w:rsidR="00900D7C" w:rsidRPr="00991C3F" w:rsidRDefault="00900D7C" w:rsidP="00B76481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991C3F">
        <w:rPr>
          <w:rFonts w:ascii="Times New Roman" w:hAnsi="Times New Roman" w:cs="Times New Roman"/>
          <w:color w:val="000000"/>
          <w:spacing w:val="3"/>
          <w:sz w:val="28"/>
          <w:szCs w:val="28"/>
        </w:rPr>
        <w:t>Главные принципы моей работы:</w:t>
      </w:r>
    </w:p>
    <w:p w:rsidR="00900D7C" w:rsidRPr="00991C3F" w:rsidRDefault="00900D7C" w:rsidP="00B7648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991C3F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Ребёнок – это, прежде всего, личность  во всём многоцветии её качеств, черт и проявлений, а не только ученик!</w:t>
      </w:r>
    </w:p>
    <w:p w:rsidR="00900D7C" w:rsidRPr="00991C3F" w:rsidRDefault="00900D7C" w:rsidP="00B7648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991C3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Учитель – не передатчик знаний, информации, а организатор процесса учения и воспитания, сотрудничающий с детьми! </w:t>
      </w:r>
    </w:p>
    <w:p w:rsidR="00900D7C" w:rsidRPr="00991C3F" w:rsidRDefault="00900D7C" w:rsidP="00B76481">
      <w:pPr>
        <w:pStyle w:val="NormalWeb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991C3F">
        <w:rPr>
          <w:sz w:val="28"/>
          <w:szCs w:val="28"/>
        </w:rPr>
        <w:t>Считаю, что настоящий учитель должен быть:</w:t>
      </w:r>
    </w:p>
    <w:p w:rsidR="00900D7C" w:rsidRPr="00991C3F" w:rsidRDefault="00900D7C" w:rsidP="00B76481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 xml:space="preserve">непременно талантливым; </w:t>
      </w:r>
    </w:p>
    <w:p w:rsidR="00900D7C" w:rsidRPr="00991C3F" w:rsidRDefault="00900D7C" w:rsidP="00B76481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 xml:space="preserve">способным к экспериментальной, научной и творческой деятельности; </w:t>
      </w:r>
    </w:p>
    <w:p w:rsidR="00900D7C" w:rsidRPr="00991C3F" w:rsidRDefault="00900D7C" w:rsidP="00B7648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 xml:space="preserve">профессионально грамотным;  </w:t>
      </w:r>
    </w:p>
    <w:p w:rsidR="00900D7C" w:rsidRPr="00991C3F" w:rsidRDefault="00900D7C" w:rsidP="00B7648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 xml:space="preserve">интеллигентным, нравственным и эрудированным;  </w:t>
      </w:r>
    </w:p>
    <w:p w:rsidR="00900D7C" w:rsidRPr="00991C3F" w:rsidRDefault="00900D7C" w:rsidP="00B76481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 xml:space="preserve">владеющим передовыми педагогическими технологиями. </w:t>
      </w:r>
    </w:p>
    <w:p w:rsidR="00900D7C" w:rsidRPr="00991C3F" w:rsidRDefault="00900D7C" w:rsidP="00B76481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>Лозунгом своей жизни считаю афоризм</w:t>
      </w:r>
      <w:r w:rsidRPr="00991C3F">
        <w:rPr>
          <w:rFonts w:ascii="Times New Roman" w:hAnsi="Times New Roman" w:cs="Times New Roman"/>
          <w:b/>
          <w:bCs/>
          <w:sz w:val="28"/>
          <w:szCs w:val="28"/>
        </w:rPr>
        <w:t xml:space="preserve">: «Учитель – это не профессия, это образ жизни и состояние души!» </w:t>
      </w:r>
    </w:p>
    <w:p w:rsidR="00900D7C" w:rsidRPr="00991C3F" w:rsidRDefault="00900D7C" w:rsidP="00B764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>Школьный звонок… Я иду по коридору на урок… Там меня ждут МОИ ученики! Каждый мой класс – новая ступенька!</w:t>
      </w:r>
    </w:p>
    <w:p w:rsidR="00900D7C" w:rsidRPr="00991C3F" w:rsidRDefault="00900D7C" w:rsidP="00B764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>Мне нравится быть учителем и классным руководителем!</w:t>
      </w:r>
    </w:p>
    <w:p w:rsidR="00900D7C" w:rsidRPr="00991C3F" w:rsidRDefault="00900D7C" w:rsidP="00B764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>Учительская профессия – профессия счастливых людей!</w:t>
      </w:r>
    </w:p>
    <w:p w:rsidR="00900D7C" w:rsidRPr="00991C3F" w:rsidRDefault="00900D7C" w:rsidP="00B764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 xml:space="preserve">И мне хочется, чтобы в школе всегда жили счастье познания, радость общения, атмосфера любви и творчества, постоянного поиска, единства ученика и учителя. Верю, что вместе с детьми преодолею многое. Только б они верили мне. </w:t>
      </w:r>
    </w:p>
    <w:p w:rsidR="00900D7C" w:rsidRPr="00991C3F" w:rsidRDefault="00900D7C" w:rsidP="00B764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1C3F">
        <w:rPr>
          <w:rFonts w:ascii="Times New Roman" w:hAnsi="Times New Roman" w:cs="Times New Roman"/>
          <w:sz w:val="28"/>
          <w:szCs w:val="28"/>
        </w:rPr>
        <w:t>Ведущей педагогической идеей в своей  работе считаю выработку орфографических навыков у учащихся на основе использования компьютерных технологий.</w:t>
      </w:r>
    </w:p>
    <w:p w:rsidR="00900D7C" w:rsidRPr="00991C3F" w:rsidRDefault="00900D7C" w:rsidP="00991C3F">
      <w:pPr>
        <w:spacing w:before="100" w:beforeAutospacing="1" w:after="100" w:afterAutospacing="1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991C3F">
        <w:rPr>
          <w:rFonts w:ascii="Times New Roman" w:hAnsi="Times New Roman" w:cs="Times New Roman"/>
          <w:sz w:val="28"/>
          <w:szCs w:val="28"/>
          <w:lang w:eastAsia="ru-RU"/>
        </w:rPr>
        <w:t>Меня интересуют вопросы, связанные с внедрением компьютерных технологий в процесс преподавания русского языка и литературы. В своей работе использую современные образовательные технологии:</w:t>
      </w:r>
    </w:p>
    <w:p w:rsidR="00900D7C" w:rsidRPr="00A249B8" w:rsidRDefault="00900D7C" w:rsidP="00991C3F">
      <w:pPr>
        <w:spacing w:before="100" w:beforeAutospacing="1" w:after="100" w:afterAutospacing="1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i1026" type="#_x0000_t75" style="width:6in;height:270pt;visibility:visible">
            <v:imagedata r:id="rId7" o:title=""/>
          </v:shape>
        </w:pict>
      </w:r>
      <w:r w:rsidRPr="00A249B8">
        <w:rPr>
          <w:rFonts w:ascii="Times New Roman" w:hAnsi="Times New Roman" w:cs="Times New Roman"/>
          <w:sz w:val="28"/>
          <w:szCs w:val="28"/>
          <w:lang w:eastAsia="ru-RU"/>
        </w:rPr>
        <w:t>Применению современных технологий способствует оборудование моего кабинета. Я горжусь своим кабинетом. Он оснащён современным оборудованием: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-7 компьютеров, соединенных локальной сетью;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-Мультипроектор;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-Интерактивная доска;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A249B8">
        <w:rPr>
          <w:rFonts w:ascii="Times New Roman" w:hAnsi="Times New Roman" w:cs="Times New Roman"/>
          <w:sz w:val="28"/>
          <w:szCs w:val="28"/>
          <w:lang w:val="en-US" w:eastAsia="ru-RU"/>
        </w:rPr>
        <w:t>DWD</w:t>
      </w:r>
      <w:r w:rsidRPr="00A249B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-Телевизор;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-Принтер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-Комплект таблиц по литературе 5 -11 классов;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-Комплект таблиц по русскому языку 5 -11 классов</w:t>
      </w:r>
    </w:p>
    <w:p w:rsidR="00900D7C" w:rsidRPr="00A249B8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Имеются комплекты «Кирилл и Мефодий» по русскому языку и литературе для 5 -11  классов</w:t>
      </w:r>
    </w:p>
    <w:p w:rsidR="00900D7C" w:rsidRDefault="00900D7C" w:rsidP="00B76481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A249B8">
        <w:rPr>
          <w:rFonts w:ascii="Times New Roman" w:hAnsi="Times New Roman" w:cs="Times New Roman"/>
          <w:sz w:val="28"/>
          <w:szCs w:val="28"/>
          <w:lang w:eastAsia="ru-RU"/>
        </w:rPr>
        <w:t>Мною накоплен материал по работе с интерактивной доской (приложение)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ИКТ </w:t>
      </w:r>
      <w:r w:rsidRPr="00AA1F7C">
        <w:rPr>
          <w:sz w:val="28"/>
          <w:szCs w:val="28"/>
        </w:rPr>
        <w:t>я внедряю на следующих этапах работы: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 w:rsidRPr="00AA1F7C">
        <w:rPr>
          <w:sz w:val="28"/>
          <w:szCs w:val="28"/>
        </w:rPr>
        <w:t> 1) при изложении нового материала — визуализация знаний (демонстрационно - энциклопедические программы; программа презентаций PowerPoint);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 w:rsidRPr="00AA1F7C">
        <w:rPr>
          <w:sz w:val="28"/>
          <w:szCs w:val="28"/>
        </w:rPr>
        <w:t>2) в закреплении программного материала (тренинг — разнообразные обучающие программы);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 w:rsidRPr="00AA1F7C">
        <w:rPr>
          <w:sz w:val="28"/>
          <w:szCs w:val="28"/>
        </w:rPr>
        <w:t>3) в системе контроля и проверки (тестирование с оцениванием);</w:t>
      </w:r>
    </w:p>
    <w:p w:rsidR="00900D7C" w:rsidRPr="00AA1F7C" w:rsidRDefault="00900D7C" w:rsidP="00B76481">
      <w:pPr>
        <w:pStyle w:val="c16"/>
        <w:jc w:val="both"/>
        <w:rPr>
          <w:i/>
          <w:iCs/>
          <w:sz w:val="28"/>
          <w:szCs w:val="28"/>
        </w:rPr>
      </w:pPr>
      <w:r w:rsidRPr="00AA1F7C">
        <w:rPr>
          <w:sz w:val="28"/>
          <w:szCs w:val="28"/>
        </w:rPr>
        <w:t xml:space="preserve">4) в самостоятельной </w:t>
      </w:r>
      <w:r w:rsidRPr="00AA1F7C">
        <w:rPr>
          <w:i/>
          <w:iCs/>
          <w:sz w:val="28"/>
          <w:szCs w:val="28"/>
        </w:rPr>
        <w:t>работе;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 w:rsidRPr="00AA1F7C">
        <w:rPr>
          <w:sz w:val="28"/>
          <w:szCs w:val="28"/>
        </w:rPr>
        <w:t>5) в проведении интегрированных занятий по методу проектов;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 w:rsidRPr="00AA1F7C">
        <w:rPr>
          <w:sz w:val="28"/>
          <w:szCs w:val="28"/>
        </w:rPr>
        <w:t>6) в формировании и развитии исследовательских навыков и творческих способностей учащихся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Особое внимание я уделяю мультимедийным презентациям. Они</w:t>
      </w:r>
      <w:r w:rsidRPr="00AA1F7C">
        <w:rPr>
          <w:sz w:val="28"/>
          <w:szCs w:val="28"/>
        </w:rPr>
        <w:t xml:space="preserve"> способствуют усвоению теоретического материала не только через активизацию мыслительной деятельности, но и через возможность переноса знаний при наличии идентичных элементов из опыта прошлой деятельности.</w:t>
      </w:r>
    </w:p>
    <w:p w:rsidR="00900D7C" w:rsidRPr="00AA1F7C" w:rsidRDefault="00900D7C" w:rsidP="00B76481">
      <w:pPr>
        <w:pStyle w:val="c16"/>
        <w:jc w:val="both"/>
        <w:rPr>
          <w:sz w:val="28"/>
          <w:szCs w:val="28"/>
        </w:rPr>
      </w:pPr>
      <w:r w:rsidRPr="00AA1F7C">
        <w:rPr>
          <w:sz w:val="28"/>
          <w:szCs w:val="28"/>
        </w:rPr>
        <w:t>Мультимедиа средства значительно расширяют возможности предъявления учебной информации. Применение цвета, графики, звука, всех современных средств мультимедиа позволяет создавать активный познавательный процесс и повышать заинтересованность школьников  в образовательной деятельности. ИКТ позволяют существенно повысить уровень усвоения</w:t>
      </w:r>
      <w:r>
        <w:rPr>
          <w:sz w:val="28"/>
          <w:szCs w:val="28"/>
        </w:rPr>
        <w:t xml:space="preserve"> и закрепления</w:t>
      </w:r>
      <w:r w:rsidRPr="00AA1F7C">
        <w:rPr>
          <w:sz w:val="28"/>
          <w:szCs w:val="28"/>
        </w:rPr>
        <w:t xml:space="preserve"> учебного материала</w:t>
      </w:r>
      <w:r>
        <w:rPr>
          <w:sz w:val="28"/>
          <w:szCs w:val="28"/>
        </w:rPr>
        <w:t>.</w:t>
      </w:r>
    </w:p>
    <w:p w:rsidR="00900D7C" w:rsidRDefault="00900D7C" w:rsidP="00B76481">
      <w:pPr>
        <w:pStyle w:val="c11"/>
        <w:jc w:val="both"/>
        <w:rPr>
          <w:sz w:val="28"/>
          <w:szCs w:val="28"/>
        </w:rPr>
      </w:pPr>
      <w:r w:rsidRPr="0098794E">
        <w:rPr>
          <w:sz w:val="28"/>
          <w:szCs w:val="28"/>
        </w:rPr>
        <w:t xml:space="preserve">На уроках я применяю специально разработанную систему компьютерных тестов, позволяющую контролировать уровень владения орфографией и пунктуацией, а также выявить в ходе тестирования причины ошибок и получить обоснованную индивидуальную рекомендацию, помогающую избежать ошибок в дальнейшем Ученик сам задает темп работы и ответов на вопросы, сразу же получает оценку за свою работу. Он может воспользоваться подсказкой, может посмотреть количество допущенных ошибок. Конечно, преимущество использования на уроке компьютерных программ по русскому языку неоспоримо: это и оперативный контроль знаний, что дает значительную экономию учительского времени, и элемент занимательности, повышающий интерес учащихся к обучению, и создание условий для индивидуальной работы. Благодаря компьютерным тестам учащиеся приобретают навыки самоконтроля за усвоением учебного материала. </w:t>
      </w:r>
    </w:p>
    <w:p w:rsidR="00900D7C" w:rsidRDefault="00900D7C" w:rsidP="00B764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эта работа способствует осознанию учащимися своих возможностей и умственных способностей, пониманию учебных задач, формированию устойчивых интересов к изучению русского языка и литературы, развитию творческого потенциала, повышению мотивации к обучению. Все это позволяет добиваться следующих результатов:</w:t>
      </w:r>
    </w:p>
    <w:p w:rsidR="00900D7C" w:rsidRPr="00490D88" w:rsidRDefault="00900D7C" w:rsidP="00440A3F">
      <w:pPr>
        <w:tabs>
          <w:tab w:val="left" w:pos="720"/>
        </w:tabs>
        <w:suppressAutoHyphens/>
        <w:spacing w:after="0" w:line="240" w:lineRule="auto"/>
        <w:ind w:left="360"/>
        <w:jc w:val="both"/>
        <w:rPr>
          <w:b/>
          <w:bCs/>
          <w:color w:val="FF0000"/>
          <w:sz w:val="32"/>
          <w:szCs w:val="32"/>
        </w:rPr>
      </w:pPr>
      <w:r w:rsidRPr="00490D88">
        <w:rPr>
          <w:b/>
          <w:bCs/>
          <w:color w:val="FF0000"/>
          <w:sz w:val="32"/>
          <w:szCs w:val="32"/>
        </w:rPr>
        <w:t xml:space="preserve">Позитивная динамика учебных достижений обучающихся за </w:t>
      </w:r>
      <w:r w:rsidRPr="00490D88">
        <w:rPr>
          <w:b/>
          <w:bCs/>
          <w:color w:val="FF0000"/>
          <w:sz w:val="32"/>
          <w:szCs w:val="32"/>
        </w:rPr>
        <w:tab/>
      </w:r>
      <w:r w:rsidRPr="00490D88">
        <w:rPr>
          <w:b/>
          <w:bCs/>
          <w:color w:val="FF0000"/>
          <w:sz w:val="32"/>
          <w:szCs w:val="32"/>
        </w:rPr>
        <w:tab/>
      </w:r>
      <w:r w:rsidRPr="00490D88">
        <w:rPr>
          <w:b/>
          <w:bCs/>
          <w:color w:val="FF0000"/>
          <w:sz w:val="32"/>
          <w:szCs w:val="32"/>
        </w:rPr>
        <w:tab/>
      </w:r>
      <w:r w:rsidRPr="00490D88">
        <w:rPr>
          <w:b/>
          <w:bCs/>
          <w:color w:val="FF0000"/>
          <w:sz w:val="32"/>
          <w:szCs w:val="32"/>
        </w:rPr>
        <w:tab/>
      </w:r>
      <w:r w:rsidRPr="00490D88">
        <w:rPr>
          <w:b/>
          <w:bCs/>
          <w:color w:val="FF0000"/>
          <w:sz w:val="32"/>
          <w:szCs w:val="32"/>
        </w:rPr>
        <w:tab/>
        <w:t>последние три года.</w:t>
      </w:r>
    </w:p>
    <w:p w:rsidR="00900D7C" w:rsidRPr="00490D88" w:rsidRDefault="00900D7C" w:rsidP="00440A3F">
      <w:pPr>
        <w:ind w:left="360"/>
        <w:jc w:val="both"/>
        <w:rPr>
          <w:b/>
          <w:bCs/>
          <w:color w:val="FF0000"/>
          <w:sz w:val="32"/>
          <w:szCs w:val="32"/>
        </w:rPr>
      </w:pPr>
    </w:p>
    <w:p w:rsidR="00900D7C" w:rsidRPr="00231D4F" w:rsidRDefault="00900D7C" w:rsidP="00B76481">
      <w:pPr>
        <w:jc w:val="center"/>
        <w:rPr>
          <w:b/>
          <w:bCs/>
          <w:color w:val="FF0000"/>
          <w:sz w:val="32"/>
          <w:szCs w:val="32"/>
        </w:rPr>
      </w:pPr>
      <w:r w:rsidRPr="00E45E20">
        <w:rPr>
          <w:b/>
          <w:bCs/>
          <w:color w:val="FF0000"/>
          <w:sz w:val="28"/>
          <w:szCs w:val="28"/>
        </w:rPr>
        <w:t>Позитивная динамика  качества освоения учащимися учебных программ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00D7C" w:rsidRPr="003D286E">
        <w:trPr>
          <w:jc w:val="center"/>
        </w:trPr>
        <w:tc>
          <w:tcPr>
            <w:tcW w:w="1914" w:type="dxa"/>
            <w:vMerge w:val="restart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Год</w:t>
            </w:r>
          </w:p>
        </w:tc>
        <w:tc>
          <w:tcPr>
            <w:tcW w:w="3828" w:type="dxa"/>
            <w:gridSpan w:val="2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Русский язык</w:t>
            </w:r>
          </w:p>
        </w:tc>
        <w:tc>
          <w:tcPr>
            <w:tcW w:w="3829" w:type="dxa"/>
            <w:gridSpan w:val="2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Литература</w:t>
            </w:r>
          </w:p>
        </w:tc>
      </w:tr>
      <w:tr w:rsidR="00900D7C" w:rsidRPr="003D286E">
        <w:trPr>
          <w:jc w:val="center"/>
        </w:trPr>
        <w:tc>
          <w:tcPr>
            <w:tcW w:w="1914" w:type="dxa"/>
            <w:vMerge/>
          </w:tcPr>
          <w:p w:rsidR="00900D7C" w:rsidRPr="003D286E" w:rsidRDefault="00900D7C" w:rsidP="005F1B4F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Качество (%)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Успеваемость (%)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Качество (%)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Успеваемость (%)</w:t>
            </w:r>
          </w:p>
        </w:tc>
      </w:tr>
      <w:tr w:rsidR="00900D7C" w:rsidRPr="003D286E">
        <w:trPr>
          <w:jc w:val="center"/>
        </w:trPr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900D7C" w:rsidRPr="003D286E" w:rsidRDefault="00900D7C" w:rsidP="00A808C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D286E">
              <w:rPr>
                <w:color w:val="FF0000"/>
                <w:sz w:val="24"/>
                <w:szCs w:val="24"/>
              </w:rPr>
              <w:t xml:space="preserve">5кл   6 кл     7кл  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900D7C" w:rsidRPr="003D286E" w:rsidRDefault="00900D7C" w:rsidP="00B543F1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D286E">
              <w:rPr>
                <w:color w:val="FF0000"/>
                <w:sz w:val="24"/>
                <w:szCs w:val="24"/>
              </w:rPr>
              <w:t>5кл   6кл       7кл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00D7C" w:rsidRPr="003D286E" w:rsidRDefault="00900D7C" w:rsidP="005F1B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00D7C" w:rsidRPr="003D286E">
        <w:trPr>
          <w:jc w:val="center"/>
        </w:trPr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2009-2010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38,4  75       62,5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50     75         75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100</w:t>
            </w:r>
          </w:p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00D7C" w:rsidRPr="003D286E">
        <w:trPr>
          <w:jc w:val="center"/>
        </w:trPr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D286E">
              <w:rPr>
                <w:color w:val="FF0000"/>
                <w:sz w:val="24"/>
                <w:szCs w:val="24"/>
              </w:rPr>
              <w:t>6кл   7кл     8кл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900D7C" w:rsidRPr="003D286E" w:rsidRDefault="00900D7C" w:rsidP="00873FF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D286E">
              <w:rPr>
                <w:color w:val="FF0000"/>
                <w:sz w:val="24"/>
                <w:szCs w:val="24"/>
              </w:rPr>
              <w:t>6кл   7кл     8кл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00D7C" w:rsidRPr="003D286E">
        <w:trPr>
          <w:jc w:val="center"/>
        </w:trPr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2010-2011</w:t>
            </w:r>
          </w:p>
        </w:tc>
        <w:tc>
          <w:tcPr>
            <w:tcW w:w="1914" w:type="dxa"/>
          </w:tcPr>
          <w:p w:rsidR="00900D7C" w:rsidRPr="003D286E" w:rsidRDefault="00900D7C" w:rsidP="00B543F1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38,4 75        60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57     75       87,5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100</w:t>
            </w:r>
          </w:p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00D7C" w:rsidRPr="003D286E">
        <w:trPr>
          <w:jc w:val="center"/>
        </w:trPr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900D7C" w:rsidRPr="003D286E" w:rsidRDefault="00900D7C" w:rsidP="00B543F1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D286E">
              <w:rPr>
                <w:color w:val="FF0000"/>
                <w:sz w:val="24"/>
                <w:szCs w:val="24"/>
              </w:rPr>
              <w:t>7кл  8кл      9кл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900D7C" w:rsidRPr="003D286E" w:rsidRDefault="00900D7C" w:rsidP="00873FF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D286E">
              <w:rPr>
                <w:color w:val="FF0000"/>
                <w:sz w:val="24"/>
                <w:szCs w:val="24"/>
              </w:rPr>
              <w:t>7кл  8кл      9кл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00D7C" w:rsidRPr="003D286E">
        <w:trPr>
          <w:jc w:val="center"/>
        </w:trPr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2011-2012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41,2 75        71,4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57     75       100</w:t>
            </w:r>
          </w:p>
        </w:tc>
        <w:tc>
          <w:tcPr>
            <w:tcW w:w="1915" w:type="dxa"/>
          </w:tcPr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  <w:r w:rsidRPr="003D286E">
              <w:rPr>
                <w:sz w:val="24"/>
                <w:szCs w:val="24"/>
              </w:rPr>
              <w:t>100</w:t>
            </w:r>
          </w:p>
          <w:p w:rsidR="00900D7C" w:rsidRPr="003D286E" w:rsidRDefault="00900D7C" w:rsidP="005F1B4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00D7C" w:rsidRDefault="00900D7C" w:rsidP="00B764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00D7C" w:rsidRDefault="00900D7C" w:rsidP="00B764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00D7C" w:rsidRDefault="00900D7C" w:rsidP="00B76481">
      <w:pPr>
        <w:jc w:val="center"/>
        <w:rPr>
          <w:b/>
          <w:bCs/>
          <w:color w:val="FF0000"/>
          <w:sz w:val="28"/>
          <w:szCs w:val="28"/>
        </w:rPr>
      </w:pPr>
      <w:r w:rsidRPr="00E840D3">
        <w:rPr>
          <w:b/>
          <w:bCs/>
          <w:color w:val="FF0000"/>
          <w:sz w:val="28"/>
          <w:szCs w:val="28"/>
        </w:rPr>
        <w:t xml:space="preserve">Результаты сдачи ГИА, 2011-2012 учебный год. </w:t>
      </w:r>
    </w:p>
    <w:p w:rsidR="00900D7C" w:rsidRPr="00E840D3" w:rsidRDefault="00900D7C" w:rsidP="00B76481">
      <w:pPr>
        <w:jc w:val="center"/>
        <w:rPr>
          <w:b/>
          <w:bCs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900D7C" w:rsidRPr="003D286E">
        <w:tc>
          <w:tcPr>
            <w:tcW w:w="3190" w:type="dxa"/>
          </w:tcPr>
          <w:p w:rsidR="00900D7C" w:rsidRPr="003D286E" w:rsidRDefault="00900D7C" w:rsidP="00E840D3">
            <w:pPr>
              <w:spacing w:after="0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Год                 класс</w:t>
            </w:r>
          </w:p>
        </w:tc>
        <w:tc>
          <w:tcPr>
            <w:tcW w:w="3190" w:type="dxa"/>
          </w:tcPr>
          <w:p w:rsidR="00900D7C" w:rsidRPr="003D286E" w:rsidRDefault="00900D7C" w:rsidP="005F1B4F">
            <w:pPr>
              <w:spacing w:after="0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Качество (%)</w:t>
            </w:r>
          </w:p>
        </w:tc>
        <w:tc>
          <w:tcPr>
            <w:tcW w:w="3191" w:type="dxa"/>
          </w:tcPr>
          <w:p w:rsidR="00900D7C" w:rsidRPr="003D286E" w:rsidRDefault="00900D7C" w:rsidP="005F1B4F">
            <w:pPr>
              <w:spacing w:after="0"/>
              <w:jc w:val="center"/>
              <w:rPr>
                <w:color w:val="FF0000"/>
                <w:sz w:val="28"/>
                <w:szCs w:val="28"/>
              </w:rPr>
            </w:pPr>
            <w:r w:rsidRPr="003D286E">
              <w:rPr>
                <w:color w:val="FF0000"/>
                <w:sz w:val="28"/>
                <w:szCs w:val="28"/>
              </w:rPr>
              <w:t>Успеваемость (%)</w:t>
            </w:r>
          </w:p>
          <w:p w:rsidR="00900D7C" w:rsidRPr="003D286E" w:rsidRDefault="00900D7C" w:rsidP="005F1B4F">
            <w:pPr>
              <w:spacing w:after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900D7C" w:rsidRPr="003D286E">
        <w:tc>
          <w:tcPr>
            <w:tcW w:w="3190" w:type="dxa"/>
          </w:tcPr>
          <w:p w:rsidR="00900D7C" w:rsidRPr="003D286E" w:rsidRDefault="00900D7C" w:rsidP="00E840D3">
            <w:pPr>
              <w:spacing w:after="0"/>
              <w:rPr>
                <w:sz w:val="28"/>
                <w:szCs w:val="28"/>
              </w:rPr>
            </w:pPr>
            <w:r w:rsidRPr="003D286E">
              <w:rPr>
                <w:sz w:val="28"/>
                <w:szCs w:val="28"/>
              </w:rPr>
              <w:t>2011-2012        9</w:t>
            </w:r>
          </w:p>
        </w:tc>
        <w:tc>
          <w:tcPr>
            <w:tcW w:w="3190" w:type="dxa"/>
          </w:tcPr>
          <w:p w:rsidR="00900D7C" w:rsidRPr="003D286E" w:rsidRDefault="00900D7C" w:rsidP="005F1B4F">
            <w:pPr>
              <w:spacing w:after="0"/>
              <w:jc w:val="center"/>
              <w:rPr>
                <w:sz w:val="28"/>
                <w:szCs w:val="28"/>
              </w:rPr>
            </w:pPr>
            <w:r w:rsidRPr="003D286E">
              <w:rPr>
                <w:sz w:val="28"/>
                <w:szCs w:val="28"/>
              </w:rPr>
              <w:t>71,4</w:t>
            </w:r>
          </w:p>
        </w:tc>
        <w:tc>
          <w:tcPr>
            <w:tcW w:w="3191" w:type="dxa"/>
          </w:tcPr>
          <w:p w:rsidR="00900D7C" w:rsidRPr="003D286E" w:rsidRDefault="00900D7C" w:rsidP="005F1B4F">
            <w:pPr>
              <w:spacing w:after="0"/>
              <w:jc w:val="center"/>
              <w:rPr>
                <w:sz w:val="28"/>
                <w:szCs w:val="28"/>
              </w:rPr>
            </w:pPr>
            <w:r w:rsidRPr="003D286E">
              <w:rPr>
                <w:sz w:val="28"/>
                <w:szCs w:val="28"/>
              </w:rPr>
              <w:t>100</w:t>
            </w:r>
          </w:p>
          <w:p w:rsidR="00900D7C" w:rsidRPr="003D286E" w:rsidRDefault="00900D7C" w:rsidP="005F1B4F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900D7C" w:rsidRPr="006B4778" w:rsidRDefault="00900D7C" w:rsidP="00B76481">
      <w:pPr>
        <w:spacing w:line="360" w:lineRule="auto"/>
        <w:ind w:firstLine="720"/>
        <w:jc w:val="both"/>
        <w:rPr>
          <w:sz w:val="28"/>
          <w:szCs w:val="28"/>
        </w:rPr>
      </w:pPr>
    </w:p>
    <w:p w:rsidR="00900D7C" w:rsidRDefault="00900D7C" w:rsidP="00B76481"/>
    <w:p w:rsidR="00900D7C" w:rsidRPr="00440A3F" w:rsidRDefault="00900D7C" w:rsidP="00440A3F">
      <w:pPr>
        <w:jc w:val="center"/>
        <w:rPr>
          <w:b/>
          <w:bCs/>
          <w:color w:val="FF0000"/>
          <w:sz w:val="32"/>
          <w:szCs w:val="32"/>
        </w:rPr>
      </w:pPr>
      <w:r w:rsidRPr="00440A3F">
        <w:rPr>
          <w:b/>
          <w:bCs/>
          <w:color w:val="FF0000"/>
          <w:sz w:val="32"/>
          <w:szCs w:val="32"/>
        </w:rPr>
        <w:t xml:space="preserve">Динамика  качества  освоения учащимися учебных программ   </w:t>
      </w:r>
    </w:p>
    <w:p w:rsidR="00900D7C" w:rsidRPr="00440A3F" w:rsidRDefault="00900D7C" w:rsidP="00440A3F">
      <w:pPr>
        <w:jc w:val="center"/>
        <w:rPr>
          <w:b/>
          <w:bCs/>
          <w:color w:val="FF0000"/>
          <w:sz w:val="32"/>
          <w:szCs w:val="32"/>
        </w:rPr>
      </w:pPr>
      <w:r w:rsidRPr="00440A3F">
        <w:rPr>
          <w:b/>
          <w:bCs/>
          <w:color w:val="FF0000"/>
          <w:sz w:val="32"/>
          <w:szCs w:val="32"/>
        </w:rPr>
        <w:t xml:space="preserve">по русскому языку  </w:t>
      </w:r>
    </w:p>
    <w:p w:rsidR="00900D7C" w:rsidRDefault="00900D7C" w:rsidP="00440A3F">
      <w:pPr>
        <w:jc w:val="center"/>
        <w:rPr>
          <w:color w:val="FF0000"/>
          <w:sz w:val="28"/>
          <w:szCs w:val="28"/>
        </w:rPr>
      </w:pPr>
    </w:p>
    <w:p w:rsidR="00900D7C" w:rsidRDefault="00900D7C" w:rsidP="00B76481"/>
    <w:p w:rsidR="00900D7C" w:rsidRDefault="00900D7C" w:rsidP="00B76481"/>
    <w:p w:rsidR="00900D7C" w:rsidRDefault="00900D7C" w:rsidP="00B76481"/>
    <w:p w:rsidR="00900D7C" w:rsidRDefault="00900D7C" w:rsidP="00AA715C">
      <w:r>
        <w:rPr>
          <w:noProof/>
          <w:lang w:eastAsia="ru-RU"/>
        </w:rPr>
        <w:pict>
          <v:shape id="Диаграмма 10" o:spid="_x0000_s1026" type="#_x0000_t75" style="position:absolute;margin-left:8.45pt;margin-top:-12pt;width:363.35pt;height:218.4pt;z-index:251657728;visibility:visible">
            <v:imagedata r:id="rId8" o:title=""/>
            <o:lock v:ext="edit" aspectratio="f"/>
          </v:shape>
        </w:pict>
      </w:r>
    </w:p>
    <w:p w:rsidR="00900D7C" w:rsidRDefault="00900D7C" w:rsidP="00AA715C"/>
    <w:p w:rsidR="00900D7C" w:rsidRDefault="00900D7C" w:rsidP="00AA715C">
      <w:pPr>
        <w:ind w:left="-142"/>
      </w:pPr>
    </w:p>
    <w:p w:rsidR="00900D7C" w:rsidRDefault="00900D7C" w:rsidP="00AA715C"/>
    <w:p w:rsidR="00900D7C" w:rsidRDefault="00900D7C" w:rsidP="00AA715C"/>
    <w:p w:rsidR="00900D7C" w:rsidRDefault="00900D7C" w:rsidP="00AA715C"/>
    <w:p w:rsidR="00900D7C" w:rsidRDefault="00900D7C" w:rsidP="00AA715C"/>
    <w:p w:rsidR="00900D7C" w:rsidRDefault="00900D7C" w:rsidP="00AA715C"/>
    <w:p w:rsidR="00900D7C" w:rsidRDefault="00900D7C" w:rsidP="00AA715C">
      <w:pPr>
        <w:ind w:left="709"/>
      </w:pPr>
    </w:p>
    <w:p w:rsidR="00900D7C" w:rsidRDefault="00900D7C" w:rsidP="00AA715C">
      <w:r>
        <w:rPr>
          <w:noProof/>
          <w:lang w:eastAsia="ru-RU"/>
        </w:rPr>
        <w:pict>
          <v:shape id="Диаграмма 11" o:spid="_x0000_i1027" type="#_x0000_t75" style="width:355.5pt;height:217.5pt;visibility:visible">
            <v:imagedata r:id="rId9" o:title=""/>
            <o:lock v:ext="edit" aspectratio="f"/>
          </v:shape>
        </w:pict>
      </w:r>
    </w:p>
    <w:tbl>
      <w:tblPr>
        <w:tblW w:w="26063" w:type="dxa"/>
        <w:tblInd w:w="-106" w:type="dxa"/>
        <w:tblLook w:val="00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878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Диаграмма 6" o:spid="_x0000_s1027" type="#_x0000_t75" style="position:absolute;margin-left:2.15pt;margin-top:9.95pt;width:363.35pt;height:218.4pt;z-index:251658752;visibility:visible;mso-position-horizontal-relative:text;mso-position-vertical-relative:text">
                  <v:imagedata r:id="rId10" o:title=""/>
                  <o:lock v:ext="edit" aspectratio="f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960"/>
            </w:tblGrid>
            <w:tr w:rsidR="00900D7C" w:rsidRPr="003D286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900D7C" w:rsidRPr="00526567" w:rsidRDefault="00900D7C" w:rsidP="00DB375B">
                  <w:pPr>
                    <w:spacing w:after="0" w:line="240" w:lineRule="auto"/>
                    <w:rPr>
                      <w:color w:val="000000"/>
                      <w:lang w:eastAsia="ru-RU"/>
                    </w:rPr>
                  </w:pPr>
                </w:p>
              </w:tc>
            </w:tr>
          </w:tbl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trHeight w:val="300"/>
        </w:trPr>
        <w:tc>
          <w:tcPr>
            <w:tcW w:w="174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gridAfter w:val="10"/>
          <w:wAfter w:w="17423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900D7C" w:rsidRPr="003D286E">
        <w:trPr>
          <w:gridAfter w:val="10"/>
          <w:wAfter w:w="17423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00D7C" w:rsidRPr="00526567" w:rsidRDefault="00900D7C" w:rsidP="00DB375B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</w:tbl>
    <w:p w:rsidR="00900D7C" w:rsidRPr="00071927" w:rsidRDefault="00900D7C" w:rsidP="00071927">
      <w:pPr>
        <w:jc w:val="center"/>
        <w:rPr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1927">
        <w:rPr>
          <w:b/>
          <w:bCs/>
          <w:color w:val="FF0000"/>
          <w:sz w:val="28"/>
          <w:szCs w:val="28"/>
        </w:rPr>
        <w:t>Участие и результаты деятельности педагога по формированию актуальной педагогической практики средствами работы в творческих группах, исследовательских и проектных коллективах</w:t>
      </w:r>
    </w:p>
    <w:p w:rsidR="00900D7C" w:rsidRDefault="00900D7C" w:rsidP="0007192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За 42 года педагогической работы в школе я приобрела опыт, которым необходимо делиться с коллегами. Я неоднократно проводила творческие отчеты, делилась секретами в достижении высокого качества обученности учащихся, их неугасающего интереса к учению.</w:t>
      </w:r>
    </w:p>
    <w:p w:rsidR="00900D7C" w:rsidRDefault="00900D7C" w:rsidP="0007192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базе нашей школы в 2007 году проводился семинар завучей, где я проводила открытый урок русскогоязыка по теме «Правописание суффиксов имен существительных»   Этот урок прошел на высоком методическом уровне и был положительно  оценен коллегами Цимлянского района. В 2008 году на базе нашей школы прошел районный семинар-практикум учителей русского языка и литературы на тему: «Использование регионального компонента на уроках русского языка и литературы во внеурочной деятельности», где я  вместе с учителями-филологами нашей школы делилась опытом работы в этом направлении.</w:t>
      </w:r>
    </w:p>
    <w:p w:rsidR="00900D7C" w:rsidRPr="002E2C6C" w:rsidRDefault="00900D7C" w:rsidP="00071927">
      <w:pPr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  <w:t>Я являюсь руководителем школьного методического объединения учителей словесности. В этом году наше объединение работает по проблеме: «</w:t>
      </w:r>
      <w:r w:rsidRPr="002E2C6C">
        <w:rPr>
          <w:rFonts w:ascii="Times New Roman" w:hAnsi="Times New Roman" w:cs="Times New Roman"/>
          <w:sz w:val="28"/>
          <w:szCs w:val="28"/>
        </w:rPr>
        <w:t xml:space="preserve">Формирование коммуникативной компетенции учителя и учащихся как средство </w:t>
      </w:r>
      <w:r>
        <w:rPr>
          <w:rFonts w:ascii="Times New Roman" w:hAnsi="Times New Roman" w:cs="Times New Roman"/>
          <w:sz w:val="28"/>
          <w:szCs w:val="28"/>
        </w:rPr>
        <w:t>повышения качества образования».</w:t>
      </w:r>
    </w:p>
    <w:p w:rsidR="00900D7C" w:rsidRPr="00071927" w:rsidRDefault="00900D7C" w:rsidP="00071927">
      <w:pPr>
        <w:spacing w:before="26" w:after="26"/>
        <w:ind w:left="-567" w:firstLine="3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На школьном МО учителей-филологов в прошлом учебном году я обобщала свой опыт работы по теме:</w:t>
      </w:r>
      <w:r w:rsidRPr="002E2C6C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«Овладение информационной и коммуникативной компетенциями на уроках русского языка и литературы»</w:t>
      </w:r>
    </w:p>
    <w:p w:rsidR="00900D7C" w:rsidRPr="005A0E95" w:rsidRDefault="00900D7C" w:rsidP="00F83E7C">
      <w:pPr>
        <w:jc w:val="both"/>
        <w:rPr>
          <w:sz w:val="32"/>
          <w:szCs w:val="32"/>
        </w:rPr>
      </w:pPr>
      <w:r w:rsidRPr="005F053A">
        <w:rPr>
          <w:rFonts w:ascii="Times New Roman" w:hAnsi="Times New Roman" w:cs="Times New Roman"/>
          <w:sz w:val="28"/>
          <w:szCs w:val="28"/>
          <w:lang w:eastAsia="ru-RU"/>
        </w:rPr>
        <w:t>Постоянно совершенствуюсь в своей профессиональной деятельности, изучая методическую литературу, предметные журналы «Русский язык в школе», «Литература в школе», литературу по психологии, педагогике и применяю полученные знания на практике.  Являюсь членом сообщества учителей русского языка и литературы на сайтах  http://www.proshkolu.ru,  http://pedsovet.org</w:t>
      </w:r>
      <w:r w:rsidRPr="005F053A">
        <w:rPr>
          <w:sz w:val="28"/>
          <w:szCs w:val="28"/>
        </w:rPr>
        <w:t>, работаю на</w:t>
      </w:r>
      <w:r w:rsidRPr="00441B21">
        <w:rPr>
          <w:rFonts w:ascii="Bookman Old Style" w:hAnsi="Bookman Old Style" w:cs="Bookman Old Style"/>
          <w:sz w:val="28"/>
          <w:szCs w:val="28"/>
        </w:rPr>
        <w:t>сайт</w:t>
      </w:r>
      <w:r>
        <w:rPr>
          <w:rFonts w:ascii="Bookman Old Style" w:hAnsi="Bookman Old Style" w:cs="Bookman Old Style"/>
          <w:sz w:val="28"/>
          <w:szCs w:val="28"/>
        </w:rPr>
        <w:t>е</w:t>
      </w:r>
      <w:r w:rsidRPr="00441B21">
        <w:rPr>
          <w:rFonts w:ascii="Bookman Old Style" w:hAnsi="Bookman Old Style" w:cs="Bookman Old Style"/>
          <w:sz w:val="28"/>
          <w:szCs w:val="28"/>
        </w:rPr>
        <w:t xml:space="preserve"> творческих учителей (</w:t>
      </w:r>
      <w:hyperlink r:id="rId11" w:history="1"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it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-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n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</w:hyperlink>
      <w:r w:rsidRPr="005A0E95">
        <w:rPr>
          <w:rFonts w:ascii="Bookman Old Style" w:hAnsi="Bookman Old Style" w:cs="Bookman Old Style"/>
          <w:sz w:val="28"/>
          <w:szCs w:val="28"/>
        </w:rPr>
        <w:t xml:space="preserve">), </w:t>
      </w:r>
      <w:hyperlink r:id="rId12" w:history="1"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fio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-федеральный</w:t>
        </w:r>
      </w:hyperlink>
      <w:r w:rsidRPr="005A0E95">
        <w:rPr>
          <w:rFonts w:ascii="Bookman Old Style" w:hAnsi="Bookman Old Style" w:cs="Bookman Old Style"/>
          <w:sz w:val="28"/>
          <w:szCs w:val="28"/>
        </w:rPr>
        <w:t xml:space="preserve"> сайте интернет- образования,</w:t>
      </w:r>
      <w:hyperlink r:id="rId13" w:history="1"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ege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edu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A0E9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</w:hyperlink>
      <w:r w:rsidRPr="005A0E95">
        <w:rPr>
          <w:rFonts w:ascii="Bookman Old Style" w:hAnsi="Bookman Old Style" w:cs="Bookman Old Style"/>
          <w:sz w:val="28"/>
          <w:szCs w:val="28"/>
        </w:rPr>
        <w:t xml:space="preserve">  - сайте ЕГЭ.</w:t>
      </w:r>
    </w:p>
    <w:p w:rsidR="00900D7C" w:rsidRPr="005F053A" w:rsidRDefault="00900D7C" w:rsidP="0007192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A97C64">
        <w:rPr>
          <w:b/>
          <w:bCs/>
          <w:sz w:val="28"/>
          <w:szCs w:val="28"/>
        </w:rPr>
        <w:t>«Люби детей, будь терпим, совершенствуй свои знания, будь общительным и свободным, не смей останавливаться на достигнутом – и успех придёт к тебе»</w:t>
      </w:r>
      <w:r w:rsidRPr="006B4778">
        <w:rPr>
          <w:sz w:val="28"/>
          <w:szCs w:val="28"/>
        </w:rPr>
        <w:t xml:space="preserve"> - это правила моей педагогической деятельности и моей жизни.</w:t>
      </w:r>
    </w:p>
    <w:p w:rsidR="00900D7C" w:rsidRPr="005F053A" w:rsidRDefault="00900D7C" w:rsidP="00F83E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ab/>
      </w:r>
      <w:r w:rsidRPr="005F053A">
        <w:rPr>
          <w:b/>
          <w:bCs/>
          <w:sz w:val="28"/>
          <w:szCs w:val="28"/>
        </w:rPr>
        <w:tab/>
      </w:r>
      <w:r w:rsidRPr="005F053A">
        <w:rPr>
          <w:b/>
          <w:bCs/>
          <w:sz w:val="28"/>
          <w:szCs w:val="28"/>
        </w:rPr>
        <w:tab/>
      </w:r>
      <w:r w:rsidRPr="005F053A">
        <w:rPr>
          <w:b/>
          <w:bCs/>
          <w:sz w:val="28"/>
          <w:szCs w:val="28"/>
        </w:rPr>
        <w:tab/>
      </w:r>
      <w:r w:rsidRPr="005F053A">
        <w:rPr>
          <w:b/>
          <w:bCs/>
          <w:sz w:val="28"/>
          <w:szCs w:val="28"/>
        </w:rPr>
        <w:tab/>
      </w:r>
      <w:r w:rsidRPr="005F053A">
        <w:rPr>
          <w:b/>
          <w:bCs/>
          <w:sz w:val="28"/>
          <w:szCs w:val="28"/>
        </w:rPr>
        <w:tab/>
      </w:r>
    </w:p>
    <w:p w:rsidR="00900D7C" w:rsidRDefault="00900D7C" w:rsidP="002D041D">
      <w:pPr>
        <w:pStyle w:val="Heading2"/>
        <w:ind w:left="708" w:hanging="708"/>
        <w:rPr>
          <w:color w:val="FF0000"/>
          <w:sz w:val="48"/>
          <w:szCs w:val="48"/>
        </w:rPr>
      </w:pPr>
      <w:r w:rsidRPr="00C81145">
        <w:rPr>
          <w:color w:val="FF0000"/>
          <w:sz w:val="48"/>
          <w:szCs w:val="48"/>
        </w:rPr>
        <w:t>Научно-методическая деятельность</w:t>
      </w:r>
    </w:p>
    <w:p w:rsidR="00900D7C" w:rsidRDefault="00900D7C" w:rsidP="002D041D">
      <w:pPr>
        <w:pStyle w:val="Heading2"/>
        <w:ind w:left="708" w:hanging="708"/>
        <w:rPr>
          <w:rFonts w:ascii="Arial" w:hAnsi="Arial" w:cs="Arial"/>
          <w:b w:val="0"/>
          <w:bCs w:val="0"/>
          <w:sz w:val="32"/>
          <w:szCs w:val="32"/>
        </w:rPr>
      </w:pPr>
      <w:r w:rsidRPr="006717EE">
        <w:rPr>
          <w:rFonts w:ascii="Arial" w:hAnsi="Arial" w:cs="Arial"/>
          <w:b w:val="0"/>
          <w:bCs w:val="0"/>
          <w:sz w:val="32"/>
          <w:szCs w:val="32"/>
        </w:rPr>
        <w:t>В своей работе я руководствуюсь следующими нормативно-правовыми документами: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Закон «Об образовании».( ст.7, ст.32)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общего, и среднего (полного) общего образования».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Письмо   Минобразования   России от 20.02.2004   г.   №   03-51-10/14-03   «О введении федерального   компонента государственных образовательных   стандартов начального общего, основного общего и среднего (полного) общего образования».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образования».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Письмо Минобрнауки России от 07.07.2005 г. «О примерных программах по учебным предметам федерального базисного учебного плана».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Федеральный компонент государственного стандарта общего образования.</w:t>
      </w:r>
    </w:p>
    <w:p w:rsidR="00900D7C" w:rsidRPr="003B6D1F" w:rsidRDefault="00900D7C" w:rsidP="00F83E7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D1F">
        <w:rPr>
          <w:rFonts w:ascii="Times New Roman" w:hAnsi="Times New Roman" w:cs="Times New Roman"/>
          <w:sz w:val="28"/>
          <w:szCs w:val="28"/>
          <w:lang w:eastAsia="ru-RU"/>
        </w:rPr>
        <w:t> Программа среднего (полного) образования по русскому языку (базовый уровень)</w:t>
      </w:r>
    </w:p>
    <w:p w:rsidR="00900D7C" w:rsidRPr="003B6D1F" w:rsidRDefault="00900D7C" w:rsidP="00F83E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>Приказ Минобрнауки России от 30.08.2010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900D7C" w:rsidRPr="003B6D1F" w:rsidRDefault="00900D7C" w:rsidP="00F83E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 xml:space="preserve">Устав школы, утвержденный    Приказом отдела образования Администрации Цимлянского района  № 484 от 21.10.2011г. </w:t>
      </w:r>
    </w:p>
    <w:p w:rsidR="00900D7C" w:rsidRPr="003B6D1F" w:rsidRDefault="00900D7C" w:rsidP="00F83E7C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й план школы на 2012 -2013 уч.г</w:t>
      </w:r>
    </w:p>
    <w:p w:rsidR="00900D7C" w:rsidRDefault="00900D7C" w:rsidP="00F83E7C">
      <w:pPr>
        <w:spacing w:before="100" w:beforeAutospacing="1" w:after="24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7F64">
        <w:rPr>
          <w:rFonts w:ascii="Times New Roman" w:hAnsi="Times New Roman" w:cs="Times New Roman"/>
          <w:sz w:val="28"/>
          <w:szCs w:val="28"/>
          <w:lang w:eastAsia="ru-RU"/>
        </w:rPr>
        <w:t xml:space="preserve">11.Федеральный перечень учебников на 2006-2007 учебный год. </w:t>
      </w:r>
      <w:r w:rsidRPr="00C47F64">
        <w:rPr>
          <w:rFonts w:ascii="Times New Roman" w:hAnsi="Times New Roman" w:cs="Times New Roman"/>
          <w:sz w:val="28"/>
          <w:szCs w:val="28"/>
          <w:lang w:eastAsia="ru-RU"/>
        </w:rPr>
        <w:br/>
        <w:t>12.</w:t>
      </w:r>
      <w:r>
        <w:rPr>
          <w:rFonts w:ascii="Times New Roman" w:hAnsi="Times New Roman" w:cs="Times New Roman"/>
          <w:sz w:val="28"/>
          <w:szCs w:val="28"/>
          <w:lang w:eastAsia="ru-RU"/>
        </w:rPr>
        <w:t>Рабочие учебные программы:</w:t>
      </w:r>
    </w:p>
    <w:p w:rsidR="00900D7C" w:rsidRPr="00C47F64" w:rsidRDefault="00900D7C" w:rsidP="00F83E7C">
      <w:pPr>
        <w:pStyle w:val="Heading2"/>
        <w:ind w:left="708" w:hanging="708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     -  </w:t>
      </w:r>
      <w:r w:rsidRPr="00C47F64">
        <w:rPr>
          <w:rFonts w:ascii="Arial" w:hAnsi="Arial" w:cs="Arial"/>
          <w:b w:val="0"/>
          <w:bCs w:val="0"/>
          <w:sz w:val="24"/>
          <w:szCs w:val="24"/>
        </w:rPr>
        <w:t>Программа по литературе для 5 -11 классов.</w:t>
      </w:r>
    </w:p>
    <w:p w:rsidR="00900D7C" w:rsidRPr="00C47F64" w:rsidRDefault="00900D7C" w:rsidP="00F83E7C">
      <w:pPr>
        <w:pStyle w:val="Heading2"/>
        <w:ind w:left="708" w:hanging="708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-  </w:t>
      </w:r>
      <w:r w:rsidRPr="00C47F64">
        <w:rPr>
          <w:rFonts w:ascii="Arial" w:hAnsi="Arial" w:cs="Arial"/>
          <w:b w:val="0"/>
          <w:bCs w:val="0"/>
          <w:sz w:val="24"/>
          <w:szCs w:val="24"/>
        </w:rPr>
        <w:t>Авторы: Г.С.Меркин, С.А.Зинин, В.А.Чалмаев</w:t>
      </w:r>
    </w:p>
    <w:p w:rsidR="00900D7C" w:rsidRPr="00C47F64" w:rsidRDefault="00900D7C" w:rsidP="00F83E7C">
      <w:pPr>
        <w:pStyle w:val="Heading2"/>
        <w:ind w:left="708" w:hanging="708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:rsidR="00900D7C" w:rsidRPr="00C47F64" w:rsidRDefault="00900D7C" w:rsidP="00734F72">
      <w:pPr>
        <w:pStyle w:val="Heading2"/>
        <w:ind w:left="708" w:hanging="708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-  </w:t>
      </w:r>
      <w:r w:rsidRPr="00C47F64">
        <w:rPr>
          <w:rFonts w:ascii="Arial" w:hAnsi="Arial" w:cs="Arial"/>
          <w:b w:val="0"/>
          <w:bCs w:val="0"/>
          <w:sz w:val="24"/>
          <w:szCs w:val="24"/>
        </w:rPr>
        <w:t xml:space="preserve">Программа общеобразовательных учреждений «Русский язык» </w:t>
      </w:r>
    </w:p>
    <w:p w:rsidR="00900D7C" w:rsidRPr="00C47F64" w:rsidRDefault="00900D7C" w:rsidP="00734F72">
      <w:pPr>
        <w:pStyle w:val="Heading2"/>
        <w:ind w:left="708" w:hanging="708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    </w:t>
      </w:r>
      <w:r w:rsidRPr="00C47F64">
        <w:rPr>
          <w:rFonts w:ascii="Arial" w:hAnsi="Arial" w:cs="Arial"/>
          <w:b w:val="0"/>
          <w:bCs w:val="0"/>
          <w:sz w:val="24"/>
          <w:szCs w:val="24"/>
        </w:rPr>
        <w:t>Автор: С.И.Львова. Учебно-методическое обеспечение</w:t>
      </w:r>
    </w:p>
    <w:p w:rsidR="00900D7C" w:rsidRPr="00C47F64" w:rsidRDefault="00900D7C" w:rsidP="00734F72">
      <w:pPr>
        <w:pStyle w:val="Heading2"/>
        <w:ind w:left="708" w:hanging="708"/>
        <w:jc w:val="both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-  </w:t>
      </w:r>
      <w:r w:rsidRPr="00C47F64">
        <w:rPr>
          <w:rFonts w:ascii="Arial" w:hAnsi="Arial" w:cs="Arial"/>
          <w:b w:val="0"/>
          <w:bCs w:val="0"/>
          <w:sz w:val="24"/>
          <w:szCs w:val="24"/>
        </w:rPr>
        <w:t>В.В.Львов, 2-е издание, М., Мнемозина.2009</w:t>
      </w:r>
    </w:p>
    <w:p w:rsidR="00900D7C" w:rsidRDefault="00900D7C" w:rsidP="00734F72">
      <w:pPr>
        <w:spacing w:before="100" w:beforeAutospacing="1" w:after="24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7F64">
        <w:rPr>
          <w:rFonts w:ascii="Times New Roman" w:hAnsi="Times New Roman" w:cs="Times New Roman"/>
          <w:sz w:val="28"/>
          <w:szCs w:val="28"/>
          <w:lang w:eastAsia="ru-RU"/>
        </w:rPr>
        <w:br/>
        <w:t>13.Тематическое и поурочное планирование.</w:t>
      </w:r>
    </w:p>
    <w:p w:rsidR="00900D7C" w:rsidRDefault="00900D7C" w:rsidP="00734F72">
      <w:pPr>
        <w:spacing w:before="100" w:beforeAutospacing="1" w:after="240" w:line="240" w:lineRule="auto"/>
        <w:ind w:left="426"/>
        <w:jc w:val="both"/>
        <w:rPr>
          <w:rFonts w:ascii="Arial" w:hAnsi="Arial" w:cs="Arial"/>
          <w:sz w:val="28"/>
          <w:szCs w:val="28"/>
        </w:rPr>
      </w:pPr>
      <w:r w:rsidRPr="00C47F64">
        <w:rPr>
          <w:rFonts w:ascii="Times New Roman" w:hAnsi="Times New Roman" w:cs="Times New Roman"/>
          <w:sz w:val="28"/>
          <w:szCs w:val="28"/>
          <w:lang w:eastAsia="ru-RU"/>
        </w:rPr>
        <w:br/>
        <w:t>14.График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контрольных мероприятий (ВШК) </w:t>
      </w:r>
      <w:r w:rsidRPr="003B6D1F">
        <w:rPr>
          <w:rFonts w:ascii="Arial" w:hAnsi="Arial" w:cs="Arial"/>
          <w:sz w:val="28"/>
          <w:szCs w:val="28"/>
        </w:rPr>
        <w:tab/>
      </w:r>
    </w:p>
    <w:p w:rsidR="00900D7C" w:rsidRDefault="00900D7C" w:rsidP="00734F72">
      <w:pPr>
        <w:spacing w:before="100" w:beforeAutospacing="1" w:after="240" w:line="240" w:lineRule="auto"/>
        <w:ind w:left="426"/>
        <w:jc w:val="both"/>
      </w:pPr>
      <w:r w:rsidRPr="003B6D1F">
        <w:tab/>
      </w:r>
    </w:p>
    <w:p w:rsidR="00900D7C" w:rsidRPr="00734F72" w:rsidRDefault="00900D7C" w:rsidP="00734F72">
      <w:pPr>
        <w:spacing w:before="100" w:beforeAutospacing="1" w:after="240" w:line="240" w:lineRule="auto"/>
        <w:ind w:left="426"/>
        <w:jc w:val="both"/>
        <w:rPr>
          <w:b/>
          <w:bCs/>
          <w:sz w:val="32"/>
          <w:szCs w:val="32"/>
        </w:rPr>
      </w:pPr>
      <w:r w:rsidRPr="002604B7">
        <w:rPr>
          <w:color w:val="FF0000"/>
          <w:sz w:val="32"/>
          <w:szCs w:val="32"/>
        </w:rPr>
        <w:tab/>
      </w:r>
      <w:r w:rsidRPr="002604B7">
        <w:rPr>
          <w:color w:val="FF0000"/>
          <w:sz w:val="32"/>
          <w:szCs w:val="32"/>
        </w:rPr>
        <w:tab/>
      </w:r>
      <w:r w:rsidRPr="002604B7">
        <w:rPr>
          <w:color w:val="FF0000"/>
          <w:sz w:val="32"/>
          <w:szCs w:val="32"/>
        </w:rPr>
        <w:tab/>
      </w:r>
      <w:r w:rsidRPr="00734F72">
        <w:rPr>
          <w:b/>
          <w:bCs/>
          <w:sz w:val="32"/>
          <w:szCs w:val="32"/>
        </w:rPr>
        <w:t>Учебники:</w:t>
      </w:r>
    </w:p>
    <w:p w:rsidR="00900D7C" w:rsidRPr="00B249B1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249B1">
        <w:rPr>
          <w:rFonts w:ascii="Arial" w:hAnsi="Arial" w:cs="Arial"/>
          <w:b w:val="0"/>
          <w:bCs w:val="0"/>
          <w:sz w:val="24"/>
          <w:szCs w:val="24"/>
        </w:rPr>
        <w:t>Русский язык 8 класс. В двух частях. Учебник для общеобразовательных учреждений. С.И.Львова, В.В.Львов М Мнемозина 2009г</w:t>
      </w:r>
    </w:p>
    <w:p w:rsidR="00900D7C" w:rsidRPr="00B249B1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249B1">
        <w:rPr>
          <w:rFonts w:ascii="Arial" w:hAnsi="Arial" w:cs="Arial"/>
          <w:b w:val="0"/>
          <w:bCs w:val="0"/>
          <w:sz w:val="24"/>
          <w:szCs w:val="24"/>
        </w:rPr>
        <w:t>Литература  8  класс в двух частях. Автор-составитель:Г.С.Меркин. М., «Русское слово» 2008г</w:t>
      </w:r>
    </w:p>
    <w:p w:rsidR="00900D7C" w:rsidRPr="00B249B1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249B1">
        <w:rPr>
          <w:rFonts w:ascii="Arial" w:hAnsi="Arial" w:cs="Arial"/>
          <w:b w:val="0"/>
          <w:bCs w:val="0"/>
          <w:sz w:val="24"/>
          <w:szCs w:val="24"/>
        </w:rPr>
        <w:t>Русский язык 9 класс. В двух частях. Учебник для общеобразовательных учреждений. С.И.Львова, В.В.Львов М Мнемозина 2009г</w:t>
      </w:r>
    </w:p>
    <w:p w:rsidR="00900D7C" w:rsidRPr="00B249B1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249B1">
        <w:rPr>
          <w:rFonts w:ascii="Arial" w:hAnsi="Arial" w:cs="Arial"/>
          <w:b w:val="0"/>
          <w:bCs w:val="0"/>
          <w:sz w:val="24"/>
          <w:szCs w:val="24"/>
        </w:rPr>
        <w:t>Литература  9 класс в двух частях. Автор-составитель:</w:t>
      </w:r>
      <w:r w:rsidRPr="00B249B1">
        <w:rPr>
          <w:rFonts w:ascii="Arial" w:hAnsi="Arial" w:cs="Arial"/>
          <w:b w:val="0"/>
          <w:bCs w:val="0"/>
          <w:color w:val="FF0000"/>
          <w:sz w:val="24"/>
          <w:szCs w:val="24"/>
        </w:rPr>
        <w:t xml:space="preserve"> 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>В.И.Сахаров</w:t>
      </w:r>
      <w:r w:rsidRPr="00B249B1">
        <w:rPr>
          <w:rFonts w:ascii="Arial" w:hAnsi="Arial" w:cs="Arial"/>
          <w:b w:val="0"/>
          <w:bCs w:val="0"/>
          <w:color w:val="FF0000"/>
          <w:sz w:val="24"/>
          <w:szCs w:val="24"/>
        </w:rPr>
        <w:t>,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 xml:space="preserve"> С.А.Зинин</w:t>
      </w:r>
      <w:r>
        <w:rPr>
          <w:rFonts w:ascii="Arial" w:hAnsi="Arial" w:cs="Arial"/>
          <w:b w:val="0"/>
          <w:bCs w:val="0"/>
          <w:sz w:val="24"/>
          <w:szCs w:val="24"/>
        </w:rPr>
        <w:t>,В,А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>.ЧалмаевМ., «Русское слово» 2008г</w:t>
      </w:r>
    </w:p>
    <w:p w:rsidR="00900D7C" w:rsidRPr="0025415B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B249B1">
        <w:rPr>
          <w:rFonts w:ascii="Arial" w:hAnsi="Arial" w:cs="Arial"/>
          <w:b w:val="0"/>
          <w:bCs w:val="0"/>
          <w:sz w:val="24"/>
          <w:szCs w:val="24"/>
        </w:rPr>
        <w:t>Русский язык 10 класс.</w:t>
      </w:r>
      <w:r>
        <w:rPr>
          <w:rFonts w:ascii="Arial" w:hAnsi="Arial" w:cs="Arial"/>
          <w:b w:val="0"/>
          <w:bCs w:val="0"/>
          <w:sz w:val="24"/>
          <w:szCs w:val="24"/>
        </w:rPr>
        <w:t>.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 xml:space="preserve">Учебник для общеобразовательных учреждений. </w:t>
      </w:r>
      <w:r>
        <w:rPr>
          <w:rFonts w:ascii="Arial" w:hAnsi="Arial" w:cs="Arial"/>
          <w:b w:val="0"/>
          <w:bCs w:val="0"/>
          <w:sz w:val="24"/>
          <w:szCs w:val="24"/>
        </w:rPr>
        <w:t>А.И.</w:t>
      </w:r>
      <w:r w:rsidRPr="0025415B">
        <w:rPr>
          <w:rFonts w:ascii="Arial" w:hAnsi="Arial" w:cs="Arial"/>
          <w:b w:val="0"/>
          <w:bCs w:val="0"/>
          <w:sz w:val="24"/>
          <w:szCs w:val="24"/>
        </w:rPr>
        <w:t>Власенков</w:t>
      </w:r>
      <w:r>
        <w:rPr>
          <w:rFonts w:ascii="Arial" w:hAnsi="Arial" w:cs="Arial"/>
          <w:b w:val="0"/>
          <w:bCs w:val="0"/>
          <w:sz w:val="24"/>
          <w:szCs w:val="24"/>
        </w:rPr>
        <w:t>, Москва «Просвещение» 2010г</w:t>
      </w:r>
    </w:p>
    <w:p w:rsidR="00900D7C" w:rsidRPr="00B249B1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color w:val="FF0000"/>
          <w:sz w:val="24"/>
          <w:szCs w:val="24"/>
        </w:rPr>
      </w:pPr>
      <w:r w:rsidRPr="00B249B1">
        <w:rPr>
          <w:rFonts w:ascii="Arial" w:hAnsi="Arial" w:cs="Arial"/>
          <w:b w:val="0"/>
          <w:bCs w:val="0"/>
          <w:sz w:val="24"/>
          <w:szCs w:val="24"/>
        </w:rPr>
        <w:t>Литература  10  класс в двух частях. Автор-составитель:</w:t>
      </w:r>
      <w:r w:rsidRPr="00B249B1">
        <w:rPr>
          <w:rFonts w:ascii="Arial" w:hAnsi="Arial" w:cs="Arial"/>
          <w:b w:val="0"/>
          <w:bCs w:val="0"/>
          <w:color w:val="FF0000"/>
          <w:sz w:val="24"/>
          <w:szCs w:val="24"/>
        </w:rPr>
        <w:t>.</w:t>
      </w:r>
      <w:r w:rsidRPr="00EF537F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>В.И.Сахаров</w:t>
      </w:r>
      <w:r w:rsidRPr="00B249B1">
        <w:rPr>
          <w:rFonts w:ascii="Arial" w:hAnsi="Arial" w:cs="Arial"/>
          <w:b w:val="0"/>
          <w:bCs w:val="0"/>
          <w:color w:val="FF0000"/>
          <w:sz w:val="24"/>
          <w:szCs w:val="24"/>
        </w:rPr>
        <w:t>,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 xml:space="preserve"> С.А.Зинин</w:t>
      </w:r>
      <w:r>
        <w:rPr>
          <w:rFonts w:ascii="Arial" w:hAnsi="Arial" w:cs="Arial"/>
          <w:b w:val="0"/>
          <w:bCs w:val="0"/>
          <w:sz w:val="24"/>
          <w:szCs w:val="24"/>
        </w:rPr>
        <w:t>, В,А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>.Чалмаев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B249B1">
        <w:rPr>
          <w:rFonts w:ascii="Arial" w:hAnsi="Arial" w:cs="Arial"/>
          <w:b w:val="0"/>
          <w:bCs w:val="0"/>
          <w:sz w:val="24"/>
          <w:szCs w:val="24"/>
        </w:rPr>
        <w:t>М., «Русское слово» 2008г</w:t>
      </w:r>
      <w:r w:rsidRPr="00B249B1">
        <w:rPr>
          <w:rFonts w:ascii="Arial" w:hAnsi="Arial" w:cs="Arial"/>
          <w:b w:val="0"/>
          <w:bCs w:val="0"/>
          <w:color w:val="FF0000"/>
          <w:sz w:val="24"/>
          <w:szCs w:val="24"/>
        </w:rPr>
        <w:t xml:space="preserve"> </w:t>
      </w:r>
    </w:p>
    <w:p w:rsidR="00900D7C" w:rsidRPr="00B249B1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:rsidR="00900D7C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Default="00900D7C" w:rsidP="00734F72">
      <w:pPr>
        <w:pStyle w:val="Heading2"/>
        <w:jc w:val="both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Default="00900D7C" w:rsidP="002D041D">
      <w:pPr>
        <w:pStyle w:val="Heading2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Default="00900D7C" w:rsidP="002D041D">
      <w:pPr>
        <w:pStyle w:val="Heading2"/>
        <w:rPr>
          <w:rFonts w:ascii="Arial" w:hAnsi="Arial" w:cs="Arial"/>
          <w:b w:val="0"/>
          <w:bCs w:val="0"/>
          <w:sz w:val="28"/>
          <w:szCs w:val="28"/>
        </w:rPr>
      </w:pPr>
    </w:p>
    <w:p w:rsidR="00900D7C" w:rsidRPr="00B15510" w:rsidRDefault="00900D7C" w:rsidP="002D041D">
      <w:pPr>
        <w:spacing w:before="100" w:beforeAutospacing="1" w:after="100" w:afterAutospacing="1" w:line="240" w:lineRule="auto"/>
        <w:ind w:left="708"/>
        <w:outlineLvl w:val="1"/>
        <w:rPr>
          <w:rFonts w:ascii="Times New Roman" w:hAnsi="Times New Roman" w:cs="Times New Roman"/>
          <w:b/>
          <w:bCs/>
          <w:caps/>
          <w:color w:val="FF0000"/>
          <w:sz w:val="36"/>
          <w:szCs w:val="36"/>
          <w:lang w:eastAsia="ru-RU"/>
        </w:rPr>
      </w:pPr>
      <w:r w:rsidRPr="00B15510">
        <w:rPr>
          <w:rFonts w:ascii="Times New Roman" w:hAnsi="Times New Roman" w:cs="Times New Roman"/>
          <w:b/>
          <w:bCs/>
          <w:caps/>
          <w:color w:val="FF0000"/>
          <w:sz w:val="36"/>
          <w:szCs w:val="36"/>
          <w:lang w:eastAsia="ru-RU"/>
        </w:rPr>
        <w:t>Совершенствуй свои знания, или... Век живи - век  учись!</w:t>
      </w:r>
    </w:p>
    <w:p w:rsidR="00900D7C" w:rsidRDefault="00900D7C" w:rsidP="002D041D">
      <w:pPr>
        <w:pStyle w:val="Heading2"/>
        <w:ind w:left="708" w:firstLine="708"/>
        <w:rPr>
          <w:rStyle w:val="mw-headline"/>
          <w:b w:val="0"/>
          <w:bCs w:val="0"/>
          <w:color w:val="0000FF"/>
        </w:rPr>
      </w:pPr>
      <w:r w:rsidRPr="00F76CF0">
        <w:rPr>
          <w:rStyle w:val="mw-headline"/>
          <w:b w:val="0"/>
          <w:bCs w:val="0"/>
          <w:color w:val="0000FF"/>
        </w:rPr>
        <w:t>Курсы повышения квалификации</w:t>
      </w:r>
    </w:p>
    <w:p w:rsidR="00900D7C" w:rsidRPr="00F76CF0" w:rsidRDefault="00900D7C" w:rsidP="002D041D">
      <w:pPr>
        <w:pStyle w:val="Heading2"/>
        <w:ind w:left="708" w:firstLine="708"/>
        <w:rPr>
          <w:rStyle w:val="mw-headline"/>
          <w:b w:val="0"/>
          <w:bCs w:val="0"/>
          <w:color w:val="0000FF"/>
        </w:rPr>
      </w:pPr>
    </w:p>
    <w:tbl>
      <w:tblPr>
        <w:tblW w:w="0" w:type="auto"/>
        <w:tblInd w:w="-106" w:type="dxa"/>
        <w:tblBorders>
          <w:top w:val="double" w:sz="4" w:space="0" w:color="800080"/>
          <w:left w:val="double" w:sz="4" w:space="0" w:color="800080"/>
          <w:bottom w:val="double" w:sz="4" w:space="0" w:color="800080"/>
          <w:right w:val="double" w:sz="4" w:space="0" w:color="800080"/>
          <w:insideH w:val="double" w:sz="4" w:space="0" w:color="800080"/>
          <w:insideV w:val="double" w:sz="4" w:space="0" w:color="800080"/>
        </w:tblBorders>
        <w:tblLook w:val="00A0"/>
      </w:tblPr>
      <w:tblGrid>
        <w:gridCol w:w="586"/>
        <w:gridCol w:w="1088"/>
        <w:gridCol w:w="5829"/>
        <w:gridCol w:w="2068"/>
      </w:tblGrid>
      <w:tr w:rsidR="00900D7C" w:rsidRPr="003D286E">
        <w:tc>
          <w:tcPr>
            <w:tcW w:w="586" w:type="dxa"/>
          </w:tcPr>
          <w:p w:rsidR="00900D7C" w:rsidRPr="006C6D48" w:rsidRDefault="00900D7C" w:rsidP="005F1B4F">
            <w:pPr>
              <w:pStyle w:val="Heading2"/>
              <w:rPr>
                <w:color w:val="FF0000"/>
                <w:sz w:val="28"/>
                <w:szCs w:val="28"/>
              </w:rPr>
            </w:pPr>
            <w:r w:rsidRPr="006C6D48">
              <w:rPr>
                <w:color w:val="FF0000"/>
                <w:sz w:val="28"/>
                <w:szCs w:val="28"/>
              </w:rPr>
              <w:t>№</w:t>
            </w:r>
          </w:p>
        </w:tc>
        <w:tc>
          <w:tcPr>
            <w:tcW w:w="1088" w:type="dxa"/>
          </w:tcPr>
          <w:p w:rsidR="00900D7C" w:rsidRPr="006C6D48" w:rsidRDefault="00900D7C" w:rsidP="005F1B4F">
            <w:pPr>
              <w:pStyle w:val="Heading2"/>
              <w:rPr>
                <w:color w:val="FF0000"/>
                <w:sz w:val="28"/>
                <w:szCs w:val="28"/>
              </w:rPr>
            </w:pPr>
            <w:r w:rsidRPr="006C6D48">
              <w:rPr>
                <w:color w:val="FF0000"/>
                <w:sz w:val="28"/>
                <w:szCs w:val="28"/>
              </w:rPr>
              <w:t>Год</w:t>
            </w:r>
          </w:p>
        </w:tc>
        <w:tc>
          <w:tcPr>
            <w:tcW w:w="5829" w:type="dxa"/>
          </w:tcPr>
          <w:p w:rsidR="00900D7C" w:rsidRPr="006C6D48" w:rsidRDefault="00900D7C" w:rsidP="005F1B4F">
            <w:pPr>
              <w:pStyle w:val="Heading2"/>
              <w:rPr>
                <w:color w:val="FF0000"/>
                <w:sz w:val="28"/>
                <w:szCs w:val="28"/>
              </w:rPr>
            </w:pPr>
            <w:r w:rsidRPr="006C6D48">
              <w:rPr>
                <w:color w:val="FF0000"/>
                <w:sz w:val="28"/>
                <w:szCs w:val="28"/>
              </w:rPr>
              <w:t xml:space="preserve">   Название курсов</w:t>
            </w:r>
          </w:p>
          <w:p w:rsidR="00900D7C" w:rsidRPr="006C6D48" w:rsidRDefault="00900D7C" w:rsidP="005F1B4F">
            <w:pPr>
              <w:pStyle w:val="Heading2"/>
              <w:rPr>
                <w:color w:val="FF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900D7C" w:rsidRPr="006C6D48" w:rsidRDefault="00900D7C" w:rsidP="005F1B4F">
            <w:pPr>
              <w:pStyle w:val="Heading2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Кол-во часов</w:t>
            </w:r>
          </w:p>
        </w:tc>
      </w:tr>
      <w:tr w:rsidR="00900D7C" w:rsidRPr="003D286E">
        <w:tc>
          <w:tcPr>
            <w:tcW w:w="586" w:type="dxa"/>
          </w:tcPr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 w:rsidRPr="00F07672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 w:rsidRPr="00F07672">
              <w:rPr>
                <w:b w:val="0"/>
                <w:bCs w:val="0"/>
                <w:sz w:val="28"/>
                <w:szCs w:val="28"/>
              </w:rPr>
              <w:t>2007</w:t>
            </w:r>
          </w:p>
        </w:tc>
        <w:tc>
          <w:tcPr>
            <w:tcW w:w="5829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 w:rsidRPr="00F07672">
              <w:rPr>
                <w:b w:val="0"/>
                <w:bCs w:val="0"/>
                <w:sz w:val="28"/>
                <w:szCs w:val="28"/>
              </w:rPr>
              <w:t>«Применение ИКТ в учебном процессе»</w:t>
            </w:r>
          </w:p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068" w:type="dxa"/>
          </w:tcPr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72 часа</w:t>
            </w:r>
          </w:p>
        </w:tc>
      </w:tr>
      <w:tr w:rsidR="00900D7C" w:rsidRPr="003D286E">
        <w:tc>
          <w:tcPr>
            <w:tcW w:w="586" w:type="dxa"/>
          </w:tcPr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 w:rsidRPr="00F07672">
              <w:rPr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2008</w:t>
            </w:r>
          </w:p>
        </w:tc>
        <w:tc>
          <w:tcPr>
            <w:tcW w:w="5829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«Применение инновационных технологий как средство повышения качества образования»</w:t>
            </w:r>
          </w:p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06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72 часа</w:t>
            </w:r>
          </w:p>
        </w:tc>
      </w:tr>
      <w:tr w:rsidR="00900D7C" w:rsidRPr="003D286E">
        <w:tc>
          <w:tcPr>
            <w:tcW w:w="586" w:type="dxa"/>
          </w:tcPr>
          <w:p w:rsidR="00900D7C" w:rsidRPr="00F0767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2009</w:t>
            </w:r>
          </w:p>
        </w:tc>
        <w:tc>
          <w:tcPr>
            <w:tcW w:w="5829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«ГОС второго поколения – основа модернизации школьного филологического образования»</w:t>
            </w:r>
          </w:p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06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72 часа</w:t>
            </w:r>
          </w:p>
        </w:tc>
      </w:tr>
      <w:tr w:rsidR="00900D7C" w:rsidRPr="003D286E">
        <w:tc>
          <w:tcPr>
            <w:tcW w:w="586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2009</w:t>
            </w:r>
          </w:p>
        </w:tc>
        <w:tc>
          <w:tcPr>
            <w:tcW w:w="5829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«Дидактические возможности интерактивной доски в учебном процессе и технологии их реализации»</w:t>
            </w:r>
          </w:p>
        </w:tc>
        <w:tc>
          <w:tcPr>
            <w:tcW w:w="206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72 часа</w:t>
            </w:r>
          </w:p>
        </w:tc>
      </w:tr>
      <w:tr w:rsidR="00900D7C" w:rsidRPr="003D286E">
        <w:tc>
          <w:tcPr>
            <w:tcW w:w="586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08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2007</w:t>
            </w:r>
          </w:p>
        </w:tc>
        <w:tc>
          <w:tcPr>
            <w:tcW w:w="5829" w:type="dxa"/>
          </w:tcPr>
          <w:p w:rsidR="00900D7C" w:rsidRPr="00E42C22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 w:rsidRPr="00E42C22">
              <w:rPr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E42C22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E42C22">
              <w:rPr>
                <w:b w:val="0"/>
                <w:bCs w:val="0"/>
                <w:sz w:val="28"/>
                <w:szCs w:val="28"/>
              </w:rPr>
              <w:t xml:space="preserve">«Использование компьютерных технологий в образовании программы </w:t>
            </w:r>
            <w:r w:rsidRPr="00E42C22">
              <w:rPr>
                <w:b w:val="0"/>
                <w:bCs w:val="0"/>
                <w:sz w:val="28"/>
                <w:szCs w:val="28"/>
                <w:lang w:val="en-US"/>
              </w:rPr>
              <w:t>Intel</w:t>
            </w:r>
            <w:r w:rsidRPr="00E42C22">
              <w:rPr>
                <w:b w:val="0"/>
                <w:bCs w:val="0"/>
                <w:sz w:val="28"/>
                <w:szCs w:val="28"/>
              </w:rPr>
              <w:t>. Обучение для будущего</w:t>
            </w:r>
            <w:r w:rsidRPr="00E42C22">
              <w:rPr>
                <w:b w:val="0"/>
                <w:bCs w:val="0"/>
                <w:sz w:val="24"/>
                <w:szCs w:val="24"/>
              </w:rPr>
              <w:t>»</w:t>
            </w:r>
          </w:p>
        </w:tc>
        <w:tc>
          <w:tcPr>
            <w:tcW w:w="2068" w:type="dxa"/>
          </w:tcPr>
          <w:p w:rsidR="00900D7C" w:rsidRDefault="00900D7C" w:rsidP="005F1B4F">
            <w:pPr>
              <w:pStyle w:val="Heading2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72 часа</w:t>
            </w:r>
          </w:p>
        </w:tc>
      </w:tr>
    </w:tbl>
    <w:p w:rsidR="00900D7C" w:rsidRDefault="00900D7C" w:rsidP="002D041D">
      <w:pPr>
        <w:pStyle w:val="Heading2"/>
        <w:ind w:left="708" w:hanging="708"/>
        <w:rPr>
          <w:b w:val="0"/>
          <w:bCs w:val="0"/>
          <w:sz w:val="28"/>
          <w:szCs w:val="28"/>
        </w:rPr>
      </w:pPr>
    </w:p>
    <w:p w:rsidR="00900D7C" w:rsidRPr="00F83E7C" w:rsidRDefault="00900D7C" w:rsidP="002D041D">
      <w:pPr>
        <w:pStyle w:val="Heading2"/>
        <w:ind w:left="708" w:hanging="708"/>
        <w:rPr>
          <w:sz w:val="20"/>
          <w:szCs w:val="20"/>
        </w:rPr>
      </w:pPr>
      <w:r>
        <w:rPr>
          <w:noProof/>
        </w:rPr>
        <w:pict>
          <v:shape id="_x0000_i1028" type="#_x0000_t75" style="width:303pt;height:226.5pt;visibility:visible">
            <v:imagedata r:id="rId14" o:title=""/>
          </v:shape>
        </w:pict>
      </w:r>
    </w:p>
    <w:p w:rsidR="00900D7C" w:rsidRDefault="00900D7C" w:rsidP="007F26AA">
      <w:pPr>
        <w:rPr>
          <w:b/>
          <w:bCs/>
          <w:color w:val="FF0000"/>
          <w:sz w:val="36"/>
          <w:szCs w:val="36"/>
        </w:rPr>
      </w:pPr>
      <w:r w:rsidRPr="00C502D1">
        <w:rPr>
          <w:b/>
          <w:bCs/>
          <w:color w:val="FF0000"/>
          <w:sz w:val="36"/>
          <w:szCs w:val="36"/>
        </w:rPr>
        <w:t>Участие в муниципальных ,</w:t>
      </w:r>
      <w:r>
        <w:rPr>
          <w:b/>
          <w:bCs/>
          <w:color w:val="FF0000"/>
          <w:sz w:val="36"/>
          <w:szCs w:val="36"/>
        </w:rPr>
        <w:t xml:space="preserve"> региональных, Всероссийских </w:t>
      </w:r>
      <w:r>
        <w:rPr>
          <w:b/>
          <w:bCs/>
          <w:color w:val="FF0000"/>
          <w:sz w:val="36"/>
          <w:szCs w:val="36"/>
        </w:rPr>
        <w:tab/>
        <w:t>и международных конкурсах, фестивалях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563"/>
        <w:gridCol w:w="3191"/>
      </w:tblGrid>
      <w:tr w:rsidR="00900D7C" w:rsidRPr="003D286E">
        <w:tc>
          <w:tcPr>
            <w:tcW w:w="817" w:type="dxa"/>
          </w:tcPr>
          <w:p w:rsidR="00900D7C" w:rsidRPr="003D286E" w:rsidRDefault="00900D7C" w:rsidP="003D286E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3D286E">
              <w:rPr>
                <w:b/>
                <w:bCs/>
                <w:color w:val="FF0000"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900D7C" w:rsidRPr="003D286E" w:rsidRDefault="00900D7C" w:rsidP="003D286E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3D286E">
              <w:rPr>
                <w:b/>
                <w:bCs/>
                <w:color w:val="FF0000"/>
                <w:sz w:val="28"/>
                <w:szCs w:val="28"/>
              </w:rPr>
              <w:t>Название</w:t>
            </w:r>
          </w:p>
        </w:tc>
        <w:tc>
          <w:tcPr>
            <w:tcW w:w="3191" w:type="dxa"/>
          </w:tcPr>
          <w:p w:rsidR="00900D7C" w:rsidRPr="003D286E" w:rsidRDefault="00900D7C" w:rsidP="003D286E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3D286E">
              <w:rPr>
                <w:b/>
                <w:bCs/>
                <w:color w:val="FF0000"/>
                <w:sz w:val="28"/>
                <w:szCs w:val="28"/>
              </w:rPr>
              <w:t>Результат</w:t>
            </w:r>
          </w:p>
          <w:p w:rsidR="00900D7C" w:rsidRPr="003D286E" w:rsidRDefault="00900D7C" w:rsidP="003D286E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900D7C" w:rsidRPr="001A10F3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0F3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«Портфолио педагога»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 xml:space="preserve">Лауреат конкурса 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Приказ №200-о  от 10.04. 2012г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Международная игра-конкурс «Русский медвежонок-языкознание для всех» -2009,2010,2011гг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 игры. Благодарственное письмо регионального оргкомитета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региональной интернет-олимпиады по русскому языку и литературе 2012г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3 место, ученица 9 класса Тюлюкова Кристина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Приказ РОО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фестиваль «М.Шолохов-великий сын Дона»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Диплом коллективу учащихся школы в номинации «Лучшая инсценировка» (Призер конкурса) Приказ №574-о  от 13.11.2009г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  конкурс «Писатели Дона»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Поцелуевой Анастасии,уч-ся11 класса  за презентацию «Матерь Человеческая»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Приказ РОО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всероссийской олимпиады школьников по литературе – 2010г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призеру Гончаровой Светлане, ученице10 класса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 xml:space="preserve">Приказ РОО 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всероссийской олимпиады школьников по русскому языку– 2010г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призеру Гончаровой Светлане, ученице10 класса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 xml:space="preserve">Приказ РОО 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всероссийской олимпиады школьников по русскому языку– 2011г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призеру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Кияненко Сергею, ученику 9 класса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Всероссийской олимпиады школьников по  литературе 2011г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Свидетельство об участии Кияненко Сергея 2011г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 «Письмо 2010»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Диплом и памятный подарок победителю Суша Илье. Ученику 8 класса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регионального фестиваля детского творчества «Мир начинается с детства», в номинации «Художественное слово»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победителю Башлыковой Олесе-1 место.2012г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регионального фестиваля «В Чехове Россия полюбила себя»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Приказ РОО об объявлении благодарности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областного конкурса сочинений школьников в номинации «Будущее моей страны – мое будущее»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РОО Зубковой Олесе, 1- место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Муниципальный фестиваль детского творчества «Певец Донского края»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 РОО коллективу уч-ся школы за 1 место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Школьный этап зонального конкурса « Путь к мастерству»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Приказ №179 от03.03.2010г</w:t>
            </w:r>
          </w:p>
        </w:tc>
      </w:tr>
      <w:tr w:rsidR="00900D7C" w:rsidRPr="00242CA7">
        <w:tc>
          <w:tcPr>
            <w:tcW w:w="817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63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2CA7">
              <w:rPr>
                <w:rFonts w:ascii="Times New Roman" w:hAnsi="Times New Roman" w:cs="Times New Roman"/>
                <w:sz w:val="28"/>
                <w:szCs w:val="28"/>
              </w:rPr>
              <w:t>Школьный этап недели словесности</w:t>
            </w:r>
          </w:p>
        </w:tc>
        <w:tc>
          <w:tcPr>
            <w:tcW w:w="3191" w:type="dxa"/>
          </w:tcPr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900D7C" w:rsidRPr="00242CA7" w:rsidRDefault="00900D7C" w:rsidP="003D2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CA7">
              <w:rPr>
                <w:rFonts w:ascii="Times New Roman" w:hAnsi="Times New Roman" w:cs="Times New Roman"/>
                <w:sz w:val="24"/>
                <w:szCs w:val="24"/>
              </w:rPr>
              <w:t>Приказ №165 от 12.11.2011г</w:t>
            </w:r>
          </w:p>
        </w:tc>
      </w:tr>
    </w:tbl>
    <w:p w:rsidR="00900D7C" w:rsidRPr="00242CA7" w:rsidRDefault="00900D7C" w:rsidP="007F26AA">
      <w:pPr>
        <w:rPr>
          <w:rFonts w:ascii="Times New Roman" w:hAnsi="Times New Roman" w:cs="Times New Roman"/>
          <w:sz w:val="24"/>
          <w:szCs w:val="24"/>
        </w:rPr>
      </w:pPr>
    </w:p>
    <w:p w:rsidR="00900D7C" w:rsidRPr="00242CA7" w:rsidRDefault="00900D7C" w:rsidP="007F26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00D7C" w:rsidRPr="00242CA7" w:rsidRDefault="00900D7C" w:rsidP="007F26AA">
      <w:pPr>
        <w:rPr>
          <w:b/>
          <w:bCs/>
          <w:sz w:val="24"/>
          <w:szCs w:val="24"/>
        </w:rPr>
      </w:pPr>
    </w:p>
    <w:p w:rsidR="00900D7C" w:rsidRDefault="00900D7C" w:rsidP="007F26AA">
      <w:pPr>
        <w:rPr>
          <w:b/>
          <w:bCs/>
          <w:sz w:val="36"/>
          <w:szCs w:val="36"/>
        </w:rPr>
      </w:pPr>
    </w:p>
    <w:p w:rsidR="00900D7C" w:rsidRDefault="00900D7C" w:rsidP="007F26AA">
      <w:pPr>
        <w:rPr>
          <w:b/>
          <w:bCs/>
          <w:sz w:val="36"/>
          <w:szCs w:val="36"/>
        </w:rPr>
      </w:pPr>
      <w:bookmarkStart w:id="0" w:name="_GoBack"/>
      <w:bookmarkEnd w:id="0"/>
    </w:p>
    <w:p w:rsidR="00900D7C" w:rsidRDefault="00900D7C" w:rsidP="007F26AA">
      <w:pPr>
        <w:rPr>
          <w:b/>
          <w:bCs/>
          <w:sz w:val="36"/>
          <w:szCs w:val="36"/>
        </w:rPr>
      </w:pPr>
    </w:p>
    <w:p w:rsidR="00900D7C" w:rsidRDefault="00900D7C" w:rsidP="007F26AA">
      <w:pPr>
        <w:rPr>
          <w:b/>
          <w:bCs/>
          <w:sz w:val="36"/>
          <w:szCs w:val="36"/>
        </w:rPr>
      </w:pPr>
    </w:p>
    <w:p w:rsidR="00900D7C" w:rsidRDefault="00900D7C" w:rsidP="007F26AA">
      <w:pPr>
        <w:rPr>
          <w:b/>
          <w:bCs/>
          <w:sz w:val="36"/>
          <w:szCs w:val="36"/>
        </w:rPr>
      </w:pPr>
    </w:p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/>
    <w:p w:rsidR="00900D7C" w:rsidRDefault="00900D7C" w:rsidP="00530A6B">
      <w:pPr>
        <w:ind w:left="-18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8" type="#_x0000_t202" style="position:absolute;left:0;text-align:left;margin-left:189.45pt;margin-top:96.1pt;width:267pt;height:119.25pt;z-index:251656704;visibility:visible" strokecolor="#936" strokeweight="1.5pt">
            <v:textbox style="mso-next-textbox:#Поле 3">
              <w:txbxContent>
                <w:p w:rsidR="00900D7C" w:rsidRPr="00C81D9A" w:rsidRDefault="00900D7C" w:rsidP="00530A6B">
                  <w:pPr>
                    <w:rPr>
                      <w:b/>
                      <w:bCs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ab/>
                  </w:r>
                  <w:r w:rsidRPr="00C81D9A">
                    <w:rPr>
                      <w:b/>
                      <w:bCs/>
                      <w:color w:val="FF0000"/>
                      <w:sz w:val="48"/>
                      <w:szCs w:val="48"/>
                    </w:rPr>
                    <w:t>Всероссийская игра</w:t>
                  </w:r>
                </w:p>
                <w:p w:rsidR="00900D7C" w:rsidRPr="00C81D9A" w:rsidRDefault="00900D7C" w:rsidP="00530A6B">
                  <w:pPr>
                    <w:rPr>
                      <w:b/>
                      <w:bCs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FF0000"/>
                      <w:sz w:val="48"/>
                      <w:szCs w:val="48"/>
                    </w:rPr>
                    <w:tab/>
                  </w:r>
                  <w:r w:rsidRPr="00C81D9A">
                    <w:rPr>
                      <w:b/>
                      <w:bCs/>
                      <w:color w:val="FF0000"/>
                      <w:sz w:val="48"/>
                      <w:szCs w:val="48"/>
                    </w:rPr>
                    <w:t xml:space="preserve"> « Русский   </w:t>
                  </w:r>
                  <w:r>
                    <w:rPr>
                      <w:b/>
                      <w:bCs/>
                      <w:color w:val="FF0000"/>
                      <w:sz w:val="48"/>
                      <w:szCs w:val="48"/>
                    </w:rPr>
                    <w:tab/>
                  </w:r>
                  <w:r w:rsidRPr="00C81D9A">
                    <w:rPr>
                      <w:b/>
                      <w:bCs/>
                      <w:color w:val="FF0000"/>
                      <w:sz w:val="48"/>
                      <w:szCs w:val="48"/>
                    </w:rPr>
                    <w:t>медвежонок»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2" o:spid="_x0000_i1029" type="#_x0000_t75" style="width:166.5pt;height:182.25pt;visibility:visible">
            <v:imagedata r:id="rId15" o:title="" croptop="19653f" cropbottom="13314f" cropleft="18126f" cropright="13607f"/>
          </v:shape>
        </w:pict>
      </w:r>
    </w:p>
    <w:p w:rsidR="00900D7C" w:rsidRDefault="00900D7C" w:rsidP="00530A6B">
      <w:pPr>
        <w:ind w:left="-180"/>
        <w:jc w:val="both"/>
      </w:pPr>
    </w:p>
    <w:p w:rsidR="00900D7C" w:rsidRDefault="00900D7C" w:rsidP="00530A6B">
      <w:pPr>
        <w:ind w:left="-180"/>
        <w:jc w:val="both"/>
      </w:pPr>
    </w:p>
    <w:p w:rsidR="00900D7C" w:rsidRDefault="00900D7C" w:rsidP="00530A6B">
      <w:pPr>
        <w:ind w:left="-180"/>
        <w:jc w:val="both"/>
        <w:rPr>
          <w:b/>
          <w:bCs/>
          <w:color w:val="F79646"/>
          <w:sz w:val="32"/>
          <w:szCs w:val="32"/>
        </w:rPr>
      </w:pPr>
    </w:p>
    <w:p w:rsidR="00900D7C" w:rsidRDefault="00900D7C" w:rsidP="00530A6B">
      <w:pPr>
        <w:ind w:left="-180"/>
        <w:jc w:val="both"/>
        <w:rPr>
          <w:b/>
          <w:bCs/>
          <w:color w:val="F79646"/>
          <w:sz w:val="32"/>
          <w:szCs w:val="32"/>
        </w:rPr>
      </w:pPr>
    </w:p>
    <w:p w:rsidR="00900D7C" w:rsidRDefault="00900D7C" w:rsidP="00530A6B">
      <w:pPr>
        <w:rPr>
          <w:b/>
          <w:bCs/>
          <w:color w:val="F79646"/>
          <w:sz w:val="32"/>
          <w:szCs w:val="32"/>
        </w:rPr>
      </w:pP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ab/>
      </w:r>
      <w:r w:rsidRPr="00F61E53">
        <w:rPr>
          <w:b/>
          <w:bCs/>
          <w:color w:val="F79646"/>
          <w:sz w:val="32"/>
          <w:szCs w:val="32"/>
        </w:rPr>
        <w:t xml:space="preserve">«Русский медвежонок </w:t>
      </w:r>
      <w:r>
        <w:rPr>
          <w:b/>
          <w:bCs/>
          <w:color w:val="F79646"/>
          <w:sz w:val="32"/>
          <w:szCs w:val="32"/>
        </w:rPr>
        <w:t>-2009</w:t>
      </w:r>
    </w:p>
    <w:p w:rsidR="00900D7C" w:rsidRDefault="00900D7C" w:rsidP="00530A6B">
      <w:pPr>
        <w:rPr>
          <w:b/>
          <w:bCs/>
          <w:color w:val="F79646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360"/>
        <w:gridCol w:w="1914"/>
        <w:gridCol w:w="1914"/>
      </w:tblGrid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№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Фамилия, имя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Баллы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1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Тюлюкова Кристина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70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2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Полюдов Андрей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60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3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Кияненко Сергей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79</w:t>
            </w:r>
          </w:p>
        </w:tc>
      </w:tr>
    </w:tbl>
    <w:p w:rsidR="00900D7C" w:rsidRPr="006A22DD" w:rsidRDefault="00900D7C" w:rsidP="00530A6B">
      <w:pPr>
        <w:rPr>
          <w:b/>
          <w:bCs/>
          <w:color w:val="0070C0"/>
        </w:rPr>
      </w:pPr>
      <w:r w:rsidRPr="00D00D1F">
        <w:rPr>
          <w:b/>
          <w:bCs/>
          <w:color w:val="0070C0"/>
        </w:rPr>
        <w:t>Всего участников - 41 учащихся</w:t>
      </w:r>
    </w:p>
    <w:p w:rsidR="00900D7C" w:rsidRDefault="00900D7C" w:rsidP="00530A6B">
      <w:pPr>
        <w:ind w:left="1416"/>
        <w:jc w:val="both"/>
        <w:rPr>
          <w:b/>
          <w:bCs/>
          <w:color w:val="F79646"/>
          <w:sz w:val="32"/>
          <w:szCs w:val="32"/>
        </w:rPr>
      </w:pPr>
    </w:p>
    <w:p w:rsidR="00900D7C" w:rsidRPr="006A22DD" w:rsidRDefault="00900D7C" w:rsidP="00530A6B">
      <w:pPr>
        <w:ind w:left="1416"/>
        <w:jc w:val="both"/>
        <w:rPr>
          <w:b/>
          <w:bCs/>
          <w:color w:val="F79646"/>
          <w:sz w:val="32"/>
          <w:szCs w:val="32"/>
        </w:rPr>
      </w:pPr>
      <w:r>
        <w:rPr>
          <w:b/>
          <w:bCs/>
          <w:color w:val="F79646"/>
          <w:sz w:val="32"/>
          <w:szCs w:val="32"/>
        </w:rPr>
        <w:t>«Русский медвежонок -2010</w:t>
      </w:r>
      <w:r w:rsidRPr="00F61E53">
        <w:rPr>
          <w:b/>
          <w:bCs/>
          <w:color w:val="F79646"/>
          <w:sz w:val="32"/>
          <w:szCs w:val="32"/>
        </w:rPr>
        <w:t>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360"/>
        <w:gridCol w:w="1914"/>
        <w:gridCol w:w="1914"/>
      </w:tblGrid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№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Фамилия, имя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Баллы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1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Суша Илья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77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2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Тюлюкова Кристина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80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3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Полюдов Андрей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64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4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Александрина Александра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63</w:t>
            </w:r>
          </w:p>
        </w:tc>
      </w:tr>
    </w:tbl>
    <w:p w:rsidR="00900D7C" w:rsidRDefault="00900D7C" w:rsidP="00530A6B"/>
    <w:p w:rsidR="00900D7C" w:rsidRPr="00D00D1F" w:rsidRDefault="00900D7C" w:rsidP="00530A6B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ab/>
      </w:r>
      <w:r w:rsidRPr="00D00D1F">
        <w:rPr>
          <w:b/>
          <w:bCs/>
          <w:color w:val="0070C0"/>
          <w:sz w:val="28"/>
          <w:szCs w:val="28"/>
        </w:rPr>
        <w:t>Всего участников - 48 учащихся</w:t>
      </w:r>
    </w:p>
    <w:p w:rsidR="00900D7C" w:rsidRPr="00F61E53" w:rsidRDefault="00900D7C" w:rsidP="00530A6B">
      <w:pPr>
        <w:ind w:left="1416"/>
        <w:jc w:val="both"/>
        <w:rPr>
          <w:b/>
          <w:bCs/>
          <w:color w:val="F79646"/>
          <w:sz w:val="32"/>
          <w:szCs w:val="32"/>
        </w:rPr>
      </w:pPr>
      <w:r>
        <w:rPr>
          <w:b/>
          <w:bCs/>
          <w:color w:val="F79646"/>
          <w:sz w:val="32"/>
          <w:szCs w:val="32"/>
        </w:rPr>
        <w:t>«Русский медвежонок -2011</w:t>
      </w:r>
      <w:r w:rsidRPr="00F61E53">
        <w:rPr>
          <w:b/>
          <w:bCs/>
          <w:color w:val="F79646"/>
          <w:sz w:val="32"/>
          <w:szCs w:val="32"/>
        </w:rPr>
        <w:t>»</w:t>
      </w:r>
    </w:p>
    <w:p w:rsidR="00900D7C" w:rsidRPr="00F61E53" w:rsidRDefault="00900D7C" w:rsidP="00530A6B">
      <w:pPr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360"/>
        <w:gridCol w:w="1914"/>
        <w:gridCol w:w="1914"/>
      </w:tblGrid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№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Фамилия, имя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Баллы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1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Тюлюкова Кристина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8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74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2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Полюдов Андрей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8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68</w:t>
            </w:r>
          </w:p>
        </w:tc>
      </w:tr>
      <w:tr w:rsidR="00900D7C" w:rsidRPr="003D286E">
        <w:tc>
          <w:tcPr>
            <w:tcW w:w="468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3</w:t>
            </w:r>
          </w:p>
        </w:tc>
        <w:tc>
          <w:tcPr>
            <w:tcW w:w="3360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Чебаков Владислав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7 класс</w:t>
            </w:r>
          </w:p>
        </w:tc>
        <w:tc>
          <w:tcPr>
            <w:tcW w:w="1914" w:type="dxa"/>
          </w:tcPr>
          <w:p w:rsidR="00900D7C" w:rsidRPr="003D286E" w:rsidRDefault="00900D7C" w:rsidP="005F1B4F">
            <w:pPr>
              <w:rPr>
                <w:b/>
                <w:bCs/>
                <w:caps/>
                <w:color w:val="993366"/>
                <w:sz w:val="24"/>
                <w:szCs w:val="24"/>
              </w:rPr>
            </w:pPr>
            <w:r w:rsidRPr="003D286E">
              <w:rPr>
                <w:b/>
                <w:bCs/>
                <w:caps/>
                <w:color w:val="993366"/>
                <w:sz w:val="24"/>
                <w:szCs w:val="24"/>
              </w:rPr>
              <w:t>89</w:t>
            </w:r>
          </w:p>
        </w:tc>
      </w:tr>
    </w:tbl>
    <w:p w:rsidR="00900D7C" w:rsidRPr="006A22DD" w:rsidRDefault="00900D7C" w:rsidP="00530A6B">
      <w:pPr>
        <w:rPr>
          <w:b/>
          <w:bCs/>
          <w:caps/>
          <w:sz w:val="24"/>
          <w:szCs w:val="24"/>
        </w:rPr>
      </w:pPr>
    </w:p>
    <w:p w:rsidR="00900D7C" w:rsidRPr="00D00D1F" w:rsidRDefault="00900D7C" w:rsidP="00530A6B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0070C0"/>
          <w:sz w:val="28"/>
          <w:szCs w:val="28"/>
        </w:rPr>
        <w:tab/>
      </w:r>
      <w:r w:rsidRPr="00D00D1F">
        <w:rPr>
          <w:b/>
          <w:bCs/>
          <w:color w:val="0070C0"/>
          <w:sz w:val="28"/>
          <w:szCs w:val="28"/>
        </w:rPr>
        <w:t>Всего участников -  50 учащихся</w:t>
      </w:r>
    </w:p>
    <w:p w:rsidR="00900D7C" w:rsidRPr="00D00D1F" w:rsidRDefault="00900D7C" w:rsidP="00530A6B">
      <w:pPr>
        <w:rPr>
          <w:b/>
          <w:bCs/>
          <w:color w:val="0070C0"/>
          <w:sz w:val="28"/>
          <w:szCs w:val="28"/>
        </w:rPr>
      </w:pPr>
    </w:p>
    <w:p w:rsidR="00900D7C" w:rsidRPr="00D00D1F" w:rsidRDefault="00900D7C" w:rsidP="00530A6B">
      <w:pPr>
        <w:rPr>
          <w:b/>
          <w:bCs/>
          <w:sz w:val="28"/>
          <w:szCs w:val="28"/>
        </w:rPr>
      </w:pPr>
    </w:p>
    <w:p w:rsidR="00900D7C" w:rsidRPr="003E7227" w:rsidRDefault="00900D7C" w:rsidP="00530A6B">
      <w:pPr>
        <w:rPr>
          <w:b/>
          <w:bCs/>
          <w:noProof/>
          <w:sz w:val="36"/>
          <w:szCs w:val="36"/>
        </w:rPr>
      </w:pPr>
    </w:p>
    <w:p w:rsidR="00900D7C" w:rsidRDefault="00900D7C" w:rsidP="00530A6B">
      <w:pPr>
        <w:rPr>
          <w:b/>
          <w:bCs/>
          <w:sz w:val="32"/>
          <w:szCs w:val="32"/>
        </w:rPr>
      </w:pPr>
    </w:p>
    <w:p w:rsidR="00900D7C" w:rsidRPr="00280DD4" w:rsidRDefault="00900D7C" w:rsidP="00530A6B">
      <w:pPr>
        <w:rPr>
          <w:b/>
          <w:bCs/>
          <w:sz w:val="32"/>
          <w:szCs w:val="32"/>
        </w:rPr>
      </w:pPr>
    </w:p>
    <w:p w:rsidR="00900D7C" w:rsidRDefault="00900D7C"/>
    <w:p w:rsidR="00900D7C" w:rsidRDefault="00900D7C"/>
    <w:p w:rsidR="00900D7C" w:rsidRPr="0029577C" w:rsidRDefault="00900D7C">
      <w:pPr>
        <w:rPr>
          <w:color w:val="FF0000"/>
          <w:sz w:val="32"/>
          <w:szCs w:val="32"/>
        </w:rPr>
      </w:pPr>
    </w:p>
    <w:p w:rsidR="00900D7C" w:rsidRPr="0029577C" w:rsidRDefault="00900D7C">
      <w:pPr>
        <w:rPr>
          <w:color w:val="FF0000"/>
          <w:sz w:val="32"/>
          <w:szCs w:val="32"/>
        </w:rPr>
      </w:pPr>
    </w:p>
    <w:p w:rsidR="00900D7C" w:rsidRDefault="00900D7C"/>
    <w:p w:rsidR="00900D7C" w:rsidRDefault="00900D7C"/>
    <w:p w:rsidR="00900D7C" w:rsidRDefault="00900D7C"/>
    <w:p w:rsidR="00900D7C" w:rsidRPr="00925351" w:rsidRDefault="00900D7C" w:rsidP="00530A6B">
      <w:pPr>
        <w:pStyle w:val="Heading2"/>
        <w:ind w:left="708" w:hanging="708"/>
        <w:rPr>
          <w:color w:val="FF0000"/>
          <w:sz w:val="32"/>
          <w:szCs w:val="32"/>
        </w:rPr>
      </w:pPr>
      <w:r w:rsidRPr="00821318">
        <w:rPr>
          <w:rFonts w:ascii="Arial" w:hAnsi="Arial" w:cs="Arial"/>
          <w:noProof/>
          <w:color w:val="FF0000"/>
          <w:sz w:val="32"/>
          <w:szCs w:val="32"/>
        </w:rPr>
        <w:pict>
          <v:shape id="Рисунок 4" o:spid="_x0000_i1030" type="#_x0000_t75" style="width:399.75pt;height:300pt;visibility:visible">
            <v:imagedata r:id="rId16" o:title=""/>
          </v:shape>
        </w:pict>
      </w:r>
    </w:p>
    <w:p w:rsidR="00900D7C" w:rsidRPr="00C81145" w:rsidRDefault="00900D7C" w:rsidP="00530A6B">
      <w:pPr>
        <w:pStyle w:val="Heading2"/>
        <w:ind w:left="708" w:hanging="708"/>
        <w:rPr>
          <w:rFonts w:ascii="Arial" w:hAnsi="Arial" w:cs="Arial"/>
          <w:b w:val="0"/>
          <w:bCs w:val="0"/>
          <w:sz w:val="32"/>
          <w:szCs w:val="32"/>
        </w:rPr>
      </w:pPr>
    </w:p>
    <w:p w:rsidR="00900D7C" w:rsidRPr="002C24F7" w:rsidRDefault="00900D7C" w:rsidP="0053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32"/>
          <w:szCs w:val="32"/>
        </w:rPr>
        <w:t xml:space="preserve">Классный руководитель – мастер, чародей, творец и просто </w:t>
      </w:r>
      <w:r w:rsidRPr="002C24F7">
        <w:rPr>
          <w:rFonts w:ascii="Times New Roman" w:hAnsi="Times New Roman" w:cs="Times New Roman"/>
          <w:sz w:val="28"/>
          <w:szCs w:val="28"/>
        </w:rPr>
        <w:t>верный друг детей. Справедливо сказано, что писатель живёт в своих книгах, художник – в картинах, а учитель – в мыслях и поступках своих учеников.</w:t>
      </w:r>
    </w:p>
    <w:p w:rsidR="00900D7C" w:rsidRPr="002C24F7" w:rsidRDefault="00900D7C" w:rsidP="00530A6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>В 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 я классный руководитель 10</w:t>
      </w:r>
      <w:r w:rsidRPr="002C24F7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900D7C" w:rsidRPr="002C24F7" w:rsidRDefault="00900D7C" w:rsidP="00530A6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ab/>
        <w:t xml:space="preserve">Классный руководитель – это особенный учитель. Каждый школьник видит в нём друга, наставника, идеального человека. Душевные богатства учащихся множатся через душевное богатство учителя, так как дети во всём стремятся подражать и копировать своего учителя. Такие человеческие отношения, как душевная щедрость, чуткость к человеку, понимание его и сострадание, проявляется в личности любого школьника через отношения классного руководителя и ученика и остаются на всю жизнь. 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 xml:space="preserve">Главное качество классного руководителя – это, на мой взгляд, доброта, любовь к людям, щедрость души и искренность в отношениях с ребёнком. А главное дело учителя – целенаправленно влиять на ребёнка, развивая богатство его души, помогая ему стать личностью, направляя профессионально и с любовью его усилия, корректируя отношения. 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 xml:space="preserve">Вслед за известными педагогами считаю, ученик должен стать творцом своей деятельности. Поэтому необходимо строить обучение и воспитание так, чтобы ребёнок, прилагая усилия, преодолевая трудности, добивался результата, тогда его роль в обучении будет деятельностной, а результат  воспитательной работы более радостным. Ученик, по  моему мнению, должен получать право на инициативу, самостоятельность, индивидуальный поиск и творчество. 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 xml:space="preserve">В своей деятельности в качестве классного руководителя использую личностно-ориентированный подход в образовательном процессе, где каждый ученик находится в поле зрения учителя, который различными средствами помогает своему питомцу раскрыться в многогранности своей личности. 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>Способствую созданию благоприятного психологического климата в классе, атмосферы товарищества, взаимопомощи, толерантности.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 xml:space="preserve">Из урока в урок я убеждаю ребят, что учёба – это их главный и очень серьёзный труд, что их хорошая учёба нужна им самим, маме, папе, бабушке, учительнице, а главное – Родине. 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 xml:space="preserve">Учу ценить учебное время, воспитываю в школьниках желание помочь товарищу. Вместе с детьми искренне радуюсь хорошим ответам и успехам каждого и огорчаюсь за промахи и неудачи. А дети это чувствуют и стараются работать с душой. </w:t>
      </w:r>
    </w:p>
    <w:p w:rsidR="00900D7C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4F7">
        <w:rPr>
          <w:rFonts w:ascii="Times New Roman" w:hAnsi="Times New Roman" w:cs="Times New Roman"/>
          <w:sz w:val="28"/>
          <w:szCs w:val="28"/>
        </w:rPr>
        <w:t>Организую деятельность детей по развитию самоуправления в классе.</w:t>
      </w:r>
    </w:p>
    <w:p w:rsidR="00900D7C" w:rsidRPr="002C24F7" w:rsidRDefault="00900D7C" w:rsidP="00530A6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классных часов разнообразна. Это и круглый стол, и беседа, и игра, и викторина , и дискуссия и т.д. (Разработки прилагаются)</w:t>
      </w:r>
    </w:p>
    <w:p w:rsidR="00900D7C" w:rsidRDefault="00900D7C" w:rsidP="00530A6B">
      <w:pPr>
        <w:rPr>
          <w:b/>
          <w:bCs/>
          <w:i/>
          <w:iCs/>
          <w:color w:val="0070C0"/>
          <w:sz w:val="32"/>
          <w:szCs w:val="32"/>
        </w:rPr>
      </w:pPr>
      <w:r>
        <w:rPr>
          <w:b/>
          <w:bCs/>
          <w:noProof/>
          <w:color w:val="FF0000"/>
          <w:sz w:val="48"/>
          <w:szCs w:val="48"/>
          <w:lang w:eastAsia="ru-RU"/>
        </w:rPr>
        <w:tab/>
      </w:r>
      <w:r w:rsidRPr="00BB5252">
        <w:rPr>
          <w:b/>
          <w:bCs/>
          <w:i/>
          <w:iCs/>
          <w:color w:val="0070C0"/>
          <w:sz w:val="32"/>
          <w:szCs w:val="32"/>
        </w:rPr>
        <w:t>"Люби детей, будь терпим, совершенствуй свои знания, будь общительным и свободным, не смей останавливаться на достигнутом - и успех придёт к тебе!"</w:t>
      </w:r>
    </w:p>
    <w:p w:rsidR="00900D7C" w:rsidRDefault="00900D7C" w:rsidP="00530A6B">
      <w:pPr>
        <w:rPr>
          <w:b/>
          <w:bCs/>
          <w:i/>
          <w:iCs/>
          <w:color w:val="0070C0"/>
          <w:sz w:val="32"/>
          <w:szCs w:val="32"/>
        </w:rPr>
      </w:pPr>
    </w:p>
    <w:p w:rsidR="00900D7C" w:rsidRDefault="00900D7C" w:rsidP="002E2C6C">
      <w:pPr>
        <w:tabs>
          <w:tab w:val="left" w:pos="720"/>
        </w:tabs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Позитивные результаты внеурочной деятельности обучающихся по 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  <w:t>учебным предметам.</w:t>
      </w:r>
    </w:p>
    <w:p w:rsidR="00900D7C" w:rsidRDefault="00900D7C" w:rsidP="002E2C6C">
      <w:pPr>
        <w:jc w:val="center"/>
        <w:rPr>
          <w:color w:val="FF0000"/>
          <w:sz w:val="28"/>
          <w:szCs w:val="28"/>
        </w:rPr>
      </w:pPr>
    </w:p>
    <w:p w:rsidR="00900D7C" w:rsidRDefault="00900D7C" w:rsidP="002E2C6C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Динамика и разнообразие форм включения  школьников во внеурочную деятельность по предмету</w:t>
      </w:r>
    </w:p>
    <w:tbl>
      <w:tblPr>
        <w:tblW w:w="0" w:type="auto"/>
        <w:tblInd w:w="-106" w:type="dxa"/>
        <w:tblLayout w:type="fixed"/>
        <w:tblLook w:val="0000"/>
      </w:tblPr>
      <w:tblGrid>
        <w:gridCol w:w="828"/>
        <w:gridCol w:w="3106"/>
        <w:gridCol w:w="1966"/>
        <w:gridCol w:w="1966"/>
        <w:gridCol w:w="1986"/>
      </w:tblGrid>
      <w:tr w:rsidR="00900D7C" w:rsidRPr="003D286E">
        <w:trPr>
          <w:cantSplit/>
          <w:trHeight w:hRule="exact" w:val="332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Показатели (в %)</w:t>
            </w:r>
          </w:p>
        </w:tc>
        <w:tc>
          <w:tcPr>
            <w:tcW w:w="5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 xml:space="preserve">Годы </w:t>
            </w:r>
          </w:p>
        </w:tc>
      </w:tr>
      <w:tr w:rsidR="00900D7C" w:rsidRPr="003D286E">
        <w:trPr>
          <w:cantSplit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/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/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2009-2010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2011-2012</w:t>
            </w:r>
          </w:p>
        </w:tc>
      </w:tr>
      <w:tr w:rsidR="00900D7C" w:rsidRPr="003D286E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Количество учащихся, посещающих кружки, дополнительные занятия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  <w:p w:rsidR="00900D7C" w:rsidRPr="003D286E" w:rsidRDefault="00900D7C" w:rsidP="00B515A5">
            <w:pPr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18%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  <w:p w:rsidR="00900D7C" w:rsidRPr="003D286E" w:rsidRDefault="00900D7C" w:rsidP="00B515A5">
            <w:pPr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25%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  <w:p w:rsidR="00900D7C" w:rsidRPr="003D286E" w:rsidRDefault="00900D7C" w:rsidP="00B515A5">
            <w:pPr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34%</w:t>
            </w:r>
          </w:p>
        </w:tc>
      </w:tr>
      <w:tr w:rsidR="00900D7C" w:rsidRPr="003D286E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Количество учащихся, выполняющих творческие работы во внеурочной деятельности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  <w:p w:rsidR="00900D7C" w:rsidRPr="003D286E" w:rsidRDefault="00900D7C" w:rsidP="00B515A5">
            <w:pPr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36%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  <w:p w:rsidR="00900D7C" w:rsidRPr="003D286E" w:rsidRDefault="00900D7C" w:rsidP="00B515A5">
            <w:pPr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43%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D7C" w:rsidRPr="003D286E" w:rsidRDefault="00900D7C" w:rsidP="00B515A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  <w:p w:rsidR="00900D7C" w:rsidRPr="003D286E" w:rsidRDefault="00900D7C" w:rsidP="00B515A5">
            <w:pPr>
              <w:jc w:val="center"/>
              <w:rPr>
                <w:color w:val="000000"/>
                <w:sz w:val="28"/>
                <w:szCs w:val="28"/>
              </w:rPr>
            </w:pPr>
            <w:r w:rsidRPr="003D286E">
              <w:rPr>
                <w:color w:val="000000"/>
                <w:sz w:val="28"/>
                <w:szCs w:val="28"/>
              </w:rPr>
              <w:t>57%</w:t>
            </w:r>
          </w:p>
        </w:tc>
      </w:tr>
    </w:tbl>
    <w:p w:rsidR="00900D7C" w:rsidRDefault="00900D7C" w:rsidP="002E2C6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Охват школьников внеурочной деятельностью по предмету за три года увеличился почти в два раза. Кружковой работой по литературе охвачены примерно 20% учащихся образовательного учреждения, в том числе учащиеся моих классов. Возраст членов литературного кружка «Родник» составляет от 11 до 16 лет. Работа  кружка осуществляется  в нескольких направлениях:</w:t>
      </w:r>
    </w:p>
    <w:p w:rsidR="00900D7C" w:rsidRPr="00A3259B" w:rsidRDefault="00900D7C" w:rsidP="00A3259B">
      <w:pPr>
        <w:numPr>
          <w:ilvl w:val="0"/>
          <w:numId w:val="4"/>
        </w:numPr>
        <w:tabs>
          <w:tab w:val="left" w:pos="810"/>
        </w:tabs>
        <w:suppressAutoHyphens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теоретическом (беседы, лекции, викторины, конференции, встречи с работниками сельских библиотек);</w:t>
      </w:r>
    </w:p>
    <w:p w:rsidR="00900D7C" w:rsidRDefault="00900D7C" w:rsidP="002E2C6C">
      <w:pPr>
        <w:numPr>
          <w:ilvl w:val="0"/>
          <w:numId w:val="4"/>
        </w:numPr>
        <w:tabs>
          <w:tab w:val="left" w:pos="810"/>
        </w:tabs>
        <w:suppressAutoHyphens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практическом (репетиции, театральные выступления, экскурсии, изготовление костюмов, декораций, афиш, создание иллюстраций к произведениям);</w:t>
      </w:r>
    </w:p>
    <w:p w:rsidR="00900D7C" w:rsidRDefault="00900D7C" w:rsidP="002E2C6C">
      <w:pPr>
        <w:jc w:val="both"/>
        <w:rPr>
          <w:color w:val="000000"/>
          <w:sz w:val="28"/>
          <w:szCs w:val="28"/>
        </w:rPr>
      </w:pPr>
    </w:p>
    <w:p w:rsidR="00900D7C" w:rsidRDefault="00900D7C" w:rsidP="002E2C6C">
      <w:pPr>
        <w:numPr>
          <w:ilvl w:val="0"/>
          <w:numId w:val="4"/>
        </w:numPr>
        <w:tabs>
          <w:tab w:val="left" w:pos="810"/>
        </w:tabs>
        <w:suppressAutoHyphens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исследовательская и проектная деятельность учащихся (исследовательские работы о писателях-земляках, писателях-классиках и их творчестве, активное участие в социальных проектах).</w:t>
      </w:r>
    </w:p>
    <w:p w:rsidR="00900D7C" w:rsidRDefault="00900D7C" w:rsidP="00A3259B">
      <w:pPr>
        <w:pStyle w:val="c30"/>
        <w:ind w:left="360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>Задачи кружка:</w:t>
      </w:r>
    </w:p>
    <w:p w:rsidR="00900D7C" w:rsidRPr="00280BD3" w:rsidRDefault="00900D7C" w:rsidP="00A3259B">
      <w:pPr>
        <w:pStyle w:val="c30"/>
        <w:ind w:left="360"/>
        <w:rPr>
          <w:sz w:val="28"/>
          <w:szCs w:val="28"/>
        </w:rPr>
      </w:pPr>
      <w:r w:rsidRPr="00280BD3">
        <w:rPr>
          <w:rStyle w:val="c8"/>
          <w:sz w:val="28"/>
          <w:szCs w:val="28"/>
        </w:rPr>
        <w:t>- раскрепостить детей;</w:t>
      </w:r>
    </w:p>
    <w:p w:rsidR="00900D7C" w:rsidRPr="00280BD3" w:rsidRDefault="00900D7C" w:rsidP="00A3259B">
      <w:pPr>
        <w:pStyle w:val="c4"/>
        <w:ind w:left="360"/>
        <w:rPr>
          <w:sz w:val="28"/>
          <w:szCs w:val="28"/>
        </w:rPr>
      </w:pPr>
      <w:r w:rsidRPr="00280BD3">
        <w:rPr>
          <w:rStyle w:val="c8"/>
          <w:sz w:val="28"/>
          <w:szCs w:val="28"/>
        </w:rPr>
        <w:t>- раскрыть потенциал;</w:t>
      </w:r>
    </w:p>
    <w:p w:rsidR="00900D7C" w:rsidRPr="00280BD3" w:rsidRDefault="00900D7C" w:rsidP="00A3259B">
      <w:pPr>
        <w:pStyle w:val="c4"/>
        <w:ind w:left="360"/>
        <w:rPr>
          <w:sz w:val="28"/>
          <w:szCs w:val="28"/>
        </w:rPr>
      </w:pPr>
      <w:r w:rsidRPr="00280BD3">
        <w:rPr>
          <w:rStyle w:val="c8"/>
          <w:sz w:val="28"/>
          <w:szCs w:val="28"/>
        </w:rPr>
        <w:t>- дать необходимую культурную базу для дальнейшей жизни;</w:t>
      </w:r>
    </w:p>
    <w:p w:rsidR="00900D7C" w:rsidRPr="00280BD3" w:rsidRDefault="00900D7C" w:rsidP="00A3259B">
      <w:pPr>
        <w:pStyle w:val="c4"/>
        <w:ind w:left="426"/>
        <w:rPr>
          <w:sz w:val="28"/>
          <w:szCs w:val="28"/>
        </w:rPr>
      </w:pPr>
      <w:r w:rsidRPr="00280BD3">
        <w:rPr>
          <w:rStyle w:val="c8"/>
          <w:sz w:val="28"/>
          <w:szCs w:val="28"/>
        </w:rPr>
        <w:t>- занять ребят разных возрастов, так как ничто так не сближает, как совместные театральные труды;</w:t>
      </w:r>
    </w:p>
    <w:p w:rsidR="00900D7C" w:rsidRPr="00A3259B" w:rsidRDefault="00900D7C" w:rsidP="00A3259B">
      <w:pPr>
        <w:pStyle w:val="c4"/>
        <w:ind w:left="426"/>
        <w:rPr>
          <w:sz w:val="28"/>
          <w:szCs w:val="28"/>
        </w:rPr>
      </w:pPr>
      <w:r w:rsidRPr="00280BD3">
        <w:rPr>
          <w:rStyle w:val="c8"/>
          <w:sz w:val="28"/>
          <w:szCs w:val="28"/>
        </w:rPr>
        <w:t xml:space="preserve">- ставить </w:t>
      </w:r>
      <w:r>
        <w:rPr>
          <w:rStyle w:val="c8"/>
          <w:sz w:val="28"/>
          <w:szCs w:val="28"/>
        </w:rPr>
        <w:t>мини-</w:t>
      </w:r>
      <w:r w:rsidRPr="00280BD3">
        <w:rPr>
          <w:rStyle w:val="c8"/>
          <w:sz w:val="28"/>
          <w:szCs w:val="28"/>
        </w:rPr>
        <w:t>спектакли, которые воспитывали бы нравственные качества.</w:t>
      </w:r>
    </w:p>
    <w:p w:rsidR="00900D7C" w:rsidRDefault="00900D7C" w:rsidP="002E2C6C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учащихся, выполняющих творческие работы во внеурочной деятельности, за три года выросло в полтора раза.</w:t>
      </w:r>
    </w:p>
    <w:p w:rsidR="00900D7C" w:rsidRPr="00A3259B" w:rsidRDefault="00900D7C" w:rsidP="00A3259B">
      <w:pPr>
        <w:pStyle w:val="c4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Исследовательская работа по поиску и сбору материала, отбор нужной информации и оформление работы, театральные выступления являются самым интересным для учащихся. Особенно запомнились ребятам такие представления «Недоросль» Фонвизина, М.А.Шолохова «Нахаленок», А.П.Чехова «Лошадиная фамилия» Работа кружковцев основана на принципах сотрудничества, доверия друг к другу и взаимоуважения. </w:t>
      </w:r>
      <w:r w:rsidRPr="00280BD3">
        <w:rPr>
          <w:rStyle w:val="c8"/>
          <w:sz w:val="28"/>
          <w:szCs w:val="28"/>
        </w:rPr>
        <w:t>Наши</w:t>
      </w:r>
      <w:r>
        <w:rPr>
          <w:rStyle w:val="c8"/>
          <w:sz w:val="28"/>
          <w:szCs w:val="28"/>
        </w:rPr>
        <w:t xml:space="preserve"> мини-</w:t>
      </w:r>
      <w:r w:rsidRPr="00280BD3">
        <w:rPr>
          <w:rStyle w:val="c8"/>
          <w:sz w:val="28"/>
          <w:szCs w:val="28"/>
        </w:rPr>
        <w:t xml:space="preserve"> спектакли складываются из шагов, как стихотворение складывается из с</w:t>
      </w:r>
      <w:r>
        <w:rPr>
          <w:rStyle w:val="c8"/>
          <w:sz w:val="28"/>
          <w:szCs w:val="28"/>
        </w:rPr>
        <w:t xml:space="preserve">трочек, а строчки из слов. Литературный кружок  </w:t>
      </w:r>
      <w:r w:rsidRPr="00280BD3">
        <w:rPr>
          <w:rStyle w:val="c8"/>
          <w:sz w:val="28"/>
          <w:szCs w:val="28"/>
        </w:rPr>
        <w:t>–</w:t>
      </w:r>
      <w:r>
        <w:rPr>
          <w:rStyle w:val="c8"/>
          <w:sz w:val="28"/>
          <w:szCs w:val="28"/>
        </w:rPr>
        <w:t xml:space="preserve"> это способ обнаружить талант ребенка. С  детьми  происходит нечто важное: они раскрывают свой талант, мастерство в исполнении роли. Занимаются дети с большим желанием.</w:t>
      </w:r>
    </w:p>
    <w:p w:rsidR="00900D7C" w:rsidRPr="00A3259B" w:rsidRDefault="00900D7C" w:rsidP="002E2C6C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259B">
        <w:rPr>
          <w:rFonts w:ascii="Times New Roman" w:hAnsi="Times New Roman" w:cs="Times New Roman"/>
          <w:color w:val="000000"/>
          <w:sz w:val="28"/>
          <w:szCs w:val="28"/>
        </w:rPr>
        <w:t>Ежегодно мною совместно с учителями-филологами нашей школы проводятся Недели и декады словесности, включающие тематические вечера, конкурсы чтецов, викторины знатоков русского языка, интеллектуальные игры по предмету, театральные представления и т.д., что, безусловно, способствует привитию любви к русскому языку и интересу к его познанию. Также мои ученики являются активными  участниками Книжкиной недели, регулярно проводимой в нашей школе библиотекарем и учителями-словесниками.</w:t>
      </w:r>
    </w:p>
    <w:p w:rsidR="00900D7C" w:rsidRPr="00A3259B" w:rsidRDefault="00900D7C" w:rsidP="00071927">
      <w:pPr>
        <w:jc w:val="both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 w:rsidRPr="00A3259B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00D7C" w:rsidRDefault="00900D7C" w:rsidP="00A3259B">
      <w:pPr>
        <w:rPr>
          <w:rStyle w:val="c8"/>
          <w:sz w:val="28"/>
          <w:szCs w:val="28"/>
        </w:rPr>
      </w:pPr>
      <w:r>
        <w:rPr>
          <w:b/>
          <w:bCs/>
          <w:noProof/>
          <w:color w:val="FF0000"/>
          <w:sz w:val="48"/>
          <w:szCs w:val="48"/>
          <w:lang w:eastAsia="ru-RU"/>
        </w:rPr>
        <w:tab/>
      </w:r>
      <w:r>
        <w:rPr>
          <w:b/>
          <w:bCs/>
          <w:noProof/>
          <w:color w:val="FF0000"/>
          <w:sz w:val="48"/>
          <w:szCs w:val="48"/>
          <w:lang w:eastAsia="ru-RU"/>
        </w:rPr>
        <w:tab/>
      </w:r>
      <w:r>
        <w:rPr>
          <w:b/>
          <w:bCs/>
          <w:noProof/>
          <w:color w:val="FF0000"/>
          <w:sz w:val="48"/>
          <w:szCs w:val="48"/>
          <w:lang w:eastAsia="ru-RU"/>
        </w:rPr>
        <w:tab/>
      </w: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Pr="00F454ED" w:rsidRDefault="00900D7C" w:rsidP="00892824">
      <w:pPr>
        <w:pStyle w:val="tex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454E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Работа   по обобщению и распространению собственного педагогического опыта</w:t>
      </w:r>
    </w:p>
    <w:tbl>
      <w:tblPr>
        <w:tblW w:w="8434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39"/>
        <w:gridCol w:w="4395"/>
      </w:tblGrid>
      <w:tr w:rsidR="00900D7C">
        <w:tc>
          <w:tcPr>
            <w:tcW w:w="4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0D7C" w:rsidRDefault="00900D7C" w:rsidP="00204112">
            <w:pPr>
              <w:pStyle w:val="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Темы открытых уроков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D7C" w:rsidRDefault="00900D7C" w:rsidP="00204112">
            <w:pPr>
              <w:pStyle w:val="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900D7C">
        <w:tc>
          <w:tcPr>
            <w:tcW w:w="4039" w:type="dxa"/>
            <w:tcBorders>
              <w:left w:val="single" w:sz="2" w:space="0" w:color="000000"/>
            </w:tcBorders>
          </w:tcPr>
          <w:p w:rsidR="00900D7C" w:rsidRPr="00217DFD" w:rsidRDefault="00900D7C" w:rsidP="00204112">
            <w:pPr>
              <w:rPr>
                <w:sz w:val="28"/>
                <w:szCs w:val="28"/>
              </w:rPr>
            </w:pPr>
            <w:r w:rsidRPr="00217DFD">
              <w:rPr>
                <w:sz w:val="28"/>
                <w:szCs w:val="28"/>
              </w:rPr>
              <w:t xml:space="preserve"> Урок русского языка «Тире между подлежащим и сказуемым»</w:t>
            </w:r>
          </w:p>
        </w:tc>
        <w:tc>
          <w:tcPr>
            <w:tcW w:w="4395" w:type="dxa"/>
            <w:tcBorders>
              <w:left w:val="single" w:sz="2" w:space="0" w:color="000000"/>
              <w:right w:val="single" w:sz="2" w:space="0" w:color="000000"/>
            </w:tcBorders>
          </w:tcPr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35EF">
              <w:rPr>
                <w:rFonts w:ascii="Times New Roman" w:hAnsi="Times New Roman" w:cs="Times New Roman"/>
                <w:sz w:val="28"/>
                <w:szCs w:val="28"/>
              </w:rPr>
              <w:t>Размещение в интернете</w:t>
            </w:r>
          </w:p>
          <w:p w:rsidR="00900D7C" w:rsidRPr="00ED35EF" w:rsidRDefault="00900D7C" w:rsidP="00204112">
            <w:pPr>
              <w:ind w:left="-851" w:firstLine="284"/>
              <w:rPr>
                <w:sz w:val="28"/>
                <w:szCs w:val="28"/>
              </w:rPr>
            </w:pPr>
            <w:r w:rsidRPr="00ED35EF">
              <w:rPr>
                <w:b/>
                <w:bCs/>
                <w:sz w:val="28"/>
                <w:szCs w:val="28"/>
              </w:rPr>
              <w:t>Сай</w:t>
            </w:r>
            <w:hyperlink r:id="rId17" w:history="1">
              <w:r w:rsidRPr="00ED35EF">
                <w:rPr>
                  <w:sz w:val="28"/>
                  <w:szCs w:val="28"/>
                  <w:u w:val="single"/>
                </w:rPr>
                <w:t>http://www.proshkolu.ru</w:t>
              </w:r>
            </w:hyperlink>
          </w:p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D7C">
        <w:tc>
          <w:tcPr>
            <w:tcW w:w="4039" w:type="dxa"/>
            <w:tcBorders>
              <w:left w:val="single" w:sz="2" w:space="0" w:color="000000"/>
            </w:tcBorders>
          </w:tcPr>
          <w:p w:rsidR="00900D7C" w:rsidRPr="00217DFD" w:rsidRDefault="00900D7C" w:rsidP="00204112">
            <w:pPr>
              <w:rPr>
                <w:sz w:val="28"/>
                <w:szCs w:val="28"/>
              </w:rPr>
            </w:pPr>
            <w:r w:rsidRPr="00217DFD">
              <w:rPr>
                <w:sz w:val="28"/>
                <w:szCs w:val="28"/>
              </w:rPr>
              <w:t xml:space="preserve"> Урок русского языка «Повторение по теме «сложноподчиненное предложение»</w:t>
            </w:r>
          </w:p>
          <w:p w:rsidR="00900D7C" w:rsidRPr="00217DFD" w:rsidRDefault="00900D7C" w:rsidP="00204112">
            <w:pPr>
              <w:rPr>
                <w:sz w:val="28"/>
                <w:szCs w:val="28"/>
              </w:rPr>
            </w:pPr>
          </w:p>
          <w:p w:rsidR="00900D7C" w:rsidRPr="00217DFD" w:rsidRDefault="00900D7C" w:rsidP="00204112">
            <w:pPr>
              <w:rPr>
                <w:sz w:val="28"/>
                <w:szCs w:val="28"/>
              </w:rPr>
            </w:pPr>
            <w:r w:rsidRPr="00217DFD">
              <w:rPr>
                <w:sz w:val="28"/>
                <w:szCs w:val="28"/>
              </w:rPr>
              <w:t xml:space="preserve"> Урок русского языка «Гласные в суффиксах существительных»</w:t>
            </w:r>
          </w:p>
          <w:p w:rsidR="00900D7C" w:rsidRPr="00217DFD" w:rsidRDefault="00900D7C" w:rsidP="00204112">
            <w:pPr>
              <w:rPr>
                <w:sz w:val="28"/>
                <w:szCs w:val="28"/>
              </w:rPr>
            </w:pPr>
            <w:r w:rsidRPr="00217DFD">
              <w:rPr>
                <w:sz w:val="28"/>
                <w:szCs w:val="28"/>
              </w:rPr>
              <w:t xml:space="preserve">  Разработка презентации по теме «Разряды прилагательных»</w:t>
            </w:r>
          </w:p>
        </w:tc>
        <w:tc>
          <w:tcPr>
            <w:tcW w:w="4395" w:type="dxa"/>
            <w:tcBorders>
              <w:left w:val="single" w:sz="2" w:space="0" w:color="000000"/>
              <w:right w:val="single" w:sz="2" w:space="0" w:color="000000"/>
            </w:tcBorders>
          </w:tcPr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35EF">
              <w:rPr>
                <w:rFonts w:ascii="Times New Roman" w:hAnsi="Times New Roman" w:cs="Times New Roman"/>
                <w:sz w:val="28"/>
                <w:szCs w:val="28"/>
              </w:rPr>
              <w:t>Размещение в интернете</w:t>
            </w:r>
          </w:p>
          <w:p w:rsidR="00900D7C" w:rsidRPr="00ED35EF" w:rsidRDefault="00900D7C" w:rsidP="00204112">
            <w:pPr>
              <w:ind w:left="-851" w:firstLine="284"/>
              <w:rPr>
                <w:sz w:val="28"/>
                <w:szCs w:val="28"/>
                <w:u w:val="single"/>
              </w:rPr>
            </w:pPr>
            <w:r w:rsidRPr="00ED35EF">
              <w:rPr>
                <w:b/>
                <w:bCs/>
                <w:sz w:val="28"/>
                <w:szCs w:val="28"/>
              </w:rPr>
              <w:t>Сай</w:t>
            </w:r>
            <w:hyperlink r:id="rId18" w:history="1">
              <w:r w:rsidRPr="00ED35EF">
                <w:rPr>
                  <w:sz w:val="28"/>
                  <w:szCs w:val="28"/>
                  <w:u w:val="single"/>
                </w:rPr>
                <w:t>http://www.proshkolu.ru</w:t>
              </w:r>
            </w:hyperlink>
          </w:p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D7C" w:rsidRPr="00ED35EF" w:rsidRDefault="00900D7C" w:rsidP="00204112">
            <w:pPr>
              <w:ind w:left="-851" w:firstLine="284"/>
              <w:rPr>
                <w:sz w:val="28"/>
                <w:szCs w:val="28"/>
              </w:rPr>
            </w:pPr>
          </w:p>
          <w:p w:rsidR="00900D7C" w:rsidRPr="00ED35EF" w:rsidRDefault="00900D7C" w:rsidP="00204112">
            <w:pPr>
              <w:ind w:left="-851" w:firstLine="284"/>
              <w:rPr>
                <w:sz w:val="28"/>
                <w:szCs w:val="28"/>
              </w:rPr>
            </w:pPr>
          </w:p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35EF">
              <w:rPr>
                <w:rFonts w:ascii="Times New Roman" w:hAnsi="Times New Roman" w:cs="Times New Roman"/>
                <w:sz w:val="28"/>
                <w:szCs w:val="28"/>
              </w:rPr>
              <w:t>Размещение в интернете</w:t>
            </w:r>
          </w:p>
          <w:p w:rsidR="00900D7C" w:rsidRPr="00ED35EF" w:rsidRDefault="00900D7C" w:rsidP="00204112">
            <w:pPr>
              <w:ind w:left="-851" w:firstLine="284"/>
              <w:rPr>
                <w:sz w:val="28"/>
                <w:szCs w:val="28"/>
              </w:rPr>
            </w:pPr>
            <w:r w:rsidRPr="00ED35EF">
              <w:rPr>
                <w:b/>
                <w:bCs/>
                <w:sz w:val="28"/>
                <w:szCs w:val="28"/>
              </w:rPr>
              <w:t>Сай</w:t>
            </w:r>
            <w:hyperlink r:id="rId19" w:history="1">
              <w:r w:rsidRPr="00ED35EF">
                <w:rPr>
                  <w:sz w:val="28"/>
                  <w:szCs w:val="28"/>
                  <w:u w:val="single"/>
                </w:rPr>
                <w:t>http://www.proshkolu.ru</w:t>
              </w:r>
            </w:hyperlink>
          </w:p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D7C" w:rsidRPr="00ED35EF" w:rsidRDefault="00900D7C" w:rsidP="00204112">
            <w:pPr>
              <w:jc w:val="center"/>
              <w:rPr>
                <w:color w:val="000000"/>
                <w:sz w:val="28"/>
                <w:szCs w:val="28"/>
              </w:rPr>
            </w:pPr>
            <w:r w:rsidRPr="00ED35EF">
              <w:rPr>
                <w:sz w:val="28"/>
                <w:szCs w:val="28"/>
              </w:rPr>
              <w:t>Сайт школы,</w:t>
            </w:r>
            <w:r w:rsidRPr="00892824">
              <w:rPr>
                <w:color w:val="000000"/>
                <w:sz w:val="28"/>
                <w:szCs w:val="28"/>
              </w:rPr>
              <w:t xml:space="preserve">, 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E</w:t>
            </w:r>
            <w:r w:rsidRPr="00892824">
              <w:rPr>
                <w:color w:val="000000"/>
                <w:sz w:val="28"/>
                <w:szCs w:val="28"/>
              </w:rPr>
              <w:t>-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mail</w:t>
            </w:r>
            <w:r w:rsidRPr="00892824">
              <w:rPr>
                <w:color w:val="000000"/>
                <w:sz w:val="28"/>
                <w:szCs w:val="28"/>
              </w:rPr>
              <w:t xml:space="preserve"> 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cimparsh</w:t>
            </w:r>
            <w:r w:rsidRPr="00892824">
              <w:rPr>
                <w:color w:val="000000"/>
                <w:sz w:val="28"/>
                <w:szCs w:val="28"/>
              </w:rPr>
              <w:t>2@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mail</w:t>
            </w:r>
            <w:r w:rsidRPr="00892824">
              <w:rPr>
                <w:color w:val="000000"/>
                <w:sz w:val="28"/>
                <w:szCs w:val="28"/>
              </w:rPr>
              <w:t>.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ru</w:t>
            </w:r>
          </w:p>
          <w:p w:rsidR="00900D7C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35EF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методический кабинет РОО</w:t>
            </w:r>
          </w:p>
          <w:p w:rsidR="00900D7C" w:rsidRPr="00ED35EF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D7C">
        <w:tc>
          <w:tcPr>
            <w:tcW w:w="4039" w:type="dxa"/>
            <w:tcBorders>
              <w:left w:val="single" w:sz="2" w:space="0" w:color="000000"/>
            </w:tcBorders>
          </w:tcPr>
          <w:p w:rsidR="00900D7C" w:rsidRPr="00ED35EF" w:rsidRDefault="00900D7C" w:rsidP="00204112">
            <w:pPr>
              <w:rPr>
                <w:sz w:val="28"/>
                <w:szCs w:val="28"/>
              </w:rPr>
            </w:pPr>
            <w:r w:rsidRPr="00ED35EF">
              <w:rPr>
                <w:sz w:val="28"/>
                <w:szCs w:val="28"/>
              </w:rPr>
              <w:t>Методическое</w:t>
            </w:r>
            <w:r>
              <w:rPr>
                <w:sz w:val="28"/>
                <w:szCs w:val="28"/>
              </w:rPr>
              <w:t xml:space="preserve"> объединение учителей русского языка и литературы</w:t>
            </w:r>
          </w:p>
        </w:tc>
        <w:tc>
          <w:tcPr>
            <w:tcW w:w="4395" w:type="dxa"/>
            <w:tcBorders>
              <w:left w:val="single" w:sz="2" w:space="0" w:color="000000"/>
              <w:right w:val="single" w:sz="2" w:space="0" w:color="000000"/>
            </w:tcBorders>
          </w:tcPr>
          <w:p w:rsidR="00900D7C" w:rsidRPr="00892824" w:rsidRDefault="00900D7C" w:rsidP="00204112">
            <w:pPr>
              <w:jc w:val="center"/>
              <w:rPr>
                <w:color w:val="000000"/>
                <w:sz w:val="28"/>
                <w:szCs w:val="28"/>
              </w:rPr>
            </w:pPr>
            <w:r w:rsidRPr="00ED35EF">
              <w:rPr>
                <w:sz w:val="28"/>
                <w:szCs w:val="28"/>
              </w:rPr>
              <w:t xml:space="preserve">Сайт школы </w:t>
            </w:r>
            <w:r w:rsidRPr="00892824">
              <w:rPr>
                <w:color w:val="000000"/>
                <w:sz w:val="28"/>
                <w:szCs w:val="28"/>
              </w:rPr>
              <w:t xml:space="preserve">, 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E</w:t>
            </w:r>
            <w:r w:rsidRPr="00892824">
              <w:rPr>
                <w:color w:val="000000"/>
                <w:sz w:val="28"/>
                <w:szCs w:val="28"/>
              </w:rPr>
              <w:t>-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mail</w:t>
            </w:r>
            <w:r w:rsidRPr="00892824">
              <w:rPr>
                <w:color w:val="000000"/>
                <w:sz w:val="28"/>
                <w:szCs w:val="28"/>
              </w:rPr>
              <w:t xml:space="preserve"> 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cimparsh</w:t>
            </w:r>
            <w:r w:rsidRPr="00892824">
              <w:rPr>
                <w:color w:val="000000"/>
                <w:sz w:val="28"/>
                <w:szCs w:val="28"/>
              </w:rPr>
              <w:t>2@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mail</w:t>
            </w:r>
            <w:r w:rsidRPr="00892824">
              <w:rPr>
                <w:color w:val="000000"/>
                <w:sz w:val="28"/>
                <w:szCs w:val="28"/>
              </w:rPr>
              <w:t>.</w:t>
            </w:r>
            <w:r w:rsidRPr="00ED35EF">
              <w:rPr>
                <w:color w:val="000000"/>
                <w:sz w:val="28"/>
                <w:szCs w:val="28"/>
                <w:lang w:val="de-DE"/>
              </w:rPr>
              <w:t>ru</w:t>
            </w:r>
          </w:p>
          <w:p w:rsidR="00900D7C" w:rsidRPr="00892824" w:rsidRDefault="00900D7C" w:rsidP="00204112">
            <w:pPr>
              <w:rPr>
                <w:sz w:val="28"/>
                <w:szCs w:val="28"/>
              </w:rPr>
            </w:pPr>
          </w:p>
          <w:p w:rsidR="00900D7C" w:rsidRPr="00892824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D7C">
        <w:tc>
          <w:tcPr>
            <w:tcW w:w="4039" w:type="dxa"/>
            <w:tcBorders>
              <w:left w:val="single" w:sz="2" w:space="0" w:color="000000"/>
              <w:bottom w:val="single" w:sz="2" w:space="0" w:color="000000"/>
            </w:tcBorders>
          </w:tcPr>
          <w:p w:rsidR="00900D7C" w:rsidRPr="006D46DD" w:rsidRDefault="00900D7C" w:rsidP="0020411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Работа на сайтах:</w:t>
            </w:r>
          </w:p>
        </w:tc>
        <w:tc>
          <w:tcPr>
            <w:tcW w:w="4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D7C" w:rsidRPr="00441B21" w:rsidRDefault="00900D7C" w:rsidP="00204112">
            <w:pPr>
              <w:rPr>
                <w:sz w:val="32"/>
                <w:szCs w:val="32"/>
              </w:rPr>
            </w:pPr>
            <w:r w:rsidRPr="00441B21">
              <w:rPr>
                <w:rFonts w:ascii="Bookman Old Style" w:hAnsi="Bookman Old Style" w:cs="Bookman Old Style"/>
                <w:sz w:val="28"/>
                <w:szCs w:val="28"/>
              </w:rPr>
              <w:t>сайт творческих учителей (</w:t>
            </w:r>
            <w:hyperlink r:id="rId20" w:history="1"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www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it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-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n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AD76F3">
              <w:rPr>
                <w:rFonts w:ascii="Bookman Old Style" w:hAnsi="Bookman Old Style" w:cs="Bookman Old Style"/>
                <w:sz w:val="28"/>
                <w:szCs w:val="28"/>
              </w:rPr>
              <w:t xml:space="preserve">), </w:t>
            </w:r>
            <w:hyperlink r:id="rId21" w:history="1"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www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fio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ru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-федеральный</w:t>
              </w:r>
            </w:hyperlink>
            <w:r w:rsidRPr="00AD76F3">
              <w:rPr>
                <w:rFonts w:ascii="Bookman Old Style" w:hAnsi="Bookman Old Style" w:cs="Bookman Old Style"/>
                <w:sz w:val="28"/>
                <w:szCs w:val="28"/>
              </w:rPr>
              <w:t xml:space="preserve"> сайт интернет- образования, </w:t>
            </w:r>
            <w:hyperlink r:id="rId22" w:history="1"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www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ipkpro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aaanet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D76F3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AD76F3">
              <w:rPr>
                <w:rFonts w:ascii="Bookman Old Style" w:hAnsi="Bookman Old Style" w:cs="Bookman Old Style"/>
                <w:sz w:val="28"/>
                <w:szCs w:val="28"/>
              </w:rPr>
              <w:t xml:space="preserve">  - ИПК И ПРО институт </w:t>
            </w:r>
            <w:r w:rsidRPr="00441B21">
              <w:rPr>
                <w:rFonts w:ascii="Bookman Old Style" w:hAnsi="Bookman Old Style" w:cs="Bookman Old Style"/>
                <w:sz w:val="28"/>
                <w:szCs w:val="28"/>
              </w:rPr>
              <w:t xml:space="preserve">усовершенствования, </w:t>
            </w:r>
            <w:hyperlink r:id="rId23" w:history="1"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www</w:t>
              </w:r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ege</w:t>
              </w:r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edu</w:t>
              </w:r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</w:rPr>
                <w:t>.</w:t>
              </w:r>
              <w:r w:rsidRPr="00AE6F75">
                <w:rPr>
                  <w:rStyle w:val="Hyperlink"/>
                  <w:rFonts w:ascii="Bookman Old Style" w:hAnsi="Bookman Old Style" w:cs="Bookman Old Style"/>
                  <w:color w:val="auto"/>
                  <w:sz w:val="28"/>
                  <w:szCs w:val="28"/>
                  <w:lang w:val="en-US"/>
                </w:rPr>
                <w:t>ru</w:t>
              </w:r>
            </w:hyperlink>
            <w:r w:rsidRPr="00AE6F75">
              <w:rPr>
                <w:rFonts w:ascii="Bookman Old Style" w:hAnsi="Bookman Old Style" w:cs="Bookman Old Style"/>
                <w:sz w:val="28"/>
                <w:szCs w:val="28"/>
              </w:rPr>
              <w:t xml:space="preserve"> </w:t>
            </w:r>
            <w:r w:rsidRPr="00441B21">
              <w:rPr>
                <w:rFonts w:ascii="Bookman Old Style" w:hAnsi="Bookman Old Style" w:cs="Bookman Old Style"/>
                <w:sz w:val="28"/>
                <w:szCs w:val="28"/>
              </w:rPr>
              <w:t xml:space="preserve"> - сайт ЕГЭ</w:t>
            </w:r>
          </w:p>
          <w:p w:rsidR="00900D7C" w:rsidRDefault="00900D7C" w:rsidP="00204112">
            <w:pPr>
              <w:pStyle w:val="a"/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900D7C" w:rsidRDefault="00900D7C" w:rsidP="00FE13CF">
      <w:pPr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ab/>
      </w:r>
      <w:r>
        <w:rPr>
          <w:b/>
          <w:bCs/>
          <w:color w:val="FF0000"/>
          <w:sz w:val="48"/>
          <w:szCs w:val="48"/>
        </w:rPr>
        <w:tab/>
      </w:r>
      <w:r w:rsidRPr="00280DD4">
        <w:rPr>
          <w:b/>
          <w:bCs/>
          <w:color w:val="FF0000"/>
          <w:sz w:val="48"/>
          <w:szCs w:val="48"/>
        </w:rPr>
        <w:t>Открытые уроки</w:t>
      </w:r>
    </w:p>
    <w:p w:rsidR="00900D7C" w:rsidRDefault="00900D7C" w:rsidP="00FE13CF">
      <w:pPr>
        <w:rPr>
          <w:b/>
          <w:bCs/>
          <w:color w:val="FF0000"/>
          <w:sz w:val="48"/>
          <w:szCs w:val="48"/>
        </w:rPr>
      </w:pPr>
    </w:p>
    <w:p w:rsidR="00900D7C" w:rsidRDefault="00900D7C" w:rsidP="00FE13CF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75" alt="Описание: C:\Users\Admin\Desktop\Documents\МО учителей\Фотографии\Фото МО\008.jpg" style="width:377.25pt;height:302.25pt;visibility:visible">
            <v:imagedata r:id="rId24" o:title=""/>
          </v:shape>
        </w:pict>
      </w:r>
    </w:p>
    <w:p w:rsidR="00900D7C" w:rsidRDefault="00900D7C" w:rsidP="00FE13CF">
      <w:pPr>
        <w:rPr>
          <w:b/>
          <w:bCs/>
          <w:color w:val="FF0000"/>
          <w:sz w:val="48"/>
          <w:szCs w:val="48"/>
        </w:rPr>
      </w:pPr>
    </w:p>
    <w:p w:rsidR="00900D7C" w:rsidRPr="00432CA2" w:rsidRDefault="00900D7C" w:rsidP="00FE13CF">
      <w:pPr>
        <w:rPr>
          <w:b/>
          <w:bCs/>
          <w:color w:val="00B050"/>
          <w:sz w:val="32"/>
          <w:szCs w:val="32"/>
        </w:rPr>
      </w:pPr>
      <w:r w:rsidRPr="00432CA2">
        <w:rPr>
          <w:b/>
          <w:bCs/>
          <w:color w:val="00B050"/>
          <w:sz w:val="32"/>
          <w:szCs w:val="32"/>
        </w:rPr>
        <w:t>Урок русского языка «Тире</w:t>
      </w:r>
      <w:r>
        <w:rPr>
          <w:b/>
          <w:bCs/>
          <w:color w:val="00B050"/>
          <w:sz w:val="32"/>
          <w:szCs w:val="32"/>
        </w:rPr>
        <w:t xml:space="preserve"> </w:t>
      </w:r>
      <w:r w:rsidRPr="00432CA2">
        <w:rPr>
          <w:b/>
          <w:bCs/>
          <w:color w:val="00B050"/>
          <w:sz w:val="32"/>
          <w:szCs w:val="32"/>
        </w:rPr>
        <w:t>между подлежащим и</w:t>
      </w:r>
      <w:r>
        <w:rPr>
          <w:b/>
          <w:bCs/>
          <w:color w:val="00B050"/>
          <w:sz w:val="32"/>
          <w:szCs w:val="32"/>
        </w:rPr>
        <w:t xml:space="preserve"> </w:t>
      </w:r>
      <w:r w:rsidRPr="00432CA2">
        <w:rPr>
          <w:b/>
          <w:bCs/>
          <w:color w:val="00B050"/>
          <w:sz w:val="32"/>
          <w:szCs w:val="32"/>
        </w:rPr>
        <w:t>сказуемым»</w:t>
      </w:r>
    </w:p>
    <w:p w:rsidR="00900D7C" w:rsidRPr="00432CA2" w:rsidRDefault="00900D7C" w:rsidP="00FE13CF">
      <w:pPr>
        <w:rPr>
          <w:b/>
          <w:bCs/>
          <w:color w:val="00B050"/>
          <w:sz w:val="32"/>
          <w:szCs w:val="32"/>
        </w:rPr>
      </w:pPr>
    </w:p>
    <w:p w:rsidR="00900D7C" w:rsidRPr="00432CA2" w:rsidRDefault="00900D7C" w:rsidP="00FE13CF">
      <w:pPr>
        <w:rPr>
          <w:b/>
          <w:bCs/>
          <w:color w:val="00B050"/>
          <w:sz w:val="32"/>
          <w:szCs w:val="32"/>
        </w:rPr>
      </w:pPr>
      <w:r w:rsidRPr="00432CA2">
        <w:rPr>
          <w:b/>
          <w:bCs/>
          <w:color w:val="00B050"/>
          <w:sz w:val="32"/>
          <w:szCs w:val="32"/>
        </w:rPr>
        <w:t>Урок русск</w:t>
      </w:r>
      <w:r>
        <w:rPr>
          <w:b/>
          <w:bCs/>
          <w:color w:val="00B050"/>
          <w:sz w:val="32"/>
          <w:szCs w:val="32"/>
        </w:rPr>
        <w:t>ого языка «С</w:t>
      </w:r>
      <w:r w:rsidRPr="00432CA2">
        <w:rPr>
          <w:b/>
          <w:bCs/>
          <w:color w:val="00B050"/>
          <w:sz w:val="32"/>
          <w:szCs w:val="32"/>
        </w:rPr>
        <w:t>ложноподчиненное предложение»</w:t>
      </w:r>
    </w:p>
    <w:p w:rsidR="00900D7C" w:rsidRPr="00432CA2" w:rsidRDefault="00900D7C" w:rsidP="00FE13CF">
      <w:pPr>
        <w:rPr>
          <w:b/>
          <w:bCs/>
          <w:color w:val="00B050"/>
          <w:sz w:val="32"/>
          <w:szCs w:val="32"/>
        </w:rPr>
      </w:pPr>
    </w:p>
    <w:p w:rsidR="00900D7C" w:rsidRDefault="00900D7C" w:rsidP="00FE13CF">
      <w:pPr>
        <w:rPr>
          <w:b/>
          <w:bCs/>
          <w:color w:val="00B050"/>
          <w:sz w:val="32"/>
          <w:szCs w:val="32"/>
        </w:rPr>
      </w:pPr>
      <w:r w:rsidRPr="00432CA2">
        <w:rPr>
          <w:b/>
          <w:bCs/>
          <w:color w:val="00B050"/>
          <w:sz w:val="32"/>
          <w:szCs w:val="32"/>
        </w:rPr>
        <w:t>Урок русского языка «Гласные в суффиксах существительных»</w:t>
      </w:r>
    </w:p>
    <w:p w:rsidR="00900D7C" w:rsidRDefault="00900D7C" w:rsidP="00FE13CF">
      <w:pPr>
        <w:rPr>
          <w:b/>
          <w:bCs/>
          <w:color w:val="00B050"/>
          <w:sz w:val="32"/>
          <w:szCs w:val="32"/>
        </w:rPr>
      </w:pPr>
    </w:p>
    <w:p w:rsidR="00900D7C" w:rsidRDefault="00900D7C" w:rsidP="00FE13CF">
      <w:pPr>
        <w:rPr>
          <w:b/>
          <w:bCs/>
          <w:color w:val="00B050"/>
          <w:sz w:val="32"/>
          <w:szCs w:val="32"/>
        </w:rPr>
      </w:pPr>
      <w:r w:rsidRPr="00432CA2">
        <w:rPr>
          <w:b/>
          <w:bCs/>
          <w:color w:val="00B050"/>
          <w:sz w:val="32"/>
          <w:szCs w:val="32"/>
        </w:rPr>
        <w:t>Урок русского языка</w:t>
      </w:r>
      <w:r>
        <w:rPr>
          <w:b/>
          <w:bCs/>
          <w:color w:val="00B050"/>
          <w:sz w:val="32"/>
          <w:szCs w:val="32"/>
        </w:rPr>
        <w:t xml:space="preserve"> «Одна и две буквы Н в наречиях на –О и –Е»</w:t>
      </w:r>
    </w:p>
    <w:p w:rsidR="00900D7C" w:rsidRDefault="00900D7C" w:rsidP="00FE13CF">
      <w:pPr>
        <w:rPr>
          <w:b/>
          <w:bCs/>
          <w:color w:val="00B050"/>
          <w:sz w:val="32"/>
          <w:szCs w:val="32"/>
        </w:rPr>
      </w:pPr>
    </w:p>
    <w:p w:rsidR="00900D7C" w:rsidRDefault="00900D7C" w:rsidP="00FE13CF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>Урок литературы «В гостях у М.Ю.Лермонтова»</w:t>
      </w:r>
    </w:p>
    <w:p w:rsidR="00900D7C" w:rsidRDefault="00900D7C" w:rsidP="00FE13CF">
      <w:pPr>
        <w:rPr>
          <w:b/>
          <w:bCs/>
          <w:color w:val="00B050"/>
          <w:sz w:val="32"/>
          <w:szCs w:val="32"/>
        </w:rPr>
      </w:pPr>
    </w:p>
    <w:p w:rsidR="00900D7C" w:rsidRDefault="00900D7C" w:rsidP="005355A6">
      <w:pPr>
        <w:ind w:left="-851" w:firstLine="284"/>
        <w:rPr>
          <w:noProof/>
          <w:lang w:eastAsia="ru-RU"/>
        </w:rPr>
      </w:pPr>
    </w:p>
    <w:p w:rsidR="00900D7C" w:rsidRDefault="00900D7C" w:rsidP="0055550C">
      <w:pPr>
        <w:rPr>
          <w:b/>
          <w:bCs/>
          <w:color w:val="00B050"/>
          <w:sz w:val="32"/>
          <w:szCs w:val="32"/>
        </w:rPr>
      </w:pPr>
    </w:p>
    <w:p w:rsidR="00900D7C" w:rsidRDefault="00900D7C" w:rsidP="0055550C">
      <w:pPr>
        <w:rPr>
          <w:b/>
          <w:bCs/>
          <w:sz w:val="32"/>
          <w:szCs w:val="32"/>
        </w:rPr>
      </w:pPr>
      <w:r>
        <w:rPr>
          <w:noProof/>
          <w:lang w:eastAsia="ru-RU"/>
        </w:rPr>
        <w:pict>
          <v:shape id="_x0000_i1032" type="#_x0000_t75" alt="Описание: F:\Приложения к портфолио\Фото откр урок Василенко\DSC00166.JPG" style="width:374.25pt;height:261pt;visibility:visible">
            <v:imagedata r:id="rId25" o:title=""/>
          </v:shape>
        </w:pict>
      </w:r>
    </w:p>
    <w:p w:rsidR="00900D7C" w:rsidRDefault="00900D7C" w:rsidP="0055550C">
      <w:pPr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ab/>
      </w:r>
      <w:r>
        <w:rPr>
          <w:color w:val="0000FF"/>
          <w:sz w:val="32"/>
          <w:szCs w:val="32"/>
        </w:rPr>
        <w:tab/>
      </w:r>
      <w:r w:rsidRPr="007A5D8E">
        <w:rPr>
          <w:color w:val="0000FF"/>
          <w:sz w:val="32"/>
          <w:szCs w:val="32"/>
        </w:rPr>
        <w:t>(Разработки уроков прилагаются)</w:t>
      </w:r>
    </w:p>
    <w:p w:rsidR="00900D7C" w:rsidRDefault="00900D7C" w:rsidP="0055550C">
      <w:pPr>
        <w:rPr>
          <w:color w:val="0000FF"/>
          <w:sz w:val="32"/>
          <w:szCs w:val="32"/>
        </w:rPr>
      </w:pPr>
    </w:p>
    <w:p w:rsidR="00900D7C" w:rsidRDefault="00900D7C" w:rsidP="0055550C">
      <w:pPr>
        <w:pStyle w:val="c4"/>
        <w:rPr>
          <w:sz w:val="28"/>
          <w:szCs w:val="28"/>
        </w:rPr>
      </w:pPr>
      <w:r>
        <w:pict>
          <v:shape id="_x0000_i1033" type="#_x0000_t75" style="width:468pt;height:345.75pt;mso-position-horizontal-relative:char;mso-position-vertical-relative:line">
            <v:imagedata r:id="rId26" o:title=""/>
          </v:shape>
        </w:pict>
      </w: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  <w:r w:rsidRPr="00821318">
        <w:rPr>
          <w:rFonts w:ascii="Arial" w:hAnsi="Arial" w:cs="Arial"/>
          <w:b/>
          <w:bCs/>
          <w:sz w:val="32"/>
          <w:szCs w:val="32"/>
        </w:rPr>
        <w:pict>
          <v:shape id="_x0000_i1034" type="#_x0000_t75" style="width:493.5pt;height:373.5pt;mso-position-horizontal-relative:char;mso-position-vertical-relative:line">
            <v:imagedata r:id="rId27" o:title="" cropbottom="10581f"/>
          </v:shape>
        </w:pict>
      </w:r>
    </w:p>
    <w:p w:rsidR="00900D7C" w:rsidRPr="00140EA2" w:rsidRDefault="00900D7C" w:rsidP="00BD0EC8">
      <w:pPr>
        <w:pStyle w:val="Heading2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 w:val="0"/>
          <w:bCs w:val="0"/>
          <w:sz w:val="32"/>
          <w:szCs w:val="32"/>
        </w:rPr>
        <w:t>На протяжении многих лет я руковожу школьным методическим объединением учителей русского языка и литературы.</w:t>
      </w:r>
      <w:r w:rsidRPr="00140EA2">
        <w:rPr>
          <w:rFonts w:ascii="Arial" w:hAnsi="Arial" w:cs="Arial"/>
          <w:color w:val="0070C0"/>
          <w:sz w:val="24"/>
          <w:szCs w:val="24"/>
        </w:rPr>
        <w:t>(План работы прилагается)</w:t>
      </w:r>
    </w:p>
    <w:p w:rsidR="00900D7C" w:rsidRDefault="00900D7C" w:rsidP="00BD0EC8">
      <w:pPr>
        <w:pStyle w:val="Heading2"/>
        <w:jc w:val="both"/>
        <w:rPr>
          <w:rFonts w:ascii="Arial" w:hAnsi="Arial" w:cs="Arial"/>
          <w:b w:val="0"/>
          <w:bCs w:val="0"/>
          <w:color w:val="FF0000"/>
          <w:sz w:val="48"/>
          <w:szCs w:val="48"/>
        </w:rPr>
      </w:pPr>
      <w:r>
        <w:rPr>
          <w:rFonts w:ascii="Arial" w:hAnsi="Arial" w:cs="Arial"/>
          <w:b w:val="0"/>
          <w:bCs w:val="0"/>
          <w:color w:val="FF0000"/>
          <w:sz w:val="48"/>
          <w:szCs w:val="48"/>
        </w:rPr>
        <w:t xml:space="preserve">   Внеурочная работа по предмету</w:t>
      </w:r>
    </w:p>
    <w:p w:rsidR="00900D7C" w:rsidRDefault="00900D7C" w:rsidP="00BD0EC8">
      <w:pPr>
        <w:pStyle w:val="Heading2"/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 w:val="0"/>
          <w:bCs w:val="0"/>
          <w:sz w:val="32"/>
          <w:szCs w:val="32"/>
        </w:rPr>
        <w:tab/>
      </w:r>
      <w:r>
        <w:rPr>
          <w:rFonts w:ascii="Arial" w:hAnsi="Arial" w:cs="Arial"/>
          <w:b w:val="0"/>
          <w:bCs w:val="0"/>
          <w:sz w:val="32"/>
          <w:szCs w:val="32"/>
        </w:rPr>
        <w:tab/>
      </w:r>
      <w:r w:rsidRPr="00EF114D">
        <w:rPr>
          <w:rFonts w:ascii="Arial" w:hAnsi="Arial" w:cs="Arial"/>
          <w:color w:val="FF0000"/>
          <w:sz w:val="32"/>
          <w:szCs w:val="32"/>
        </w:rPr>
        <w:t>Участие в районных мероприятиях</w:t>
      </w:r>
    </w:p>
    <w:p w:rsidR="00900D7C" w:rsidRDefault="00900D7C" w:rsidP="00BD0EC8">
      <w:pPr>
        <w:pStyle w:val="Heading2"/>
        <w:jc w:val="both"/>
        <w:rPr>
          <w:rFonts w:ascii="Arial" w:hAnsi="Arial" w:cs="Arial"/>
          <w:b w:val="0"/>
          <w:bCs w:val="0"/>
          <w:sz w:val="32"/>
          <w:szCs w:val="32"/>
        </w:rPr>
      </w:pPr>
      <w:r w:rsidRPr="00140EA2">
        <w:rPr>
          <w:rFonts w:ascii="Arial" w:hAnsi="Arial" w:cs="Arial"/>
          <w:color w:val="FF0000"/>
          <w:sz w:val="32"/>
          <w:szCs w:val="32"/>
        </w:rPr>
        <w:t>Районный фестиваль</w:t>
      </w:r>
      <w:r w:rsidRPr="0037639C">
        <w:rPr>
          <w:rFonts w:ascii="Arial" w:hAnsi="Arial" w:cs="Arial"/>
          <w:color w:val="0000FF"/>
          <w:sz w:val="32"/>
          <w:szCs w:val="32"/>
        </w:rPr>
        <w:t>« М.Шолохов – великий сын Дона»</w:t>
      </w:r>
      <w:r>
        <w:rPr>
          <w:rFonts w:ascii="Arial" w:hAnsi="Arial" w:cs="Arial"/>
          <w:b w:val="0"/>
          <w:bCs w:val="0"/>
          <w:sz w:val="32"/>
          <w:szCs w:val="32"/>
        </w:rPr>
        <w:t xml:space="preserve"> - призеры, награждены Дипломом.</w:t>
      </w:r>
    </w:p>
    <w:p w:rsidR="00900D7C" w:rsidRDefault="00900D7C" w:rsidP="00BD0EC8">
      <w:pPr>
        <w:pStyle w:val="Heading2"/>
        <w:jc w:val="both"/>
        <w:rPr>
          <w:rFonts w:ascii="Arial" w:hAnsi="Arial" w:cs="Arial"/>
          <w:sz w:val="32"/>
          <w:szCs w:val="32"/>
        </w:rPr>
      </w:pPr>
      <w:r w:rsidRPr="00140EA2">
        <w:rPr>
          <w:rFonts w:ascii="Arial" w:hAnsi="Arial" w:cs="Arial"/>
          <w:color w:val="FF0000"/>
          <w:sz w:val="32"/>
          <w:szCs w:val="32"/>
        </w:rPr>
        <w:t>Районный фестиваль</w:t>
      </w:r>
      <w:r w:rsidRPr="0037639C">
        <w:rPr>
          <w:rFonts w:ascii="Arial" w:hAnsi="Arial" w:cs="Arial"/>
          <w:b w:val="0"/>
          <w:bCs w:val="0"/>
          <w:color w:val="0000FF"/>
          <w:sz w:val="32"/>
          <w:szCs w:val="32"/>
        </w:rPr>
        <w:t>«В Чехове Россия полюбила себя»</w:t>
      </w:r>
    </w:p>
    <w:p w:rsidR="00900D7C" w:rsidRPr="00101BA1" w:rsidRDefault="00900D7C" w:rsidP="00BD0EC8">
      <w:pPr>
        <w:pStyle w:val="Heading2"/>
        <w:jc w:val="both"/>
        <w:rPr>
          <w:rFonts w:ascii="Arial" w:hAnsi="Arial" w:cs="Arial"/>
          <w:b w:val="0"/>
          <w:bCs w:val="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Приказ РОО об объявлении благодарности</w:t>
      </w:r>
    </w:p>
    <w:p w:rsidR="00900D7C" w:rsidRDefault="00900D7C" w:rsidP="00BD0EC8">
      <w:pPr>
        <w:pStyle w:val="Heading2"/>
        <w:jc w:val="both"/>
        <w:rPr>
          <w:rFonts w:ascii="Arial" w:hAnsi="Arial" w:cs="Arial"/>
          <w:b w:val="0"/>
          <w:bCs w:val="0"/>
          <w:sz w:val="32"/>
          <w:szCs w:val="32"/>
        </w:rPr>
      </w:pPr>
      <w:r w:rsidRPr="00140EA2">
        <w:rPr>
          <w:rFonts w:ascii="Arial" w:hAnsi="Arial" w:cs="Arial"/>
          <w:color w:val="FF0000"/>
          <w:sz w:val="32"/>
          <w:szCs w:val="32"/>
        </w:rPr>
        <w:t>Районный этап</w:t>
      </w:r>
      <w:r>
        <w:rPr>
          <w:rFonts w:ascii="Arial" w:hAnsi="Arial" w:cs="Arial"/>
          <w:b w:val="0"/>
          <w:bCs w:val="0"/>
          <w:sz w:val="32"/>
          <w:szCs w:val="32"/>
        </w:rPr>
        <w:t xml:space="preserve"> областного фестиваля детского творчества </w:t>
      </w:r>
      <w:r w:rsidRPr="0037639C">
        <w:rPr>
          <w:rFonts w:ascii="Arial" w:hAnsi="Arial" w:cs="Arial"/>
          <w:color w:val="0000FF"/>
          <w:sz w:val="32"/>
          <w:szCs w:val="32"/>
        </w:rPr>
        <w:t>«»Мир начинается с детства»</w:t>
      </w:r>
      <w:r>
        <w:rPr>
          <w:rFonts w:ascii="Arial" w:hAnsi="Arial" w:cs="Arial"/>
          <w:b w:val="0"/>
          <w:bCs w:val="0"/>
          <w:sz w:val="32"/>
          <w:szCs w:val="32"/>
        </w:rPr>
        <w:t xml:space="preserve">, посвященном 75-летию Ростовской области в номинации «Художественное слово – Башлыкова Олеся заняла </w:t>
      </w:r>
      <w:r w:rsidRPr="00610F24">
        <w:rPr>
          <w:rFonts w:ascii="Arial" w:hAnsi="Arial" w:cs="Arial"/>
          <w:b w:val="0"/>
          <w:bCs w:val="0"/>
          <w:color w:val="FF0000"/>
          <w:sz w:val="32"/>
          <w:szCs w:val="32"/>
        </w:rPr>
        <w:t xml:space="preserve">первое </w:t>
      </w:r>
      <w:r>
        <w:rPr>
          <w:rFonts w:ascii="Arial" w:hAnsi="Arial" w:cs="Arial"/>
          <w:b w:val="0"/>
          <w:bCs w:val="0"/>
          <w:sz w:val="32"/>
          <w:szCs w:val="32"/>
        </w:rPr>
        <w:t>место.</w:t>
      </w: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Pr="00330377" w:rsidRDefault="00900D7C" w:rsidP="009705F2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330377">
        <w:rPr>
          <w:rFonts w:ascii="Times New Roman" w:hAnsi="Times New Roman" w:cs="Times New Roman"/>
          <w:b/>
          <w:bCs/>
          <w:color w:val="FF0000"/>
          <w:sz w:val="48"/>
          <w:szCs w:val="48"/>
          <w:lang w:eastAsia="ru-RU"/>
        </w:rPr>
        <w:t>Проектная деятельность обучающихся</w:t>
      </w:r>
    </w:p>
    <w:p w:rsidR="00900D7C" w:rsidRDefault="00900D7C" w:rsidP="009705F2">
      <w:pPr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ab/>
      </w:r>
      <w:r w:rsidRPr="00330377"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  <w:t>Проекты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  <w:t>:</w:t>
      </w:r>
    </w:p>
    <w:p w:rsidR="00900D7C" w:rsidRDefault="00900D7C" w:rsidP="009705F2">
      <w:pPr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F6564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Дусюкова Анна «Александр Сергеевич Пушкин»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Реферат</w:t>
      </w:r>
    </w:p>
    <w:p w:rsidR="00900D7C" w:rsidRDefault="00900D7C" w:rsidP="009705F2">
      <w:pPr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</w:pPr>
    </w:p>
    <w:p w:rsidR="00900D7C" w:rsidRDefault="00900D7C" w:rsidP="009705F2">
      <w:pPr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F6564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Чубаков Владислав, Шуклин Дмитрий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«Виды односоставных предложений»</w:t>
      </w:r>
    </w:p>
    <w:p w:rsidR="00900D7C" w:rsidRPr="00F65649" w:rsidRDefault="00900D7C" w:rsidP="009705F2">
      <w:pPr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</w:pPr>
    </w:p>
    <w:p w:rsidR="00900D7C" w:rsidRDefault="00900D7C" w:rsidP="009705F2">
      <w:pPr>
        <w:spacing w:before="100" w:beforeAutospacing="1" w:after="100" w:afterAutospacing="1" w:line="240" w:lineRule="auto"/>
        <w:ind w:hanging="142"/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F6564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Кияненко Сергей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, Полюдов Андрей</w:t>
      </w:r>
      <w:r w:rsidRPr="00F65649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«Михаил Юрьевич Лермонтов»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Презентация</w:t>
      </w:r>
    </w:p>
    <w:p w:rsidR="00900D7C" w:rsidRDefault="00900D7C" w:rsidP="009705F2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0D7C" w:rsidRDefault="00900D7C" w:rsidP="009705F2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0D7C" w:rsidRPr="00907909" w:rsidRDefault="00900D7C" w:rsidP="009705F2">
      <w:pPr>
        <w:ind w:left="-851" w:firstLine="284"/>
        <w:rPr>
          <w:noProof/>
          <w:sz w:val="28"/>
          <w:szCs w:val="28"/>
          <w:lang w:eastAsia="ru-RU"/>
        </w:rPr>
      </w:pPr>
      <w:r w:rsidRPr="00821318">
        <w:rPr>
          <w:color w:val="FF0000"/>
          <w:sz w:val="32"/>
          <w:szCs w:val="32"/>
        </w:rPr>
        <w:pict>
          <v:shape id="_x0000_i1035" type="#_x0000_t75" style="width:519pt;height:317.25pt">
            <v:imagedata r:id="rId28" o:title=""/>
          </v:shape>
        </w:pict>
      </w:r>
    </w:p>
    <w:p w:rsidR="00900D7C" w:rsidRDefault="00900D7C" w:rsidP="009705F2">
      <w:pPr>
        <w:ind w:left="-851" w:firstLine="284"/>
        <w:rPr>
          <w:noProof/>
          <w:lang w:eastAsia="ru-RU"/>
        </w:rPr>
      </w:pPr>
    </w:p>
    <w:p w:rsidR="00900D7C" w:rsidRDefault="00900D7C" w:rsidP="009705F2">
      <w:pPr>
        <w:ind w:left="-851" w:firstLine="284"/>
        <w:rPr>
          <w:noProof/>
          <w:lang w:eastAsia="ru-RU"/>
        </w:rPr>
      </w:pPr>
    </w:p>
    <w:p w:rsidR="00900D7C" w:rsidRDefault="00900D7C" w:rsidP="009705F2">
      <w:pPr>
        <w:ind w:left="-851" w:firstLine="284"/>
        <w:rPr>
          <w:noProof/>
          <w:lang w:eastAsia="ru-RU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Pr="008A2CE2" w:rsidRDefault="00900D7C" w:rsidP="00F93D50">
      <w:pPr>
        <w:rPr>
          <w:noProof/>
          <w:color w:val="FF0000"/>
          <w:sz w:val="48"/>
          <w:szCs w:val="48"/>
          <w:lang w:eastAsia="ru-RU"/>
        </w:rPr>
      </w:pPr>
      <w:r>
        <w:rPr>
          <w:noProof/>
          <w:color w:val="FF0000"/>
          <w:sz w:val="48"/>
          <w:szCs w:val="48"/>
          <w:lang w:eastAsia="ru-RU"/>
        </w:rPr>
        <w:tab/>
      </w:r>
      <w:r>
        <w:rPr>
          <w:noProof/>
          <w:color w:val="FF0000"/>
          <w:sz w:val="48"/>
          <w:szCs w:val="48"/>
          <w:lang w:eastAsia="ru-RU"/>
        </w:rPr>
        <w:tab/>
        <w:t>Публикация в Интернете</w:t>
      </w:r>
    </w:p>
    <w:p w:rsidR="00900D7C" w:rsidRPr="008A2CE2" w:rsidRDefault="00900D7C" w:rsidP="00F93D50">
      <w:pPr>
        <w:ind w:left="-851" w:firstLine="284"/>
        <w:rPr>
          <w:noProof/>
          <w:color w:val="FF0000"/>
          <w:sz w:val="48"/>
          <w:szCs w:val="48"/>
          <w:lang w:eastAsia="ru-RU"/>
        </w:rPr>
      </w:pPr>
      <w:r w:rsidRPr="00821318">
        <w:rPr>
          <w:noProof/>
          <w:color w:val="FF0000"/>
          <w:sz w:val="48"/>
          <w:szCs w:val="48"/>
          <w:lang w:eastAsia="ru-RU"/>
        </w:rPr>
        <w:pict>
          <v:shape id="_x0000_i1036" type="#_x0000_t75" style="width:499.5pt;height:366pt">
            <v:imagedata r:id="rId29" o:title=""/>
          </v:shape>
        </w:pict>
      </w:r>
    </w:p>
    <w:p w:rsidR="00900D7C" w:rsidRPr="00561ECD" w:rsidRDefault="00900D7C" w:rsidP="00561ECD">
      <w:pPr>
        <w:ind w:left="-851" w:firstLine="284"/>
        <w:rPr>
          <w:b/>
          <w:bCs/>
          <w:sz w:val="28"/>
          <w:szCs w:val="28"/>
        </w:rPr>
      </w:pPr>
      <w:r w:rsidRPr="00441B21">
        <w:rPr>
          <w:rFonts w:ascii="Bookman Old Style" w:hAnsi="Bookman Old Style" w:cs="Bookman Old Style"/>
          <w:sz w:val="28"/>
          <w:szCs w:val="28"/>
        </w:rPr>
        <w:t>сайт творческих учителей (</w:t>
      </w:r>
      <w:hyperlink r:id="rId30" w:history="1"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it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-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n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</w:hyperlink>
      <w:r w:rsidRPr="00AD76F3">
        <w:rPr>
          <w:rFonts w:ascii="Bookman Old Style" w:hAnsi="Bookman Old Style" w:cs="Bookman Old Style"/>
          <w:sz w:val="28"/>
          <w:szCs w:val="28"/>
        </w:rPr>
        <w:t xml:space="preserve">), </w:t>
      </w:r>
      <w:hyperlink r:id="rId31" w:history="1"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fio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-федеральный</w:t>
        </w:r>
      </w:hyperlink>
      <w:r w:rsidRPr="00AD76F3">
        <w:rPr>
          <w:rFonts w:ascii="Bookman Old Style" w:hAnsi="Bookman Old Style" w:cs="Bookman Old Style"/>
          <w:sz w:val="28"/>
          <w:szCs w:val="28"/>
        </w:rPr>
        <w:t xml:space="preserve"> сайт интернет- образования, </w:t>
      </w:r>
      <w:hyperlink r:id="rId32" w:history="1"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ipkpro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aaanet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D76F3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</w:hyperlink>
      <w:r w:rsidRPr="00AD76F3">
        <w:rPr>
          <w:rFonts w:ascii="Bookman Old Style" w:hAnsi="Bookman Old Style" w:cs="Bookman Old Style"/>
          <w:sz w:val="28"/>
          <w:szCs w:val="28"/>
        </w:rPr>
        <w:t xml:space="preserve">  - ИПК И ПРО институт </w:t>
      </w:r>
      <w:r w:rsidRPr="00441B21">
        <w:rPr>
          <w:rFonts w:ascii="Bookman Old Style" w:hAnsi="Bookman Old Style" w:cs="Bookman Old Style"/>
          <w:sz w:val="28"/>
          <w:szCs w:val="28"/>
        </w:rPr>
        <w:t xml:space="preserve">усовершенствования, </w:t>
      </w:r>
      <w:hyperlink r:id="rId33" w:history="1"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ege</w:t>
        </w:r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edu</w:t>
        </w:r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AE6F75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</w:hyperlink>
      <w:r w:rsidRPr="00AE6F75">
        <w:rPr>
          <w:rFonts w:ascii="Bookman Old Style" w:hAnsi="Bookman Old Style" w:cs="Bookman Old Style"/>
          <w:sz w:val="28"/>
          <w:szCs w:val="28"/>
        </w:rPr>
        <w:t xml:space="preserve"> </w:t>
      </w:r>
      <w:r w:rsidRPr="00441B21">
        <w:rPr>
          <w:rFonts w:ascii="Bookman Old Style" w:hAnsi="Bookman Old Style" w:cs="Bookman Old Style"/>
          <w:sz w:val="28"/>
          <w:szCs w:val="28"/>
        </w:rPr>
        <w:t xml:space="preserve"> - сайт ЕГЭ</w:t>
      </w:r>
      <w:r>
        <w:rPr>
          <w:rFonts w:ascii="Bookman Old Style" w:hAnsi="Bookman Old Style" w:cs="Bookman Old Style"/>
          <w:sz w:val="28"/>
          <w:szCs w:val="28"/>
        </w:rPr>
        <w:t>,</w:t>
      </w:r>
      <w:r w:rsidRPr="00EB2A4F">
        <w:t xml:space="preserve"> </w:t>
      </w:r>
      <w:hyperlink r:id="rId34" w:history="1">
        <w:r w:rsidRPr="001E40AF">
          <w:rPr>
            <w:sz w:val="28"/>
            <w:szCs w:val="28"/>
            <w:u w:val="single"/>
            <w:lang w:val="de-DE"/>
          </w:rPr>
          <w:t>http</w:t>
        </w:r>
        <w:r w:rsidRPr="00EB2A4F">
          <w:rPr>
            <w:sz w:val="28"/>
            <w:szCs w:val="28"/>
            <w:u w:val="single"/>
          </w:rPr>
          <w:t>://</w:t>
        </w:r>
        <w:r w:rsidRPr="001E40AF">
          <w:rPr>
            <w:sz w:val="28"/>
            <w:szCs w:val="28"/>
            <w:u w:val="single"/>
            <w:lang w:val="de-DE"/>
          </w:rPr>
          <w:t>www</w:t>
        </w:r>
        <w:r w:rsidRPr="00EB2A4F">
          <w:rPr>
            <w:sz w:val="28"/>
            <w:szCs w:val="28"/>
            <w:u w:val="single"/>
          </w:rPr>
          <w:t>.</w:t>
        </w:r>
        <w:r w:rsidRPr="001E40AF">
          <w:rPr>
            <w:sz w:val="28"/>
            <w:szCs w:val="28"/>
            <w:u w:val="single"/>
            <w:lang w:val="de-DE"/>
          </w:rPr>
          <w:t>proshkolu</w:t>
        </w:r>
        <w:r w:rsidRPr="00EB2A4F">
          <w:rPr>
            <w:sz w:val="28"/>
            <w:szCs w:val="28"/>
            <w:u w:val="single"/>
          </w:rPr>
          <w:t>.</w:t>
        </w:r>
        <w:r w:rsidRPr="001E40AF">
          <w:rPr>
            <w:sz w:val="28"/>
            <w:szCs w:val="28"/>
            <w:u w:val="single"/>
            <w:lang w:val="de-DE"/>
          </w:rPr>
          <w:t>ru</w:t>
        </w:r>
      </w:hyperlink>
      <w:r>
        <w:t xml:space="preserve">, </w:t>
      </w:r>
      <w:r w:rsidRPr="00ED35EF">
        <w:rPr>
          <w:sz w:val="28"/>
          <w:szCs w:val="28"/>
        </w:rPr>
        <w:t>Сайт</w:t>
      </w:r>
      <w:r w:rsidRPr="00EB2A4F">
        <w:rPr>
          <w:sz w:val="28"/>
          <w:szCs w:val="28"/>
        </w:rPr>
        <w:t xml:space="preserve"> </w:t>
      </w:r>
      <w:r w:rsidRPr="00ED35EF">
        <w:rPr>
          <w:sz w:val="28"/>
          <w:szCs w:val="28"/>
        </w:rPr>
        <w:t>школы</w:t>
      </w:r>
      <w:r w:rsidRPr="00EB2A4F">
        <w:rPr>
          <w:sz w:val="28"/>
          <w:szCs w:val="28"/>
        </w:rPr>
        <w:t>,</w:t>
      </w:r>
      <w:r w:rsidRPr="00EB2A4F">
        <w:rPr>
          <w:color w:val="000000"/>
          <w:sz w:val="28"/>
          <w:szCs w:val="28"/>
        </w:rPr>
        <w:t xml:space="preserve">, </w:t>
      </w:r>
      <w:r w:rsidRPr="00ED35EF">
        <w:rPr>
          <w:color w:val="000000"/>
          <w:sz w:val="28"/>
          <w:szCs w:val="28"/>
          <w:lang w:val="de-DE"/>
        </w:rPr>
        <w:t>E</w:t>
      </w:r>
      <w:r w:rsidRPr="00EB2A4F">
        <w:rPr>
          <w:color w:val="000000"/>
          <w:sz w:val="28"/>
          <w:szCs w:val="28"/>
        </w:rPr>
        <w:t>-</w:t>
      </w:r>
      <w:r w:rsidRPr="00561ECD">
        <w:rPr>
          <w:sz w:val="28"/>
          <w:szCs w:val="28"/>
          <w:lang w:val="de-DE"/>
        </w:rPr>
        <w:t>mail</w:t>
      </w:r>
      <w:r w:rsidRPr="00561ECD">
        <w:rPr>
          <w:sz w:val="28"/>
          <w:szCs w:val="28"/>
        </w:rPr>
        <w:t xml:space="preserve"> </w:t>
      </w:r>
      <w:hyperlink r:id="rId35" w:history="1">
        <w:r w:rsidRPr="00561ECD">
          <w:rPr>
            <w:rStyle w:val="Hyperlink"/>
            <w:color w:val="auto"/>
            <w:sz w:val="28"/>
            <w:szCs w:val="28"/>
            <w:lang w:val="de-DE"/>
          </w:rPr>
          <w:t>cimparsh</w:t>
        </w:r>
        <w:r w:rsidRPr="00561ECD">
          <w:rPr>
            <w:rStyle w:val="Hyperlink"/>
            <w:color w:val="auto"/>
            <w:sz w:val="28"/>
            <w:szCs w:val="28"/>
          </w:rPr>
          <w:t>2@</w:t>
        </w:r>
        <w:r w:rsidRPr="00561ECD">
          <w:rPr>
            <w:rStyle w:val="Hyperlink"/>
            <w:color w:val="auto"/>
            <w:sz w:val="28"/>
            <w:szCs w:val="28"/>
            <w:lang w:val="de-DE"/>
          </w:rPr>
          <w:t>mail</w:t>
        </w:r>
        <w:r w:rsidRPr="00561ECD">
          <w:rPr>
            <w:rStyle w:val="Hyperlink"/>
            <w:color w:val="auto"/>
            <w:sz w:val="28"/>
            <w:szCs w:val="28"/>
          </w:rPr>
          <w:t>.</w:t>
        </w:r>
        <w:r w:rsidRPr="00561ECD">
          <w:rPr>
            <w:rStyle w:val="Hyperlink"/>
            <w:color w:val="auto"/>
            <w:sz w:val="28"/>
            <w:szCs w:val="28"/>
            <w:lang w:val="de-DE"/>
          </w:rPr>
          <w:t>ru</w:t>
        </w:r>
      </w:hyperlink>
      <w:r w:rsidRPr="00561ECD">
        <w:rPr>
          <w:sz w:val="28"/>
          <w:szCs w:val="28"/>
        </w:rPr>
        <w:t xml:space="preserve">, </w:t>
      </w:r>
      <w:r w:rsidRPr="00561ECD">
        <w:rPr>
          <w:b/>
          <w:bCs/>
          <w:sz w:val="28"/>
          <w:szCs w:val="28"/>
        </w:rPr>
        <w:t>Сеть творческих учителей</w:t>
      </w:r>
      <w:r w:rsidRPr="00561ECD">
        <w:rPr>
          <w:rFonts w:ascii="Bookman Old Style" w:hAnsi="Bookman Old Style" w:cs="Bookman Old Style"/>
          <w:sz w:val="28"/>
          <w:szCs w:val="28"/>
        </w:rPr>
        <w:t>(</w:t>
      </w:r>
      <w:hyperlink r:id="rId36" w:history="1"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it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-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n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</w:hyperlink>
      <w:r w:rsidRPr="00561ECD">
        <w:rPr>
          <w:rFonts w:ascii="Bookman Old Style" w:hAnsi="Bookman Old Style" w:cs="Bookman Old Style"/>
          <w:sz w:val="28"/>
          <w:szCs w:val="28"/>
        </w:rPr>
        <w:t xml:space="preserve">), </w:t>
      </w:r>
      <w:hyperlink r:id="rId37" w:history="1"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www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fio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.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  <w:lang w:val="en-US"/>
          </w:rPr>
          <w:t>ru</w:t>
        </w:r>
        <w:r w:rsidRPr="00561ECD">
          <w:rPr>
            <w:rStyle w:val="Hyperlink"/>
            <w:rFonts w:ascii="Bookman Old Style" w:hAnsi="Bookman Old Style" w:cs="Bookman Old Style"/>
            <w:color w:val="auto"/>
            <w:sz w:val="28"/>
            <w:szCs w:val="28"/>
          </w:rPr>
          <w:t>-федеральный</w:t>
        </w:r>
      </w:hyperlink>
    </w:p>
    <w:p w:rsidR="00900D7C" w:rsidRPr="00561ECD" w:rsidRDefault="00900D7C" w:rsidP="00874EEE">
      <w:pPr>
        <w:jc w:val="center"/>
        <w:rPr>
          <w:color w:val="000000"/>
          <w:sz w:val="28"/>
          <w:szCs w:val="28"/>
        </w:rPr>
      </w:pPr>
    </w:p>
    <w:p w:rsidR="00900D7C" w:rsidRPr="00EB2A4F" w:rsidRDefault="00900D7C" w:rsidP="00874EEE">
      <w:pPr>
        <w:ind w:left="-851" w:firstLine="284"/>
        <w:rPr>
          <w:noProof/>
          <w:lang w:eastAsia="ru-RU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Default="00900D7C" w:rsidP="00EB2A4F">
      <w:pPr>
        <w:ind w:left="-851" w:firstLine="284"/>
        <w:rPr>
          <w:sz w:val="28"/>
          <w:szCs w:val="28"/>
        </w:rPr>
      </w:pPr>
    </w:p>
    <w:p w:rsidR="00900D7C" w:rsidRPr="00EB2A4F" w:rsidRDefault="00900D7C" w:rsidP="00EB2A4F">
      <w:pPr>
        <w:ind w:left="-851" w:firstLine="284"/>
        <w:rPr>
          <w:sz w:val="28"/>
          <w:szCs w:val="28"/>
        </w:rPr>
      </w:pPr>
      <w:r>
        <w:pict>
          <v:shape id="_x0000_i1037" type="#_x0000_t75" style="width:511.5pt;height:429.75pt;mso-position-horizontal-relative:char;mso-position-vertical-relative:line">
            <v:imagedata r:id="rId38" o:title=""/>
          </v:shape>
        </w:pict>
      </w:r>
    </w:p>
    <w:p w:rsidR="00900D7C" w:rsidRDefault="00900D7C" w:rsidP="00EB2A4F">
      <w:pPr>
        <w:rPr>
          <w:sz w:val="32"/>
          <w:szCs w:val="32"/>
        </w:rPr>
      </w:pPr>
    </w:p>
    <w:p w:rsidR="00900D7C" w:rsidRPr="00C24E07" w:rsidRDefault="00900D7C" w:rsidP="000F2497">
      <w:pPr>
        <w:ind w:left="-851" w:firstLine="284"/>
        <w:jc w:val="center"/>
        <w:rPr>
          <w:b/>
          <w:bCs/>
          <w:color w:val="FF0000"/>
          <w:sz w:val="44"/>
          <w:szCs w:val="44"/>
        </w:rPr>
      </w:pPr>
      <w:r w:rsidRPr="00C24E07">
        <w:rPr>
          <w:b/>
          <w:bCs/>
          <w:color w:val="FF0000"/>
          <w:sz w:val="44"/>
          <w:szCs w:val="44"/>
        </w:rPr>
        <w:t>Благодарю тебя, создатель,</w:t>
      </w:r>
    </w:p>
    <w:p w:rsidR="00900D7C" w:rsidRPr="00C24E07" w:rsidRDefault="00900D7C" w:rsidP="000F2497">
      <w:pPr>
        <w:ind w:left="-851" w:firstLine="284"/>
        <w:jc w:val="center"/>
        <w:rPr>
          <w:b/>
          <w:bCs/>
          <w:color w:val="FF0000"/>
          <w:sz w:val="44"/>
          <w:szCs w:val="44"/>
        </w:rPr>
      </w:pPr>
      <w:r w:rsidRPr="00C24E07">
        <w:rPr>
          <w:b/>
          <w:bCs/>
          <w:color w:val="FF0000"/>
          <w:sz w:val="44"/>
          <w:szCs w:val="44"/>
        </w:rPr>
        <w:t>Что я в житейской кутерьме</w:t>
      </w:r>
    </w:p>
    <w:p w:rsidR="00900D7C" w:rsidRPr="00C24E07" w:rsidRDefault="00900D7C" w:rsidP="000F2497">
      <w:pPr>
        <w:ind w:left="-851" w:firstLine="284"/>
        <w:jc w:val="center"/>
        <w:rPr>
          <w:b/>
          <w:bCs/>
          <w:color w:val="FF0000"/>
          <w:sz w:val="44"/>
          <w:szCs w:val="44"/>
        </w:rPr>
      </w:pPr>
      <w:r w:rsidRPr="00C24E07">
        <w:rPr>
          <w:b/>
          <w:bCs/>
          <w:color w:val="FF0000"/>
          <w:sz w:val="44"/>
          <w:szCs w:val="44"/>
        </w:rPr>
        <w:t>Не безработный, не писатель-</w:t>
      </w:r>
    </w:p>
    <w:p w:rsidR="00900D7C" w:rsidRPr="00C24E07" w:rsidRDefault="00900D7C" w:rsidP="000F2497">
      <w:pPr>
        <w:ind w:left="-851" w:firstLine="284"/>
        <w:jc w:val="center"/>
        <w:rPr>
          <w:b/>
          <w:bCs/>
          <w:color w:val="FF0000"/>
          <w:sz w:val="44"/>
          <w:szCs w:val="44"/>
        </w:rPr>
      </w:pPr>
      <w:r w:rsidRPr="00C24E07">
        <w:rPr>
          <w:b/>
          <w:bCs/>
          <w:color w:val="FF0000"/>
          <w:sz w:val="44"/>
          <w:szCs w:val="44"/>
        </w:rPr>
        <w:t>Простой учитель на Земле!....</w:t>
      </w:r>
    </w:p>
    <w:p w:rsidR="00900D7C" w:rsidRPr="00C24E07" w:rsidRDefault="00900D7C" w:rsidP="000F2497">
      <w:pPr>
        <w:ind w:left="-851" w:firstLine="284"/>
        <w:jc w:val="center"/>
        <w:rPr>
          <w:sz w:val="44"/>
          <w:szCs w:val="44"/>
        </w:rPr>
      </w:pPr>
    </w:p>
    <w:p w:rsidR="00900D7C" w:rsidRPr="00C24E07" w:rsidRDefault="00900D7C" w:rsidP="000F2497">
      <w:pPr>
        <w:ind w:left="-851" w:firstLine="284"/>
        <w:rPr>
          <w:sz w:val="44"/>
          <w:szCs w:val="44"/>
        </w:rPr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</w:p>
    <w:p w:rsidR="00900D7C" w:rsidRDefault="00900D7C" w:rsidP="000F2497">
      <w:pPr>
        <w:ind w:left="-851" w:firstLine="284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8" type="#_x0000_t158" style="width:434.25pt;height:135.75pt" fillcolor="#3cf" strokecolor="#009" strokeweight="1pt">
            <v:shadow on="t" color="#009" offset="7pt,-7pt"/>
            <v:textpath style="font-family:&quot;Impact&quot;;v-text-spacing:52429f;v-text-kern:t" trim="t" fitpath="t" xscale="f" string="Разработки уроков и&#10;внеклассных мероприятий"/>
          </v:shape>
        </w:pict>
      </w:r>
    </w:p>
    <w:p w:rsidR="00900D7C" w:rsidRPr="00441B21" w:rsidRDefault="00900D7C" w:rsidP="00EB2A4F">
      <w:pPr>
        <w:rPr>
          <w:sz w:val="32"/>
          <w:szCs w:val="32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Default="00900D7C" w:rsidP="005F053A">
      <w:pPr>
        <w:pStyle w:val="c4"/>
        <w:rPr>
          <w:sz w:val="28"/>
          <w:szCs w:val="28"/>
        </w:rPr>
      </w:pPr>
    </w:p>
    <w:p w:rsidR="00900D7C" w:rsidRPr="00EB2A4F" w:rsidRDefault="00900D7C" w:rsidP="005F053A">
      <w:pPr>
        <w:pStyle w:val="c4"/>
        <w:rPr>
          <w:sz w:val="28"/>
          <w:szCs w:val="28"/>
        </w:rPr>
      </w:pPr>
    </w:p>
    <w:sectPr w:rsidR="00900D7C" w:rsidRPr="00EB2A4F" w:rsidSect="00F454ED">
      <w:pgSz w:w="11906" w:h="16838"/>
      <w:pgMar w:top="709" w:right="850" w:bottom="851" w:left="1701" w:header="708" w:footer="708" w:gutter="0"/>
      <w:pgBorders w:offsetFrom="page">
        <w:top w:val="thinThickThinLargeGap" w:sz="24" w:space="24" w:color="00B050"/>
        <w:left w:val="thinThickThinLargeGap" w:sz="24" w:space="24" w:color="00B050"/>
        <w:bottom w:val="thinThickThinLargeGap" w:sz="24" w:space="24" w:color="00B050"/>
        <w:right w:val="thinThickThinLarge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876"/>
        </w:tabs>
        <w:ind w:left="876" w:hanging="450"/>
      </w:pPr>
    </w:lvl>
  </w:abstractNum>
  <w:abstractNum w:abstractNumId="1">
    <w:nsid w:val="0EE469D8"/>
    <w:multiLevelType w:val="multilevel"/>
    <w:tmpl w:val="BF28E48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4647551E"/>
    <w:multiLevelType w:val="hybridMultilevel"/>
    <w:tmpl w:val="517EE7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B1162C9"/>
    <w:multiLevelType w:val="multilevel"/>
    <w:tmpl w:val="1C84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17CB"/>
    <w:rsid w:val="00046ABD"/>
    <w:rsid w:val="00070861"/>
    <w:rsid w:val="00071927"/>
    <w:rsid w:val="000C0E75"/>
    <w:rsid w:val="000C78E0"/>
    <w:rsid w:val="000F2497"/>
    <w:rsid w:val="00101BA1"/>
    <w:rsid w:val="00140EA2"/>
    <w:rsid w:val="001A10F3"/>
    <w:rsid w:val="001E40AF"/>
    <w:rsid w:val="001E6AF5"/>
    <w:rsid w:val="001F6A47"/>
    <w:rsid w:val="00203160"/>
    <w:rsid w:val="00203B93"/>
    <w:rsid w:val="00204112"/>
    <w:rsid w:val="00217DFD"/>
    <w:rsid w:val="00231D4F"/>
    <w:rsid w:val="00242CA7"/>
    <w:rsid w:val="0025415B"/>
    <w:rsid w:val="002604B7"/>
    <w:rsid w:val="00280BD3"/>
    <w:rsid w:val="00280DD4"/>
    <w:rsid w:val="0029577C"/>
    <w:rsid w:val="002A7613"/>
    <w:rsid w:val="002C24F7"/>
    <w:rsid w:val="002D041D"/>
    <w:rsid w:val="002E2C6C"/>
    <w:rsid w:val="00330377"/>
    <w:rsid w:val="0034372F"/>
    <w:rsid w:val="00356A6B"/>
    <w:rsid w:val="0037639C"/>
    <w:rsid w:val="003B6D1F"/>
    <w:rsid w:val="003D286E"/>
    <w:rsid w:val="003E7227"/>
    <w:rsid w:val="00417A1C"/>
    <w:rsid w:val="004214BF"/>
    <w:rsid w:val="00432CA2"/>
    <w:rsid w:val="00440A3F"/>
    <w:rsid w:val="00441B21"/>
    <w:rsid w:val="00490D88"/>
    <w:rsid w:val="004F4751"/>
    <w:rsid w:val="005205CD"/>
    <w:rsid w:val="00526567"/>
    <w:rsid w:val="00530A6B"/>
    <w:rsid w:val="005355A6"/>
    <w:rsid w:val="005517CB"/>
    <w:rsid w:val="005552D8"/>
    <w:rsid w:val="0055550C"/>
    <w:rsid w:val="00561ECD"/>
    <w:rsid w:val="005836CC"/>
    <w:rsid w:val="005A0E95"/>
    <w:rsid w:val="005C3D09"/>
    <w:rsid w:val="005F053A"/>
    <w:rsid w:val="005F1B4F"/>
    <w:rsid w:val="00610F24"/>
    <w:rsid w:val="006300E6"/>
    <w:rsid w:val="006717EE"/>
    <w:rsid w:val="006A22DD"/>
    <w:rsid w:val="006B4577"/>
    <w:rsid w:val="006B4778"/>
    <w:rsid w:val="006C6D48"/>
    <w:rsid w:val="006D46DD"/>
    <w:rsid w:val="006D6987"/>
    <w:rsid w:val="007104D7"/>
    <w:rsid w:val="00725040"/>
    <w:rsid w:val="0072628A"/>
    <w:rsid w:val="00734F72"/>
    <w:rsid w:val="00737C12"/>
    <w:rsid w:val="00752791"/>
    <w:rsid w:val="007A55A5"/>
    <w:rsid w:val="007A5D8E"/>
    <w:rsid w:val="007B735C"/>
    <w:rsid w:val="007D6594"/>
    <w:rsid w:val="007F26AA"/>
    <w:rsid w:val="00821318"/>
    <w:rsid w:val="00873FF0"/>
    <w:rsid w:val="00874EEE"/>
    <w:rsid w:val="00882676"/>
    <w:rsid w:val="00892824"/>
    <w:rsid w:val="008A2CE2"/>
    <w:rsid w:val="008B711C"/>
    <w:rsid w:val="008E40F7"/>
    <w:rsid w:val="00900D7C"/>
    <w:rsid w:val="00907909"/>
    <w:rsid w:val="00907B07"/>
    <w:rsid w:val="00925351"/>
    <w:rsid w:val="0096205E"/>
    <w:rsid w:val="009705F2"/>
    <w:rsid w:val="0098794E"/>
    <w:rsid w:val="00991C3F"/>
    <w:rsid w:val="009B21CA"/>
    <w:rsid w:val="009C1F5B"/>
    <w:rsid w:val="009C6E1A"/>
    <w:rsid w:val="00A106B7"/>
    <w:rsid w:val="00A249B8"/>
    <w:rsid w:val="00A26A64"/>
    <w:rsid w:val="00A3259B"/>
    <w:rsid w:val="00A808C2"/>
    <w:rsid w:val="00A97C64"/>
    <w:rsid w:val="00AA1F7C"/>
    <w:rsid w:val="00AA715C"/>
    <w:rsid w:val="00AB509A"/>
    <w:rsid w:val="00AC039E"/>
    <w:rsid w:val="00AD76F3"/>
    <w:rsid w:val="00AE6F75"/>
    <w:rsid w:val="00B02D75"/>
    <w:rsid w:val="00B02E46"/>
    <w:rsid w:val="00B15510"/>
    <w:rsid w:val="00B249B1"/>
    <w:rsid w:val="00B505B2"/>
    <w:rsid w:val="00B515A5"/>
    <w:rsid w:val="00B543F1"/>
    <w:rsid w:val="00B76481"/>
    <w:rsid w:val="00BB5252"/>
    <w:rsid w:val="00BD0EC8"/>
    <w:rsid w:val="00C24E07"/>
    <w:rsid w:val="00C47F64"/>
    <w:rsid w:val="00C502D1"/>
    <w:rsid w:val="00C57CD1"/>
    <w:rsid w:val="00C81145"/>
    <w:rsid w:val="00C813CE"/>
    <w:rsid w:val="00C81D9A"/>
    <w:rsid w:val="00CA7561"/>
    <w:rsid w:val="00CE493E"/>
    <w:rsid w:val="00D00D1F"/>
    <w:rsid w:val="00DA0B79"/>
    <w:rsid w:val="00DB375B"/>
    <w:rsid w:val="00DD00B4"/>
    <w:rsid w:val="00E42C22"/>
    <w:rsid w:val="00E457E4"/>
    <w:rsid w:val="00E45E20"/>
    <w:rsid w:val="00E5704A"/>
    <w:rsid w:val="00E840D3"/>
    <w:rsid w:val="00EB2A4F"/>
    <w:rsid w:val="00EC148A"/>
    <w:rsid w:val="00ED0DB7"/>
    <w:rsid w:val="00ED35EF"/>
    <w:rsid w:val="00EE2363"/>
    <w:rsid w:val="00EF114D"/>
    <w:rsid w:val="00EF537F"/>
    <w:rsid w:val="00F07672"/>
    <w:rsid w:val="00F454ED"/>
    <w:rsid w:val="00F61E53"/>
    <w:rsid w:val="00F65649"/>
    <w:rsid w:val="00F7466C"/>
    <w:rsid w:val="00F76CF0"/>
    <w:rsid w:val="00F81C3B"/>
    <w:rsid w:val="00F83E7C"/>
    <w:rsid w:val="00F90DCB"/>
    <w:rsid w:val="00F93D50"/>
    <w:rsid w:val="00FC0A81"/>
    <w:rsid w:val="00FE13CF"/>
    <w:rsid w:val="00FE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41D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2D04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D041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DefaultParagraphFont"/>
    <w:uiPriority w:val="99"/>
    <w:rsid w:val="002D041D"/>
  </w:style>
  <w:style w:type="paragraph" w:styleId="BalloonText">
    <w:name w:val="Balloon Text"/>
    <w:basedOn w:val="Normal"/>
    <w:link w:val="BalloonTextChar"/>
    <w:uiPriority w:val="99"/>
    <w:semiHidden/>
    <w:rsid w:val="002D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04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F26A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53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530A6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30A6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Normal"/>
    <w:uiPriority w:val="99"/>
    <w:rsid w:val="0053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uiPriority w:val="99"/>
    <w:rsid w:val="00530A6B"/>
  </w:style>
  <w:style w:type="paragraph" w:customStyle="1" w:styleId="c4">
    <w:name w:val="c4"/>
    <w:basedOn w:val="Normal"/>
    <w:uiPriority w:val="99"/>
    <w:rsid w:val="0053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Normal"/>
    <w:uiPriority w:val="99"/>
    <w:rsid w:val="009C6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Normal"/>
    <w:uiPriority w:val="99"/>
    <w:rsid w:val="009C6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A55A5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7A55A5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E2C6C"/>
    <w:rPr>
      <w:i/>
      <w:iCs/>
    </w:rPr>
  </w:style>
  <w:style w:type="paragraph" w:customStyle="1" w:styleId="text">
    <w:name w:val="text"/>
    <w:basedOn w:val="Normal"/>
    <w:uiPriority w:val="99"/>
    <w:rsid w:val="0089282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">
    <w:name w:val="Содержимое таблицы"/>
    <w:basedOn w:val="Normal"/>
    <w:uiPriority w:val="99"/>
    <w:rsid w:val="00892824"/>
    <w:pPr>
      <w:widowControl w:val="0"/>
      <w:suppressLineNumbers/>
      <w:suppressAutoHyphens/>
      <w:spacing w:after="0" w:line="240" w:lineRule="auto"/>
    </w:pPr>
    <w:rPr>
      <w:rFonts w:ascii="Liberation Serif" w:eastAsia="Liberation Serif" w:cs="Liberation Serif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ge.edu.ru" TargetMode="External"/><Relationship Id="rId18" Type="http://schemas.openxmlformats.org/officeDocument/2006/relationships/hyperlink" Target="http://www.proshkolu.ru/club/lit/" TargetMode="Externa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fio.ru-&#1092;&#1077;&#1076;&#1077;&#1088;&#1072;&#1083;&#1100;&#1085;&#1099;&#1081;" TargetMode="External"/><Relationship Id="rId34" Type="http://schemas.openxmlformats.org/officeDocument/2006/relationships/hyperlink" Target="http://www.proshkolu.ru/club/lit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fio.ru-&#1092;&#1077;&#1076;&#1077;&#1088;&#1072;&#1083;&#1100;&#1085;&#1099;&#1081;" TargetMode="External"/><Relationship Id="rId17" Type="http://schemas.openxmlformats.org/officeDocument/2006/relationships/hyperlink" Target="http://www.proshkolu.ru/club/lit/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www.ege.edu.ru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it-n.ru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vasilenkovalentina@mail.ru" TargetMode="External"/><Relationship Id="rId11" Type="http://schemas.openxmlformats.org/officeDocument/2006/relationships/hyperlink" Target="http://www.it-n.ru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ipkpro.aaanet.ru" TargetMode="External"/><Relationship Id="rId37" Type="http://schemas.openxmlformats.org/officeDocument/2006/relationships/hyperlink" Target="http://www.fio.ru-&#1092;&#1077;&#1076;&#1077;&#1088;&#1072;&#1083;&#1100;&#1085;&#1099;&#1081;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://www.ege.edu.ru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it-n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proshkolu.ru/club/lit/" TargetMode="External"/><Relationship Id="rId31" Type="http://schemas.openxmlformats.org/officeDocument/2006/relationships/hyperlink" Target="http://www.fio.ru-&#1092;&#1077;&#1076;&#1077;&#1088;&#1072;&#1083;&#1100;&#1085;&#1099;&#1081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http://www.ipkpro.aaanet.ru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it-n.ru" TargetMode="External"/><Relationship Id="rId35" Type="http://schemas.openxmlformats.org/officeDocument/2006/relationships/hyperlink" Target="mailto:cimparsh2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432</TotalTime>
  <Pages>28</Pages>
  <Words>3676</Words>
  <Characters>20957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***</cp:lastModifiedBy>
  <cp:revision>23</cp:revision>
  <cp:lastPrinted>2012-10-02T06:47:00Z</cp:lastPrinted>
  <dcterms:created xsi:type="dcterms:W3CDTF">2012-09-24T15:52:00Z</dcterms:created>
  <dcterms:modified xsi:type="dcterms:W3CDTF">2012-10-02T07:02:00Z</dcterms:modified>
</cp:coreProperties>
</file>