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ED9" w:rsidRDefault="00273ED9" w:rsidP="006F1D6D">
      <w:pPr>
        <w:jc w:val="center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Муниципальное бюджетное образовательное учреждение</w:t>
      </w:r>
    </w:p>
    <w:p w:rsidR="00273ED9" w:rsidRDefault="00273ED9" w:rsidP="006F1D6D">
      <w:pPr>
        <w:jc w:val="center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дополнительного образования детей</w:t>
      </w:r>
    </w:p>
    <w:p w:rsidR="00273ED9" w:rsidRDefault="00273ED9" w:rsidP="006F1D6D">
      <w:pPr>
        <w:jc w:val="center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Дом детского творчества</w:t>
      </w:r>
    </w:p>
    <w:p w:rsidR="00273ED9" w:rsidRDefault="00273ED9">
      <w:pPr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>
      <w:pPr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>
      <w:pPr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>
      <w:pPr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>
      <w:pPr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>
      <w:pPr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 w:rsidP="006F1D6D">
      <w:pPr>
        <w:jc w:val="center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Методическая разработка</w:t>
      </w:r>
    </w:p>
    <w:p w:rsidR="00273ED9" w:rsidRDefault="00273ED9" w:rsidP="006F1D6D">
      <w:pPr>
        <w:jc w:val="center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Брей-ринг</w:t>
      </w:r>
    </w:p>
    <w:p w:rsidR="00273ED9" w:rsidRDefault="00273ED9" w:rsidP="006F1D6D">
      <w:pPr>
        <w:jc w:val="center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«Эрудит природы»</w:t>
      </w:r>
    </w:p>
    <w:p w:rsidR="00273ED9" w:rsidRDefault="00273ED9" w:rsidP="006F1D6D">
      <w:pPr>
        <w:tabs>
          <w:tab w:val="left" w:pos="6060"/>
        </w:tabs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ab/>
      </w:r>
    </w:p>
    <w:p w:rsidR="00273ED9" w:rsidRDefault="00273ED9" w:rsidP="006F1D6D">
      <w:pPr>
        <w:tabs>
          <w:tab w:val="left" w:pos="6060"/>
        </w:tabs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 w:rsidP="006F1D6D">
      <w:pPr>
        <w:tabs>
          <w:tab w:val="left" w:pos="6060"/>
        </w:tabs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 w:rsidP="006F1D6D">
      <w:pPr>
        <w:tabs>
          <w:tab w:val="left" w:pos="6060"/>
        </w:tabs>
        <w:ind w:left="4253"/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 w:rsidP="006F1D6D">
      <w:pPr>
        <w:tabs>
          <w:tab w:val="left" w:pos="6060"/>
        </w:tabs>
        <w:ind w:left="4253"/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 w:rsidP="006F1D6D">
      <w:pPr>
        <w:tabs>
          <w:tab w:val="left" w:pos="6060"/>
        </w:tabs>
        <w:ind w:left="4253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Автор:</w:t>
      </w:r>
    </w:p>
    <w:p w:rsidR="00273ED9" w:rsidRDefault="00273ED9" w:rsidP="006F1D6D">
      <w:pPr>
        <w:tabs>
          <w:tab w:val="left" w:pos="6060"/>
        </w:tabs>
        <w:ind w:left="4253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педагог доп. образования</w:t>
      </w:r>
    </w:p>
    <w:p w:rsidR="00273ED9" w:rsidRDefault="00273ED9" w:rsidP="006F1D6D">
      <w:pPr>
        <w:tabs>
          <w:tab w:val="left" w:pos="6060"/>
        </w:tabs>
        <w:ind w:left="4253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Аганина Людмила Викторовна</w:t>
      </w:r>
    </w:p>
    <w:p w:rsidR="00273ED9" w:rsidRDefault="00273ED9" w:rsidP="006F1D6D">
      <w:pPr>
        <w:tabs>
          <w:tab w:val="left" w:pos="6060"/>
        </w:tabs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 w:rsidP="006F1D6D">
      <w:pPr>
        <w:tabs>
          <w:tab w:val="left" w:pos="6060"/>
        </w:tabs>
        <w:rPr>
          <w:rFonts w:ascii="Times New Roman" w:hAnsi="Times New Roman" w:cs="Times New Roman"/>
          <w:color w:val="1D1B11"/>
          <w:sz w:val="32"/>
          <w:szCs w:val="32"/>
        </w:rPr>
      </w:pPr>
    </w:p>
    <w:p w:rsidR="00273ED9" w:rsidRDefault="00273ED9" w:rsidP="00FF2424">
      <w:pPr>
        <w:tabs>
          <w:tab w:val="left" w:pos="6060"/>
        </w:tabs>
        <w:jc w:val="center"/>
        <w:rPr>
          <w:rFonts w:ascii="Times New Roman" w:hAnsi="Times New Roman" w:cs="Times New Roman"/>
          <w:color w:val="1D1B11"/>
          <w:sz w:val="32"/>
          <w:szCs w:val="32"/>
        </w:rPr>
      </w:pPr>
      <w:r>
        <w:rPr>
          <w:rFonts w:ascii="Times New Roman" w:hAnsi="Times New Roman" w:cs="Times New Roman"/>
          <w:color w:val="1D1B11"/>
          <w:sz w:val="32"/>
          <w:szCs w:val="32"/>
        </w:rPr>
        <w:t>р.п. Сосновское 2012</w:t>
      </w:r>
    </w:p>
    <w:p w:rsidR="00273ED9" w:rsidRPr="007930B0" w:rsidRDefault="00273ED9" w:rsidP="007930B0">
      <w:pPr>
        <w:jc w:val="center"/>
        <w:rPr>
          <w:rFonts w:ascii="Times New Roman" w:hAnsi="Times New Roman" w:cs="Times New Roman"/>
          <w:color w:val="1D1B11"/>
          <w:sz w:val="32"/>
          <w:szCs w:val="32"/>
        </w:rPr>
      </w:pPr>
      <w:r w:rsidRPr="007930B0">
        <w:rPr>
          <w:rFonts w:ascii="Times New Roman" w:hAnsi="Times New Roman" w:cs="Times New Roman"/>
          <w:color w:val="1D1B11"/>
          <w:sz w:val="32"/>
          <w:szCs w:val="32"/>
        </w:rPr>
        <w:t>Брей-ринг «Эрудит</w:t>
      </w:r>
      <w:r>
        <w:rPr>
          <w:rFonts w:ascii="Times New Roman" w:hAnsi="Times New Roman" w:cs="Times New Roman"/>
          <w:color w:val="1D1B11"/>
          <w:sz w:val="32"/>
          <w:szCs w:val="32"/>
        </w:rPr>
        <w:t xml:space="preserve"> природы</w:t>
      </w:r>
      <w:r w:rsidRPr="007930B0">
        <w:rPr>
          <w:rFonts w:ascii="Times New Roman" w:hAnsi="Times New Roman" w:cs="Times New Roman"/>
          <w:color w:val="1D1B11"/>
          <w:sz w:val="32"/>
          <w:szCs w:val="32"/>
        </w:rPr>
        <w:t>»</w:t>
      </w:r>
    </w:p>
    <w:p w:rsidR="00273ED9" w:rsidRPr="007930B0" w:rsidRDefault="00273ED9" w:rsidP="00FF2424">
      <w:pPr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Цель: расширить знания обучающихся об экологической грамотности, бережного отношения к природе</w:t>
      </w:r>
    </w:p>
    <w:p w:rsidR="00273ED9" w:rsidRPr="007930B0" w:rsidRDefault="00273ED9" w:rsidP="00FF2424">
      <w:pPr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 xml:space="preserve">Задачи: </w:t>
      </w:r>
    </w:p>
    <w:p w:rsidR="00273ED9" w:rsidRPr="007930B0" w:rsidRDefault="00273ED9" w:rsidP="00FF242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Развитие познавательной активности детей, внимания, памяти</w:t>
      </w:r>
    </w:p>
    <w:p w:rsidR="00273ED9" w:rsidRPr="007930B0" w:rsidRDefault="00273ED9" w:rsidP="00FF242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Продолжение формирования творческого потенциала обучающихся</w:t>
      </w:r>
    </w:p>
    <w:p w:rsidR="00273ED9" w:rsidRPr="007930B0" w:rsidRDefault="00273ED9" w:rsidP="00FF242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Воспитание эстетического отношения к природе</w:t>
      </w:r>
    </w:p>
    <w:p w:rsidR="00273ED9" w:rsidRPr="006F1D6D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  <w:u w:val="single"/>
        </w:rPr>
      </w:pPr>
      <w:r w:rsidRPr="006F1D6D">
        <w:rPr>
          <w:rFonts w:ascii="Times New Roman" w:hAnsi="Times New Roman" w:cs="Times New Roman"/>
          <w:color w:val="1D1B11"/>
          <w:sz w:val="28"/>
          <w:szCs w:val="28"/>
          <w:u w:val="single"/>
        </w:rPr>
        <w:t>Ход  мероприятия:</w:t>
      </w:r>
    </w:p>
    <w:p w:rsidR="00273ED9" w:rsidRPr="007930B0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Добрый день, дорогие ребята! Ежегодно человек увеличивает отрицательное воздействие на природу. А природа-это самое дорогое, что есть на планете Земля, а человек часть природы.  И сегодня на брей-ринге мы с вами будем соревноваться в знании о природе.</w:t>
      </w:r>
    </w:p>
    <w:p w:rsidR="00273ED9" w:rsidRPr="007930B0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Вам заранее предлагалось подготовить свою команду. И сейчас мы просим вас представиться.</w:t>
      </w:r>
    </w:p>
    <w:p w:rsidR="00273ED9" w:rsidRPr="007930B0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 xml:space="preserve">1 команда: Девиз- Муравейник </w:t>
      </w:r>
    </w:p>
    <w:p w:rsidR="00273ED9" w:rsidRPr="007930B0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Приветствие: Муравейник-это класс</w:t>
      </w:r>
    </w:p>
    <w:p w:rsidR="00273ED9" w:rsidRPr="007930B0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Собери попробуй нас!</w:t>
      </w:r>
    </w:p>
    <w:p w:rsidR="00273ED9" w:rsidRPr="007930B0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2команда: Девиз-Радуга</w:t>
      </w:r>
    </w:p>
    <w:p w:rsidR="00273ED9" w:rsidRPr="007930B0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Приветствие: Будем вместе мы всегда,</w:t>
      </w:r>
    </w:p>
    <w:p w:rsidR="00273ED9" w:rsidRPr="007930B0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Как у радуги цвета!</w:t>
      </w:r>
    </w:p>
    <w:p w:rsidR="00273ED9" w:rsidRPr="007930B0" w:rsidRDefault="00273ED9" w:rsidP="00FF2424">
      <w:pPr>
        <w:ind w:left="360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>Спасибо за яркое представление ваших команд и мы приступаем к соревновательному моменту.</w:t>
      </w:r>
    </w:p>
    <w:p w:rsidR="00273ED9" w:rsidRPr="006F1D6D" w:rsidRDefault="00273ED9" w:rsidP="00AF477A">
      <w:pPr>
        <w:ind w:left="360"/>
        <w:rPr>
          <w:rFonts w:ascii="Times New Roman" w:hAnsi="Times New Roman" w:cs="Times New Roman"/>
          <w:color w:val="1D1B11"/>
          <w:sz w:val="28"/>
          <w:szCs w:val="28"/>
          <w:u w:val="single"/>
        </w:rPr>
      </w:pPr>
      <w:r>
        <w:rPr>
          <w:noProof/>
        </w:rPr>
        <w:pict>
          <v:roundrect id="_x0000_s1026" style="position:absolute;left:0;text-align:left;margin-left:-7.05pt;margin-top:22.95pt;width:117.75pt;height:172.9pt;z-index:251658240" arcsize="10923f" fillcolor="#4f81bd" strokeweight="3pt">
            <v:shadow on="t" type="perspective" color="#243f60" opacity=".5" offset="1pt" offset2="-1pt"/>
            <v:textbox>
              <w:txbxContent>
                <w:p w:rsidR="00273ED9" w:rsidRPr="002F2D20" w:rsidRDefault="00273ED9" w:rsidP="002F2D20">
                  <w:pPr>
                    <w:shd w:val="clear" w:color="auto" w:fill="EEECE1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2F2D20"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  <w:t>Природа</w:t>
                  </w:r>
                </w:p>
                <w:p w:rsidR="00273ED9" w:rsidRPr="002F2D20" w:rsidRDefault="00273ED9" w:rsidP="002F2D20">
                  <w:pPr>
                    <w:shd w:val="clear" w:color="auto" w:fill="EEECE1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2F2D20"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  <w:t>Небо</w:t>
                  </w:r>
                </w:p>
                <w:p w:rsidR="00273ED9" w:rsidRPr="002F2D20" w:rsidRDefault="00273ED9" w:rsidP="002F2D20">
                  <w:pPr>
                    <w:shd w:val="clear" w:color="auto" w:fill="EEECE1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2F2D20"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  <w:t>Дождь</w:t>
                  </w:r>
                </w:p>
                <w:p w:rsidR="00273ED9" w:rsidRPr="002F2D20" w:rsidRDefault="00273ED9" w:rsidP="002F2D20">
                  <w:pPr>
                    <w:shd w:val="clear" w:color="auto" w:fill="EEECE1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2F2D20"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  <w:t>Текла</w:t>
                  </w:r>
                </w:p>
                <w:p w:rsidR="00273ED9" w:rsidRPr="002F2D20" w:rsidRDefault="00273ED9" w:rsidP="002F2D20">
                  <w:pPr>
                    <w:shd w:val="clear" w:color="auto" w:fill="EEECE1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2F2D20"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  <w:t>Радость</w:t>
                  </w:r>
                </w:p>
                <w:p w:rsidR="00273ED9" w:rsidRPr="002F2D20" w:rsidRDefault="00273ED9" w:rsidP="002F2D20">
                  <w:pPr>
                    <w:shd w:val="clear" w:color="auto" w:fill="EEECE1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2F2D20"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  <w:t>Человек</w:t>
                  </w:r>
                </w:p>
                <w:p w:rsidR="00273ED9" w:rsidRPr="002F2D20" w:rsidRDefault="00273ED9" w:rsidP="002F2D20">
                  <w:pPr>
                    <w:shd w:val="clear" w:color="auto" w:fill="EEECE1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2F2D20">
                    <w:rPr>
                      <w:rFonts w:ascii="Times New Roman" w:hAnsi="Times New Roman" w:cs="Times New Roman"/>
                      <w:b/>
                      <w:bCs/>
                      <w:color w:val="1D1B11"/>
                      <w:sz w:val="20"/>
                      <w:szCs w:val="20"/>
                    </w:rPr>
                    <w:t>Жизнь</w:t>
                  </w:r>
                </w:p>
              </w:txbxContent>
            </v:textbox>
          </v:roundrect>
        </w:pict>
      </w:r>
      <w:r w:rsidRPr="006F1D6D">
        <w:rPr>
          <w:rFonts w:ascii="Times New Roman" w:hAnsi="Times New Roman" w:cs="Times New Roman"/>
          <w:color w:val="1D1B11"/>
          <w:sz w:val="28"/>
          <w:szCs w:val="28"/>
          <w:u w:val="single"/>
        </w:rPr>
        <w:t>1 конкурс: «Воспой природу»</w:t>
      </w:r>
    </w:p>
    <w:p w:rsidR="00273ED9" w:rsidRPr="007930B0" w:rsidRDefault="00273ED9" w:rsidP="00AF477A">
      <w:pPr>
        <w:tabs>
          <w:tab w:val="left" w:pos="1335"/>
        </w:tabs>
        <w:ind w:left="360"/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color w:val="1D1B11"/>
        </w:rPr>
        <w:tab/>
      </w:r>
    </w:p>
    <w:p w:rsidR="00273ED9" w:rsidRDefault="00273ED9" w:rsidP="00FF2424">
      <w:pPr>
        <w:tabs>
          <w:tab w:val="left" w:pos="1335"/>
        </w:tabs>
        <w:ind w:left="3261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7930B0">
        <w:rPr>
          <w:rFonts w:ascii="Times New Roman" w:hAnsi="Times New Roman" w:cs="Times New Roman"/>
          <w:color w:val="1D1B11"/>
          <w:sz w:val="28"/>
          <w:szCs w:val="28"/>
        </w:rPr>
        <w:t xml:space="preserve"> В карточке написаны слова. Задание: Используя все слова составить в произвольном порядке логически выстроенный текст-мысль. Разрешается добавлять свои слова, менять порядок слов. Время выполнения задания : 3 минуты</w:t>
      </w:r>
    </w:p>
    <w:p w:rsidR="00273ED9" w:rsidRPr="007930B0" w:rsidRDefault="00273ED9" w:rsidP="00AF477A">
      <w:pPr>
        <w:tabs>
          <w:tab w:val="left" w:pos="1335"/>
        </w:tabs>
        <w:ind w:left="3261"/>
        <w:rPr>
          <w:rFonts w:ascii="Times New Roman" w:hAnsi="Times New Roman" w:cs="Times New Roman"/>
          <w:color w:val="1D1B11"/>
          <w:sz w:val="28"/>
          <w:szCs w:val="28"/>
        </w:rPr>
      </w:pPr>
    </w:p>
    <w:p w:rsidR="00273ED9" w:rsidRPr="006F1D6D" w:rsidRDefault="00273ED9" w:rsidP="007930B0">
      <w:pPr>
        <w:rPr>
          <w:rFonts w:ascii="Times New Roman" w:hAnsi="Times New Roman" w:cs="Times New Roman"/>
          <w:color w:val="1D1B11"/>
          <w:sz w:val="28"/>
          <w:szCs w:val="28"/>
          <w:u w:val="single"/>
        </w:rPr>
      </w:pPr>
      <w:r w:rsidRPr="006F1D6D">
        <w:rPr>
          <w:rFonts w:ascii="Times New Roman" w:hAnsi="Times New Roman" w:cs="Times New Roman"/>
          <w:color w:val="1D1B11"/>
          <w:sz w:val="28"/>
          <w:szCs w:val="28"/>
          <w:u w:val="single"/>
        </w:rPr>
        <w:t>2 конкурс: «Вертикальные слова»</w:t>
      </w:r>
    </w:p>
    <w:p w:rsidR="00273ED9" w:rsidRDefault="00273ED9" w:rsidP="00AF477A">
      <w:pPr>
        <w:tabs>
          <w:tab w:val="left" w:pos="1335"/>
        </w:tabs>
        <w:rPr>
          <w:color w:val="1D1B11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273ED9" w:rsidRPr="002F2D20"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Н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Д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З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И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П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Л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Р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Н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З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Ь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Г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Т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И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Й</w:t>
            </w:r>
          </w:p>
        </w:tc>
        <w:tc>
          <w:tcPr>
            <w:tcW w:w="639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О</w:t>
            </w:r>
          </w:p>
        </w:tc>
      </w:tr>
      <w:tr w:rsidR="00273ED9" w:rsidRPr="002F2D20"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И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А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Ь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Д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Р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А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О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А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Н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Т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Д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Ь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Р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К</w:t>
            </w:r>
          </w:p>
        </w:tc>
        <w:tc>
          <w:tcPr>
            <w:tcW w:w="639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Т</w:t>
            </w:r>
          </w:p>
        </w:tc>
      </w:tr>
      <w:tr w:rsidR="00273ED9" w:rsidRPr="002F2D20"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К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Г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Н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А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А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П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Д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Й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А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Ы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А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С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О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Р</w:t>
            </w:r>
          </w:p>
        </w:tc>
        <w:tc>
          <w:tcPr>
            <w:tcW w:w="639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А</w:t>
            </w:r>
          </w:p>
        </w:tc>
      </w:tr>
      <w:tr w:rsidR="00273ED9" w:rsidRPr="002F2D20"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О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Р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Е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Й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В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Р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Ы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И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Е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Т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Ж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П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Д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А</w:t>
            </w:r>
          </w:p>
        </w:tc>
        <w:tc>
          <w:tcPr>
            <w:tcW w:w="639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!</w:t>
            </w:r>
          </w:p>
        </w:tc>
      </w:tr>
      <w:tr w:rsidR="00273ED9" w:rsidRPr="002F2D20"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Г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Я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К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-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И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И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З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У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Ш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О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И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Р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О</w:t>
            </w:r>
          </w:p>
        </w:tc>
        <w:tc>
          <w:tcPr>
            <w:tcW w:w="638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С</w:t>
            </w:r>
          </w:p>
        </w:tc>
        <w:tc>
          <w:tcPr>
            <w:tcW w:w="639" w:type="dxa"/>
          </w:tcPr>
          <w:p w:rsidR="00273ED9" w:rsidRPr="002F2D20" w:rsidRDefault="00273ED9" w:rsidP="002F2D20">
            <w:pPr>
              <w:pStyle w:val="ListParagraph"/>
              <w:spacing w:after="0" w:line="240" w:lineRule="auto"/>
              <w:ind w:left="0"/>
            </w:pPr>
            <w:r w:rsidRPr="002F2D20">
              <w:t>!</w:t>
            </w:r>
          </w:p>
        </w:tc>
      </w:tr>
    </w:tbl>
    <w:p w:rsidR="00273ED9" w:rsidRDefault="00273ED9" w:rsidP="00AF477A">
      <w:pPr>
        <w:tabs>
          <w:tab w:val="left" w:pos="1335"/>
        </w:tabs>
      </w:pP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Задание: Прочитать по вертикали высказывание. Кто быстрее читает, тот и выигрывает.</w:t>
      </w:r>
    </w:p>
    <w:p w:rsidR="00273ED9" w:rsidRPr="006F1D6D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1D6D">
        <w:rPr>
          <w:rFonts w:ascii="Times New Roman" w:hAnsi="Times New Roman" w:cs="Times New Roman"/>
          <w:sz w:val="28"/>
          <w:szCs w:val="28"/>
          <w:u w:val="single"/>
        </w:rPr>
        <w:t>3 конкурс: «Блесни умом»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Задание: Каждая группа отвечает на вопросы и ответ записывает на листок, по окончанию зачитывания вопросов, проверяется правильность ответов.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- У какого зверя осенью в листопад еще родятся детеныши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(У зайчихи.Зайчат называют листопаднички)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-Куда на зиму исчезают летучие мыши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(Спять в дуплах, пещерах, чердаках, под крышей)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-Какие птичьи секреты открывает нам осень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(Гнезда)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-Древесина какого дерева не гниет в воде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(Лиственница)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-Наиболее ценное растение в восточной медицине, известный уже около 4 тыс. лет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(Женьшень)</w:t>
      </w:r>
    </w:p>
    <w:p w:rsidR="00273ED9" w:rsidRPr="006F1D6D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1D6D">
        <w:rPr>
          <w:rFonts w:ascii="Times New Roman" w:hAnsi="Times New Roman" w:cs="Times New Roman"/>
          <w:sz w:val="28"/>
          <w:szCs w:val="28"/>
          <w:u w:val="single"/>
        </w:rPr>
        <w:t>3 конкурс: «Запутанная история»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Задание: Посмотрите на картосхему и ответьте, как должны вы себя вести на улице и экологические правила. Оценивается быстрота и правильность ответа</w:t>
      </w:r>
    </w:p>
    <w:p w:rsidR="00273ED9" w:rsidRPr="006F1D6D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73ED9" w:rsidRDefault="00273ED9" w:rsidP="00FF2424">
      <w:pPr>
        <w:rPr>
          <w:rFonts w:ascii="Times New Roman" w:hAnsi="Times New Roman" w:cs="Times New Roman"/>
          <w:sz w:val="28"/>
          <w:szCs w:val="28"/>
          <w:u w:val="single"/>
        </w:rPr>
        <w:sectPr w:rsidR="00273ED9" w:rsidSect="00FB0D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3ED9" w:rsidRDefault="00273ED9" w:rsidP="00FF2424">
      <w:pPr>
        <w:rPr>
          <w:rFonts w:ascii="Times New Roman" w:hAnsi="Times New Roman" w:cs="Times New Roman"/>
          <w:sz w:val="28"/>
          <w:szCs w:val="28"/>
          <w:u w:val="single"/>
        </w:rPr>
        <w:sectPr w:rsidR="00273ED9" w:rsidSect="00BD276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9F4C7A">
        <w:rPr>
          <w:rFonts w:ascii="Times New Roman" w:hAnsi="Times New Roman" w:cs="Times New Roman"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25pt;height:374.25pt">
            <v:imagedata r:id="rId5" o:title=""/>
          </v:shape>
        </w:pict>
      </w:r>
    </w:p>
    <w:p w:rsidR="00273ED9" w:rsidRPr="006F1D6D" w:rsidRDefault="00273ED9" w:rsidP="00FF2424">
      <w:pPr>
        <w:rPr>
          <w:rFonts w:ascii="Times New Roman" w:hAnsi="Times New Roman" w:cs="Times New Roman"/>
          <w:sz w:val="28"/>
          <w:szCs w:val="28"/>
          <w:u w:val="single"/>
        </w:rPr>
      </w:pPr>
      <w:r w:rsidRPr="006F1D6D">
        <w:rPr>
          <w:rFonts w:ascii="Times New Roman" w:hAnsi="Times New Roman" w:cs="Times New Roman"/>
          <w:sz w:val="28"/>
          <w:szCs w:val="28"/>
          <w:u w:val="single"/>
        </w:rPr>
        <w:t>4 конкурс: «Смотри и вспоминай»</w:t>
      </w: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9F4C7A">
        <w:rPr>
          <w:rFonts w:ascii="Times New Roman" w:hAnsi="Times New Roman" w:cs="Times New Roman"/>
          <w:noProof/>
          <w:sz w:val="28"/>
          <w:szCs w:val="28"/>
        </w:rPr>
        <w:pict>
          <v:shape id="Рисунок 0" o:spid="_x0000_i1026" type="#_x0000_t75" alt="img135.jpg" style="width:409.5pt;height:543pt;visibility:visible">
            <v:imagedata r:id="rId6" o:title=""/>
          </v:shape>
        </w:pict>
      </w: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Pr="006F1D6D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6F1D6D">
        <w:rPr>
          <w:rFonts w:ascii="Times New Roman" w:hAnsi="Times New Roman" w:cs="Times New Roman"/>
          <w:sz w:val="28"/>
          <w:szCs w:val="28"/>
          <w:u w:val="single"/>
        </w:rPr>
        <w:t>5 конкурс: «Куда идут звери»</w:t>
      </w: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9F4C7A">
        <w:rPr>
          <w:rFonts w:ascii="Times New Roman" w:hAnsi="Times New Roman" w:cs="Times New Roman"/>
          <w:noProof/>
          <w:sz w:val="28"/>
          <w:szCs w:val="28"/>
        </w:rPr>
        <w:pict>
          <v:shape id="Рисунок 2" o:spid="_x0000_i1027" type="#_x0000_t75" alt="img136.jpg" style="width:385.5pt;height:475.5pt;visibility:visible">
            <v:imagedata r:id="rId7" o:title=""/>
          </v:shape>
        </w:pict>
      </w: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Pr="006F1D6D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6F1D6D">
        <w:rPr>
          <w:rFonts w:ascii="Times New Roman" w:hAnsi="Times New Roman" w:cs="Times New Roman"/>
          <w:sz w:val="28"/>
          <w:szCs w:val="28"/>
          <w:u w:val="single"/>
        </w:rPr>
        <w:t>6 конкурс: «Художники»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Задание: Группы строятся в колонну, выбирается командир, он остается с открытыми глазами, остальные по очереди будут  закрывать глаза и делать, что будет говорить командир- рисовать картину «Утро в сосновом бору». Выигрывает те команда, которая нарисует картину быстрее и качественнее.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Дорогие ребята! Мне очень приятно было встретиться с вами, я рада, что вы приняли участие в этой игре. Проигравших в ней нет, в выигрыше все. Надеюсь, что вы еще больше будите любить родную природу, проявлять к ней интерес, оберегать ее. Наша игра показала, что вы много знаете, о природе!</w:t>
      </w:r>
    </w:p>
    <w:p w:rsidR="00273ED9" w:rsidRPr="007930B0" w:rsidRDefault="00273ED9" w:rsidP="00FF2424">
      <w:pPr>
        <w:tabs>
          <w:tab w:val="left" w:pos="13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930B0">
        <w:rPr>
          <w:rFonts w:ascii="Times New Roman" w:hAnsi="Times New Roman" w:cs="Times New Roman"/>
          <w:sz w:val="28"/>
          <w:szCs w:val="28"/>
        </w:rPr>
        <w:t>Спасибо всем за участие!</w:t>
      </w:r>
    </w:p>
    <w:p w:rsidR="00273ED9" w:rsidRDefault="00273ED9" w:rsidP="00AF477A">
      <w:pPr>
        <w:tabs>
          <w:tab w:val="left" w:pos="1335"/>
        </w:tabs>
      </w:pPr>
    </w:p>
    <w:p w:rsidR="00273ED9" w:rsidRDefault="00273ED9" w:rsidP="00AF477A">
      <w:pPr>
        <w:tabs>
          <w:tab w:val="left" w:pos="1335"/>
        </w:tabs>
      </w:pPr>
    </w:p>
    <w:p w:rsidR="00273ED9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963E2D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273ED9" w:rsidRPr="00963E2D" w:rsidRDefault="00273ED9" w:rsidP="00AF477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273ED9" w:rsidRPr="00963E2D" w:rsidRDefault="00273ED9" w:rsidP="00963E2D">
      <w:pPr>
        <w:numPr>
          <w:ilvl w:val="0"/>
          <w:numId w:val="2"/>
        </w:num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963E2D">
        <w:rPr>
          <w:rFonts w:ascii="Times New Roman" w:hAnsi="Times New Roman" w:cs="Times New Roman"/>
          <w:sz w:val="28"/>
          <w:szCs w:val="28"/>
        </w:rPr>
        <w:t>Игры и развлечения для детей-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E2D">
        <w:rPr>
          <w:rFonts w:ascii="Times New Roman" w:hAnsi="Times New Roman" w:cs="Times New Roman"/>
          <w:sz w:val="28"/>
          <w:szCs w:val="28"/>
        </w:rPr>
        <w:t>М.:АСТ, 2007</w:t>
      </w:r>
    </w:p>
    <w:p w:rsidR="00273ED9" w:rsidRPr="00963E2D" w:rsidRDefault="00273ED9" w:rsidP="00963E2D">
      <w:pPr>
        <w:numPr>
          <w:ilvl w:val="0"/>
          <w:numId w:val="2"/>
        </w:num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963E2D">
        <w:rPr>
          <w:rFonts w:ascii="Times New Roman" w:hAnsi="Times New Roman" w:cs="Times New Roman"/>
          <w:sz w:val="28"/>
          <w:szCs w:val="28"/>
        </w:rPr>
        <w:t>Организация досуга учащихся 5-11 классы.-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E2D">
        <w:rPr>
          <w:rFonts w:ascii="Times New Roman" w:hAnsi="Times New Roman" w:cs="Times New Roman"/>
          <w:sz w:val="28"/>
          <w:szCs w:val="28"/>
        </w:rPr>
        <w:t xml:space="preserve">Волгоград.: Учитель, </w:t>
      </w:r>
      <w:r>
        <w:rPr>
          <w:rFonts w:ascii="Times New Roman" w:hAnsi="Times New Roman" w:cs="Times New Roman"/>
          <w:sz w:val="28"/>
          <w:szCs w:val="28"/>
        </w:rPr>
        <w:t>2012</w:t>
      </w:r>
    </w:p>
    <w:p w:rsidR="00273ED9" w:rsidRPr="00963E2D" w:rsidRDefault="00273ED9" w:rsidP="00963E2D">
      <w:pPr>
        <w:numPr>
          <w:ilvl w:val="0"/>
          <w:numId w:val="2"/>
        </w:num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963E2D">
        <w:rPr>
          <w:rFonts w:ascii="Times New Roman" w:hAnsi="Times New Roman" w:cs="Times New Roman"/>
          <w:sz w:val="28"/>
          <w:szCs w:val="28"/>
        </w:rPr>
        <w:t>В.М. Суворова Опыт экологической работы со школьниками.-Вологоград.: Учитель, 2009</w:t>
      </w:r>
    </w:p>
    <w:p w:rsidR="00273ED9" w:rsidRPr="00FD40CD" w:rsidRDefault="00273ED9" w:rsidP="00AF477A">
      <w:pPr>
        <w:tabs>
          <w:tab w:val="left" w:pos="1335"/>
        </w:tabs>
        <w:rPr>
          <w:color w:val="1D1B11"/>
        </w:rPr>
      </w:pPr>
    </w:p>
    <w:p w:rsidR="00273ED9" w:rsidRPr="00FD40CD" w:rsidRDefault="00273ED9" w:rsidP="00AF477A">
      <w:pPr>
        <w:tabs>
          <w:tab w:val="left" w:pos="4170"/>
        </w:tabs>
        <w:rPr>
          <w:color w:val="1D1B11"/>
        </w:rPr>
      </w:pPr>
      <w:r>
        <w:rPr>
          <w:color w:val="1D1B11"/>
        </w:rPr>
        <w:tab/>
      </w:r>
    </w:p>
    <w:sectPr w:rsidR="00273ED9" w:rsidRPr="00FD40CD" w:rsidSect="00FB0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C52A5"/>
    <w:multiLevelType w:val="hybridMultilevel"/>
    <w:tmpl w:val="92148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5EC35C3"/>
    <w:multiLevelType w:val="hybridMultilevel"/>
    <w:tmpl w:val="D6147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0CD"/>
    <w:rsid w:val="001B0C31"/>
    <w:rsid w:val="001B599C"/>
    <w:rsid w:val="001D2053"/>
    <w:rsid w:val="00215753"/>
    <w:rsid w:val="00223603"/>
    <w:rsid w:val="00273ED9"/>
    <w:rsid w:val="002F2D20"/>
    <w:rsid w:val="00393919"/>
    <w:rsid w:val="006D577D"/>
    <w:rsid w:val="006D5AD5"/>
    <w:rsid w:val="006F1D6D"/>
    <w:rsid w:val="007930B0"/>
    <w:rsid w:val="00963E2D"/>
    <w:rsid w:val="009E4FA9"/>
    <w:rsid w:val="009F4C7A"/>
    <w:rsid w:val="00A22806"/>
    <w:rsid w:val="00AF10C3"/>
    <w:rsid w:val="00AF477A"/>
    <w:rsid w:val="00BD276E"/>
    <w:rsid w:val="00CE6815"/>
    <w:rsid w:val="00D3721F"/>
    <w:rsid w:val="00D61D2B"/>
    <w:rsid w:val="00F04055"/>
    <w:rsid w:val="00FB0DA0"/>
    <w:rsid w:val="00FD40CD"/>
    <w:rsid w:val="00FF2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DA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D40CD"/>
    <w:pPr>
      <w:ind w:left="720"/>
    </w:pPr>
  </w:style>
  <w:style w:type="table" w:styleId="TableGrid">
    <w:name w:val="Table Grid"/>
    <w:basedOn w:val="TableNormal"/>
    <w:uiPriority w:val="99"/>
    <w:rsid w:val="00AF477A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F1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1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93</TotalTime>
  <Pages>8</Pages>
  <Words>499</Words>
  <Characters>2849</Characters>
  <Application>Microsoft Office Outlook</Application>
  <DocSecurity>0</DocSecurity>
  <Lines>0</Lines>
  <Paragraphs>0</Paragraphs>
  <ScaleCrop>false</ScaleCrop>
  <Company>Федеральное агенство кадастра объектов недвижимости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Ludochka-admin</dc:creator>
  <cp:keywords/>
  <dc:description/>
  <cp:lastModifiedBy>HP</cp:lastModifiedBy>
  <cp:revision>16</cp:revision>
  <cp:lastPrinted>2012-11-19T05:08:00Z</cp:lastPrinted>
  <dcterms:created xsi:type="dcterms:W3CDTF">2012-11-18T15:18:00Z</dcterms:created>
  <dcterms:modified xsi:type="dcterms:W3CDTF">2012-11-19T07:16:00Z</dcterms:modified>
</cp:coreProperties>
</file>