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044" w:rsidRPr="00451BAC" w:rsidRDefault="00C83044" w:rsidP="00451BAC">
      <w:pPr>
        <w:rPr>
          <w:rFonts w:ascii="Times New Roman" w:hAnsi="Times New Roman"/>
          <w:b/>
          <w:iCs/>
          <w:sz w:val="28"/>
          <w:szCs w:val="28"/>
        </w:rPr>
      </w:pPr>
      <w:r w:rsidRPr="00451BAC">
        <w:rPr>
          <w:rStyle w:val="Emphasis"/>
          <w:rFonts w:ascii="Times New Roman" w:hAnsi="Times New Roman"/>
          <w:b/>
          <w:i w:val="0"/>
          <w:sz w:val="28"/>
          <w:szCs w:val="28"/>
        </w:rPr>
        <w:t>Слова, которые я употребляю в работе с детьми.</w:t>
      </w:r>
    </w:p>
    <w:p w:rsidR="00C83044" w:rsidRDefault="00C83044" w:rsidP="00CA6495">
      <w:pPr>
        <w:pStyle w:val="Heading1"/>
        <w:ind w:left="-900" w:firstLine="900"/>
        <w:jc w:val="right"/>
        <w:rPr>
          <w:color w:val="auto"/>
          <w:sz w:val="144"/>
          <w:szCs w:val="144"/>
        </w:rPr>
      </w:pPr>
      <w:r w:rsidRPr="00451BAC">
        <w:rPr>
          <w:bCs w:val="0"/>
          <w:sz w:val="144"/>
          <w:szCs w:val="1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94.5pt">
            <v:imagedata r:id="rId5" o:title=""/>
          </v:shape>
        </w:pict>
      </w:r>
    </w:p>
    <w:p w:rsidR="00C83044" w:rsidRDefault="00C83044" w:rsidP="00451BAC">
      <w:pPr>
        <w:jc w:val="right"/>
        <w:rPr>
          <w:rStyle w:val="Emphasis"/>
          <w:rFonts w:ascii="Times New Roman" w:hAnsi="Times New Roman"/>
          <w:i w:val="0"/>
          <w:sz w:val="28"/>
          <w:szCs w:val="28"/>
        </w:rPr>
      </w:pPr>
      <w:r w:rsidRPr="00FC45F8">
        <w:rPr>
          <w:rFonts w:ascii="Times New Roman" w:hAnsi="Times New Roman"/>
          <w:sz w:val="24"/>
          <w:szCs w:val="24"/>
        </w:rPr>
        <w:t xml:space="preserve">   </w:t>
      </w:r>
      <w:r w:rsidRPr="006A0AB0">
        <w:rPr>
          <w:rStyle w:val="Emphasis"/>
          <w:rFonts w:ascii="Times New Roman" w:hAnsi="Times New Roman"/>
          <w:i w:val="0"/>
          <w:sz w:val="28"/>
          <w:szCs w:val="28"/>
        </w:rPr>
        <w:t>«Ребёнка можно воспитывать только любовью».</w:t>
      </w:r>
    </w:p>
    <w:p w:rsidR="00C83044" w:rsidRPr="00FC45F8" w:rsidRDefault="00C83044" w:rsidP="006A0AB0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Ребенок должен чувствовать себя любимым, нужным, успешным. Успех, как известно, порождает успех. Ребенок не должен чувствовать себя неудачником. Главная заповедь – заметить даже самое маленькое продвижение ребенка и поддержать его успех.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   Я хочу посоветовать вам слова, которые мог</w:t>
      </w:r>
      <w:r>
        <w:rPr>
          <w:rFonts w:ascii="Times New Roman" w:hAnsi="Times New Roman"/>
          <w:sz w:val="28"/>
          <w:szCs w:val="28"/>
        </w:rPr>
        <w:t xml:space="preserve">ут сделать ребенка </w:t>
      </w:r>
      <w:r w:rsidRPr="00FC45F8">
        <w:rPr>
          <w:rFonts w:ascii="Times New Roman" w:hAnsi="Times New Roman"/>
          <w:sz w:val="28"/>
          <w:szCs w:val="28"/>
        </w:rPr>
        <w:t>успешным</w:t>
      </w:r>
      <w:r>
        <w:rPr>
          <w:rFonts w:ascii="Times New Roman" w:hAnsi="Times New Roman"/>
          <w:sz w:val="28"/>
          <w:szCs w:val="28"/>
        </w:rPr>
        <w:t xml:space="preserve"> и счастливым</w:t>
      </w:r>
      <w:r w:rsidRPr="00FC45F8">
        <w:rPr>
          <w:rFonts w:ascii="Times New Roman" w:hAnsi="Times New Roman"/>
          <w:sz w:val="28"/>
          <w:szCs w:val="28"/>
        </w:rPr>
        <w:t xml:space="preserve">: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на верном пути,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я уважаю тебя,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я горжусь тобой,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молодец,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умница,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хорошо постарался,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я верю в тебя,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я восхищаюсь тобой,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делаешь хорошие успехи,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великое открытие,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огромный успех,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выдающаяся работа,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очень ответственный человек,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продвигаешься вперед,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я знала, что ты сможешь это сделать,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хороший друг,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уникален,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победитель,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добился большого успеха,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аккуратен,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мы на верном пути,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я верю в тебя,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прекрасно,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великолепно,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отлично,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огромное достижение,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внимательный,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ты моя радость,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я люблю тебя, </w:t>
      </w:r>
    </w:p>
    <w:p w:rsidR="00C83044" w:rsidRPr="00FC45F8" w:rsidRDefault="00C83044" w:rsidP="00FC45F8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C45F8">
        <w:rPr>
          <w:rFonts w:ascii="Times New Roman" w:hAnsi="Times New Roman"/>
          <w:sz w:val="28"/>
          <w:szCs w:val="28"/>
        </w:rPr>
        <w:t xml:space="preserve">- я счастлива, что у меня есть ты! </w:t>
      </w:r>
    </w:p>
    <w:p w:rsidR="00C83044" w:rsidRPr="00FC45F8" w:rsidRDefault="00C83044" w:rsidP="006A0AB0">
      <w:pPr>
        <w:rPr>
          <w:sz w:val="28"/>
          <w:szCs w:val="28"/>
        </w:rPr>
      </w:pPr>
    </w:p>
    <w:sectPr w:rsidR="00C83044" w:rsidRPr="00FC45F8" w:rsidSect="006A0AB0">
      <w:pgSz w:w="11906" w:h="16838"/>
      <w:pgMar w:top="1134" w:right="746" w:bottom="1134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3E896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B9EDE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8D818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CF2A4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B5468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7CD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7C66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D7855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D4B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31450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3483"/>
    <w:rsid w:val="000817B9"/>
    <w:rsid w:val="002012C2"/>
    <w:rsid w:val="002B49AF"/>
    <w:rsid w:val="00451BAC"/>
    <w:rsid w:val="00544B88"/>
    <w:rsid w:val="005576EC"/>
    <w:rsid w:val="006A0AB0"/>
    <w:rsid w:val="006E2FC4"/>
    <w:rsid w:val="0089355F"/>
    <w:rsid w:val="00913483"/>
    <w:rsid w:val="00AA297E"/>
    <w:rsid w:val="00BC1577"/>
    <w:rsid w:val="00C6428D"/>
    <w:rsid w:val="00C83044"/>
    <w:rsid w:val="00CA6495"/>
    <w:rsid w:val="00CD5A2B"/>
    <w:rsid w:val="00DD34A7"/>
    <w:rsid w:val="00FC082B"/>
    <w:rsid w:val="00FC4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2C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1348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3483"/>
    <w:rPr>
      <w:rFonts w:ascii="Cambria" w:hAnsi="Cambria" w:cs="Times New Roman"/>
      <w:b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99"/>
    <w:qFormat/>
    <w:locked/>
    <w:rsid w:val="006A0AB0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2</Pages>
  <Words>160</Words>
  <Characters>914</Characters>
  <Application>Microsoft Office Outlook</Application>
  <DocSecurity>0</DocSecurity>
  <Lines>0</Lines>
  <Paragraphs>0</Paragraphs>
  <ScaleCrop>false</ScaleCrop>
  <Company>Гимназия №2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5</cp:revision>
  <dcterms:created xsi:type="dcterms:W3CDTF">2013-01-16T05:03:00Z</dcterms:created>
  <dcterms:modified xsi:type="dcterms:W3CDTF">2013-01-17T22:44:00Z</dcterms:modified>
</cp:coreProperties>
</file>