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1B2" w:rsidRDefault="00B35267" w:rsidP="007312F6">
      <w:pPr>
        <w:tabs>
          <w:tab w:val="left" w:pos="8222"/>
        </w:tabs>
        <w:spacing w:after="0"/>
        <w:rPr>
          <w:b/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5123A48" wp14:editId="6752B3BF">
            <wp:simplePos x="0" y="0"/>
            <wp:positionH relativeFrom="column">
              <wp:posOffset>-378706</wp:posOffset>
            </wp:positionH>
            <wp:positionV relativeFrom="paragraph">
              <wp:posOffset>-620396</wp:posOffset>
            </wp:positionV>
            <wp:extent cx="7595118" cy="10748865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ocuments\аппликация к выпускному\b93bd99343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635" cy="107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99E" w:rsidRDefault="006F499E" w:rsidP="009601B2">
      <w:pPr>
        <w:spacing w:after="0"/>
        <w:rPr>
          <w:b/>
          <w:color w:val="0070C0"/>
        </w:rPr>
      </w:pPr>
    </w:p>
    <w:p w:rsidR="006F499E" w:rsidRDefault="006F499E" w:rsidP="009601B2">
      <w:pPr>
        <w:spacing w:after="0"/>
        <w:rPr>
          <w:b/>
          <w:color w:val="0070C0"/>
        </w:rPr>
      </w:pPr>
    </w:p>
    <w:p w:rsidR="006F499E" w:rsidRDefault="00740618" w:rsidP="009601B2">
      <w:pPr>
        <w:spacing w:after="0"/>
        <w:rPr>
          <w:b/>
          <w:color w:val="0070C0"/>
        </w:rPr>
      </w:pPr>
      <w:r>
        <w:rPr>
          <w:noProof/>
          <w:lang w:eastAsia="ru-RU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32" type="#_x0000_t163" style="position:absolute;margin-left:116.05pt;margin-top:5pt;width:349.55pt;height:97.35pt;z-index:251674624;mso-position-horizontal-relative:text;mso-position-vertical-relative:text" fillcolor="#0070c0" strokecolor="white [3212]">
            <v:fill color2="#eaccfc" recolor="t"/>
            <v:shadow type="perspective" color="silver" opacity="52429f" origin="-.5,.5" matrix=",46340f,,.5,,-4768371582e-16"/>
            <v:textpath style="font-family:&quot;Arnold BocklinC Initials&quot;;font-weight:bold;v-text-kern:t" trim="t" fitpath="t" xscale="f" string="ПРОЕКТ"/>
          </v:shape>
        </w:pict>
      </w:r>
    </w:p>
    <w:p w:rsidR="006F499E" w:rsidRDefault="006F499E" w:rsidP="009601B2">
      <w:pPr>
        <w:spacing w:after="0"/>
        <w:rPr>
          <w:b/>
          <w:color w:val="0070C0"/>
        </w:rPr>
      </w:pPr>
    </w:p>
    <w:p w:rsidR="006F499E" w:rsidRDefault="006F499E" w:rsidP="009601B2">
      <w:pPr>
        <w:spacing w:after="0"/>
        <w:rPr>
          <w:b/>
          <w:color w:val="0070C0"/>
        </w:rPr>
      </w:pPr>
    </w:p>
    <w:p w:rsidR="006F499E" w:rsidRDefault="006F499E" w:rsidP="009601B2">
      <w:pPr>
        <w:spacing w:after="0"/>
        <w:rPr>
          <w:b/>
          <w:color w:val="0070C0"/>
        </w:rPr>
      </w:pPr>
    </w:p>
    <w:p w:rsidR="006F499E" w:rsidRDefault="006F499E" w:rsidP="009601B2">
      <w:pPr>
        <w:spacing w:after="0"/>
        <w:rPr>
          <w:b/>
          <w:color w:val="0070C0"/>
        </w:rPr>
      </w:pPr>
    </w:p>
    <w:p w:rsidR="006F499E" w:rsidRDefault="006F499E" w:rsidP="009601B2">
      <w:pPr>
        <w:spacing w:after="0"/>
        <w:rPr>
          <w:b/>
          <w:color w:val="0070C0"/>
        </w:rPr>
      </w:pPr>
    </w:p>
    <w:p w:rsidR="006F499E" w:rsidRPr="006F499E" w:rsidRDefault="00740618" w:rsidP="009601B2">
      <w:pPr>
        <w:spacing w:after="0"/>
        <w:rPr>
          <w:b/>
          <w:color w:val="0070C0"/>
        </w:rPr>
      </w:pPr>
      <w:r>
        <w:rPr>
          <w:noProof/>
          <w:color w:val="0070C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7.75pt;margin-top:.45pt;width:526pt;height:60.1pt;z-index:251668480;mso-position-horizontal-relative:text;mso-position-vertical-relative:text" fillcolor="#0070c0" strokecolor="white [3212]">
            <v:fill color2="#eaccfc" recolor="t"/>
            <v:shadow type="perspective" color="silver" opacity="52429f" origin="-.5,.5" matrix=",46340f,,.5,,-4768371582e-16"/>
            <v:textpath style="font-family:&quot;Arnold BocklinC Initials&quot;;font-weight:bold;v-text-kern:t" trim="t" fitpath="t" string="Хорошо там и тут,"/>
          </v:shape>
        </w:pict>
      </w:r>
    </w:p>
    <w:p w:rsidR="007312F6" w:rsidRDefault="007312F6" w:rsidP="009601B2">
      <w:pPr>
        <w:spacing w:after="0"/>
        <w:jc w:val="center"/>
        <w:rPr>
          <w:b/>
          <w:color w:val="000000" w:themeColor="text1"/>
        </w:rPr>
      </w:pPr>
    </w:p>
    <w:p w:rsidR="007312F6" w:rsidRDefault="007312F6" w:rsidP="009601B2">
      <w:pPr>
        <w:spacing w:after="0"/>
        <w:jc w:val="center"/>
        <w:rPr>
          <w:b/>
          <w:color w:val="000000" w:themeColor="text1"/>
        </w:rPr>
      </w:pPr>
    </w:p>
    <w:p w:rsidR="00F96E73" w:rsidRPr="00B35267" w:rsidRDefault="00F96E73" w:rsidP="00B35267">
      <w:pPr>
        <w:spacing w:after="0"/>
        <w:rPr>
          <w:rFonts w:ascii="Times New Roman" w:hAnsi="Times New Roman"/>
          <w:b/>
          <w:i/>
          <w:color w:val="002060"/>
          <w:sz w:val="24"/>
        </w:rPr>
      </w:pPr>
    </w:p>
    <w:p w:rsidR="007312F6" w:rsidRPr="00B35267" w:rsidRDefault="00B35267" w:rsidP="00B35267">
      <w:pPr>
        <w:spacing w:after="0"/>
        <w:jc w:val="center"/>
        <w:rPr>
          <w:rFonts w:ascii="Times New Roman" w:hAnsi="Times New Roman"/>
          <w:b/>
          <w:i/>
          <w:color w:val="002060"/>
          <w:sz w:val="24"/>
        </w:rPr>
      </w:pPr>
      <w:r>
        <w:rPr>
          <w:rFonts w:ascii="Times New Roman" w:hAnsi="Times New Roman"/>
          <w:b/>
          <w:i/>
          <w:color w:val="002060"/>
          <w:sz w:val="24"/>
        </w:rPr>
        <w:t xml:space="preserve">      </w:t>
      </w:r>
    </w:p>
    <w:p w:rsidR="007312F6" w:rsidRPr="00B35267" w:rsidRDefault="00740618" w:rsidP="007312F6">
      <w:pPr>
        <w:rPr>
          <w:color w:val="002060"/>
        </w:rPr>
      </w:pPr>
      <w:r>
        <w:rPr>
          <w:b/>
          <w:noProof/>
          <w:color w:val="002060"/>
          <w:lang w:eastAsia="ru-RU"/>
        </w:rPr>
        <w:pict>
          <v:shape id="_x0000_s1031" type="#_x0000_t136" style="position:absolute;margin-left:8.2pt;margin-top:11.15pt;width:535.55pt;height:58pt;z-index:251669504;mso-position-horizontal-relative:text;mso-position-vertical-relative:text" fillcolor="#0070c0" strokecolor="white [3212]">
            <v:fill color2="blue" recolor="t"/>
            <v:shadow type="perspective" color="silver" opacity="52429f" origin="-.5,.5" matrix=",46340f,,.5,,-4768371582e-16"/>
            <v:textpath style="font-family:&quot;Arnold BocklinC Initials&quot;;font-weight:bold;v-text-kern:t" trim="t" fitpath="t" string="где по ИМЕНИ зовут!"/>
          </v:shape>
        </w:pict>
      </w:r>
    </w:p>
    <w:p w:rsidR="007312F6" w:rsidRPr="007D4B62" w:rsidRDefault="007312F6" w:rsidP="007312F6">
      <w:pPr>
        <w:rPr>
          <w:color w:val="C00000"/>
        </w:rPr>
      </w:pPr>
    </w:p>
    <w:p w:rsidR="007312F6" w:rsidRPr="007D4B62" w:rsidRDefault="007312F6" w:rsidP="007312F6"/>
    <w:p w:rsidR="0020539B" w:rsidRDefault="0020539B" w:rsidP="00BC599A">
      <w:pPr>
        <w:widowControl w:val="0"/>
        <w:autoSpaceDE w:val="0"/>
        <w:autoSpaceDN w:val="0"/>
        <w:adjustRightInd w:val="0"/>
        <w:spacing w:after="0"/>
      </w:pPr>
    </w:p>
    <w:p w:rsidR="00BC599A" w:rsidRDefault="00B46C55" w:rsidP="00BC599A">
      <w:pPr>
        <w:widowControl w:val="0"/>
        <w:autoSpaceDE w:val="0"/>
        <w:autoSpaceDN w:val="0"/>
        <w:adjustRightInd w:val="0"/>
        <w:spacing w:after="0"/>
      </w:pPr>
      <w:r w:rsidRPr="00B35267">
        <w:rPr>
          <w:rFonts w:ascii="Times New Roman" w:hAnsi="Times New Roman"/>
          <w:i/>
          <w:noProof/>
          <w:color w:val="002060"/>
          <w:sz w:val="24"/>
          <w:lang w:eastAsia="ru-RU"/>
        </w:rPr>
        <w:drawing>
          <wp:anchor distT="0" distB="0" distL="114300" distR="114300" simplePos="0" relativeHeight="251655168" behindDoc="0" locked="0" layoutInCell="1" allowOverlap="1" wp14:anchorId="06254897" wp14:editId="5F5E7908">
            <wp:simplePos x="0" y="0"/>
            <wp:positionH relativeFrom="column">
              <wp:posOffset>220345</wp:posOffset>
            </wp:positionH>
            <wp:positionV relativeFrom="paragraph">
              <wp:posOffset>177800</wp:posOffset>
            </wp:positionV>
            <wp:extent cx="3000375" cy="3794125"/>
            <wp:effectExtent l="0" t="0" r="0" b="0"/>
            <wp:wrapNone/>
            <wp:docPr id="4" name="Рисунок 2" descr="C:\Users\Ирина\Documents\аппликация к выпускному\90022de0bc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Ирина\Documents\аппликация к выпускному\90022de0bcc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267" w:rsidRPr="00B35267">
        <w:rPr>
          <w:rFonts w:ascii="Times New Roman" w:hAnsi="Times New Roman"/>
          <w:i/>
          <w:noProof/>
          <w:color w:val="002060"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60DAD74A" wp14:editId="46820C79">
            <wp:simplePos x="0" y="0"/>
            <wp:positionH relativeFrom="column">
              <wp:posOffset>3438525</wp:posOffset>
            </wp:positionH>
            <wp:positionV relativeFrom="paragraph">
              <wp:posOffset>78105</wp:posOffset>
            </wp:positionV>
            <wp:extent cx="3000375" cy="3790950"/>
            <wp:effectExtent l="0" t="0" r="0" b="0"/>
            <wp:wrapNone/>
            <wp:docPr id="5" name="Рисунок 3" descr="C:\Users\Ирина\Documents\аппликация к выпускному\983058a257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Ирина\Documents\аппликация к выпускному\983058a257d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99A" w:rsidRDefault="00BC599A" w:rsidP="00BC599A">
      <w:pPr>
        <w:widowControl w:val="0"/>
        <w:autoSpaceDE w:val="0"/>
        <w:autoSpaceDN w:val="0"/>
        <w:adjustRightInd w:val="0"/>
        <w:spacing w:after="0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46C55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  <w:r>
        <w:rPr>
          <w:rFonts w:ascii="Times New Roman" w:eastAsiaTheme="minorEastAsia" w:hAnsi="Times New Roman"/>
          <w:b/>
          <w:i/>
          <w:noProof/>
          <w:sz w:val="32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04E295" wp14:editId="27751745">
                <wp:simplePos x="0" y="0"/>
                <wp:positionH relativeFrom="column">
                  <wp:posOffset>3439757</wp:posOffset>
                </wp:positionH>
                <wp:positionV relativeFrom="paragraph">
                  <wp:posOffset>238125</wp:posOffset>
                </wp:positionV>
                <wp:extent cx="1203325" cy="588010"/>
                <wp:effectExtent l="0" t="0" r="0" b="254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58801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127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270.85pt;margin-top:18.75pt;width:94.75pt;height:4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" fillcolor="#92d050" stroked="f" strokeweight="2pt"/>
            </w:pict>
          </mc:Fallback>
        </mc:AlternateContent>
      </w: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46C55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  <w:r>
        <w:rPr>
          <w:rFonts w:ascii="Times New Roman" w:eastAsiaTheme="minorEastAsia" w:hAnsi="Times New Roman"/>
          <w:b/>
          <w:i/>
          <w:noProof/>
          <w:sz w:val="32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4B4FE0" wp14:editId="5E442541">
                <wp:simplePos x="0" y="0"/>
                <wp:positionH relativeFrom="column">
                  <wp:posOffset>2156460</wp:posOffset>
                </wp:positionH>
                <wp:positionV relativeFrom="paragraph">
                  <wp:posOffset>28575</wp:posOffset>
                </wp:positionV>
                <wp:extent cx="1203325" cy="588010"/>
                <wp:effectExtent l="0" t="0" r="0" b="254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58801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169.8pt;margin-top:2.25pt;width:94.75pt;height:4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" fillcolor="#92d050" stroked="f" strokeweight="2pt"/>
            </w:pict>
          </mc:Fallback>
        </mc:AlternateContent>
      </w: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35267" w:rsidP="002053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B35267" w:rsidRDefault="00B35267" w:rsidP="00DE01C6">
      <w:pPr>
        <w:widowControl w:val="0"/>
        <w:autoSpaceDE w:val="0"/>
        <w:autoSpaceDN w:val="0"/>
        <w:adjustRightInd w:val="0"/>
        <w:spacing w:after="0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DE01C6" w:rsidRDefault="00DE01C6" w:rsidP="00DE01C6">
      <w:pPr>
        <w:widowControl w:val="0"/>
        <w:autoSpaceDE w:val="0"/>
        <w:autoSpaceDN w:val="0"/>
        <w:adjustRightInd w:val="0"/>
        <w:spacing w:after="0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20539B" w:rsidRPr="00DE01C6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Arnold BocklinC Initials" w:eastAsiaTheme="minorEastAsia" w:hAnsi="Arnold BocklinC Initials"/>
          <w:b/>
          <w:color w:val="0070C0"/>
          <w:sz w:val="32"/>
          <w:szCs w:val="28"/>
          <w:u w:val="single"/>
          <w:lang w:eastAsia="ru-RU"/>
        </w:rPr>
      </w:pPr>
      <w:proofErr w:type="spellStart"/>
      <w:r w:rsidRPr="00DE01C6">
        <w:rPr>
          <w:rFonts w:ascii="Arnold BocklinC Initials" w:eastAsiaTheme="minorEastAsia" w:hAnsi="Arnold BocklinC Initials"/>
          <w:b/>
          <w:color w:val="0070C0"/>
          <w:sz w:val="32"/>
          <w:szCs w:val="28"/>
          <w:u w:val="single"/>
          <w:lang w:eastAsia="ru-RU"/>
        </w:rPr>
        <w:lastRenderedPageBreak/>
        <w:t>Детско</w:t>
      </w:r>
      <w:proofErr w:type="spellEnd"/>
      <w:r w:rsidRPr="00DE01C6">
        <w:rPr>
          <w:rFonts w:ascii="Arnold BocklinC Initials" w:eastAsiaTheme="minorEastAsia" w:hAnsi="Arnold BocklinC Initials"/>
          <w:b/>
          <w:color w:val="0070C0"/>
          <w:sz w:val="32"/>
          <w:szCs w:val="28"/>
          <w:u w:val="single"/>
          <w:lang w:eastAsia="ru-RU"/>
        </w:rPr>
        <w:t xml:space="preserve"> – родительский проект</w:t>
      </w:r>
    </w:p>
    <w:p w:rsidR="0020539B" w:rsidRPr="00DE01C6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Arnold BocklinC Initials" w:eastAsiaTheme="minorEastAsia" w:hAnsi="Arnold BocklinC Initials"/>
          <w:b/>
          <w:color w:val="0070C0"/>
          <w:sz w:val="32"/>
          <w:szCs w:val="28"/>
          <w:u w:val="single"/>
          <w:lang w:eastAsia="ru-RU"/>
        </w:rPr>
      </w:pPr>
      <w:r w:rsidRPr="00DE01C6">
        <w:rPr>
          <w:rFonts w:ascii="Arnold BocklinC Initials" w:eastAsiaTheme="minorEastAsia" w:hAnsi="Arnold BocklinC Initials"/>
          <w:b/>
          <w:color w:val="0070C0"/>
          <w:sz w:val="32"/>
          <w:szCs w:val="28"/>
          <w:u w:val="single"/>
          <w:lang w:eastAsia="ru-RU"/>
        </w:rPr>
        <w:t>«ХОРОШО ТАМ И ТУТ, ГДЕ ПО ИМЕНИ ЗОВУТ»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Автор: Полянская Ирина Александровна, воспитатель муниципального бюджетного дошкольного образовательного учреждения центра развития ребенк</w:t>
      </w:r>
      <w:proofErr w:type="gramStart"/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а-</w:t>
      </w:r>
      <w:proofErr w:type="gramEnd"/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 детского сада I категории № 25</w:t>
      </w:r>
      <w:r w:rsidR="00B46C55">
        <w:rPr>
          <w:rFonts w:ascii="Times New Roman" w:eastAsiaTheme="minorEastAsia" w:hAnsi="Times New Roman"/>
          <w:sz w:val="28"/>
          <w:szCs w:val="28"/>
          <w:lang w:eastAsia="ru-RU"/>
        </w:rPr>
        <w:t xml:space="preserve">  </w:t>
      </w: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«Родничок, г. Сургут, Ханты-Мансийский АО.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Имена, имена, имена –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 В нашей жизни звучат не случайно: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 Как загадочна эта страна –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 Так и имя – загадка и тайна.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Александр Бобров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Продолжительность проекта: 1 месяц / с 1 ноября по 1 декабря/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 xml:space="preserve">Тип проекта: социально – исследовательский.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Участники проекта: воспитатели, дети старшего дошкольного возраста</w:t>
      </w:r>
      <w:r w:rsidR="00310372">
        <w:rPr>
          <w:rFonts w:ascii="Times New Roman" w:eastAsiaTheme="minorEastAsia" w:hAnsi="Times New Roman"/>
          <w:sz w:val="28"/>
          <w:szCs w:val="28"/>
          <w:lang w:eastAsia="ru-RU"/>
        </w:rPr>
        <w:t xml:space="preserve">  группы № 11</w:t>
      </w: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, родители.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 xml:space="preserve">Возраст детей: 6 – 7 лет. 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Место проведения: МБДОУ №25 «Родничок», группа старшего дошкольного возраста с 6 до 7 лет</w:t>
      </w:r>
    </w:p>
    <w:p w:rsidR="0020539B" w:rsidRPr="0020539B" w:rsidRDefault="0020539B" w:rsidP="00F87703">
      <w:pPr>
        <w:tabs>
          <w:tab w:val="left" w:pos="2467"/>
        </w:tabs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  <w:r w:rsidRPr="0020539B">
        <w:rPr>
          <w:rFonts w:ascii="Times New Roman" w:eastAsiaTheme="minorEastAsia" w:hAnsi="Times New Roman"/>
          <w:b/>
          <w:sz w:val="28"/>
          <w:szCs w:val="28"/>
        </w:rPr>
        <w:t>Актуальность проекта</w:t>
      </w:r>
      <w:r w:rsidRPr="0020539B">
        <w:rPr>
          <w:rFonts w:ascii="Times New Roman" w:eastAsiaTheme="minorEastAsia" w:hAnsi="Times New Roman"/>
          <w:b/>
          <w:sz w:val="28"/>
          <w:szCs w:val="28"/>
        </w:rPr>
        <w:tab/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Имя – это личное название человека, даваемое ему при рождении. </w:t>
      </w:r>
      <w:r w:rsidRPr="0020539B">
        <w:rPr>
          <w:rFonts w:ascii="Times New Roman" w:eastAsiaTheme="minorEastAsia" w:hAnsi="Times New Roman"/>
          <w:sz w:val="28"/>
          <w:szCs w:val="28"/>
        </w:rPr>
        <w:t xml:space="preserve">Оно обладает своей энергетикой и способно воздействовать на психику человека. Чем больше человек будет вслушиваться в свое имя и размышлять о нем, тем больше он будет соответствовать его содержанию. Издавна люди задумывались о магии имени. Об этом свидетельствуют пословицы и поговорки такие, как «Без имени ребенок – чертенок», «С именем – Иван, без имени – болван». </w:t>
      </w:r>
    </w:p>
    <w:p w:rsidR="0020539B" w:rsidRPr="0020539B" w:rsidRDefault="0020539B" w:rsidP="00F87703">
      <w:pPr>
        <w:spacing w:after="0" w:line="360" w:lineRule="auto"/>
        <w:ind w:left="426" w:right="566" w:firstLine="709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Как ребенок осознает свое имя, как его воспринимает, как к нему относиться, чрезвычайно важно и необходимо как</w:t>
      </w:r>
      <w:r w:rsidRPr="0020539B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 педагогам, </w:t>
      </w: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так и родителям. 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  <w:r w:rsidRPr="0020539B">
        <w:rPr>
          <w:rFonts w:ascii="Times New Roman" w:eastAsiaTheme="minorEastAsia" w:hAnsi="Times New Roman"/>
          <w:b/>
          <w:sz w:val="28"/>
          <w:szCs w:val="28"/>
        </w:rPr>
        <w:t xml:space="preserve">Проблема, решаемая проектом 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 xml:space="preserve">Попробуйте отгадать загадку: </w:t>
      </w:r>
    </w:p>
    <w:p w:rsidR="0020539B" w:rsidRPr="0020539B" w:rsidRDefault="0020539B" w:rsidP="00F87703">
      <w:pPr>
        <w:spacing w:after="0"/>
        <w:ind w:left="426" w:right="566"/>
        <w:jc w:val="center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И у мамы есть, и у папы есть,</w:t>
      </w:r>
    </w:p>
    <w:p w:rsidR="0020539B" w:rsidRPr="0020539B" w:rsidRDefault="0020539B" w:rsidP="00F87703">
      <w:pPr>
        <w:spacing w:after="0"/>
        <w:ind w:left="426" w:right="566"/>
        <w:jc w:val="center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У дочки есть, у внучки есть,</w:t>
      </w:r>
    </w:p>
    <w:p w:rsidR="0020539B" w:rsidRPr="0020539B" w:rsidRDefault="0020539B" w:rsidP="00F87703">
      <w:pPr>
        <w:spacing w:after="0"/>
        <w:ind w:left="426" w:right="566"/>
        <w:jc w:val="center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Чтобы его узнать,</w:t>
      </w:r>
    </w:p>
    <w:p w:rsidR="0020539B" w:rsidRPr="0020539B" w:rsidRDefault="0020539B" w:rsidP="00F87703">
      <w:pPr>
        <w:spacing w:after="0"/>
        <w:ind w:left="426" w:right="566"/>
        <w:jc w:val="center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Надо вслух назвать.</w:t>
      </w:r>
    </w:p>
    <w:p w:rsidR="00BC599A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Проект предлагает каждому ребенку задуматься о своих именах. Ведь они даются человеку только оди</w:t>
      </w:r>
      <w:r w:rsidR="00F87703">
        <w:rPr>
          <w:rFonts w:ascii="Times New Roman" w:eastAsiaTheme="minorEastAsia" w:hAnsi="Times New Roman"/>
          <w:sz w:val="28"/>
          <w:szCs w:val="28"/>
        </w:rPr>
        <w:t>н раз. И кто-то свое имя пронесе</w:t>
      </w:r>
      <w:r w:rsidRPr="0020539B">
        <w:rPr>
          <w:rFonts w:ascii="Times New Roman" w:eastAsiaTheme="minorEastAsia" w:hAnsi="Times New Roman"/>
          <w:sz w:val="28"/>
          <w:szCs w:val="28"/>
        </w:rPr>
        <w:t xml:space="preserve">т через свою жизнь </w:t>
      </w:r>
      <w:r w:rsidRPr="0020539B">
        <w:rPr>
          <w:rFonts w:ascii="Times New Roman" w:eastAsiaTheme="minorEastAsia" w:hAnsi="Times New Roman"/>
          <w:sz w:val="28"/>
          <w:szCs w:val="28"/>
        </w:rPr>
        <w:lastRenderedPageBreak/>
        <w:t>так, потомки не раз будут вспоминать его, даже назовут этим именем в его честь своих детей.</w:t>
      </w:r>
    </w:p>
    <w:p w:rsidR="0020539B" w:rsidRPr="0020539B" w:rsidRDefault="0020539B" w:rsidP="00F87703">
      <w:pPr>
        <w:spacing w:after="0"/>
        <w:ind w:left="426" w:right="566"/>
        <w:jc w:val="center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b/>
          <w:sz w:val="28"/>
          <w:szCs w:val="28"/>
          <w:lang w:eastAsia="ru-RU"/>
        </w:rPr>
        <w:t>Цель проекта: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Формирование нравственных основ личности ребёнка, культуры общения и взаимоотношений с взрослыми и сверстниками.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b/>
          <w:sz w:val="28"/>
          <w:szCs w:val="28"/>
          <w:lang w:eastAsia="ru-RU"/>
        </w:rPr>
        <w:t>Задачи для детей: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Воспитывать культуру общения с взрослыми и сверстниками.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Формировать представление о своём праве на имя, научиться применять это право в жизни.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Формировать положительное отношение к своему имени.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Познакомиться с историей появления имени, его значением.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b/>
          <w:sz w:val="28"/>
          <w:szCs w:val="28"/>
          <w:lang w:eastAsia="ru-RU"/>
        </w:rPr>
        <w:t>Задачи для воспитателей: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Создание условий для речевого, и социально – нравственного развития детей.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Нахождение средств для сотрудничества и сотворчества с детьми для личностного, ориентированного подхода в образовании.</w:t>
      </w:r>
    </w:p>
    <w:p w:rsidR="0020539B" w:rsidRPr="00F87703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87703">
        <w:rPr>
          <w:rFonts w:ascii="Times New Roman" w:eastAsiaTheme="minorEastAsia" w:hAnsi="Times New Roman"/>
          <w:b/>
          <w:sz w:val="28"/>
          <w:szCs w:val="28"/>
          <w:lang w:eastAsia="ru-RU"/>
        </w:rPr>
        <w:t>Задачи для родителей: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Расширение представлений по вопросу социально – нравственного воспитания детей.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Повышение педагогической культуры.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0539B" w:rsidRPr="0020539B" w:rsidRDefault="0020539B" w:rsidP="00F87703">
      <w:pPr>
        <w:spacing w:after="0" w:line="240" w:lineRule="auto"/>
        <w:ind w:left="426" w:right="566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b/>
          <w:sz w:val="28"/>
          <w:szCs w:val="28"/>
          <w:lang w:eastAsia="ru-RU"/>
        </w:rPr>
        <w:t>Продукты проекта.</w:t>
      </w:r>
    </w:p>
    <w:p w:rsidR="0020539B" w:rsidRPr="00F87703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87703">
        <w:rPr>
          <w:rFonts w:ascii="Times New Roman" w:eastAsiaTheme="minorEastAsia" w:hAnsi="Times New Roman"/>
          <w:b/>
          <w:sz w:val="28"/>
          <w:szCs w:val="28"/>
          <w:lang w:eastAsia="ru-RU"/>
        </w:rPr>
        <w:t>Для детей:</w:t>
      </w:r>
    </w:p>
    <w:p w:rsidR="000A2353" w:rsidRDefault="0020539B" w:rsidP="000A235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Выс</w:t>
      </w:r>
      <w:r w:rsidR="000A2353">
        <w:rPr>
          <w:rFonts w:ascii="Times New Roman" w:eastAsiaTheme="minorEastAsia" w:hAnsi="Times New Roman"/>
          <w:sz w:val="28"/>
          <w:szCs w:val="28"/>
          <w:lang w:eastAsia="ru-RU"/>
        </w:rPr>
        <w:t>тавка рисунков: «Вот мы какие</w:t>
      </w:r>
      <w:r w:rsidR="00F87703">
        <w:rPr>
          <w:rFonts w:ascii="Times New Roman" w:eastAsiaTheme="minorEastAsia" w:hAnsi="Times New Roman"/>
          <w:sz w:val="28"/>
          <w:szCs w:val="28"/>
          <w:lang w:eastAsia="ru-RU"/>
        </w:rPr>
        <w:t>! »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0539B" w:rsidRPr="00F87703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87703">
        <w:rPr>
          <w:rFonts w:ascii="Times New Roman" w:eastAsiaTheme="minorEastAsia" w:hAnsi="Times New Roman"/>
          <w:b/>
          <w:sz w:val="28"/>
          <w:szCs w:val="28"/>
          <w:lang w:eastAsia="ru-RU"/>
        </w:rPr>
        <w:t>Для воспитателей:</w:t>
      </w:r>
    </w:p>
    <w:p w:rsidR="0020539B" w:rsidRPr="0020539B" w:rsidRDefault="00F87703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Выпуск альбома  «Наши знаменитые тёзки»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Пр</w:t>
      </w:r>
      <w:r w:rsidR="00F87703">
        <w:rPr>
          <w:rFonts w:ascii="Times New Roman" w:eastAsiaTheme="minorEastAsia" w:hAnsi="Times New Roman"/>
          <w:sz w:val="28"/>
          <w:szCs w:val="28"/>
          <w:lang w:eastAsia="ru-RU"/>
        </w:rPr>
        <w:t>езентация «Как появились имена»</w:t>
      </w:r>
    </w:p>
    <w:p w:rsidR="0020539B" w:rsidRDefault="0020539B" w:rsidP="00F87703">
      <w:pPr>
        <w:spacing w:after="0" w:line="240" w:lineRule="auto"/>
        <w:ind w:left="426" w:right="566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0539B" w:rsidRPr="00F87703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87703">
        <w:rPr>
          <w:rFonts w:ascii="Times New Roman" w:eastAsiaTheme="minorEastAsia" w:hAnsi="Times New Roman"/>
          <w:b/>
          <w:sz w:val="28"/>
          <w:szCs w:val="28"/>
          <w:lang w:eastAsia="ru-RU"/>
        </w:rPr>
        <w:t>Для родителей: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Создание страницы «Книга имён или что означают наши имена»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Коллаж «Цветок моего имени»</w:t>
      </w:r>
    </w:p>
    <w:p w:rsid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0539B" w:rsidRPr="0020539B" w:rsidRDefault="0020539B" w:rsidP="00F87703">
      <w:pPr>
        <w:spacing w:after="0" w:line="240" w:lineRule="auto"/>
        <w:ind w:left="426" w:right="566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b/>
          <w:sz w:val="28"/>
          <w:szCs w:val="28"/>
          <w:lang w:eastAsia="ru-RU"/>
        </w:rPr>
        <w:t>Ожидаемые результаты по проекту.</w:t>
      </w:r>
    </w:p>
    <w:p w:rsidR="0020539B" w:rsidRPr="00F87703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87703">
        <w:rPr>
          <w:rFonts w:ascii="Times New Roman" w:eastAsiaTheme="minorEastAsia" w:hAnsi="Times New Roman"/>
          <w:b/>
          <w:sz w:val="28"/>
          <w:szCs w:val="28"/>
          <w:lang w:eastAsia="ru-RU"/>
        </w:rPr>
        <w:t>Для детей: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Расширение знаний о своих именах и их значении в жизни человека.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Умение уважительно общаться с взрослыми и сверстниками.</w:t>
      </w:r>
    </w:p>
    <w:p w:rsid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0539B" w:rsidRPr="00F87703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87703">
        <w:rPr>
          <w:rFonts w:ascii="Times New Roman" w:eastAsiaTheme="minorEastAsia" w:hAnsi="Times New Roman"/>
          <w:b/>
          <w:sz w:val="28"/>
          <w:szCs w:val="28"/>
          <w:lang w:eastAsia="ru-RU"/>
        </w:rPr>
        <w:t>Для воспитателя: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Улучшение работы по взаимодействию с родителями, активизация позиции родителей по воспитанию у детей социально – нравственных отношений.</w:t>
      </w:r>
    </w:p>
    <w:p w:rsid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0539B" w:rsidRPr="00F87703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87703">
        <w:rPr>
          <w:rFonts w:ascii="Times New Roman" w:eastAsiaTheme="minorEastAsia" w:hAnsi="Times New Roman"/>
          <w:b/>
          <w:sz w:val="28"/>
          <w:szCs w:val="28"/>
          <w:lang w:eastAsia="ru-RU"/>
        </w:rPr>
        <w:t>Для родителей: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Расширение партнёрских отношений с педагогами.</w:t>
      </w:r>
    </w:p>
    <w:p w:rsidR="00BC599A" w:rsidRDefault="0020539B" w:rsidP="00DE01C6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Повышение педагогической культуры.</w:t>
      </w:r>
    </w:p>
    <w:p w:rsidR="00DE01C6" w:rsidRPr="00DE01C6" w:rsidRDefault="00DE01C6" w:rsidP="00DE01C6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0539B" w:rsidRPr="00DE01C6" w:rsidRDefault="00310372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Arnold BocklinC Initials" w:eastAsiaTheme="minorEastAsia" w:hAnsi="Arnold BocklinC Initials"/>
          <w:b/>
          <w:color w:val="0070C0"/>
          <w:sz w:val="32"/>
          <w:szCs w:val="32"/>
          <w:u w:val="single"/>
          <w:lang w:eastAsia="ru-RU"/>
        </w:rPr>
      </w:pPr>
      <w:r w:rsidRPr="00DE01C6">
        <w:rPr>
          <w:rFonts w:ascii="Arnold BocklinC Initials" w:eastAsiaTheme="minorEastAsia" w:hAnsi="Arnold BocklinC Initials"/>
          <w:b/>
          <w:color w:val="0070C0"/>
          <w:sz w:val="32"/>
          <w:szCs w:val="32"/>
          <w:u w:val="single"/>
          <w:lang w:eastAsia="ru-RU"/>
        </w:rPr>
        <w:lastRenderedPageBreak/>
        <w:t>ВВЕДЕНИЕ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32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 xml:space="preserve">Был в старину такой обычай: 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32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 xml:space="preserve">Несли младенца в церковь. Там, 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32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 xml:space="preserve">В страницы святцев пальцем тыча, 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32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 xml:space="preserve">Поп имена давал по дням. 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32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 xml:space="preserve">Коль ты родился в день Ефима, 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32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 xml:space="preserve">То назван именем таким. 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32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 xml:space="preserve">Но если в день Иеронима, 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32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 xml:space="preserve">То - </w:t>
      </w:r>
      <w:proofErr w:type="spellStart"/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>хошь</w:t>
      </w:r>
      <w:proofErr w:type="spellEnd"/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 xml:space="preserve"> не </w:t>
      </w:r>
      <w:proofErr w:type="spellStart"/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>хошь</w:t>
      </w:r>
      <w:proofErr w:type="spellEnd"/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 xml:space="preserve"> - Иероним!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right"/>
        <w:rPr>
          <w:rFonts w:ascii="Times New Roman" w:eastAsiaTheme="minorEastAsia" w:hAnsi="Times New Roman"/>
          <w:sz w:val="28"/>
          <w:szCs w:val="32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 xml:space="preserve">М. </w:t>
      </w:r>
      <w:proofErr w:type="spellStart"/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>Владимов</w:t>
      </w:r>
      <w:proofErr w:type="spellEnd"/>
      <w:r w:rsidRPr="0020539B">
        <w:rPr>
          <w:rFonts w:ascii="Times New Roman" w:eastAsiaTheme="minorEastAsia" w:hAnsi="Times New Roman"/>
          <w:sz w:val="28"/>
          <w:szCs w:val="32"/>
          <w:lang w:eastAsia="ru-RU"/>
        </w:rPr>
        <w:t>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Что такое имя человека?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Слово, служащее для обозначения отдельного человека и данное ему в индивидуальном порядке для того, чтобы иметь возможность к нему обращаться, а также говорить о нём с другими.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Если спросить человека о том, какое слово он слышит чаще всего, то, скорее всего, этим словом окажется имя человека.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Имя – это первое, что получает человек, что слышит ребёнок при рождении. Он ещё не понимает, что означает имя, но чаще других слов слышит именно своё имя.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Имя – это то, что сопровождает человека на протяжении всей жизни. С именем маленький человек приходит в этот мир, с именем он проходит по жизни, встречает взлёты и падения.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Роль имени в жизни человека: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 Наше имя связывает нас с нашей семьёй, с нашими друзьями и знакомыми.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 Наше имя связывает нас с малой и большой Родиной.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 Имена людей – часть истории народов. В них отражаются быт, верования, чаяния, фантазия и художественное творчество народов, их исторические контакты.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Информация, которую несёт в себе имя: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 Конкретное значение слова. Например, Николай – победитель народов, Нина – госпожа, царица. Но эта информация влияет на человека меньше всего. Это происходит из-за иностранного происхождения имен, и, что такие сведения мало кто воспринимает всерьез.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 Имена воспринимаются и как мелодия, имеющая свой ритм; размер и пластику. В любом слове заключена какая-либо музыка – мажорная, минорная, призывная или успокаивающая. Эта музыка улавливается в звучании имени и будет жить с человеком и его характером.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История русских имён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Наши предки относились к именам очень бережно.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 xml:space="preserve">Они верили, что имя обладает определённой таинственной силой, которая может ему помочь, а может и навредить.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Поэтому выбор имени имел большое значение и рассматривался как обряд.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Называли по внешним признакам: Крепыш, Хромой, Косой, </w:t>
      </w:r>
      <w:proofErr w:type="spellStart"/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Милава</w:t>
      </w:r>
      <w:proofErr w:type="spellEnd"/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Называли по черте </w:t>
      </w:r>
      <w:proofErr w:type="spellStart"/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характера:Добрыня</w:t>
      </w:r>
      <w:proofErr w:type="spellEnd"/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, Молчун, Умник, </w:t>
      </w:r>
      <w:proofErr w:type="spellStart"/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Несмеяна</w:t>
      </w:r>
      <w:proofErr w:type="spellEnd"/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Называли по порядку рождения: </w:t>
      </w:r>
      <w:proofErr w:type="spellStart"/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Первуша</w:t>
      </w:r>
      <w:proofErr w:type="spellEnd"/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, Третьяк, Одинец, Пятой.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Называли по прозвищу: Зайцев, Горяев, Нежданов.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Имена не случайны. Родители дают имя с надеждой, что ребёнок будет красивым и счастливым. Часто имя посвящается кому-то из любимых родственников, из героев своего времени. Родители хотят, чтобы с именем к ребёнку перешли лучшие качества людей предыдущего поколения.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BC599A" w:rsidRDefault="00BC599A" w:rsidP="00DE01C6">
      <w:pPr>
        <w:widowControl w:val="0"/>
        <w:autoSpaceDE w:val="0"/>
        <w:autoSpaceDN w:val="0"/>
        <w:adjustRightInd w:val="0"/>
        <w:spacing w:after="0"/>
        <w:ind w:right="566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DE01C6" w:rsidRDefault="00DE01C6" w:rsidP="00DE01C6">
      <w:pPr>
        <w:widowControl w:val="0"/>
        <w:autoSpaceDE w:val="0"/>
        <w:autoSpaceDN w:val="0"/>
        <w:adjustRightInd w:val="0"/>
        <w:spacing w:after="0"/>
        <w:ind w:right="566"/>
        <w:rPr>
          <w:rFonts w:ascii="Times New Roman" w:eastAsiaTheme="minorEastAsia" w:hAnsi="Times New Roman"/>
          <w:b/>
          <w:i/>
          <w:sz w:val="52"/>
          <w:u w:val="single"/>
          <w:lang w:eastAsia="ru-RU"/>
        </w:rPr>
      </w:pPr>
    </w:p>
    <w:p w:rsidR="0020539B" w:rsidRPr="00DE01C6" w:rsidRDefault="00310372" w:rsidP="00DE01C6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Arnold BocklinC Initials" w:eastAsiaTheme="minorEastAsia" w:hAnsi="Arnold BocklinC Initials"/>
          <w:b/>
          <w:color w:val="0070C0"/>
          <w:sz w:val="32"/>
          <w:u w:val="single"/>
          <w:lang w:eastAsia="ru-RU"/>
        </w:rPr>
      </w:pPr>
      <w:r w:rsidRPr="00DE01C6">
        <w:rPr>
          <w:rFonts w:ascii="Arnold BocklinC Initials" w:eastAsiaTheme="minorEastAsia" w:hAnsi="Arnold BocklinC Initials"/>
          <w:b/>
          <w:color w:val="0070C0"/>
          <w:sz w:val="32"/>
          <w:u w:val="single"/>
          <w:lang w:eastAsia="ru-RU"/>
        </w:rPr>
        <w:t>ПЛАН РЕАЛИЗАЦИИ ПРОЕКТА</w:t>
      </w:r>
    </w:p>
    <w:p w:rsidR="0020539B" w:rsidRPr="0020539B" w:rsidRDefault="0020539B" w:rsidP="00310372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  <w:r w:rsidRPr="0020539B"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  <w:t>1.Подготовительный этап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-  Беседы:</w:t>
      </w:r>
      <w:r w:rsidR="0004396B">
        <w:rPr>
          <w:rFonts w:ascii="Times New Roman" w:eastAsiaTheme="minorEastAsia" w:hAnsi="Times New Roman"/>
          <w:sz w:val="28"/>
          <w:szCs w:val="28"/>
        </w:rPr>
        <w:t xml:space="preserve"> «Зачем надо знать своё имя»</w:t>
      </w:r>
    </w:p>
    <w:p w:rsidR="0020539B" w:rsidRPr="0020539B" w:rsidRDefault="0020539B" w:rsidP="00F87703">
      <w:pPr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-  Предварительная работа: домашнее задание для родителей рассказать ребёнку о том, почему его назвали таким именем?</w:t>
      </w:r>
    </w:p>
    <w:p w:rsidR="0020539B" w:rsidRPr="0020539B" w:rsidRDefault="0020539B" w:rsidP="00DE01C6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-</w:t>
      </w: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 Социологическое исследование </w:t>
      </w:r>
      <w:r w:rsidR="00F87703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«Какие же имена есть в нашей группе»</w:t>
      </w:r>
    </w:p>
    <w:p w:rsidR="0020539B" w:rsidRPr="0020539B" w:rsidRDefault="0020539B" w:rsidP="00310372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</w:pPr>
      <w:r w:rsidRPr="0020539B">
        <w:rPr>
          <w:rFonts w:ascii="Times New Roman" w:eastAsiaTheme="minorEastAsia" w:hAnsi="Times New Roman"/>
          <w:b/>
          <w:i/>
          <w:sz w:val="32"/>
          <w:szCs w:val="28"/>
          <w:u w:val="single"/>
          <w:lang w:eastAsia="ru-RU"/>
        </w:rPr>
        <w:t>2. Основной этап</w:t>
      </w:r>
    </w:p>
    <w:p w:rsidR="0020539B" w:rsidRPr="0020539B" w:rsidRDefault="0020539B" w:rsidP="00F87703">
      <w:pPr>
        <w:spacing w:after="0"/>
        <w:ind w:left="426" w:right="566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20539B">
        <w:rPr>
          <w:rFonts w:ascii="Times New Roman" w:eastAsiaTheme="minorEastAsia" w:hAnsi="Times New Roman"/>
          <w:b/>
          <w:sz w:val="28"/>
          <w:szCs w:val="28"/>
        </w:rPr>
        <w:t>ФИЗИЧЕСКОЕ РАЗВИТИЕ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  <w:r w:rsidRPr="0020539B">
        <w:rPr>
          <w:rFonts w:ascii="Times New Roman" w:eastAsiaTheme="minorEastAsia" w:hAnsi="Times New Roman"/>
          <w:b/>
          <w:sz w:val="28"/>
          <w:szCs w:val="28"/>
        </w:rPr>
        <w:t>Образовательная область «Физическая культура»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Подвижные и хороводные игры: «Угадай, кто позвал», «Ходит Ваня», «Арина»,  «Каравай»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</w:p>
    <w:p w:rsidR="0020539B" w:rsidRPr="0020539B" w:rsidRDefault="0020539B" w:rsidP="00F87703">
      <w:pPr>
        <w:spacing w:after="0"/>
        <w:ind w:left="426" w:right="566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20539B">
        <w:rPr>
          <w:rFonts w:ascii="Times New Roman" w:eastAsiaTheme="minorEastAsia" w:hAnsi="Times New Roman"/>
          <w:b/>
          <w:sz w:val="28"/>
          <w:szCs w:val="28"/>
        </w:rPr>
        <w:t>СОЦИАЛЬНО-ЛИЧНОСТНОЕ РАЗВИТИЕ</w:t>
      </w:r>
    </w:p>
    <w:p w:rsidR="0020539B" w:rsidRPr="0020539B" w:rsidRDefault="0020539B" w:rsidP="00F87703">
      <w:pPr>
        <w:spacing w:after="0"/>
        <w:ind w:left="426" w:right="566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  <w:r w:rsidRPr="0020539B">
        <w:rPr>
          <w:rFonts w:ascii="Times New Roman" w:eastAsiaTheme="minorEastAsia" w:hAnsi="Times New Roman"/>
          <w:b/>
          <w:sz w:val="28"/>
          <w:szCs w:val="28"/>
        </w:rPr>
        <w:t>Образовательная область «Социализация»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Творческая</w:t>
      </w:r>
      <w:r w:rsidR="00310372">
        <w:rPr>
          <w:rFonts w:ascii="Times New Roman" w:eastAsiaTheme="minorEastAsia" w:hAnsi="Times New Roman"/>
          <w:sz w:val="28"/>
          <w:szCs w:val="28"/>
        </w:rPr>
        <w:t xml:space="preserve"> ига: «Кто здесь кто? «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Театрализация: сказка «Г</w:t>
      </w:r>
      <w:r w:rsidR="00310372">
        <w:rPr>
          <w:rFonts w:ascii="Times New Roman" w:eastAsiaTheme="minorEastAsia" w:hAnsi="Times New Roman"/>
          <w:sz w:val="28"/>
          <w:szCs w:val="28"/>
        </w:rPr>
        <w:t>уси лебеди» (настольный театр)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Сюжет</w:t>
      </w:r>
      <w:r w:rsidR="00310372">
        <w:rPr>
          <w:rFonts w:ascii="Times New Roman" w:eastAsiaTheme="minorEastAsia" w:hAnsi="Times New Roman"/>
          <w:sz w:val="28"/>
          <w:szCs w:val="28"/>
        </w:rPr>
        <w:t>но ролевая игра «День рождения»</w:t>
      </w:r>
    </w:p>
    <w:p w:rsid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 xml:space="preserve">Дидактические игры: «Я рада, что Поля в группе есть… », "Позови </w:t>
      </w:r>
      <w:r w:rsidR="00310372">
        <w:rPr>
          <w:rFonts w:ascii="Times New Roman" w:eastAsiaTheme="minorEastAsia" w:hAnsi="Times New Roman"/>
          <w:sz w:val="28"/>
          <w:szCs w:val="28"/>
        </w:rPr>
        <w:t>ласково", «Позови по – разному»</w:t>
      </w:r>
    </w:p>
    <w:p w:rsidR="00BC599A" w:rsidRDefault="00E34FCB" w:rsidP="000A235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Словесная игра «</w:t>
      </w:r>
      <w:r w:rsidR="00444A67">
        <w:rPr>
          <w:rFonts w:ascii="Times New Roman" w:eastAsiaTheme="minorEastAsia" w:hAnsi="Times New Roman"/>
          <w:sz w:val="28"/>
          <w:szCs w:val="28"/>
        </w:rPr>
        <w:t>Эти разные имена»</w:t>
      </w:r>
    </w:p>
    <w:p w:rsidR="00BC599A" w:rsidRDefault="00BC599A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Игры: «Меня зовут…», «Имена моих соседей»</w:t>
      </w:r>
    </w:p>
    <w:p w:rsidR="00BC599A" w:rsidRDefault="000A2353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Настольно-словесная игра «Имя, имечко моё» -выкладывание имен из букв.</w:t>
      </w:r>
    </w:p>
    <w:p w:rsidR="00BC599A" w:rsidRPr="0020539B" w:rsidRDefault="00BC599A" w:rsidP="00F87703">
      <w:pPr>
        <w:spacing w:after="0"/>
        <w:ind w:left="426" w:right="566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BC599A">
        <w:rPr>
          <w:rFonts w:ascii="Times New Roman" w:eastAsiaTheme="minorEastAsia" w:hAnsi="Times New Roman"/>
          <w:b/>
          <w:sz w:val="28"/>
          <w:szCs w:val="28"/>
        </w:rPr>
        <w:t>ПОЗНАВАТЕЛЬНО – РЕЧЕВОЕ РАЗВИТИЕ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  <w:r w:rsidRPr="0020539B">
        <w:rPr>
          <w:rFonts w:ascii="Times New Roman" w:eastAsiaTheme="minorEastAsia" w:hAnsi="Times New Roman"/>
          <w:b/>
          <w:sz w:val="28"/>
          <w:szCs w:val="28"/>
        </w:rPr>
        <w:t>Образовательная область «Познание»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Беседы :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 xml:space="preserve">-«Что означают наши имена», </w:t>
      </w:r>
    </w:p>
    <w:p w:rsidR="0020539B" w:rsidRPr="0020539B" w:rsidRDefault="0004396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-«</w:t>
      </w:r>
      <w:r w:rsidR="0020539B" w:rsidRPr="0020539B">
        <w:rPr>
          <w:rFonts w:ascii="Times New Roman" w:eastAsiaTheme="minorEastAsia" w:hAnsi="Times New Roman"/>
          <w:sz w:val="28"/>
          <w:szCs w:val="28"/>
        </w:rPr>
        <w:t>Старинные русские</w:t>
      </w:r>
      <w:r>
        <w:rPr>
          <w:rFonts w:ascii="Times New Roman" w:eastAsiaTheme="minorEastAsia" w:hAnsi="Times New Roman"/>
          <w:sz w:val="28"/>
          <w:szCs w:val="28"/>
        </w:rPr>
        <w:t xml:space="preserve"> имена, встречающиеся в сказках»</w:t>
      </w:r>
      <w:r w:rsidR="0020539B" w:rsidRPr="0020539B">
        <w:rPr>
          <w:rFonts w:ascii="Times New Roman" w:eastAsiaTheme="minorEastAsia" w:hAnsi="Times New Roman"/>
          <w:sz w:val="28"/>
          <w:szCs w:val="28"/>
        </w:rPr>
        <w:t xml:space="preserve">, </w:t>
      </w:r>
    </w:p>
    <w:p w:rsidR="0020539B" w:rsidRPr="0020539B" w:rsidRDefault="0004396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-«</w:t>
      </w:r>
      <w:r w:rsidR="0020539B" w:rsidRPr="0020539B">
        <w:rPr>
          <w:rFonts w:ascii="Times New Roman" w:eastAsiaTheme="minorEastAsia" w:hAnsi="Times New Roman"/>
          <w:sz w:val="28"/>
          <w:szCs w:val="28"/>
        </w:rPr>
        <w:t>Моё право</w:t>
      </w:r>
      <w:r>
        <w:rPr>
          <w:rFonts w:ascii="Times New Roman" w:eastAsiaTheme="minorEastAsia" w:hAnsi="Times New Roman"/>
          <w:sz w:val="28"/>
          <w:szCs w:val="28"/>
        </w:rPr>
        <w:t xml:space="preserve"> на имя»</w:t>
      </w:r>
    </w:p>
    <w:p w:rsid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Р</w:t>
      </w:r>
      <w:r w:rsidR="0004396B">
        <w:rPr>
          <w:rFonts w:ascii="Times New Roman" w:eastAsiaTheme="minorEastAsia" w:hAnsi="Times New Roman"/>
          <w:sz w:val="28"/>
          <w:szCs w:val="28"/>
        </w:rPr>
        <w:t xml:space="preserve">ассматривание картинок и книг, альбомов </w:t>
      </w:r>
      <w:r w:rsidRPr="0020539B">
        <w:rPr>
          <w:rFonts w:ascii="Times New Roman" w:eastAsiaTheme="minorEastAsia" w:hAnsi="Times New Roman"/>
          <w:sz w:val="28"/>
          <w:szCs w:val="28"/>
        </w:rPr>
        <w:t xml:space="preserve">«Наши </w:t>
      </w:r>
      <w:r w:rsidR="00BC599A">
        <w:rPr>
          <w:rFonts w:ascii="Times New Roman" w:eastAsiaTheme="minorEastAsia" w:hAnsi="Times New Roman"/>
          <w:sz w:val="28"/>
          <w:szCs w:val="28"/>
        </w:rPr>
        <w:t>знаменитые тёзки», «Книга имён»</w:t>
      </w:r>
    </w:p>
    <w:p w:rsidR="00BC599A" w:rsidRPr="00310372" w:rsidRDefault="0004396B" w:rsidP="00310372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Просмотр фильма-презентации «Имена цветам созвучны…»</w:t>
      </w:r>
    </w:p>
    <w:p w:rsidR="00DE01C6" w:rsidRDefault="00DE01C6" w:rsidP="00F87703">
      <w:pPr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  <w:r w:rsidRPr="0020539B">
        <w:rPr>
          <w:rFonts w:ascii="Times New Roman" w:eastAsiaTheme="minorEastAsia" w:hAnsi="Times New Roman"/>
          <w:b/>
          <w:sz w:val="28"/>
          <w:szCs w:val="28"/>
        </w:rPr>
        <w:t>Образовательная область «Коммуникация»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lastRenderedPageBreak/>
        <w:t>Непосредственно-образовательная деятельность «Наши имена и фамилии»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Составление рассказов на тему: «Почему меня назвали таким именем?»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  <w:r w:rsidRPr="0020539B">
        <w:rPr>
          <w:rFonts w:ascii="Times New Roman" w:eastAsiaTheme="minorEastAsia" w:hAnsi="Times New Roman"/>
          <w:b/>
          <w:sz w:val="28"/>
          <w:szCs w:val="28"/>
        </w:rPr>
        <w:t>Образовательная область  «Чтение художественной литературы»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 xml:space="preserve">Чтение. А. </w:t>
      </w:r>
      <w:proofErr w:type="spellStart"/>
      <w:r w:rsidRPr="0020539B">
        <w:rPr>
          <w:rFonts w:ascii="Times New Roman" w:eastAsiaTheme="minorEastAsia" w:hAnsi="Times New Roman"/>
          <w:sz w:val="28"/>
          <w:szCs w:val="28"/>
        </w:rPr>
        <w:t>Веденский</w:t>
      </w:r>
      <w:proofErr w:type="spellEnd"/>
      <w:r w:rsidRPr="0020539B">
        <w:rPr>
          <w:rFonts w:ascii="Times New Roman" w:eastAsiaTheme="minorEastAsia" w:hAnsi="Times New Roman"/>
          <w:sz w:val="28"/>
          <w:szCs w:val="28"/>
        </w:rPr>
        <w:t xml:space="preserve">. "О девочке Маше, о собаке Петушке и о кошке Ниточке". 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Чтение Б. Житкова «Чудесное имя»</w:t>
      </w:r>
    </w:p>
    <w:p w:rsid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 xml:space="preserve">Е. </w:t>
      </w:r>
      <w:proofErr w:type="spellStart"/>
      <w:r w:rsidRPr="0020539B">
        <w:rPr>
          <w:rFonts w:ascii="Times New Roman" w:eastAsiaTheme="minorEastAsia" w:hAnsi="Times New Roman"/>
          <w:sz w:val="28"/>
          <w:szCs w:val="28"/>
        </w:rPr>
        <w:t>Чаруш</w:t>
      </w:r>
      <w:r w:rsidR="002E7A17">
        <w:rPr>
          <w:rFonts w:ascii="Times New Roman" w:eastAsiaTheme="minorEastAsia" w:hAnsi="Times New Roman"/>
          <w:sz w:val="28"/>
          <w:szCs w:val="28"/>
        </w:rPr>
        <w:t>ин</w:t>
      </w:r>
      <w:proofErr w:type="spellEnd"/>
      <w:r w:rsidR="002E7A17">
        <w:rPr>
          <w:rFonts w:ascii="Times New Roman" w:eastAsiaTheme="minorEastAsia" w:hAnsi="Times New Roman"/>
          <w:sz w:val="28"/>
          <w:szCs w:val="28"/>
        </w:rPr>
        <w:t xml:space="preserve"> «Почему Тюпу назвали </w:t>
      </w:r>
      <w:proofErr w:type="spellStart"/>
      <w:r w:rsidR="002E7A17">
        <w:rPr>
          <w:rFonts w:ascii="Times New Roman" w:eastAsiaTheme="minorEastAsia" w:hAnsi="Times New Roman"/>
          <w:sz w:val="28"/>
          <w:szCs w:val="28"/>
        </w:rPr>
        <w:t>Тюпой</w:t>
      </w:r>
      <w:proofErr w:type="spellEnd"/>
      <w:r w:rsidR="002E7A17">
        <w:rPr>
          <w:rFonts w:ascii="Times New Roman" w:eastAsiaTheme="minorEastAsia" w:hAnsi="Times New Roman"/>
          <w:sz w:val="28"/>
          <w:szCs w:val="28"/>
        </w:rPr>
        <w:t>»</w:t>
      </w:r>
    </w:p>
    <w:p w:rsidR="002E7A17" w:rsidRDefault="002E7A17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/>
          <w:sz w:val="28"/>
          <w:szCs w:val="28"/>
        </w:rPr>
        <w:t>Л.Уланова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 «Азбука с именами»</w:t>
      </w:r>
    </w:p>
    <w:p w:rsidR="002E7A17" w:rsidRPr="0020539B" w:rsidRDefault="002E7A17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2E7A17">
        <w:rPr>
          <w:rFonts w:ascii="Times New Roman" w:eastAsia="Times New Roman" w:hAnsi="Times New Roman"/>
          <w:bCs/>
          <w:kern w:val="36"/>
          <w:sz w:val="28"/>
          <w:szCs w:val="27"/>
          <w:lang w:eastAsia="ru-RU"/>
        </w:rPr>
        <w:t>Моост</w:t>
      </w:r>
      <w:proofErr w:type="spellEnd"/>
      <w:r w:rsidRPr="002E7A17">
        <w:rPr>
          <w:rFonts w:ascii="Times New Roman" w:eastAsia="Times New Roman" w:hAnsi="Times New Roman"/>
          <w:bCs/>
          <w:kern w:val="36"/>
          <w:sz w:val="28"/>
          <w:szCs w:val="27"/>
          <w:lang w:eastAsia="ru-RU"/>
        </w:rPr>
        <w:t xml:space="preserve"> Н., Рудольф А. «</w:t>
      </w:r>
      <w:r w:rsidRPr="002E7A17">
        <w:rPr>
          <w:rFonts w:ascii="Times New Roman" w:eastAsia="Times New Roman" w:hAnsi="Times New Roman"/>
          <w:kern w:val="36"/>
          <w:sz w:val="28"/>
          <w:szCs w:val="27"/>
          <w:lang w:eastAsia="ru-RU"/>
        </w:rPr>
        <w:t>Какое имя лучше?»</w:t>
      </w:r>
    </w:p>
    <w:p w:rsidR="0020539B" w:rsidRDefault="00A86B3C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Прослушивание аудиозаписи стихотворения  </w:t>
      </w:r>
      <w:r w:rsidR="0020539B" w:rsidRPr="0020539B">
        <w:rPr>
          <w:rFonts w:ascii="Times New Roman" w:eastAsiaTheme="minorEastAsia" w:hAnsi="Times New Roman"/>
          <w:sz w:val="28"/>
          <w:szCs w:val="28"/>
        </w:rPr>
        <w:t xml:space="preserve">А. </w:t>
      </w:r>
      <w:proofErr w:type="spellStart"/>
      <w:r w:rsidR="0020539B" w:rsidRPr="0020539B">
        <w:rPr>
          <w:rFonts w:ascii="Times New Roman" w:eastAsiaTheme="minorEastAsia" w:hAnsi="Times New Roman"/>
          <w:sz w:val="28"/>
          <w:szCs w:val="28"/>
        </w:rPr>
        <w:t>Барто</w:t>
      </w:r>
      <w:proofErr w:type="spellEnd"/>
      <w:r w:rsidR="0020539B" w:rsidRPr="0020539B">
        <w:rPr>
          <w:rFonts w:ascii="Times New Roman" w:eastAsiaTheme="minorEastAsia" w:hAnsi="Times New Roman"/>
          <w:sz w:val="28"/>
          <w:szCs w:val="28"/>
        </w:rPr>
        <w:t xml:space="preserve"> «Я расту»;</w:t>
      </w:r>
    </w:p>
    <w:p w:rsidR="00A86B3C" w:rsidRDefault="00753E94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Просмотр м</w:t>
      </w:r>
      <w:r w:rsidR="00A86B3C">
        <w:rPr>
          <w:rFonts w:ascii="Times New Roman" w:eastAsiaTheme="minorEastAsia" w:hAnsi="Times New Roman"/>
          <w:sz w:val="28"/>
          <w:szCs w:val="28"/>
        </w:rPr>
        <w:t xml:space="preserve">ультфильма </w:t>
      </w:r>
      <w:r>
        <w:rPr>
          <w:rFonts w:ascii="Times New Roman" w:eastAsiaTheme="minorEastAsia" w:hAnsi="Times New Roman"/>
          <w:sz w:val="28"/>
          <w:szCs w:val="28"/>
        </w:rPr>
        <w:t xml:space="preserve"> из цикла серий «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Смешарики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>» - «Её звали Нюша»</w:t>
      </w:r>
    </w:p>
    <w:p w:rsidR="00753E94" w:rsidRPr="0020539B" w:rsidRDefault="00753E94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Просмотр мультфильма   «Котенок по имени Гав»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 xml:space="preserve">Чтение стихов, </w:t>
      </w:r>
      <w:proofErr w:type="spellStart"/>
      <w:r w:rsidRPr="0020539B">
        <w:rPr>
          <w:rFonts w:ascii="Times New Roman" w:eastAsiaTheme="minorEastAsia" w:hAnsi="Times New Roman"/>
          <w:sz w:val="28"/>
          <w:szCs w:val="28"/>
        </w:rPr>
        <w:t>потешек</w:t>
      </w:r>
      <w:proofErr w:type="spellEnd"/>
      <w:r w:rsidRPr="0020539B">
        <w:rPr>
          <w:rFonts w:ascii="Times New Roman" w:eastAsiaTheme="minorEastAsia" w:hAnsi="Times New Roman"/>
          <w:sz w:val="28"/>
          <w:szCs w:val="28"/>
        </w:rPr>
        <w:t>, пословиц, поговорок.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Чтение русских народных сказок.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</w:p>
    <w:p w:rsidR="0020539B" w:rsidRPr="0020539B" w:rsidRDefault="0020539B" w:rsidP="00F87703">
      <w:pPr>
        <w:spacing w:after="0"/>
        <w:ind w:left="426" w:right="566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20539B">
        <w:rPr>
          <w:rFonts w:ascii="Times New Roman" w:eastAsiaTheme="minorEastAsia" w:hAnsi="Times New Roman"/>
          <w:b/>
          <w:sz w:val="28"/>
          <w:szCs w:val="28"/>
        </w:rPr>
        <w:t>ХУДОЖЕСТВЕННО – ЭСТЕТИЧЕСКОЕ  РАЗВИТИЕ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  <w:r w:rsidRPr="0020539B">
        <w:rPr>
          <w:rFonts w:ascii="Times New Roman" w:eastAsiaTheme="minorEastAsia" w:hAnsi="Times New Roman"/>
          <w:b/>
          <w:sz w:val="28"/>
          <w:szCs w:val="28"/>
        </w:rPr>
        <w:t>Образовательная область «Художественное творчество»</w:t>
      </w:r>
    </w:p>
    <w:p w:rsidR="0020539B" w:rsidRDefault="00310372" w:rsidP="00310372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Рисование «Вот я какой!</w:t>
      </w:r>
      <w:r w:rsidR="002E7A17">
        <w:rPr>
          <w:rFonts w:ascii="Times New Roman" w:eastAsiaTheme="minorEastAsia" w:hAnsi="Times New Roman"/>
          <w:sz w:val="28"/>
          <w:szCs w:val="28"/>
        </w:rPr>
        <w:t>»</w:t>
      </w:r>
    </w:p>
    <w:p w:rsidR="00310372" w:rsidRPr="0020539B" w:rsidRDefault="00310372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Лепка на бумаге «Моё имя»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b/>
          <w:sz w:val="28"/>
          <w:szCs w:val="28"/>
        </w:rPr>
      </w:pPr>
      <w:r w:rsidRPr="0020539B">
        <w:rPr>
          <w:rFonts w:ascii="Times New Roman" w:eastAsiaTheme="minorEastAsia" w:hAnsi="Times New Roman"/>
          <w:b/>
          <w:sz w:val="28"/>
          <w:szCs w:val="28"/>
        </w:rPr>
        <w:t>Образовательная область «Музыка»</w:t>
      </w:r>
    </w:p>
    <w:p w:rsidR="0020539B" w:rsidRPr="0020539B" w:rsidRDefault="0020539B" w:rsidP="00F87703">
      <w:pPr>
        <w:keepNext/>
        <w:keepLines/>
        <w:shd w:val="clear" w:color="auto" w:fill="FFFFFF"/>
        <w:spacing w:after="0"/>
        <w:ind w:left="426" w:right="566"/>
        <w:outlineLvl w:val="1"/>
        <w:rPr>
          <w:rFonts w:ascii="Times New Roman" w:eastAsiaTheme="majorEastAsia" w:hAnsi="Times New Roman"/>
          <w:bCs/>
          <w:sz w:val="28"/>
          <w:szCs w:val="28"/>
        </w:rPr>
      </w:pPr>
      <w:r w:rsidRPr="0020539B">
        <w:rPr>
          <w:rFonts w:ascii="Times New Roman" w:eastAsiaTheme="majorEastAsia" w:hAnsi="Times New Roman"/>
          <w:bCs/>
          <w:sz w:val="28"/>
          <w:szCs w:val="28"/>
        </w:rPr>
        <w:t>Прослушивание песен с именами, частушек.</w:t>
      </w:r>
    </w:p>
    <w:p w:rsidR="0020539B" w:rsidRPr="0020539B" w:rsidRDefault="0020539B" w:rsidP="00F87703">
      <w:pPr>
        <w:keepNext/>
        <w:keepLines/>
        <w:shd w:val="clear" w:color="auto" w:fill="FFFFFF"/>
        <w:spacing w:after="0"/>
        <w:ind w:left="426" w:right="566"/>
        <w:outlineLvl w:val="1"/>
        <w:rPr>
          <w:rFonts w:ascii="Times New Roman" w:eastAsiaTheme="majorEastAsia" w:hAnsi="Times New Roman"/>
          <w:bCs/>
          <w:iCs/>
          <w:sz w:val="28"/>
          <w:szCs w:val="28"/>
          <w:lang w:eastAsia="ru-RU"/>
        </w:rPr>
      </w:pPr>
      <w:r w:rsidRPr="0020539B">
        <w:rPr>
          <w:rFonts w:ascii="Times New Roman" w:eastAsiaTheme="majorEastAsia" w:hAnsi="Times New Roman"/>
          <w:bCs/>
          <w:sz w:val="28"/>
          <w:szCs w:val="28"/>
        </w:rPr>
        <w:t>«</w:t>
      </w:r>
      <w:r w:rsidRPr="0020539B">
        <w:rPr>
          <w:rFonts w:ascii="Times New Roman" w:eastAsiaTheme="majorEastAsia" w:hAnsi="Times New Roman"/>
          <w:bCs/>
          <w:iCs/>
          <w:sz w:val="28"/>
          <w:szCs w:val="28"/>
          <w:lang w:eastAsia="ru-RU"/>
        </w:rPr>
        <w:t xml:space="preserve">Антошка» - Песня из м/ф "Веселая </w:t>
      </w:r>
      <w:proofErr w:type="spellStart"/>
      <w:r w:rsidRPr="0020539B">
        <w:rPr>
          <w:rFonts w:ascii="Times New Roman" w:eastAsiaTheme="majorEastAsia" w:hAnsi="Times New Roman"/>
          <w:bCs/>
          <w:iCs/>
          <w:sz w:val="28"/>
          <w:szCs w:val="28"/>
          <w:lang w:eastAsia="ru-RU"/>
        </w:rPr>
        <w:t>карусель"Слова</w:t>
      </w:r>
      <w:proofErr w:type="spellEnd"/>
      <w:r w:rsidRPr="0020539B">
        <w:rPr>
          <w:rFonts w:ascii="Times New Roman" w:eastAsiaTheme="majorEastAsia" w:hAnsi="Times New Roman"/>
          <w:bCs/>
          <w:iCs/>
          <w:sz w:val="28"/>
          <w:szCs w:val="28"/>
          <w:lang w:eastAsia="ru-RU"/>
        </w:rPr>
        <w:t>:</w:t>
      </w:r>
      <w:r w:rsidRPr="0020539B">
        <w:rPr>
          <w:rFonts w:ascii="Times New Roman" w:eastAsiaTheme="majorEastAsia" w:hAnsi="Times New Roman"/>
          <w:bCs/>
          <w:sz w:val="28"/>
          <w:szCs w:val="28"/>
          <w:lang w:eastAsia="ru-RU"/>
        </w:rPr>
        <w:t xml:space="preserve"> Ю. </w:t>
      </w:r>
      <w:proofErr w:type="spellStart"/>
      <w:r w:rsidRPr="0020539B">
        <w:rPr>
          <w:rFonts w:ascii="Times New Roman" w:eastAsiaTheme="majorEastAsia" w:hAnsi="Times New Roman"/>
          <w:bCs/>
          <w:sz w:val="28"/>
          <w:szCs w:val="28"/>
          <w:lang w:eastAsia="ru-RU"/>
        </w:rPr>
        <w:t>Энтина</w:t>
      </w:r>
      <w:proofErr w:type="spellEnd"/>
      <w:r w:rsidRPr="0020539B">
        <w:rPr>
          <w:rFonts w:ascii="Times New Roman" w:eastAsiaTheme="majorEastAsia" w:hAnsi="Times New Roman"/>
          <w:bCs/>
          <w:sz w:val="28"/>
          <w:szCs w:val="28"/>
          <w:lang w:eastAsia="ru-RU"/>
        </w:rPr>
        <w:t>, </w:t>
      </w:r>
      <w:r w:rsidRPr="0020539B">
        <w:rPr>
          <w:rFonts w:ascii="Times New Roman" w:eastAsiaTheme="majorEastAsia" w:hAnsi="Times New Roman"/>
          <w:bCs/>
          <w:iCs/>
          <w:sz w:val="28"/>
          <w:szCs w:val="28"/>
          <w:lang w:eastAsia="ru-RU"/>
        </w:rPr>
        <w:t>Музыка:</w:t>
      </w:r>
      <w:r w:rsidRPr="0020539B">
        <w:rPr>
          <w:rFonts w:ascii="Times New Roman" w:eastAsiaTheme="majorEastAsia" w:hAnsi="Times New Roman"/>
          <w:bCs/>
          <w:sz w:val="28"/>
          <w:szCs w:val="28"/>
          <w:lang w:eastAsia="ru-RU"/>
        </w:rPr>
        <w:t xml:space="preserve"> В. </w:t>
      </w:r>
      <w:proofErr w:type="spellStart"/>
      <w:r w:rsidRPr="0020539B">
        <w:rPr>
          <w:rFonts w:ascii="Times New Roman" w:eastAsiaTheme="majorEastAsia" w:hAnsi="Times New Roman"/>
          <w:bCs/>
          <w:sz w:val="28"/>
          <w:szCs w:val="28"/>
          <w:lang w:eastAsia="ru-RU"/>
        </w:rPr>
        <w:t>Шаинского</w:t>
      </w:r>
      <w:proofErr w:type="spellEnd"/>
      <w:r w:rsidRPr="0020539B">
        <w:rPr>
          <w:rFonts w:ascii="Times New Roman" w:eastAsiaTheme="majorEastAsia" w:hAnsi="Times New Roman"/>
          <w:bCs/>
          <w:sz w:val="28"/>
          <w:szCs w:val="28"/>
          <w:lang w:eastAsia="ru-RU"/>
        </w:rPr>
        <w:t> 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bCs/>
          <w:sz w:val="28"/>
          <w:szCs w:val="28"/>
          <w:shd w:val="clear" w:color="auto" w:fill="FFFFFF"/>
          <w:lang w:eastAsia="ru-RU"/>
        </w:rPr>
        <w:t>«Алёша»</w:t>
      </w:r>
      <w:r w:rsidRPr="0020539B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 — Слова:  </w:t>
      </w:r>
      <w:hyperlink r:id="rId11" w:tooltip="Ваншенкин, Константин Яковлевич" w:history="1">
        <w:r w:rsidRPr="0020539B">
          <w:rPr>
            <w:rFonts w:ascii="Times New Roman" w:eastAsiaTheme="minorEastAsia" w:hAnsi="Times New Roman"/>
            <w:sz w:val="28"/>
            <w:szCs w:val="28"/>
            <w:shd w:val="clear" w:color="auto" w:fill="FFFFFF"/>
            <w:lang w:eastAsia="ru-RU"/>
          </w:rPr>
          <w:t>Константина Ваншенкина</w:t>
        </w:r>
      </w:hyperlink>
      <w:r w:rsidRPr="0020539B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, Музыка: </w:t>
      </w:r>
      <w:hyperlink r:id="rId12" w:tooltip="Колмановский, Эдуард Савельевич" w:history="1">
        <w:r w:rsidRPr="0020539B">
          <w:rPr>
            <w:rFonts w:ascii="Times New Roman" w:eastAsiaTheme="minorEastAsia" w:hAnsi="Times New Roman"/>
            <w:sz w:val="28"/>
            <w:szCs w:val="28"/>
            <w:shd w:val="clear" w:color="auto" w:fill="FFFFFF"/>
            <w:lang w:eastAsia="ru-RU"/>
          </w:rPr>
          <w:t>Эдуарда Колмановского</w:t>
        </w:r>
      </w:hyperlink>
      <w:r w:rsidRPr="0020539B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,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bCs/>
          <w:iCs/>
          <w:sz w:val="28"/>
          <w:szCs w:val="28"/>
          <w:shd w:val="clear" w:color="auto" w:fill="FFFFFF"/>
          <w:lang w:eastAsia="ru-RU"/>
        </w:rPr>
        <w:t>«Наташка-первоклашка» Слова:</w:t>
      </w:r>
      <w:r w:rsidRPr="0020539B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 К. </w:t>
      </w:r>
      <w:proofErr w:type="spellStart"/>
      <w:r w:rsidRPr="0020539B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Ибряев</w:t>
      </w:r>
      <w:proofErr w:type="spellEnd"/>
      <w:r w:rsidRPr="0020539B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20539B">
        <w:rPr>
          <w:rFonts w:ascii="Times New Roman" w:eastAsiaTheme="minorEastAsia" w:hAnsi="Times New Roman"/>
          <w:bCs/>
          <w:iCs/>
          <w:sz w:val="28"/>
          <w:szCs w:val="28"/>
          <w:shd w:val="clear" w:color="auto" w:fill="FFFFFF"/>
          <w:lang w:eastAsia="ru-RU"/>
        </w:rPr>
        <w:t>Музыка:</w:t>
      </w:r>
      <w:r w:rsidRPr="0020539B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 Ю. </w:t>
      </w:r>
      <w:proofErr w:type="spellStart"/>
      <w:r w:rsidRPr="0020539B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Чичков</w:t>
      </w:r>
      <w:proofErr w:type="spellEnd"/>
      <w:r w:rsidRPr="0020539B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 </w:t>
      </w:r>
      <w:r w:rsidR="00B61898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и др.</w:t>
      </w:r>
    </w:p>
    <w:p w:rsidR="0020539B" w:rsidRPr="0020539B" w:rsidRDefault="0020539B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</w:p>
    <w:p w:rsidR="0020539B" w:rsidRPr="0020539B" w:rsidRDefault="0020539B" w:rsidP="00F87703">
      <w:pPr>
        <w:spacing w:after="0"/>
        <w:ind w:left="426" w:right="566"/>
        <w:jc w:val="center"/>
        <w:rPr>
          <w:rFonts w:ascii="Times New Roman" w:eastAsiaTheme="minorEastAsia" w:hAnsi="Times New Roman"/>
          <w:b/>
          <w:sz w:val="32"/>
          <w:szCs w:val="28"/>
        </w:rPr>
      </w:pPr>
      <w:r w:rsidRPr="0020539B">
        <w:rPr>
          <w:rFonts w:ascii="Times New Roman" w:eastAsiaTheme="minorEastAsia" w:hAnsi="Times New Roman"/>
          <w:b/>
          <w:sz w:val="32"/>
          <w:szCs w:val="28"/>
        </w:rPr>
        <w:t>РАБОТА С РОДИТЕЛЯМИ</w:t>
      </w:r>
    </w:p>
    <w:p w:rsidR="00BC599A" w:rsidRDefault="00BC599A" w:rsidP="00F87703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Консультация для родителей «Права и обязанности детей»</w:t>
      </w:r>
    </w:p>
    <w:p w:rsidR="00310372" w:rsidRPr="00310372" w:rsidRDefault="0020539B" w:rsidP="00DE01C6">
      <w:pPr>
        <w:spacing w:after="0"/>
        <w:ind w:left="426" w:right="566"/>
        <w:rPr>
          <w:rFonts w:ascii="Times New Roman" w:eastAsiaTheme="minorEastAsia" w:hAnsi="Times New Roman"/>
          <w:sz w:val="28"/>
          <w:szCs w:val="28"/>
        </w:rPr>
      </w:pPr>
      <w:r w:rsidRPr="0020539B">
        <w:rPr>
          <w:rFonts w:ascii="Times New Roman" w:eastAsiaTheme="minorEastAsia" w:hAnsi="Times New Roman"/>
          <w:sz w:val="28"/>
          <w:szCs w:val="28"/>
        </w:rPr>
        <w:t>Папка передвижка «Что означают наши имена»</w:t>
      </w:r>
    </w:p>
    <w:p w:rsidR="0020539B" w:rsidRPr="0020539B" w:rsidRDefault="0020539B" w:rsidP="00310372">
      <w:pPr>
        <w:widowControl w:val="0"/>
        <w:autoSpaceDE w:val="0"/>
        <w:autoSpaceDN w:val="0"/>
        <w:adjustRightInd w:val="0"/>
        <w:spacing w:after="0"/>
        <w:ind w:left="426" w:right="566"/>
        <w:jc w:val="center"/>
        <w:rPr>
          <w:rFonts w:ascii="Times New Roman" w:eastAsiaTheme="minorEastAsia" w:hAnsi="Times New Roman"/>
          <w:b/>
          <w:i/>
          <w:sz w:val="32"/>
          <w:u w:val="single"/>
          <w:lang w:eastAsia="ru-RU"/>
        </w:rPr>
      </w:pPr>
      <w:r w:rsidRPr="0020539B">
        <w:rPr>
          <w:rFonts w:ascii="Times New Roman" w:eastAsiaTheme="minorEastAsia" w:hAnsi="Times New Roman"/>
          <w:b/>
          <w:i/>
          <w:sz w:val="32"/>
          <w:u w:val="single"/>
          <w:lang w:eastAsia="ru-RU"/>
        </w:rPr>
        <w:t>3 этап: заключительный.</w:t>
      </w:r>
    </w:p>
    <w:p w:rsidR="0020539B" w:rsidRPr="0020539B" w:rsidRDefault="0020539B" w:rsidP="00F87703">
      <w:pPr>
        <w:widowControl w:val="0"/>
        <w:autoSpaceDE w:val="0"/>
        <w:autoSpaceDN w:val="0"/>
        <w:adjustRightInd w:val="0"/>
        <w:spacing w:after="0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Презентация проекта «Хорошо там и тут, где по имени зовут»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Выставка рисунков: «Вот я какой! ».</w:t>
      </w:r>
    </w:p>
    <w:p w:rsidR="0020539B" w:rsidRPr="0020539B" w:rsidRDefault="00310372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Выпуск альбома</w:t>
      </w:r>
      <w:r w:rsidR="0020539B"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 «Наши знаменитые тёзки».</w:t>
      </w:r>
    </w:p>
    <w:p w:rsidR="0020539B" w:rsidRPr="0020539B" w:rsidRDefault="0020539B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Презентация «Как появились имена».</w:t>
      </w:r>
    </w:p>
    <w:p w:rsidR="0020539B" w:rsidRPr="0020539B" w:rsidRDefault="00310372" w:rsidP="00F87703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Создание книги </w:t>
      </w:r>
      <w:r w:rsidR="0020539B" w:rsidRPr="0020539B">
        <w:rPr>
          <w:rFonts w:ascii="Times New Roman" w:eastAsiaTheme="minorEastAsia" w:hAnsi="Times New Roman"/>
          <w:sz w:val="28"/>
          <w:szCs w:val="28"/>
          <w:lang w:eastAsia="ru-RU"/>
        </w:rPr>
        <w:t xml:space="preserve"> «Книга имён»</w:t>
      </w:r>
    </w:p>
    <w:p w:rsidR="007312F6" w:rsidRDefault="0020539B" w:rsidP="00310372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0539B">
        <w:rPr>
          <w:rFonts w:ascii="Times New Roman" w:eastAsiaTheme="minorEastAsia" w:hAnsi="Times New Roman"/>
          <w:sz w:val="28"/>
          <w:szCs w:val="28"/>
          <w:lang w:eastAsia="ru-RU"/>
        </w:rPr>
        <w:t>Коллаж «Цветок моего имени»</w:t>
      </w:r>
    </w:p>
    <w:p w:rsidR="007D7F20" w:rsidRDefault="007D7F20" w:rsidP="00310372">
      <w:pPr>
        <w:spacing w:after="0" w:line="240" w:lineRule="auto"/>
        <w:ind w:left="426" w:right="566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7D7F20" w:rsidRPr="00310372" w:rsidRDefault="007D7F20" w:rsidP="00BB202F">
      <w:pPr>
        <w:spacing w:after="0" w:line="240" w:lineRule="auto"/>
        <w:ind w:right="566"/>
        <w:rPr>
          <w:rFonts w:ascii="Times New Roman" w:eastAsiaTheme="minorEastAsia" w:hAnsi="Times New Roman"/>
          <w:sz w:val="28"/>
          <w:szCs w:val="28"/>
          <w:lang w:eastAsia="ru-RU"/>
        </w:rPr>
      </w:pPr>
      <w:bookmarkStart w:id="0" w:name="_GoBack"/>
      <w:bookmarkEnd w:id="0"/>
    </w:p>
    <w:sectPr w:rsidR="007D7F20" w:rsidRPr="00310372" w:rsidSect="0020539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618" w:rsidRDefault="00740618" w:rsidP="00BC599A">
      <w:pPr>
        <w:spacing w:after="0" w:line="240" w:lineRule="auto"/>
      </w:pPr>
      <w:r>
        <w:separator/>
      </w:r>
    </w:p>
  </w:endnote>
  <w:endnote w:type="continuationSeparator" w:id="0">
    <w:p w:rsidR="00740618" w:rsidRDefault="00740618" w:rsidP="00BC5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nold BocklinC Initials">
    <w:panose1 w:val="02000500000000000000"/>
    <w:charset w:val="CC"/>
    <w:family w:val="auto"/>
    <w:pitch w:val="variable"/>
    <w:sig w:usb0="80000203" w:usb1="40002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99A" w:rsidRDefault="00BC599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99A" w:rsidRDefault="00BC599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99A" w:rsidRDefault="00BC59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618" w:rsidRDefault="00740618" w:rsidP="00BC599A">
      <w:pPr>
        <w:spacing w:after="0" w:line="240" w:lineRule="auto"/>
      </w:pPr>
      <w:r>
        <w:separator/>
      </w:r>
    </w:p>
  </w:footnote>
  <w:footnote w:type="continuationSeparator" w:id="0">
    <w:p w:rsidR="00740618" w:rsidRDefault="00740618" w:rsidP="00BC5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99A" w:rsidRDefault="00BC599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99A" w:rsidRDefault="00BC599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99A" w:rsidRDefault="00BC599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isplayBackgroundShape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C3"/>
    <w:rsid w:val="0004396B"/>
    <w:rsid w:val="000A2353"/>
    <w:rsid w:val="00155768"/>
    <w:rsid w:val="0020539B"/>
    <w:rsid w:val="002E7A17"/>
    <w:rsid w:val="00310372"/>
    <w:rsid w:val="00312F12"/>
    <w:rsid w:val="004428EF"/>
    <w:rsid w:val="00444A67"/>
    <w:rsid w:val="00470FD8"/>
    <w:rsid w:val="004B5DC9"/>
    <w:rsid w:val="00524E27"/>
    <w:rsid w:val="00597BC7"/>
    <w:rsid w:val="005E16A3"/>
    <w:rsid w:val="006438C8"/>
    <w:rsid w:val="00651879"/>
    <w:rsid w:val="006776BA"/>
    <w:rsid w:val="006D6AC3"/>
    <w:rsid w:val="006F499E"/>
    <w:rsid w:val="007312F6"/>
    <w:rsid w:val="00740618"/>
    <w:rsid w:val="00753E94"/>
    <w:rsid w:val="00790734"/>
    <w:rsid w:val="00795CE1"/>
    <w:rsid w:val="007D4B62"/>
    <w:rsid w:val="007D7F20"/>
    <w:rsid w:val="008A41AD"/>
    <w:rsid w:val="009601B2"/>
    <w:rsid w:val="00966060"/>
    <w:rsid w:val="00A4721B"/>
    <w:rsid w:val="00A86B3C"/>
    <w:rsid w:val="00B35267"/>
    <w:rsid w:val="00B46C55"/>
    <w:rsid w:val="00B61898"/>
    <w:rsid w:val="00BB202F"/>
    <w:rsid w:val="00BC599A"/>
    <w:rsid w:val="00C16766"/>
    <w:rsid w:val="00C4085C"/>
    <w:rsid w:val="00CF3565"/>
    <w:rsid w:val="00DE01C6"/>
    <w:rsid w:val="00E34FCB"/>
    <w:rsid w:val="00EE128D"/>
    <w:rsid w:val="00F23679"/>
    <w:rsid w:val="00F87703"/>
    <w:rsid w:val="00F9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96E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5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599A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BC5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599A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96E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5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599A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BC5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599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1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A%D0%BE%D0%BB%D0%BC%D0%B0%D0%BD%D0%BE%D0%B2%D1%81%D0%BA%D0%B8%D0%B9,_%D0%AD%D0%B4%D1%83%D0%B0%D1%80%D0%B4_%D0%A1%D0%B0%D0%B2%D0%B5%D0%BB%D1%8C%D0%B5%D0%B2%D0%B8%D1%87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2%D0%B0%D0%BD%D1%88%D0%B5%D0%BD%D0%BA%D0%B8%D0%BD,_%D0%9A%D0%BE%D0%BD%D1%81%D1%82%D0%B0%D0%BD%D1%82%D0%B8%D0%BD_%D0%AF%D0%BA%D0%BE%D0%B2%D0%BB%D0%B5%D0%B2%D0%B8%D1%87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8;&#1088;&#1080;&#1085;&#1072;\Desktop\neoton-imena\&#1090;&#1080;&#1090;&#1091;&#1083;&#1100;&#1085;&#1099;&#1081;%20&#1083;&#1080;&#1089;&#1090;%20&#1087;&#1088;&#1086;&#1077;&#1082;&#109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7EDBA-B552-482D-959C-5819CE4DE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титульный лист проект</Template>
  <TotalTime>262</TotalTime>
  <Pages>1</Pages>
  <Words>1335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Полянская</dc:creator>
  <cp:lastModifiedBy>Ирина Полянская</cp:lastModifiedBy>
  <cp:revision>16</cp:revision>
  <cp:lastPrinted>2013-11-19T06:06:00Z</cp:lastPrinted>
  <dcterms:created xsi:type="dcterms:W3CDTF">2013-11-03T04:06:00Z</dcterms:created>
  <dcterms:modified xsi:type="dcterms:W3CDTF">2013-11-30T08:05:00Z</dcterms:modified>
</cp:coreProperties>
</file>