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style="position:absolute;left:0;text-align:left;margin-left:-18pt;margin-top:-13.9pt;width:421.5pt;height:591.75pt;z-index:-251667456;visibility:visible;mso-position-horizontal-relative:margin;mso-position-vertical-relative:margin">
            <v:imagedata r:id="rId6" o:title=""/>
            <w10:wrap anchorx="margin" anchory="margin"/>
          </v:shape>
        </w:pict>
      </w:r>
    </w:p>
    <w:p w:rsidR="00090AFA" w:rsidRDefault="00090AFA" w:rsidP="00601EC5">
      <w:pPr>
        <w:pStyle w:val="NormalWeb"/>
        <w:spacing w:after="0"/>
        <w:jc w:val="center"/>
        <w:rPr>
          <w:b/>
          <w:noProof/>
          <w:sz w:val="96"/>
          <w:szCs w:val="96"/>
        </w:rPr>
      </w:pPr>
    </w:p>
    <w:p w:rsidR="00090AFA" w:rsidRDefault="00090AFA" w:rsidP="00601EC5">
      <w:pPr>
        <w:pStyle w:val="NormalWeb"/>
        <w:spacing w:after="0"/>
        <w:jc w:val="center"/>
        <w:rPr>
          <w:b/>
          <w:noProof/>
          <w:sz w:val="96"/>
          <w:szCs w:val="96"/>
        </w:rPr>
      </w:pPr>
    </w:p>
    <w:p w:rsidR="00090AFA" w:rsidRPr="000C1F09" w:rsidRDefault="00090AFA" w:rsidP="00601EC5">
      <w:pPr>
        <w:pStyle w:val="NormalWeb"/>
        <w:spacing w:after="0"/>
        <w:jc w:val="center"/>
        <w:rPr>
          <w:b/>
          <w:noProof/>
          <w:sz w:val="96"/>
          <w:szCs w:val="96"/>
        </w:rPr>
      </w:pPr>
      <w:r w:rsidRPr="000C1F09">
        <w:rPr>
          <w:b/>
          <w:noProof/>
          <w:sz w:val="96"/>
          <w:szCs w:val="96"/>
        </w:rPr>
        <w:t xml:space="preserve">Картотека подвижных игр </w:t>
      </w:r>
    </w:p>
    <w:p w:rsidR="00090AFA" w:rsidRPr="000C1F09" w:rsidRDefault="00090AFA" w:rsidP="00601EC5">
      <w:pPr>
        <w:pStyle w:val="NormalWeb"/>
        <w:spacing w:after="0"/>
        <w:jc w:val="center"/>
        <w:rPr>
          <w:b/>
          <w:noProof/>
          <w:sz w:val="96"/>
          <w:szCs w:val="96"/>
        </w:rPr>
      </w:pPr>
      <w:r w:rsidRPr="000C1F09">
        <w:rPr>
          <w:b/>
          <w:noProof/>
          <w:sz w:val="96"/>
          <w:szCs w:val="96"/>
        </w:rPr>
        <w:t xml:space="preserve">Младшая </w:t>
      </w:r>
      <w:r>
        <w:rPr>
          <w:b/>
          <w:noProof/>
          <w:sz w:val="96"/>
          <w:szCs w:val="96"/>
        </w:rPr>
        <w:t>группа</w:t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Pr="00450994" w:rsidRDefault="00090AFA" w:rsidP="001478F2">
      <w:pPr>
        <w:pStyle w:val="NormalWeb"/>
        <w:jc w:val="center"/>
        <w:rPr>
          <w:rStyle w:val="Strong"/>
          <w:color w:val="800080"/>
          <w:highlight w:val="yellow"/>
        </w:rPr>
        <w:sectPr w:rsidR="00090AFA" w:rsidRPr="00450994" w:rsidSect="00450994">
          <w:pgSz w:w="8391" w:h="11907" w:code="11"/>
          <w:pgMar w:top="170" w:right="170" w:bottom="170" w:left="170" w:header="708" w:footer="708" w:gutter="0"/>
          <w:cols w:space="708"/>
          <w:docGrid w:linePitch="360"/>
        </w:sectPr>
      </w:pPr>
    </w:p>
    <w:p w:rsidR="00090AFA" w:rsidRPr="00D53F26" w:rsidRDefault="00090AFA" w:rsidP="00D53F26">
      <w:pPr>
        <w:pStyle w:val="NormalWeb"/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pict>
          <v:shape id="Рисунок 11" o:spid="_x0000_s1027" type="#_x0000_t75" style="position:absolute;left:0;text-align:left;margin-left:-9.25pt;margin-top:-5.5pt;width:415.5pt;height:590.25pt;z-index:-251666432;visibility:visible;mso-position-horizontal-relative:margin;mso-position-vertical-relative:margin">
            <v:imagedata r:id="rId7" o:title=""/>
            <w10:wrap anchorx="margin" anchory="margin"/>
          </v:shape>
        </w:pict>
      </w:r>
      <w:r w:rsidRPr="00D53F26">
        <w:rPr>
          <w:rStyle w:val="Strong"/>
          <w:rFonts w:ascii="Comic Sans MS" w:hAnsi="Comic Sans MS"/>
          <w:color w:val="800080"/>
          <w:sz w:val="36"/>
          <w:szCs w:val="36"/>
        </w:rPr>
        <w:t>Медведь и дети</w:t>
      </w:r>
    </w:p>
    <w:p w:rsidR="00090AFA" w:rsidRPr="00D53F26" w:rsidRDefault="00090AFA" w:rsidP="00D53F26">
      <w:pPr>
        <w:pStyle w:val="NormalWeb"/>
        <w:jc w:val="center"/>
        <w:rPr>
          <w:rStyle w:val="Strong"/>
          <w:rFonts w:ascii="Comic Sans MS" w:hAnsi="Comic Sans MS"/>
          <w:color w:val="800080"/>
          <w:sz w:val="32"/>
          <w:szCs w:val="32"/>
        </w:rPr>
      </w:pPr>
      <w:r>
        <w:rPr>
          <w:color w:val="FF6600"/>
        </w:rPr>
        <w:br/>
      </w:r>
      <w:r w:rsidRPr="00E92DA1">
        <w:rPr>
          <w:sz w:val="32"/>
          <w:szCs w:val="32"/>
        </w:rPr>
        <w:t xml:space="preserve">                Один из играющих назначается «медведем». Дети сидят на корточках в углу комнаты – здесь у них «домик». «Медведь» ходит по комнате, делает вид, будто ищет детей и приговаривает: 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Мишка по лесу гулял,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Долго, долго он искал,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Мишка деточек искал,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Сел на травку, задремал.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  <w:t>Затем «медведь» садится в противоположном углу комнаты на стул и «дремлет».</w:t>
      </w:r>
      <w:r w:rsidRPr="00E92DA1">
        <w:rPr>
          <w:sz w:val="32"/>
          <w:szCs w:val="32"/>
        </w:rPr>
        <w:br/>
        <w:t>Дети выходят на середину комнаты, танцуют и напевают: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Стали деточки плясать.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Мишка, Мишка, вставай!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Стали ножками стучать.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Наших деток догоняй.</w:t>
      </w:r>
      <w:r w:rsidRPr="00E92DA1">
        <w:rPr>
          <w:i/>
          <w:iCs/>
          <w:sz w:val="32"/>
          <w:szCs w:val="32"/>
        </w:rPr>
        <w:br/>
      </w:r>
      <w:r w:rsidRPr="00E92DA1">
        <w:rPr>
          <w:sz w:val="32"/>
          <w:szCs w:val="32"/>
        </w:rPr>
        <w:br/>
        <w:t>На последнем слове дети бегут к своему «домику», а «медведь» пытается кого-то из них поймать</w:t>
      </w:r>
      <w:r w:rsidRPr="00D53F26">
        <w:rPr>
          <w:color w:val="FF6600"/>
          <w:sz w:val="32"/>
          <w:szCs w:val="32"/>
        </w:rPr>
        <w:t>.</w:t>
      </w:r>
      <w:r w:rsidRPr="00D53F26">
        <w:rPr>
          <w:sz w:val="32"/>
          <w:szCs w:val="32"/>
        </w:rPr>
        <w:br/>
      </w:r>
    </w:p>
    <w:p w:rsidR="00090AFA" w:rsidRPr="00391A9E" w:rsidRDefault="00090AFA" w:rsidP="00D53F26">
      <w:pPr>
        <w:pStyle w:val="NormalWeb"/>
        <w:jc w:val="center"/>
        <w:rPr>
          <w:rStyle w:val="Strong"/>
          <w:color w:val="800080"/>
          <w:sz w:val="32"/>
          <w:szCs w:val="32"/>
          <w:highlight w:val="yellow"/>
        </w:rPr>
      </w:pPr>
      <w:r w:rsidRPr="00391A9E">
        <w:rPr>
          <w:sz w:val="32"/>
          <w:szCs w:val="32"/>
        </w:rPr>
        <w:br/>
      </w:r>
    </w:p>
    <w:p w:rsidR="00090AFA" w:rsidRDefault="00090AFA" w:rsidP="001F5F05">
      <w:pPr>
        <w:pStyle w:val="NormalWeb"/>
        <w:jc w:val="center"/>
      </w:pPr>
      <w:r>
        <w:rPr>
          <w:noProof/>
        </w:rPr>
        <w:pict>
          <v:shape id="Рисунок 13" o:spid="_x0000_s1028" type="#_x0000_t75" style="position:absolute;left:0;text-align:left;margin-left:422pt;margin-top:5.75pt;width:421.5pt;height:582pt;z-index:-251673600;visibility:visible;mso-position-horizontal-relative:margin;mso-position-vertical-relative:margin">
            <v:imagedata r:id="rId6" o:title=""/>
            <w10:wrap anchorx="margin" anchory="margin"/>
          </v:shape>
        </w:pict>
      </w:r>
      <w:r>
        <w:br/>
      </w:r>
    </w:p>
    <w:p w:rsidR="00090AFA" w:rsidRPr="001F5F05" w:rsidRDefault="00090AFA" w:rsidP="001F5F05">
      <w:pPr>
        <w:pStyle w:val="NormalWeb"/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pict>
          <v:shape id="_x0000_s1029" type="#_x0000_t75" style="position:absolute;left:0;text-align:left;margin-left:-9pt;margin-top:-9pt;width:415.5pt;height:590.25pt;z-index:-251665408;visibility:visible;mso-position-horizontal-relative:margin;mso-position-vertical-relative:margin">
            <v:imagedata r:id="rId7" o:title=""/>
            <w10:wrap anchorx="margin" anchory="margin"/>
          </v:shape>
        </w:pict>
      </w:r>
      <w:r w:rsidRPr="001F5F05">
        <w:rPr>
          <w:rStyle w:val="Strong"/>
          <w:rFonts w:ascii="Comic Sans MS" w:hAnsi="Comic Sans MS"/>
          <w:color w:val="800080"/>
          <w:sz w:val="36"/>
          <w:szCs w:val="36"/>
        </w:rPr>
        <w:t>Гуси, гуси</w:t>
      </w:r>
    </w:p>
    <w:p w:rsidR="00090AFA" w:rsidRPr="00E92DA1" w:rsidRDefault="00090AFA" w:rsidP="001F5F05">
      <w:pPr>
        <w:pStyle w:val="NormalWeb"/>
        <w:jc w:val="center"/>
        <w:rPr>
          <w:sz w:val="32"/>
          <w:szCs w:val="32"/>
        </w:rPr>
      </w:pPr>
      <w:r>
        <w:br/>
      </w:r>
      <w:r>
        <w:rPr>
          <w:sz w:val="32"/>
          <w:szCs w:val="32"/>
        </w:rPr>
        <w:t xml:space="preserve">                    </w:t>
      </w:r>
      <w:r w:rsidRPr="00E92DA1">
        <w:rPr>
          <w:sz w:val="32"/>
          <w:szCs w:val="32"/>
        </w:rPr>
        <w:t>Дети стоят у одной стены комнаты – они «гуси», а их «хозяйка» стоит у другой. Посередине комнаты притаился «серый волк».</w:t>
      </w:r>
    </w:p>
    <w:p w:rsidR="00090AFA" w:rsidRPr="00E92DA1" w:rsidRDefault="00090AFA" w:rsidP="001F5F05">
      <w:pPr>
        <w:pStyle w:val="NormalWeb"/>
        <w:jc w:val="center"/>
        <w:rPr>
          <w:sz w:val="32"/>
          <w:szCs w:val="32"/>
        </w:rPr>
      </w:pPr>
      <w:r w:rsidRPr="00E92DA1">
        <w:rPr>
          <w:rStyle w:val="Emphasis"/>
          <w:sz w:val="32"/>
          <w:szCs w:val="32"/>
        </w:rPr>
        <w:t>Хозяйка зовет своих гусей: «Гуси, гуси!»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Гуси: «Га, га, га!»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Хозяйка: «Есть хотите?»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Гуси: «Да, да, да!»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Хозяйка: «Так летите!»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Гуси: «Нам нельзя! Серый волк под горой, не пускает нас домой!»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Хозяйка: «Ну, летите, как хотите, только крылья берегите!»</w:t>
      </w:r>
    </w:p>
    <w:p w:rsidR="00090AFA" w:rsidRPr="00E92DA1" w:rsidRDefault="00090AFA" w:rsidP="001F5F05">
      <w:pPr>
        <w:pStyle w:val="NormalWeb"/>
        <w:jc w:val="center"/>
        <w:rPr>
          <w:sz w:val="32"/>
          <w:szCs w:val="32"/>
        </w:rPr>
      </w:pPr>
      <w:r w:rsidRPr="00E92DA1">
        <w:rPr>
          <w:sz w:val="32"/>
          <w:szCs w:val="32"/>
        </w:rPr>
        <w:t>После этих слов «гуси» летят к «хозяйке» – дети бегут к противоположной стене, а «волк» должен успеть осалить как можно больше детей или осалить только одного ребенка, который будет «волком» в следующий раз.</w:t>
      </w:r>
    </w:p>
    <w:p w:rsidR="00090AFA" w:rsidRPr="00E92DA1" w:rsidRDefault="00090AFA" w:rsidP="001F5F05">
      <w:pPr>
        <w:pStyle w:val="NormalWeb"/>
        <w:jc w:val="center"/>
        <w:rPr>
          <w:sz w:val="32"/>
          <w:szCs w:val="32"/>
        </w:rPr>
      </w:pPr>
      <w:r w:rsidRPr="00E92DA1">
        <w:rPr>
          <w:sz w:val="32"/>
          <w:szCs w:val="32"/>
        </w:rPr>
        <w:t>Для детей постарше можно усложнить правило: осаленные дети остаются в «логове» у «волка», а игра продолжается до тех пор, пока «волк» не переловит всех «гусей».</w:t>
      </w:r>
      <w:r w:rsidRPr="00E92DA1">
        <w:rPr>
          <w:sz w:val="32"/>
          <w:szCs w:val="32"/>
        </w:rPr>
        <w:br/>
      </w:r>
    </w:p>
    <w:p w:rsidR="00090AFA" w:rsidRDefault="00090AFA" w:rsidP="001F5F05">
      <w:pPr>
        <w:pStyle w:val="NormalWeb"/>
        <w:jc w:val="center"/>
      </w:pPr>
      <w:r w:rsidRPr="00450994">
        <w:rPr>
          <w:color w:val="FF6600"/>
        </w:rP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E0064F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  <w:r>
        <w:rPr>
          <w:noProof/>
        </w:rPr>
        <w:pict>
          <v:shape id="_x0000_s1030" type="#_x0000_t75" style="position:absolute;left:0;text-align:left;margin-left:2.75pt;margin-top:6.5pt;width:415.5pt;height:590.25pt;z-index:-251664384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E0064F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Pr="00E0064F" w:rsidRDefault="00090AFA" w:rsidP="00E0064F">
      <w:pPr>
        <w:pStyle w:val="NormalWeb"/>
        <w:jc w:val="center"/>
        <w:rPr>
          <w:rFonts w:ascii="Comic Sans MS" w:hAnsi="Comic Sans MS"/>
          <w:sz w:val="36"/>
          <w:szCs w:val="36"/>
        </w:rPr>
      </w:pPr>
      <w:r w:rsidRPr="00E0064F">
        <w:rPr>
          <w:rStyle w:val="Strong"/>
          <w:rFonts w:ascii="Comic Sans MS" w:hAnsi="Comic Sans MS"/>
          <w:color w:val="800080"/>
          <w:sz w:val="36"/>
          <w:szCs w:val="36"/>
        </w:rPr>
        <w:t>Мыши водят хоровод</w:t>
      </w:r>
    </w:p>
    <w:p w:rsidR="00090AFA" w:rsidRPr="00E92DA1" w:rsidRDefault="00090AFA" w:rsidP="00E0064F">
      <w:pPr>
        <w:pStyle w:val="NormalWeb"/>
        <w:spacing w:before="0" w:beforeAutospacing="0" w:after="0" w:afterAutospacing="0"/>
        <w:jc w:val="center"/>
      </w:pPr>
      <w:r>
        <w:br/>
      </w:r>
      <w:r w:rsidRPr="00E92DA1">
        <w:rPr>
          <w:sz w:val="32"/>
          <w:szCs w:val="32"/>
        </w:rPr>
        <w:t xml:space="preserve">В середине комнаты  «спит» «кот» - один из детей. Остальные дети - «мыши», они водят хоровод и поют: </w:t>
      </w:r>
      <w:r w:rsidRPr="00E92DA1">
        <w:rPr>
          <w:sz w:val="32"/>
          <w:szCs w:val="32"/>
        </w:rPr>
        <w:br/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Мыши водят хоровод,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На лежанке дремлет кот.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«Тише, мыши, не шумите!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Кота Ваську не будите.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Как проснётся Васька-кот,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Разобьёт наш хоровод!» </w:t>
      </w:r>
      <w:r w:rsidRPr="00E92DA1">
        <w:rPr>
          <w:i/>
          <w:iCs/>
          <w:sz w:val="32"/>
          <w:szCs w:val="32"/>
        </w:rPr>
        <w:br/>
      </w:r>
      <w:r w:rsidRPr="00E92DA1">
        <w:rPr>
          <w:sz w:val="32"/>
          <w:szCs w:val="32"/>
        </w:rPr>
        <w:br/>
        <w:t>На последних словах «кот» просыпается и ловит «мышей». Спрятаться «мышки» могут в своих «норках»: каждый ребенок должен успеть сесть на стульчик, пока его не поймал кот</w:t>
      </w:r>
      <w:r w:rsidRPr="00E92DA1">
        <w:t>.</w:t>
      </w:r>
      <w:r w:rsidRPr="00E92DA1">
        <w:br/>
      </w:r>
      <w:r w:rsidRPr="00E92DA1">
        <w:br/>
      </w:r>
    </w:p>
    <w:p w:rsidR="00090AFA" w:rsidRPr="00E92DA1" w:rsidRDefault="00090AFA" w:rsidP="00E0064F">
      <w:pPr>
        <w:pStyle w:val="NormalWeb"/>
        <w:spacing w:before="0" w:beforeAutospacing="0" w:after="0" w:afterAutospacing="0"/>
      </w:pP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E0064F">
      <w:pPr>
        <w:pStyle w:val="NormalWeb"/>
        <w:spacing w:before="0" w:beforeAutospacing="0" w:after="0" w:afterAutospacing="0"/>
      </w:pPr>
      <w:r>
        <w:rPr>
          <w:noProof/>
        </w:rPr>
        <w:pict>
          <v:shape id="_x0000_s1031" type="#_x0000_t75" style="position:absolute;margin-left:-9pt;margin-top:-9pt;width:415.5pt;height:590.25pt;z-index:-251663360;visibility:visible;mso-position-horizontal-relative:margin;mso-position-vertical-relative:margin">
            <v:imagedata r:id="rId7" o:title=""/>
            <w10:wrap anchorx="margin" anchory="margin"/>
          </v:shape>
        </w:pict>
      </w:r>
      <w:r>
        <w:rPr>
          <w:noProof/>
        </w:rPr>
        <w:pict>
          <v:shape id="Рисунок 19" o:spid="_x0000_s1032" type="#_x0000_t75" style="position:absolute;margin-left:422pt;margin-top:-8.5pt;width:420pt;height:569.25pt;z-index:251643904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E0064F" w:rsidRDefault="00090AFA" w:rsidP="00E0064F">
      <w:pPr>
        <w:pStyle w:val="NormalWeb"/>
        <w:jc w:val="center"/>
        <w:rPr>
          <w:rFonts w:ascii="Comic Sans MS" w:hAnsi="Comic Sans MS"/>
          <w:sz w:val="36"/>
          <w:szCs w:val="36"/>
        </w:rPr>
      </w:pPr>
      <w:r w:rsidRPr="00E0064F">
        <w:rPr>
          <w:rStyle w:val="Strong"/>
          <w:rFonts w:ascii="Comic Sans MS" w:hAnsi="Comic Sans MS"/>
          <w:color w:val="800080"/>
          <w:sz w:val="36"/>
          <w:szCs w:val="36"/>
        </w:rPr>
        <w:t>Мышки-трусишки</w:t>
      </w:r>
    </w:p>
    <w:p w:rsidR="00090AFA" w:rsidRPr="00E92DA1" w:rsidRDefault="00090AFA" w:rsidP="00E0064F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>
        <w:rPr>
          <w:i/>
          <w:iCs/>
        </w:rPr>
        <w:br/>
      </w:r>
      <w:r w:rsidRPr="00E92DA1">
        <w:rPr>
          <w:sz w:val="32"/>
          <w:szCs w:val="32"/>
        </w:rPr>
        <w:t xml:space="preserve">«Кот» спит на стульчике, а «мышки» - медленно идут к нему, приговаривая слова потешки и выполняя соответствующие движения: 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Вышли мыши как-то раз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Посмотреть который час.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«Раз- два - три- четыре»,-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Мыши дёрнули за гири.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Вдруг раздался страшный звон: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«Бом- бом- бом- бом!»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Убежали мышки вон! </w:t>
      </w:r>
      <w:r w:rsidRPr="00E92DA1">
        <w:rPr>
          <w:i/>
          <w:iCs/>
          <w:sz w:val="32"/>
          <w:szCs w:val="32"/>
        </w:rPr>
        <w:br/>
      </w:r>
      <w:r w:rsidRPr="00E92DA1">
        <w:rPr>
          <w:sz w:val="32"/>
          <w:szCs w:val="32"/>
        </w:rPr>
        <w:br/>
        <w:t>На последнем слове «кот» «просыпается» и догоняет «мышей». Детям надо успеть сесть на стульчики.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C60CCB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  <w:r>
        <w:rPr>
          <w:noProof/>
        </w:rPr>
        <w:pict>
          <v:shape id="_x0000_s1033" type="#_x0000_t75" style="position:absolute;left:0;text-align:left;margin-left:-9pt;margin-top:-9pt;width:415.5pt;height:590.25pt;z-index:-251662336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C60CCB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Pr="00C60CCB" w:rsidRDefault="00090AFA" w:rsidP="00C60CCB">
      <w:pPr>
        <w:pStyle w:val="NormalWeb"/>
        <w:jc w:val="center"/>
        <w:rPr>
          <w:rFonts w:ascii="Comic Sans MS" w:hAnsi="Comic Sans MS"/>
          <w:sz w:val="36"/>
          <w:szCs w:val="36"/>
        </w:rPr>
      </w:pPr>
      <w:r w:rsidRPr="00C60CCB">
        <w:rPr>
          <w:rStyle w:val="Strong"/>
          <w:rFonts w:ascii="Comic Sans MS" w:hAnsi="Comic Sans MS"/>
          <w:color w:val="800080"/>
          <w:sz w:val="36"/>
          <w:szCs w:val="36"/>
        </w:rPr>
        <w:t>Зайки</w:t>
      </w:r>
    </w:p>
    <w:p w:rsidR="00090AFA" w:rsidRPr="00E92DA1" w:rsidRDefault="00090AFA" w:rsidP="00C60CCB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>
        <w:br/>
      </w:r>
      <w:r w:rsidRPr="00E92DA1">
        <w:rPr>
          <w:sz w:val="32"/>
          <w:szCs w:val="32"/>
        </w:rPr>
        <w:t>Взрослый спрашивает детей, дети отвечают: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- Зайки, где вы пропадали?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- Мы в капусте отдыхали.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- А капусту вы не ели?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- Только носиком задели.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- Вас бы надо наказать.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- Так попробуй нас догнать!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  <w:t xml:space="preserve">На последних словах дети разбегаются, а взрослый их догоняет. </w:t>
      </w:r>
      <w:r w:rsidRPr="00E92DA1">
        <w:rPr>
          <w:sz w:val="32"/>
          <w:szCs w:val="32"/>
        </w:rP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E0064F">
      <w:pPr>
        <w:pStyle w:val="NormalWeb"/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1D099B" w:rsidRDefault="00090AFA" w:rsidP="00601EC5">
      <w:pPr>
        <w:pStyle w:val="NormalWeb"/>
        <w:tabs>
          <w:tab w:val="center" w:pos="4025"/>
        </w:tabs>
        <w:rPr>
          <w:rFonts w:ascii="Comic Sans MS" w:hAnsi="Comic Sans MS"/>
          <w:sz w:val="36"/>
          <w:szCs w:val="36"/>
        </w:rPr>
      </w:pPr>
      <w:r>
        <w:rPr>
          <w:noProof/>
        </w:rPr>
        <w:pict>
          <v:shape id="_x0000_s1034" type="#_x0000_t75" style="position:absolute;margin-left:0;margin-top:-9pt;width:415.5pt;height:590.25pt;z-index:-251661312;visibility:visible;mso-position-horizontal-relative:margin;mso-position-vertical-relative:margin">
            <v:imagedata r:id="rId7" o:title=""/>
            <w10:wrap anchorx="margin" anchory="margin"/>
          </v:shape>
        </w:pict>
      </w:r>
      <w:r>
        <w:rPr>
          <w:rStyle w:val="Strong"/>
          <w:rFonts w:ascii="Comic Sans MS" w:hAnsi="Comic Sans MS"/>
          <w:color w:val="800080"/>
          <w:sz w:val="36"/>
          <w:szCs w:val="36"/>
        </w:rPr>
        <w:tab/>
      </w:r>
      <w:r w:rsidRPr="001D099B">
        <w:rPr>
          <w:rStyle w:val="Strong"/>
          <w:rFonts w:ascii="Comic Sans MS" w:hAnsi="Comic Sans MS"/>
          <w:color w:val="800080"/>
          <w:sz w:val="36"/>
          <w:szCs w:val="36"/>
        </w:rPr>
        <w:t>Поезд</w:t>
      </w:r>
    </w:p>
    <w:p w:rsidR="00090AFA" w:rsidRDefault="00090AFA" w:rsidP="001D099B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>
        <w:br/>
      </w:r>
      <w:r>
        <w:rPr>
          <w:sz w:val="32"/>
          <w:szCs w:val="32"/>
        </w:rPr>
        <w:t xml:space="preserve">                    </w:t>
      </w:r>
      <w:r w:rsidRPr="001D099B">
        <w:rPr>
          <w:sz w:val="32"/>
          <w:szCs w:val="32"/>
        </w:rPr>
        <w:t>Дети встают друг за другом в колонну и</w:t>
      </w:r>
    </w:p>
    <w:p w:rsidR="00090AFA" w:rsidRDefault="00090AFA" w:rsidP="001D099B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1D099B">
        <w:rPr>
          <w:sz w:val="32"/>
          <w:szCs w:val="32"/>
        </w:rPr>
        <w:t xml:space="preserve"> кладут руки на плечи впереди стоящего. </w:t>
      </w:r>
    </w:p>
    <w:p w:rsidR="00090AFA" w:rsidRPr="00E92DA1" w:rsidRDefault="00090AFA" w:rsidP="001D099B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1D099B">
        <w:rPr>
          <w:sz w:val="32"/>
          <w:szCs w:val="32"/>
        </w:rPr>
        <w:t>Получается «поезд», который начинает медленно двигаться по комнате. Дети приговаривают:</w:t>
      </w:r>
      <w:r w:rsidRPr="001D099B">
        <w:rPr>
          <w:sz w:val="32"/>
          <w:szCs w:val="32"/>
        </w:rPr>
        <w:br/>
      </w:r>
      <w:r w:rsidRPr="001D099B">
        <w:rPr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Вот поезд наш едет,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колеса стучат,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а в поезде этом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ребята сидят.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«Чу-чу-чу, чу-чу-чу!»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Бежит паровоз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далеко, далеко,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ребят он повез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далеко-далеко.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Но вот остановка: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«Кто хочет слезать?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 xml:space="preserve">Вставайте, ребята, 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>пойдемте гулять!».</w:t>
      </w:r>
      <w:r w:rsidRPr="001D099B">
        <w:rPr>
          <w:i/>
          <w:iCs/>
          <w:sz w:val="32"/>
          <w:szCs w:val="32"/>
        </w:rPr>
        <w:br/>
      </w:r>
      <w:r w:rsidRPr="001D099B">
        <w:rPr>
          <w:rStyle w:val="Emphasis"/>
          <w:sz w:val="32"/>
          <w:szCs w:val="32"/>
        </w:rPr>
        <w:t>              (А. Ануфриева)</w:t>
      </w:r>
      <w:r w:rsidRPr="001D099B">
        <w:rPr>
          <w:i/>
          <w:iCs/>
          <w:sz w:val="32"/>
          <w:szCs w:val="32"/>
        </w:rPr>
        <w:br/>
      </w:r>
      <w:r w:rsidRPr="00E92DA1">
        <w:rPr>
          <w:sz w:val="32"/>
          <w:szCs w:val="32"/>
        </w:rPr>
        <w:t xml:space="preserve">На последних словах дети разбегаются и могут делать вид, будто собирают грибы и ягоды. По сигналу взрослого они опять встают друг за другом, изображая вагончики. 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C60CCB">
      <w:pPr>
        <w:pStyle w:val="NormalWeb"/>
        <w:spacing w:before="0" w:beforeAutospacing="0" w:after="0" w:afterAutospacing="0"/>
      </w:pPr>
      <w:r>
        <w:rPr>
          <w:noProof/>
        </w:rPr>
        <w:pict>
          <v:shape id="_x0000_s1035" type="#_x0000_t75" style="position:absolute;margin-left:-9pt;margin-top:-9pt;width:415.5pt;height:590.25pt;z-index:-251660288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4A695A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Pr="004A695A" w:rsidRDefault="00090AFA" w:rsidP="004A695A">
      <w:pPr>
        <w:pStyle w:val="NormalWeb"/>
        <w:jc w:val="center"/>
        <w:rPr>
          <w:rFonts w:ascii="Comic Sans MS" w:hAnsi="Comic Sans MS"/>
          <w:sz w:val="36"/>
          <w:szCs w:val="36"/>
        </w:rPr>
      </w:pPr>
      <w:r w:rsidRPr="004A695A">
        <w:rPr>
          <w:rStyle w:val="Strong"/>
          <w:rFonts w:ascii="Comic Sans MS" w:hAnsi="Comic Sans MS"/>
          <w:color w:val="800080"/>
          <w:sz w:val="36"/>
          <w:szCs w:val="36"/>
        </w:rPr>
        <w:t>Комарики и лягушка</w:t>
      </w:r>
    </w:p>
    <w:p w:rsidR="00090AFA" w:rsidRPr="00E92DA1" w:rsidRDefault="00090AFA" w:rsidP="004A695A">
      <w:pPr>
        <w:pStyle w:val="NormalWeb"/>
        <w:tabs>
          <w:tab w:val="left" w:pos="1365"/>
        </w:tabs>
        <w:jc w:val="center"/>
        <w:rPr>
          <w:sz w:val="32"/>
          <w:szCs w:val="32"/>
        </w:rPr>
      </w:pPr>
      <w:r w:rsidRPr="004A695A">
        <w:rPr>
          <w:rFonts w:ascii="Comic Sans MS" w:hAnsi="Comic Sans MS"/>
          <w:color w:val="008080"/>
          <w:sz w:val="36"/>
          <w:szCs w:val="36"/>
        </w:rPr>
        <w:br/>
      </w:r>
      <w:r>
        <w:rPr>
          <w:color w:val="008080"/>
          <w:sz w:val="32"/>
          <w:szCs w:val="32"/>
        </w:rPr>
        <w:t xml:space="preserve">         </w:t>
      </w:r>
      <w:r w:rsidRPr="00E92DA1">
        <w:rPr>
          <w:sz w:val="32"/>
          <w:szCs w:val="32"/>
        </w:rPr>
        <w:t>Один из детей будет «лягушкой», остальные – «комариками». У каждого ребенка в руках платочек. Дети бегают по комнате, машут «крыльями».</w:t>
      </w:r>
    </w:p>
    <w:p w:rsidR="00090AFA" w:rsidRDefault="00090AFA" w:rsidP="004A695A">
      <w:pPr>
        <w:pStyle w:val="NormalWeb"/>
        <w:tabs>
          <w:tab w:val="left" w:pos="1530"/>
        </w:tabs>
        <w:spacing w:before="0" w:beforeAutospacing="0" w:after="0" w:afterAutospacing="0"/>
        <w:jc w:val="center"/>
      </w:pPr>
      <w:r w:rsidRPr="00E92DA1">
        <w:rPr>
          <w:sz w:val="32"/>
          <w:szCs w:val="32"/>
        </w:rPr>
        <w:br/>
        <w:t>«Лягушка» произносит: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Сел комарик на кусточек,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На еловый на пенечек,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Свесил ножки под листочек, спрятался!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  <w:t>Дети, услышав эти слова, рассаживаются на заранее приготовленные стульчики и накрывают голову и лицо платочком. «Лягушка» ищет «комариков», приговаривая: «Ква-ква! Где же комарики? Ква-ква!». Если ребёнок выглядывает из-под платочка, то «лягушка» может его осалить. Затем игра повторяется.</w:t>
      </w:r>
      <w:r w:rsidRPr="00E92DA1">
        <w:t xml:space="preserve"> </w:t>
      </w: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C60CCB">
      <w:pPr>
        <w:pStyle w:val="NormalWeb"/>
        <w:spacing w:before="0" w:beforeAutospacing="0" w:after="0" w:afterAutospacing="0"/>
      </w:pPr>
    </w:p>
    <w:p w:rsidR="00090AFA" w:rsidRDefault="00090AFA" w:rsidP="004A695A">
      <w:pPr>
        <w:pStyle w:val="NormalWeb"/>
        <w:spacing w:before="0" w:beforeAutospacing="0" w:after="0" w:afterAutospacing="0"/>
      </w:pPr>
    </w:p>
    <w:p w:rsidR="00090AFA" w:rsidRDefault="00090AFA" w:rsidP="004A695A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Default="00090AFA" w:rsidP="004A695A">
      <w:pPr>
        <w:pStyle w:val="NormalWeb"/>
        <w:jc w:val="center"/>
        <w:rPr>
          <w:rStyle w:val="Strong"/>
          <w:rFonts w:ascii="Comic Sans MS" w:hAnsi="Comic Sans MS"/>
          <w:color w:val="800080"/>
          <w:sz w:val="36"/>
          <w:szCs w:val="36"/>
        </w:rPr>
      </w:pPr>
    </w:p>
    <w:p w:rsidR="00090AFA" w:rsidRPr="004A695A" w:rsidRDefault="00090AFA" w:rsidP="004A695A">
      <w:pPr>
        <w:pStyle w:val="NormalWeb"/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pict>
          <v:shape id="_x0000_s1036" type="#_x0000_t75" style="position:absolute;left:0;text-align:left;margin-left:-9pt;margin-top:-9pt;width:415.5pt;height:590.25pt;z-index:-251659264;visibility:visible;mso-position-horizontal-relative:margin;mso-position-vertical-relative:margin">
            <v:imagedata r:id="rId7" o:title=""/>
            <w10:wrap anchorx="margin" anchory="margin"/>
          </v:shape>
        </w:pict>
      </w:r>
      <w:r w:rsidRPr="004A695A">
        <w:rPr>
          <w:rStyle w:val="Strong"/>
          <w:rFonts w:ascii="Comic Sans MS" w:hAnsi="Comic Sans MS"/>
          <w:color w:val="800080"/>
          <w:sz w:val="36"/>
          <w:szCs w:val="36"/>
        </w:rPr>
        <w:t>Пчелки</w:t>
      </w:r>
    </w:p>
    <w:p w:rsidR="00090AFA" w:rsidRPr="00E92DA1" w:rsidRDefault="00090AFA" w:rsidP="004A695A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>
        <w:br/>
      </w:r>
      <w:r w:rsidRPr="004A695A">
        <w:rPr>
          <w:color w:val="008080"/>
          <w:sz w:val="32"/>
          <w:szCs w:val="32"/>
        </w:rPr>
        <w:t>Дети – «пчелки» - бегают по комнате, «размахивают крыльями» и жужжат: «Ж-ж-ж». Появляется «медведь» (ребенок с игрушкой медведя в руках) и говорит:</w:t>
      </w:r>
      <w:r w:rsidRPr="004A695A">
        <w:rPr>
          <w:sz w:val="32"/>
          <w:szCs w:val="32"/>
        </w:rPr>
        <w:br/>
      </w:r>
      <w:r w:rsidRPr="004A695A">
        <w:rPr>
          <w:sz w:val="32"/>
          <w:szCs w:val="32"/>
        </w:rPr>
        <w:br/>
        <w:t xml:space="preserve">Мишка-медведь идет </w:t>
      </w:r>
      <w:r w:rsidRPr="004A695A">
        <w:rPr>
          <w:sz w:val="32"/>
          <w:szCs w:val="32"/>
        </w:rPr>
        <w:br/>
        <w:t>Мед у пчелок унесет.</w:t>
      </w:r>
      <w:r w:rsidRPr="004A695A">
        <w:rPr>
          <w:sz w:val="32"/>
          <w:szCs w:val="32"/>
        </w:rPr>
        <w:br/>
      </w:r>
      <w:r w:rsidRPr="004A695A">
        <w:rPr>
          <w:sz w:val="32"/>
          <w:szCs w:val="32"/>
        </w:rPr>
        <w:br/>
      </w:r>
      <w:r w:rsidRPr="004A695A">
        <w:rPr>
          <w:color w:val="008080"/>
          <w:sz w:val="32"/>
          <w:szCs w:val="32"/>
        </w:rPr>
        <w:t xml:space="preserve">Пчелки отвечают: </w:t>
      </w:r>
      <w:r w:rsidRPr="004A695A">
        <w:rPr>
          <w:sz w:val="32"/>
          <w:szCs w:val="32"/>
        </w:rPr>
        <w:br/>
      </w:r>
      <w:r w:rsidRPr="004A695A">
        <w:rPr>
          <w:sz w:val="32"/>
          <w:szCs w:val="32"/>
        </w:rPr>
        <w:br/>
        <w:t xml:space="preserve">Этот улей — домик наш. </w:t>
      </w:r>
      <w:r w:rsidRPr="004A695A">
        <w:rPr>
          <w:sz w:val="32"/>
          <w:szCs w:val="32"/>
        </w:rPr>
        <w:br/>
        <w:t xml:space="preserve">Уходи, медведь, от нас, </w:t>
      </w:r>
      <w:r w:rsidRPr="004A695A">
        <w:rPr>
          <w:sz w:val="32"/>
          <w:szCs w:val="32"/>
        </w:rPr>
        <w:br/>
        <w:t xml:space="preserve">Ж-ж-ж-ж! </w:t>
      </w:r>
      <w:r w:rsidRPr="004A695A">
        <w:rPr>
          <w:sz w:val="32"/>
          <w:szCs w:val="32"/>
        </w:rPr>
        <w:br/>
      </w:r>
      <w:r w:rsidRPr="004A695A">
        <w:rPr>
          <w:sz w:val="32"/>
          <w:szCs w:val="32"/>
        </w:rPr>
        <w:br/>
      </w:r>
      <w:r w:rsidRPr="00E92DA1">
        <w:rPr>
          <w:sz w:val="32"/>
          <w:szCs w:val="32"/>
        </w:rPr>
        <w:t>«Пчелки» машут «крыльями», жужжат, прогоняя «медведя» от своих «ульев». Медведь отступает.</w:t>
      </w:r>
      <w:r w:rsidRPr="00E92DA1">
        <w:rPr>
          <w:sz w:val="32"/>
          <w:szCs w:val="32"/>
        </w:rPr>
        <w:br/>
      </w:r>
      <w:r w:rsidRPr="00E92DA1">
        <w:rPr>
          <w:sz w:val="32"/>
          <w:szCs w:val="32"/>
        </w:rP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4A695A" w:rsidRDefault="00090AFA" w:rsidP="004A695A">
      <w:pPr>
        <w:pStyle w:val="NormalWeb"/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pict>
          <v:shape id="_x0000_s1037" type="#_x0000_t75" style="position:absolute;left:0;text-align:left;margin-left:-9pt;margin-top:-9pt;width:415.5pt;height:590.25pt;z-index:-251658240;visibility:visible;mso-position-horizontal-relative:margin;mso-position-vertical-relative:margin">
            <v:imagedata r:id="rId7" o:title=""/>
            <w10:wrap anchorx="margin" anchory="margin"/>
          </v:shape>
        </w:pict>
      </w:r>
      <w:r>
        <w:rPr>
          <w:noProof/>
        </w:rPr>
        <w:pict>
          <v:shape id="Рисунок 35" o:spid="_x0000_s1038" type="#_x0000_t75" style="position:absolute;left:0;text-align:left;margin-left:-7.75pt;margin-top:596.75pt;width:414.75pt;height:569.25pt;z-index:25164595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4A695A">
        <w:rPr>
          <w:rStyle w:val="Strong"/>
          <w:rFonts w:ascii="Comic Sans MS" w:hAnsi="Comic Sans MS"/>
          <w:color w:val="800080"/>
          <w:sz w:val="36"/>
          <w:szCs w:val="36"/>
        </w:rPr>
        <w:t>Воронята</w:t>
      </w:r>
    </w:p>
    <w:p w:rsidR="00090AFA" w:rsidRDefault="00090AFA" w:rsidP="004A695A">
      <w:pPr>
        <w:pStyle w:val="NormalWeb"/>
        <w:spacing w:before="0" w:beforeAutospacing="0" w:after="0" w:afterAutospacing="0"/>
        <w:jc w:val="center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 xml:space="preserve">                     </w:t>
      </w:r>
      <w:r w:rsidRPr="004A695A">
        <w:rPr>
          <w:color w:val="008080"/>
          <w:sz w:val="28"/>
          <w:szCs w:val="28"/>
        </w:rPr>
        <w:t xml:space="preserve">Дети изображают воронят. «Воронята» </w:t>
      </w:r>
    </w:p>
    <w:p w:rsidR="00090AFA" w:rsidRPr="00E92DA1" w:rsidRDefault="00090AFA" w:rsidP="004A695A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color w:val="008080"/>
          <w:sz w:val="28"/>
          <w:szCs w:val="28"/>
        </w:rPr>
        <w:t xml:space="preserve">                              </w:t>
      </w:r>
      <w:r w:rsidRPr="004A695A">
        <w:rPr>
          <w:color w:val="008080"/>
          <w:sz w:val="28"/>
          <w:szCs w:val="28"/>
        </w:rPr>
        <w:t>присаживаются на корточки и «спят». Взрослый говорит:</w:t>
      </w:r>
      <w:r w:rsidRPr="004A695A">
        <w:rPr>
          <w:color w:val="008080"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Воронята крепко спят,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Все по гнездышкам сидят,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А проснутся на заре,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Будут каркать во дворе. </w:t>
      </w:r>
      <w:r w:rsidRPr="004A695A">
        <w:rPr>
          <w:sz w:val="28"/>
          <w:szCs w:val="28"/>
        </w:rPr>
        <w:br/>
      </w:r>
      <w:r w:rsidRPr="004A695A">
        <w:rPr>
          <w:color w:val="008080"/>
          <w:sz w:val="28"/>
          <w:szCs w:val="28"/>
        </w:rPr>
        <w:t xml:space="preserve">На последнем слове стихотворения дети просыпаются и произносят: «Кар-кар-кар!», затем они  начинают «летать» по комнате и махать «крыльями». Взрослый сопровождает их действия словами: </w:t>
      </w:r>
      <w:r>
        <w:rPr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Полетели, полетели,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Воронята полетели: «Кар-кар!»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Вышла тетя на дорожку,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Воронятам сыплет крошки.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Воронята прилетали,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Всё до крошки поклевали: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«Тук-тук-тук, тук-тук-тук», — </w:t>
      </w:r>
      <w:r w:rsidRPr="004A695A">
        <w:rPr>
          <w:i/>
          <w:iCs/>
          <w:sz w:val="28"/>
          <w:szCs w:val="28"/>
        </w:rPr>
        <w:br/>
      </w:r>
      <w:r w:rsidRPr="004A695A">
        <w:rPr>
          <w:rStyle w:val="Emphasis"/>
          <w:sz w:val="28"/>
          <w:szCs w:val="28"/>
        </w:rPr>
        <w:t xml:space="preserve">Клювами стучали. </w:t>
      </w:r>
      <w:r>
        <w:rPr>
          <w:sz w:val="28"/>
          <w:szCs w:val="28"/>
        </w:rPr>
        <w:br/>
      </w:r>
      <w:r w:rsidRPr="00E92DA1">
        <w:rPr>
          <w:sz w:val="28"/>
          <w:szCs w:val="28"/>
        </w:rPr>
        <w:t xml:space="preserve">Дети – «воронята»-  присаживаются на корточки и стучат пальчиками об пол, произнося: «Тук-тук-тук». Взрослый берет игрушку-собачку и говорит: </w:t>
      </w:r>
      <w:r w:rsidRPr="00E92DA1">
        <w:rPr>
          <w:sz w:val="28"/>
          <w:szCs w:val="28"/>
        </w:rPr>
        <w:br/>
      </w:r>
      <w:r w:rsidRPr="00E92DA1">
        <w:rPr>
          <w:rStyle w:val="Emphasis"/>
          <w:sz w:val="28"/>
          <w:szCs w:val="28"/>
        </w:rPr>
        <w:t xml:space="preserve">Тузик по двору гулял, </w:t>
      </w:r>
      <w:r w:rsidRPr="00E92DA1">
        <w:rPr>
          <w:i/>
          <w:iCs/>
          <w:sz w:val="28"/>
          <w:szCs w:val="28"/>
        </w:rPr>
        <w:br/>
      </w:r>
      <w:r w:rsidRPr="00E92DA1">
        <w:rPr>
          <w:rStyle w:val="Emphasis"/>
          <w:sz w:val="28"/>
          <w:szCs w:val="28"/>
        </w:rPr>
        <w:t xml:space="preserve">Вороняток испугал: </w:t>
      </w:r>
      <w:r w:rsidRPr="00E92DA1">
        <w:rPr>
          <w:i/>
          <w:iCs/>
          <w:sz w:val="28"/>
          <w:szCs w:val="28"/>
        </w:rPr>
        <w:br/>
      </w:r>
      <w:r w:rsidRPr="00E92DA1">
        <w:rPr>
          <w:rStyle w:val="Emphasis"/>
          <w:sz w:val="28"/>
          <w:szCs w:val="28"/>
        </w:rPr>
        <w:t>«Ав-ав, ав-ав!»</w:t>
      </w:r>
      <w:r w:rsidRPr="00E92DA1">
        <w:rPr>
          <w:i/>
          <w:iCs/>
          <w:sz w:val="28"/>
          <w:szCs w:val="28"/>
        </w:rPr>
        <w:br/>
      </w:r>
      <w:r w:rsidRPr="00E92DA1">
        <w:rPr>
          <w:rStyle w:val="Emphasis"/>
          <w:sz w:val="28"/>
          <w:szCs w:val="28"/>
        </w:rPr>
        <w:t>        (А. Ануфриева)</w:t>
      </w:r>
      <w:r w:rsidRPr="00E92DA1">
        <w:rPr>
          <w:sz w:val="28"/>
          <w:szCs w:val="28"/>
        </w:rPr>
        <w:br/>
        <w:t>Собачка «догоняет» «воронят», а «воронята» «улетают» в свои «гнездышки»  - присаживаются на корточки.</w:t>
      </w:r>
      <w:r w:rsidRPr="00E92DA1">
        <w:rPr>
          <w:sz w:val="28"/>
          <w:szCs w:val="28"/>
        </w:rPr>
        <w:br/>
      </w: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A02AAC">
      <w:pPr>
        <w:pStyle w:val="NormalWeb"/>
        <w:spacing w:before="0" w:beforeAutospacing="0" w:after="0" w:afterAutospacing="0"/>
      </w:pPr>
      <w:r>
        <w:rPr>
          <w:noProof/>
        </w:rPr>
        <w:pict>
          <v:shape id="_x0000_s1039" type="#_x0000_t75" style="position:absolute;margin-left:-9pt;margin-top:-9pt;width:415.5pt;height:590.25pt;z-index:-251657216;visibility:visible;mso-position-horizontal-relative:margin;mso-position-vertical-relative:margin">
            <v:imagedata r:id="rId7" o:title=""/>
            <w10:wrap anchorx="margin" anchory="margin"/>
          </v:shape>
        </w:pict>
      </w:r>
      <w:r>
        <w:rPr>
          <w:noProof/>
        </w:rPr>
        <w:pict>
          <v:shape id="Рисунок 36" o:spid="_x0000_s1040" type="#_x0000_t75" style="position:absolute;margin-left:422pt;margin-top:-7.75pt;width:417pt;height:569.25pt;z-index:-251669504;visibility:visible;mso-position-horizontal-relative:margin;mso-position-vertical-relative:margin">
            <v:imagedata r:id="rId10" o:title=""/>
            <w10:wrap type="square" anchorx="margin" anchory="margin"/>
          </v:shape>
        </w:pict>
      </w:r>
      <w:r>
        <w:rPr>
          <w:noProof/>
        </w:rPr>
        <w:pict>
          <v:shape id="Рисунок 34" o:spid="_x0000_s1041" type="#_x0000_t75" style="position:absolute;margin-left:424.25pt;margin-top:-10pt;width:414.75pt;height:569.25pt;z-index:251644928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A02AAC">
      <w:pPr>
        <w:pStyle w:val="NormalWeb"/>
        <w:spacing w:before="0" w:beforeAutospacing="0" w:after="0" w:afterAutospacing="0"/>
      </w:pPr>
    </w:p>
    <w:p w:rsidR="00090AFA" w:rsidRPr="00A02AAC" w:rsidRDefault="00090AFA" w:rsidP="00A02AAC">
      <w:pPr>
        <w:pStyle w:val="NormalWeb"/>
        <w:jc w:val="center"/>
        <w:rPr>
          <w:rFonts w:ascii="Comic Sans MS" w:hAnsi="Comic Sans MS"/>
          <w:sz w:val="36"/>
          <w:szCs w:val="36"/>
        </w:rPr>
      </w:pPr>
      <w:r w:rsidRPr="00A02AAC">
        <w:rPr>
          <w:rStyle w:val="Strong"/>
          <w:rFonts w:ascii="Comic Sans MS" w:hAnsi="Comic Sans MS"/>
          <w:color w:val="800080"/>
          <w:sz w:val="36"/>
          <w:szCs w:val="36"/>
        </w:rPr>
        <w:t>Мотыльки</w:t>
      </w:r>
    </w:p>
    <w:p w:rsidR="00090AFA" w:rsidRPr="00E92DA1" w:rsidRDefault="00090AFA" w:rsidP="00A02AAC">
      <w:pPr>
        <w:pStyle w:val="NormalWeb"/>
        <w:jc w:val="center"/>
        <w:rPr>
          <w:sz w:val="32"/>
          <w:szCs w:val="32"/>
        </w:rPr>
      </w:pPr>
      <w:r>
        <w:br/>
      </w:r>
      <w:r w:rsidRPr="00E92DA1">
        <w:rPr>
          <w:sz w:val="32"/>
          <w:szCs w:val="32"/>
        </w:rPr>
        <w:t>Дети изображают мотыльков. Взрослый проговаривает слова стихотворения:</w:t>
      </w:r>
      <w:r w:rsidRPr="00E92DA1">
        <w:rPr>
          <w:sz w:val="32"/>
          <w:szCs w:val="32"/>
        </w:rPr>
        <w:br/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На зеленом, на лугу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Мотыльки летают.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И с цветочка на цветок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Весело порхают.</w:t>
      </w:r>
    </w:p>
    <w:p w:rsidR="00090AFA" w:rsidRPr="00E92DA1" w:rsidRDefault="00090AFA" w:rsidP="00A02AAC">
      <w:pPr>
        <w:pStyle w:val="NormalWeb"/>
        <w:jc w:val="center"/>
        <w:rPr>
          <w:sz w:val="32"/>
          <w:szCs w:val="32"/>
        </w:rPr>
      </w:pPr>
      <w:r w:rsidRPr="00E92DA1">
        <w:rPr>
          <w:sz w:val="32"/>
          <w:szCs w:val="32"/>
        </w:rPr>
        <w:t>Дети бегают, машут руками-крылышками, «порхают»</w:t>
      </w:r>
    </w:p>
    <w:p w:rsidR="00090AFA" w:rsidRPr="00E92DA1" w:rsidRDefault="00090AFA" w:rsidP="00A02AAC">
      <w:pPr>
        <w:pStyle w:val="NormalWeb"/>
        <w:jc w:val="center"/>
        <w:rPr>
          <w:sz w:val="32"/>
          <w:szCs w:val="32"/>
        </w:rPr>
      </w:pPr>
      <w:r w:rsidRPr="00E92DA1">
        <w:rPr>
          <w:rStyle w:val="Emphasis"/>
          <w:sz w:val="32"/>
          <w:szCs w:val="32"/>
        </w:rPr>
        <w:t xml:space="preserve">Таня вышла на лужок,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У нее в руках сачок.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 xml:space="preserve">Берегись-ка, мотылек, </w:t>
      </w:r>
      <w:r w:rsidRPr="00E92DA1">
        <w:rPr>
          <w:i/>
          <w:iCs/>
          <w:sz w:val="32"/>
          <w:szCs w:val="32"/>
        </w:rPr>
        <w:br/>
      </w:r>
      <w:r w:rsidRPr="00E92DA1">
        <w:rPr>
          <w:rStyle w:val="Emphasis"/>
          <w:sz w:val="32"/>
          <w:szCs w:val="32"/>
        </w:rPr>
        <w:t>Улетай скорей, дружок!</w:t>
      </w:r>
      <w:r w:rsidRPr="00E92DA1">
        <w:rPr>
          <w:i/>
          <w:iCs/>
          <w:sz w:val="32"/>
          <w:szCs w:val="32"/>
        </w:rPr>
        <w:br/>
      </w:r>
    </w:p>
    <w:p w:rsidR="00090AFA" w:rsidRPr="00E92DA1" w:rsidRDefault="00090AFA" w:rsidP="00A02AAC">
      <w:pPr>
        <w:pStyle w:val="NormalWeb"/>
        <w:jc w:val="center"/>
        <w:rPr>
          <w:sz w:val="32"/>
          <w:szCs w:val="32"/>
        </w:rPr>
      </w:pPr>
      <w:r w:rsidRPr="00E92DA1">
        <w:rPr>
          <w:rStyle w:val="Emphasis"/>
          <w:sz w:val="32"/>
          <w:szCs w:val="32"/>
        </w:rPr>
        <w:t>(А. Ануфриева)</w:t>
      </w:r>
    </w:p>
    <w:p w:rsidR="00090AFA" w:rsidRPr="00E92DA1" w:rsidRDefault="00090AFA" w:rsidP="00A02AAC">
      <w:pPr>
        <w:pStyle w:val="NormalWeb"/>
        <w:jc w:val="center"/>
        <w:rPr>
          <w:sz w:val="32"/>
          <w:szCs w:val="32"/>
        </w:rPr>
      </w:pPr>
      <w:r w:rsidRPr="00E92DA1">
        <w:rPr>
          <w:sz w:val="32"/>
          <w:szCs w:val="32"/>
        </w:rPr>
        <w:t>«Мотыльки» убегают от взрослого, который держит в руках яркий сачок и пытается их поймать.</w:t>
      </w: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A02AAC">
      <w:pPr>
        <w:spacing w:after="0" w:line="240" w:lineRule="auto"/>
        <w:jc w:val="center"/>
        <w:outlineLvl w:val="0"/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_x0000_s1042" type="#_x0000_t75" style="position:absolute;left:0;text-align:left;margin-left:-9pt;margin-top:-9pt;width:415.5pt;height:590.25pt;z-index:-251656192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A02AAC">
      <w:pPr>
        <w:spacing w:after="0" w:line="240" w:lineRule="auto"/>
        <w:jc w:val="center"/>
        <w:outlineLvl w:val="0"/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</w:pPr>
    </w:p>
    <w:p w:rsidR="00090AFA" w:rsidRDefault="00090AFA" w:rsidP="00A02AAC">
      <w:pPr>
        <w:spacing w:after="0" w:line="240" w:lineRule="auto"/>
        <w:jc w:val="center"/>
        <w:outlineLvl w:val="0"/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</w:pPr>
    </w:p>
    <w:p w:rsidR="00090AFA" w:rsidRPr="00A02AAC" w:rsidRDefault="00090AFA" w:rsidP="00A02AAC">
      <w:pPr>
        <w:spacing w:after="0" w:line="240" w:lineRule="auto"/>
        <w:jc w:val="center"/>
        <w:outlineLvl w:val="0"/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</w:pPr>
      <w:r w:rsidRPr="00A02AAC"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  <w:t>Ручеёк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E92DA1">
        <w:rPr>
          <w:rFonts w:ascii="Times New Roman" w:hAnsi="Times New Roman"/>
          <w:sz w:val="32"/>
          <w:szCs w:val="32"/>
          <w:lang w:eastAsia="ru-RU"/>
        </w:rPr>
        <w:t>Ребята обхватывают друг друга за пояс и становятся гуськом вдоль весеннего ручья. Все поют: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E92DA1">
        <w:rPr>
          <w:rFonts w:ascii="Times New Roman" w:hAnsi="Times New Roman"/>
          <w:sz w:val="32"/>
          <w:szCs w:val="32"/>
          <w:lang w:eastAsia="ru-RU"/>
        </w:rPr>
        <w:t>Разливался родник ключевой,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Белый, снеговой: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По чистым полям,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По синим морям,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По мхам, по болотам,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По зелёным колодам.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Царь едет жениться,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Царевна велит воротиться: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Сама к тебе буду,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Летом — в карете,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Зимою — в возочке,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eastAsia="ru-RU"/>
        </w:rPr>
      </w:pPr>
      <w:r w:rsidRPr="00E92DA1">
        <w:rPr>
          <w:rFonts w:ascii="Times New Roman" w:hAnsi="Times New Roman"/>
          <w:i/>
          <w:sz w:val="32"/>
          <w:szCs w:val="32"/>
          <w:lang w:eastAsia="ru-RU"/>
        </w:rPr>
        <w:t>Весной — в челночочке!</w:t>
      </w:r>
    </w:p>
    <w:p w:rsidR="00090AFA" w:rsidRPr="00E92DA1" w:rsidRDefault="00090AFA" w:rsidP="00A02AA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E92DA1">
        <w:rPr>
          <w:rFonts w:ascii="Times New Roman" w:hAnsi="Times New Roman"/>
          <w:sz w:val="32"/>
          <w:szCs w:val="32"/>
          <w:lang w:eastAsia="ru-RU"/>
        </w:rPr>
        <w:t>Затем боком стараются перепрыгнуть ручей, не коснувшись воды. Но при этом каждый мешает своему соседу. Тот, кто коснулся воды, из игры выбывает.</w:t>
      </w:r>
    </w:p>
    <w:p w:rsidR="00090AFA" w:rsidRDefault="00090AFA" w:rsidP="00A02AAC">
      <w:pPr>
        <w:pStyle w:val="NormalWeb"/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A02AAC">
      <w:pPr>
        <w:pStyle w:val="NormalWeb"/>
        <w:spacing w:before="0" w:beforeAutospacing="0" w:after="0" w:afterAutospacing="0"/>
      </w:pPr>
      <w:r>
        <w:rPr>
          <w:noProof/>
        </w:rPr>
        <w:pict>
          <v:shape id="_x0000_s1043" type="#_x0000_t75" style="position:absolute;margin-left:-9pt;margin-top:-18pt;width:415.5pt;height:590.25pt;z-index:-251655168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Pr="00E62895" w:rsidRDefault="00090AFA" w:rsidP="00E62895">
      <w:pPr>
        <w:spacing w:after="0" w:line="240" w:lineRule="auto"/>
        <w:jc w:val="center"/>
        <w:outlineLvl w:val="0"/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</w:pPr>
      <w:r w:rsidRPr="00E62895">
        <w:rPr>
          <w:rFonts w:ascii="Comic Sans MS" w:hAnsi="Comic Sans MS"/>
          <w:b/>
          <w:bCs/>
          <w:color w:val="5F497A"/>
          <w:kern w:val="36"/>
          <w:sz w:val="36"/>
          <w:szCs w:val="36"/>
          <w:lang w:eastAsia="ru-RU"/>
        </w:rPr>
        <w:t>Заяц и капуста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На расстоянии 10—15 шагов чертят две 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параллельные линии— это границы «огорода».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   Играющие делятся на две равные группы. Ребята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     каждой группы берутся за руки и выстраиваются вдоль линий, образуя «плетень».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Один из участников — Заяц — выходит на середину «огорода» с «капустой» (мячом).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С ним переговариваются: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— Где ты, заинька, гулял?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— В огороде.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— Что ты, заинька, там делал?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— Я капустку рвал, во пучочки вязал.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— Куда ты, заинька, капустку подевал?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— За плетень покидал!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Все участники игры поют: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Бежит-скачет заинька,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Серый горностаинька,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Коротенькие ножки,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Сафьяновы сапожки.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 огород он прибегал,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Всю капустку поломал,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Во пучочки повязал,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За плетень покидал!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Заяц ногой сильно бьёт по мячу в сторону одной из групп. Если мяч пролетит «плетень», то Заяц бежит, стараясь пробиться через «плетень» (то есть сцепленные руки ребят), поднять мяч, принести и положить его на прежнее место.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Заяц, который выполнит все эти условия, продолжает игру. Тот, кто дольше продержится в роли Зайца, выходит победителем. Если зайчик не пробился через плетень, то его заменяет другой играющий.</w:t>
      </w:r>
    </w:p>
    <w:p w:rsidR="00090AFA" w:rsidRPr="00E92DA1" w:rsidRDefault="00090AFA" w:rsidP="00E62895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E92DA1" w:rsidRDefault="00090AFA" w:rsidP="00E62895">
      <w:pPr>
        <w:spacing w:after="0" w:line="240" w:lineRule="auto"/>
        <w:jc w:val="center"/>
        <w:outlineLvl w:val="0"/>
        <w:rPr>
          <w:rFonts w:ascii="Comic Sans MS" w:hAnsi="Comic Sans MS"/>
          <w:b/>
          <w:bCs/>
          <w:color w:val="943634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_x0000_s1044" type="#_x0000_t75" style="position:absolute;left:0;text-align:left;margin-left:0;margin-top:-9pt;width:415.5pt;height:590.25pt;z-index:-251654144;visibility:visible;mso-position-horizontal-relative:margin;mso-position-vertical-relative:margin">
            <v:imagedata r:id="rId7" o:title=""/>
            <w10:wrap anchorx="margin" anchory="margin"/>
          </v:shape>
        </w:pict>
      </w:r>
      <w:r w:rsidRPr="00E92DA1">
        <w:rPr>
          <w:rFonts w:ascii="Comic Sans MS" w:hAnsi="Comic Sans MS"/>
          <w:b/>
          <w:bCs/>
          <w:color w:val="943634"/>
          <w:kern w:val="36"/>
          <w:sz w:val="36"/>
          <w:szCs w:val="36"/>
          <w:lang w:eastAsia="ru-RU"/>
        </w:rPr>
        <w:t>Огородник и воробей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      Выбираются Огородник и Воробей. Остальные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      участники игры, взявшись за руки, образуют круг.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   На середину круга кладут орехи (яблоки, сливы, </w:t>
      </w:r>
    </w:p>
    <w:p w:rsidR="00090AFA" w:rsidRPr="00E92DA1" w:rsidRDefault="00090AFA" w:rsidP="0013389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     конфеты) — это «огород». В стороне, шагах </w:t>
      </w:r>
    </w:p>
    <w:p w:rsidR="00090AFA" w:rsidRPr="00E92DA1" w:rsidRDefault="00090AFA" w:rsidP="0013389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 xml:space="preserve">                    вдесяти, чертят кружок — «гнездо». Хоровод медленно движется по кругу, все поют: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Воробей маленький,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Серенький, удаленький,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По двору шныряет,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Крошки собирает;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 огороде ночует,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Ягоды ворует.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Воробей бежит в круг (ребята, подымая и опуская руки, впускают и выпускают его), берёт один орех и старается унести его в «гнездо». Огородник сторожит за кругом и, как только Воробей выбегает из круга, начинает его ловить. Если Воробью удастся положить орех в «гнездо», он снова играет. Пойманный же Воробей меняется ролью с одним из участников. Но перед этим он должен откупиться от Огородника и выполнить желания хоровода, например спеть, сплясать и Т. д. При этом ему поют: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Уж век воробышку не лётывать,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 огороде ягод не клёвывать,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На дубовой тычинке не сиживать.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А ты, воробышек, садись на лужочек,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А ты, серенький, садись во кружочек.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Не пора ли тебе встать и полетать,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92DA1">
        <w:rPr>
          <w:rFonts w:ascii="Times New Roman" w:hAnsi="Times New Roman"/>
          <w:i/>
          <w:sz w:val="28"/>
          <w:szCs w:val="28"/>
          <w:lang w:eastAsia="ru-RU"/>
        </w:rPr>
        <w:t>В хороводе нашем поплясать!</w:t>
      </w:r>
    </w:p>
    <w:p w:rsidR="00090AFA" w:rsidRPr="00E92DA1" w:rsidRDefault="00090AFA" w:rsidP="00E6289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В конце игры подсчитывают, какой воробей принес больше всех орехов в гнездо. Его объявляют победителем, и в награду отдают все орехи</w:t>
      </w:r>
      <w:r w:rsidRPr="00E92DA1">
        <w:rPr>
          <w:rFonts w:ascii="Times New Roman" w:hAnsi="Times New Roman"/>
          <w:sz w:val="24"/>
          <w:szCs w:val="24"/>
          <w:lang w:eastAsia="ru-RU"/>
        </w:rPr>
        <w:t>.</w:t>
      </w:r>
    </w:p>
    <w:p w:rsidR="00090AFA" w:rsidRPr="00E92DA1" w:rsidRDefault="00090AFA" w:rsidP="00E62895">
      <w:pPr>
        <w:pStyle w:val="NormalWeb"/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E92DA1">
      <w:pPr>
        <w:pStyle w:val="NormalWeb"/>
        <w:spacing w:before="0" w:beforeAutospacing="0" w:after="0" w:afterAutospacing="0"/>
      </w:pPr>
      <w:r>
        <w:rPr>
          <w:noProof/>
        </w:rPr>
        <w:pict>
          <v:shape id="_x0000_s1045" type="#_x0000_t75" style="position:absolute;margin-left:-9pt;margin-top:-9pt;width:415.5pt;height:590.25pt;z-index:-251653120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E92DA1" w:rsidRDefault="00090AFA" w:rsidP="00E92DA1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color w:val="943634"/>
          <w:sz w:val="36"/>
          <w:szCs w:val="36"/>
          <w:lang w:eastAsia="ru-RU"/>
        </w:rPr>
      </w:pPr>
      <w:r w:rsidRPr="00E92DA1">
        <w:rPr>
          <w:rFonts w:ascii="Comic Sans MS" w:hAnsi="Comic Sans MS"/>
          <w:b/>
          <w:iCs/>
          <w:color w:val="943634"/>
          <w:sz w:val="36"/>
          <w:szCs w:val="36"/>
          <w:lang w:eastAsia="ru-RU"/>
        </w:rPr>
        <w:t>Весёлые мячи</w:t>
      </w:r>
    </w:p>
    <w:p w:rsidR="00090AFA" w:rsidRPr="00E92DA1" w:rsidRDefault="00090AFA" w:rsidP="00E92DA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</w:t>
      </w:r>
      <w:r w:rsidRPr="00E92DA1">
        <w:rPr>
          <w:rFonts w:ascii="Times New Roman" w:hAnsi="Times New Roman"/>
          <w:sz w:val="28"/>
          <w:szCs w:val="28"/>
          <w:lang w:eastAsia="ru-RU"/>
        </w:rPr>
        <w:t xml:space="preserve">Вам понадобится: два больших мяча - один для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E92DA1">
        <w:rPr>
          <w:rFonts w:ascii="Times New Roman" w:hAnsi="Times New Roman"/>
          <w:sz w:val="28"/>
          <w:szCs w:val="28"/>
          <w:lang w:eastAsia="ru-RU"/>
        </w:rPr>
        <w:t>вас, другой для малыша. Предложите ребёнку повторить ваши действия.</w:t>
      </w:r>
    </w:p>
    <w:p w:rsidR="00090AFA" w:rsidRPr="00E92DA1" w:rsidRDefault="00090AFA" w:rsidP="00E92DA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 </w:t>
      </w:r>
    </w:p>
    <w:tbl>
      <w:tblPr>
        <w:tblW w:w="5000" w:type="pct"/>
        <w:tblCellSpacing w:w="0" w:type="dxa"/>
        <w:tblInd w:w="-73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4100"/>
        <w:gridCol w:w="4101"/>
      </w:tblGrid>
      <w:tr w:rsidR="00090AFA" w:rsidRPr="00FC5D19">
        <w:trPr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Бросаю мой мяч.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Бросаю опять,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Ловлю и роняю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И снова бросаю.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Катаю мой мяч,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Катаю опять.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Катаю сюда,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Катаю сюда.</w:t>
            </w:r>
          </w:p>
        </w:tc>
      </w:tr>
      <w:tr w:rsidR="00090AFA" w:rsidRPr="00FC5D19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Бросаю, гляди,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Мой мячик, лети,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Бросай в высоту,</w:t>
            </w:r>
          </w:p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Поймай на лету.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AFA" w:rsidRPr="00E92DA1" w:rsidRDefault="00090AFA" w:rsidP="00291F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92DA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Мой мячик катись, Обратно вернись. Смотри не зевай Мой мячик отдай.</w:t>
            </w:r>
          </w:p>
        </w:tc>
      </w:tr>
    </w:tbl>
    <w:p w:rsidR="00090AFA" w:rsidRPr="00E92DA1" w:rsidRDefault="00090AFA" w:rsidP="00E92DA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92DA1">
        <w:rPr>
          <w:rFonts w:ascii="Times New Roman" w:hAnsi="Times New Roman"/>
          <w:sz w:val="28"/>
          <w:szCs w:val="28"/>
          <w:lang w:eastAsia="ru-RU"/>
        </w:rPr>
        <w:t>Сначала играйте одним мячиком, бросайте его тихонько, прямо в руки малышу, чтобы он мог его поймать. Хвалите ребёнка, если у него получается. Затем он должен кидать мячик, а вы ловите. После этого катайте мячик друг другу по полу и только потом ещё раз прочтите стихотворение и попросите малыша повторить все действия за вами.</w:t>
      </w:r>
    </w:p>
    <w:p w:rsidR="00090AFA" w:rsidRPr="00E92DA1" w:rsidRDefault="00090AFA" w:rsidP="00450994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8A677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iCs/>
          <w:color w:val="943634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_x0000_s1046" type="#_x0000_t75" style="position:absolute;left:0;text-align:left;margin-left:-9pt;margin-top:0;width:415.5pt;height:590.25pt;z-index:-251652096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8A677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iCs/>
          <w:color w:val="943634"/>
          <w:sz w:val="36"/>
          <w:szCs w:val="36"/>
          <w:lang w:eastAsia="ru-RU"/>
        </w:rPr>
      </w:pP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color w:val="943634"/>
          <w:sz w:val="36"/>
          <w:szCs w:val="36"/>
          <w:lang w:eastAsia="ru-RU"/>
        </w:rPr>
      </w:pPr>
      <w:r w:rsidRPr="008A6779">
        <w:rPr>
          <w:rFonts w:ascii="Comic Sans MS" w:hAnsi="Comic Sans MS"/>
          <w:b/>
          <w:iCs/>
          <w:color w:val="943634"/>
          <w:sz w:val="36"/>
          <w:szCs w:val="36"/>
          <w:lang w:eastAsia="ru-RU"/>
        </w:rPr>
        <w:t>Мы топаем ногами</w:t>
      </w: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Малыш и мама становятся друг напротив друга. Между ними — игрушки, кегли или кубики, поставленные по кругу (диаметр круга 2 метра). Мама медленно произносит стишок, а ребенок выполняет движения в соответствии с текстом:</w:t>
      </w: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br/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t>Мы топаем ногами.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Мы хлопаем руками,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Киваем головой.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Мы руки поднимаем,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Мы руки опускаем.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Мы руки подаем. (Берут друг друга за руки.)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И бегаем кругом,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И бегаем кругом.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8A6779">
        <w:rPr>
          <w:rFonts w:ascii="Times New Roman" w:hAnsi="Times New Roman"/>
          <w:sz w:val="28"/>
          <w:szCs w:val="28"/>
          <w:lang w:eastAsia="ru-RU"/>
        </w:rPr>
        <w:t>По сигналу мамы «Стой!» малыш должен остановиться. Игру можно повторить с выполнением бега в другую сторону.</w:t>
      </w:r>
    </w:p>
    <w:p w:rsidR="00090AFA" w:rsidRDefault="00090AFA" w:rsidP="00E92DA1">
      <w:pPr>
        <w:pStyle w:val="NormalWeb"/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8A6779">
      <w:pPr>
        <w:pStyle w:val="NormalWeb"/>
        <w:spacing w:before="0" w:beforeAutospacing="0" w:after="0" w:afterAutospacing="0"/>
      </w:pPr>
      <w:r>
        <w:rPr>
          <w:noProof/>
        </w:rPr>
        <w:pict>
          <v:shape id="_x0000_s1047" type="#_x0000_t75" style="position:absolute;margin-left:0;margin-top:-9pt;width:415.5pt;height:590.25pt;z-index:-251651072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8A6779">
      <w:pPr>
        <w:pStyle w:val="NormalWeb"/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color w:val="943634"/>
          <w:sz w:val="36"/>
          <w:szCs w:val="36"/>
          <w:lang w:eastAsia="ru-RU"/>
        </w:rPr>
      </w:pPr>
      <w:r w:rsidRPr="008A6779">
        <w:rPr>
          <w:rFonts w:ascii="Comic Sans MS" w:hAnsi="Comic Sans MS"/>
          <w:b/>
          <w:iCs/>
          <w:color w:val="943634"/>
          <w:sz w:val="36"/>
          <w:szCs w:val="36"/>
          <w:lang w:eastAsia="ru-RU"/>
        </w:rPr>
        <w:t>Лягушата</w:t>
      </w: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E18E7">
        <w:rPr>
          <w:rFonts w:ascii="Times New Roman" w:hAnsi="Times New Roman"/>
          <w:sz w:val="24"/>
          <w:szCs w:val="24"/>
          <w:lang w:eastAsia="ru-RU"/>
        </w:rPr>
        <w:br/>
      </w:r>
      <w:r w:rsidRPr="008A6779">
        <w:rPr>
          <w:rFonts w:ascii="Times New Roman" w:hAnsi="Times New Roman"/>
          <w:sz w:val="28"/>
          <w:szCs w:val="28"/>
          <w:lang w:eastAsia="ru-RU"/>
        </w:rPr>
        <w:t>В центре площадки мама веточкой рисует крут или обо</w:t>
      </w:r>
      <w:r w:rsidRPr="008A6779">
        <w:rPr>
          <w:rFonts w:ascii="Times New Roman" w:hAnsi="Times New Roman"/>
          <w:sz w:val="28"/>
          <w:szCs w:val="28"/>
          <w:lang w:eastAsia="ru-RU"/>
        </w:rPr>
        <w:softHyphen/>
        <w:t>значает его шнуром, веревкой — это болото. Малыш — лягу</w:t>
      </w:r>
      <w:r w:rsidRPr="008A6779">
        <w:rPr>
          <w:rFonts w:ascii="Times New Roman" w:hAnsi="Times New Roman"/>
          <w:sz w:val="28"/>
          <w:szCs w:val="28"/>
          <w:lang w:eastAsia="ru-RU"/>
        </w:rPr>
        <w:softHyphen/>
        <w:t>шонок стоит боком к кругу, а мама произносит:</w:t>
      </w: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br/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t>Вот лягушки по дорожке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Скачут вытянувши ножки,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Ква-ква,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Ква-ква-ква,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  <w:t>Скачут вытянувши ножки.</w:t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8A6779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8A6779">
        <w:rPr>
          <w:rFonts w:ascii="Times New Roman" w:hAnsi="Times New Roman"/>
          <w:sz w:val="28"/>
          <w:szCs w:val="28"/>
          <w:lang w:eastAsia="ru-RU"/>
        </w:rPr>
        <w:t>Малыш прыгает на двух ногах по кругу. А по окончании стихотворения прыгает в круг. При повторении игры прыжки выполняются в другую сторону.</w:t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8A6779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bCs/>
          <w:i/>
          <w:iCs/>
          <w:color w:val="943634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_x0000_s1048" type="#_x0000_t75" style="position:absolute;left:0;text-align:left;margin-left:-9pt;margin-top:-9pt;width:415.5pt;height:590.25pt;z-index:-251650048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Pr="008A6779" w:rsidRDefault="00090AFA" w:rsidP="008A6779">
      <w:pPr>
        <w:spacing w:before="100" w:beforeAutospacing="1" w:after="100" w:afterAutospacing="1" w:line="240" w:lineRule="auto"/>
        <w:jc w:val="center"/>
        <w:rPr>
          <w:rFonts w:ascii="Comic Sans MS" w:hAnsi="Comic Sans MS"/>
          <w:i/>
          <w:color w:val="943634"/>
          <w:sz w:val="36"/>
          <w:szCs w:val="36"/>
          <w:lang w:eastAsia="ru-RU"/>
        </w:rPr>
      </w:pPr>
      <w:r>
        <w:rPr>
          <w:rFonts w:ascii="Comic Sans MS" w:hAnsi="Comic Sans MS"/>
          <w:b/>
          <w:bCs/>
          <w:i/>
          <w:iCs/>
          <w:color w:val="943634"/>
          <w:sz w:val="36"/>
          <w:szCs w:val="36"/>
          <w:lang w:eastAsia="ru-RU"/>
        </w:rPr>
        <w:t>Перелет птиц</w:t>
      </w:r>
      <w:r w:rsidRPr="008A6779">
        <w:rPr>
          <w:rFonts w:ascii="Comic Sans MS" w:hAnsi="Comic Sans MS"/>
          <w:i/>
          <w:iCs/>
          <w:color w:val="943634"/>
          <w:sz w:val="36"/>
          <w:szCs w:val="36"/>
          <w:lang w:eastAsia="ru-RU"/>
        </w:rPr>
        <w:t>.</w:t>
      </w:r>
    </w:p>
    <w:p w:rsidR="00090AFA" w:rsidRPr="004E18E7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E18E7">
        <w:rPr>
          <w:rFonts w:ascii="Times New Roman" w:hAnsi="Times New Roman"/>
          <w:sz w:val="24"/>
          <w:szCs w:val="24"/>
          <w:lang w:eastAsia="ru-RU"/>
        </w:rPr>
        <w:t> </w:t>
      </w:r>
    </w:p>
    <w:p w:rsidR="00090AFA" w:rsidRPr="008A6779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Малыш стоит в одном углу комнаты. Он - птица.</w:t>
      </w:r>
    </w:p>
    <w:p w:rsidR="00090AFA" w:rsidRPr="008A6779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В другом углу комнаты помещается лесенка-стремянка или стул (табурет).</w:t>
      </w:r>
    </w:p>
    <w:p w:rsidR="00090AFA" w:rsidRPr="008A6779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По сигналу взрослого “Птички улетают!” малыш, подняв руки-”крылья” в стороны, бегает по комнате.</w:t>
      </w:r>
    </w:p>
    <w:p w:rsidR="00090AFA" w:rsidRPr="008A6779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По сигналу “Буря!” малыш бежит к лестнице (табурету) и влезает на нее: “птицы” скрываются от “бури” на “деревьях”.</w:t>
      </w:r>
    </w:p>
    <w:p w:rsidR="00090AFA" w:rsidRPr="008A6779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Когда взрослый говорит: “Буря прекратилась”,- малыш спускается с лестницы и снова бегает (”птицы” продолжают “полет”).</w:t>
      </w:r>
    </w:p>
    <w:p w:rsidR="00090AFA" w:rsidRPr="008A6779" w:rsidRDefault="00090AFA" w:rsidP="008A67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A6779">
        <w:rPr>
          <w:rFonts w:ascii="Times New Roman" w:hAnsi="Times New Roman"/>
          <w:sz w:val="28"/>
          <w:szCs w:val="28"/>
          <w:lang w:eastAsia="ru-RU"/>
        </w:rPr>
        <w:t>Во время игры взрослый должен находиться возле лестницы, чтобы в случае необходимости помочь малышу.</w:t>
      </w:r>
    </w:p>
    <w:p w:rsidR="00090AFA" w:rsidRDefault="00090AFA" w:rsidP="008A6779">
      <w:pPr>
        <w:pStyle w:val="NormalWeb"/>
        <w:tabs>
          <w:tab w:val="left" w:pos="180"/>
        </w:tabs>
        <w:spacing w:before="0" w:beforeAutospacing="0" w:after="0" w:afterAutospacing="0"/>
      </w:pPr>
      <w:r>
        <w:tab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>
        <w:rPr>
          <w:noProof/>
        </w:rPr>
        <w:pict>
          <v:shape id="_x0000_s1049" type="#_x0000_t75" style="position:absolute;left:0;text-align:left;margin-left:0;margin-top:-9pt;width:415.5pt;height:590.25pt;z-index:-251649024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 w:rsidRPr="000747FA">
        <w:rPr>
          <w:rStyle w:val="t47"/>
          <w:rFonts w:ascii="Comic Sans MS" w:hAnsi="Comic Sans MS"/>
          <w:b/>
          <w:bCs/>
          <w:color w:val="943634"/>
          <w:sz w:val="36"/>
          <w:szCs w:val="36"/>
        </w:rPr>
        <w:t>"Мишка идет по мостику"</w: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8"/>
          <w:sz w:val="28"/>
          <w:szCs w:val="28"/>
        </w:rPr>
      </w:pPr>
      <w:r w:rsidRPr="000747FA">
        <w:rPr>
          <w:rFonts w:ascii="Comic Sans MS" w:hAnsi="Comic Sans MS"/>
          <w:color w:val="943634"/>
          <w:sz w:val="36"/>
          <w:szCs w:val="36"/>
        </w:rPr>
        <w:br/>
      </w:r>
      <w:r w:rsidRPr="000747FA">
        <w:rPr>
          <w:rStyle w:val="t48"/>
          <w:sz w:val="28"/>
          <w:szCs w:val="28"/>
        </w:rPr>
        <w:t>На землю кладут доски (ширина 25 см, длина 2—2,5 м). За ними на высоте поднятой руки ребенка подвешивают на веревке ленточки. Соответственно количеству досок вызывают детей, они встают на четвереньки и по сигналу ползут до конца доски. Сходят с доски, подпрыгивают, снимают по одной ленточке—медведи достают малину. Когда все дети проползут, воспитатель предлагает побегать с ленточками по площадке. По сигналу все собираются, воспитатель вешает ленточки на веревку. Игра повторяется.</w: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</w:pPr>
      <w:r w:rsidRPr="000747FA">
        <w:rPr>
          <w:sz w:val="28"/>
          <w:szCs w:val="28"/>
        </w:rPr>
        <w:br/>
      </w:r>
      <w:r w:rsidRPr="000747FA">
        <w:rPr>
          <w:rStyle w:val="t48"/>
          <w:i/>
          <w:iCs/>
          <w:sz w:val="28"/>
          <w:szCs w:val="28"/>
        </w:rPr>
        <w:t>Правила:</w:t>
      </w:r>
      <w:r w:rsidRPr="000747FA">
        <w:rPr>
          <w:rStyle w:val="t48"/>
          <w:sz w:val="28"/>
          <w:szCs w:val="28"/>
        </w:rPr>
        <w:t xml:space="preserve"> идти по скамейке на четвереньках (на ступнях и ладонях); доходить до конца доски.</w:t>
      </w:r>
      <w:r w:rsidRPr="000747FA">
        <w:rPr>
          <w:sz w:val="28"/>
          <w:szCs w:val="28"/>
        </w:rPr>
        <w:br/>
      </w:r>
      <w:r>
        <w:rPr>
          <w:b/>
          <w:bCs/>
        </w:rP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40" o:spid="_x0000_s1050" type="#_x0000_t75" style="position:absolute;left:0;text-align:left;margin-left:-7.75pt;margin-top:-7pt;width:415.5pt;height:590.25pt;z-index:-251648000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 w:rsidRPr="000747FA">
        <w:rPr>
          <w:rStyle w:val="t47"/>
          <w:rFonts w:ascii="Comic Sans MS" w:hAnsi="Comic Sans MS"/>
          <w:b/>
          <w:bCs/>
          <w:color w:val="943634"/>
          <w:sz w:val="36"/>
          <w:szCs w:val="36"/>
        </w:rPr>
        <w:t>«Воробушки и кот»</w: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</w:pPr>
      <w:r w:rsidRPr="000747FA">
        <w:rPr>
          <w:rFonts w:ascii="Comic Sans MS" w:hAnsi="Comic Sans MS"/>
          <w:b/>
          <w:color w:val="943634"/>
          <w:sz w:val="36"/>
          <w:szCs w:val="36"/>
        </w:rPr>
        <w:br/>
      </w:r>
      <w:r w:rsidRPr="000747FA">
        <w:rPr>
          <w:rStyle w:val="t48"/>
          <w:sz w:val="32"/>
          <w:szCs w:val="32"/>
        </w:rPr>
        <w:t>Дети стоят вдоль стен на скамеечках на больших кубах или в обручах , положенных на пол. Это- «воробушки на крыше» или «в гнездышках».Поодаль сидит «кошка» , роль которой исполняет один из детей. «Воробушки полетели»,- говорит воспитатель. Воробушки спрыгивают с крыши или выпрыгивают из гнезда и ,расправив крылья, т.е вытянув руки в стороны , бегают в рассыпную по комнате. Кошка тем временем спит. Но вот она просыпается, произносит «мяу-мяу» и бежит догонять воробушков, которые должны спрятаться от неё на крыше или гнёздышках, заняв свои места. Поймав воробушков кошка отводит к себе в дом</w:t>
      </w:r>
      <w:r>
        <w:rPr>
          <w:rStyle w:val="t48"/>
        </w:rPr>
        <w:t>.</w:t>
      </w:r>
      <w: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>
        <w:rPr>
          <w:noProof/>
        </w:rPr>
        <w:pict>
          <v:shape id="Рисунок 41" o:spid="_x0000_s1051" type="#_x0000_t75" style="position:absolute;left:0;text-align:left;margin-left:-6.25pt;margin-top:-7.75pt;width:415.5pt;height:587.25pt;z-index:-251646976;visibility:visible;mso-position-horizontal-relative:margin;mso-position-vertical-relative:margin">
            <v:imagedata r:id="rId11" o:title=""/>
            <w10:wrap anchorx="margin" anchory="margin"/>
          </v:shape>
        </w:pic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8"/>
          <w:sz w:val="28"/>
          <w:szCs w:val="28"/>
        </w:rPr>
      </w:pPr>
      <w:r w:rsidRPr="000747FA">
        <w:rPr>
          <w:rStyle w:val="t47"/>
          <w:rFonts w:ascii="Comic Sans MS" w:hAnsi="Comic Sans MS"/>
          <w:b/>
          <w:bCs/>
          <w:color w:val="943634"/>
          <w:sz w:val="36"/>
          <w:szCs w:val="36"/>
        </w:rPr>
        <w:t>«Найди свой цвет»</w:t>
      </w:r>
      <w:r w:rsidRPr="000747FA">
        <w:rPr>
          <w:rFonts w:ascii="Comic Sans MS" w:hAnsi="Comic Sans MS"/>
          <w:color w:val="943634"/>
          <w:sz w:val="36"/>
          <w:szCs w:val="36"/>
        </w:rPr>
        <w:br/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8"/>
          <w:sz w:val="28"/>
          <w:szCs w:val="28"/>
        </w:rPr>
      </w:pPr>
      <w:r w:rsidRPr="000747FA">
        <w:rPr>
          <w:rStyle w:val="t48"/>
          <w:sz w:val="28"/>
          <w:szCs w:val="28"/>
        </w:rPr>
        <w:t>Дети получают флажки 3-4 цветов : один- красного, другие – синего, третьи – желтого, и группируются по 4-6 человек в разных углах комнаты. В каждом углу воспитатель ставит на подставке цветной флажок (красный, синий, желтый).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По сигналу воспитателя «идем гулять» дети расходятся по площадке группками или в одиночку.</w: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8"/>
          <w:sz w:val="28"/>
          <w:szCs w:val="28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</w:pPr>
      <w:r w:rsidRPr="000747FA">
        <w:rPr>
          <w:rStyle w:val="t48"/>
          <w:sz w:val="28"/>
          <w:szCs w:val="28"/>
        </w:rPr>
        <w:t xml:space="preserve"> По сигналу воспитателя «найди свой цвет» дети бегут к флажку соответствующего цвета. «Найди себе пару»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 xml:space="preserve">Для игры нужно приготовить флажки по количеству детей. Половина флажков одного цвета – остальные другого. Дети получают по одному флажку. По сигналу воспитателя дети разбегаются по площадке. По другому сигналу дети, имеющие одинаковые флажки, находят себе пару. 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В игре должно принимать не четное количество детей , чтобы один из играющих оставался без пары. Обращаясь к оставшемуся без пары, все играющие хором говорят: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Ваня, Ваня не зевай себе пару выбирай.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Затем по удару бубна дети опять разбегаются, и игра повторяется</w:t>
      </w:r>
      <w: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>
        <w:rPr>
          <w:noProof/>
        </w:rPr>
        <w:pict>
          <v:shape id="Рисунок 42" o:spid="_x0000_s1052" type="#_x0000_t75" style="position:absolute;left:0;text-align:left;margin-left:-7.75pt;margin-top:-7.75pt;width:415.5pt;height:590.25pt;z-index:-251645952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 w:rsidRPr="000747FA">
        <w:rPr>
          <w:rStyle w:val="t47"/>
          <w:rFonts w:ascii="Comic Sans MS" w:hAnsi="Comic Sans MS"/>
          <w:b/>
          <w:bCs/>
          <w:color w:val="943634"/>
          <w:sz w:val="36"/>
          <w:szCs w:val="36"/>
        </w:rPr>
        <w:t>«Трамвай»</w: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</w:pPr>
      <w:r w:rsidRPr="000747FA">
        <w:rPr>
          <w:rFonts w:ascii="Comic Sans MS" w:hAnsi="Comic Sans MS"/>
          <w:color w:val="943634"/>
          <w:sz w:val="36"/>
          <w:szCs w:val="36"/>
        </w:rPr>
        <w:br/>
      </w:r>
      <w:r w:rsidRPr="000747FA">
        <w:rPr>
          <w:rStyle w:val="t48"/>
          <w:sz w:val="28"/>
          <w:szCs w:val="28"/>
        </w:rPr>
        <w:t>Дети стоят вдоль стены комнаты или стороны площадке в колонне парами, держа друг друга за руку. Свободной рукой они держат шнур, концы которого связаны ( один держит правой рукой другой левой). Воспитатель находится в одном из углов комнаты и держит в руке три цветных флага – желтый, красный ,зеленый. Воспитатель поднимает флаг зеленого цвета , и дети бегут трамвай двигается. Добежав до воспитателя, дети смотрят, не сменился ли цвет флага: если поднят зеленый, движение продолжается, если появился желтый или красный флаг, дети останавливаются и ждут, когда появится зеленый цвет, чтобы можно было снова двигаться</w:t>
      </w:r>
      <w:r>
        <w:rPr>
          <w:rStyle w:val="t48"/>
        </w:rPr>
        <w:t xml:space="preserve"> </w:t>
      </w:r>
      <w: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Pr="000747FA" w:rsidRDefault="00090AFA" w:rsidP="00450994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pict>
          <v:shape id="Рисунок 43" o:spid="_x0000_s1053" type="#_x0000_t75" style="position:absolute;left:0;text-align:left;margin-left:-4.75pt;margin-top:-7pt;width:412.5pt;height:589.5pt;z-index:-251644928;visibility:visible;mso-position-horizontal-relative:margin;mso-position-vertical-relative:margin">
            <v:imagedata r:id="rId12" o:title=""/>
            <w10:wrap anchorx="margin" anchory="margin"/>
          </v:shape>
        </w:pict>
      </w:r>
      <w:r w:rsidRPr="000747FA">
        <w:rPr>
          <w:rStyle w:val="t47"/>
          <w:rFonts w:ascii="Comic Sans MS" w:hAnsi="Comic Sans MS"/>
          <w:b/>
          <w:bCs/>
          <w:color w:val="943634"/>
          <w:sz w:val="36"/>
          <w:szCs w:val="36"/>
        </w:rPr>
        <w:t>«Зайцы и волк»</w:t>
      </w:r>
      <w:r w:rsidRPr="000747FA">
        <w:rPr>
          <w:rFonts w:ascii="Comic Sans MS" w:hAnsi="Comic Sans MS"/>
          <w:b/>
          <w:color w:val="943634"/>
          <w:sz w:val="36"/>
          <w:szCs w:val="36"/>
        </w:rPr>
        <w:br/>
      </w:r>
      <w:r>
        <w:rPr>
          <w:rStyle w:val="t48"/>
          <w:sz w:val="28"/>
          <w:szCs w:val="28"/>
        </w:rPr>
        <w:t xml:space="preserve">                          </w:t>
      </w:r>
      <w:r w:rsidRPr="000747FA">
        <w:rPr>
          <w:rStyle w:val="t48"/>
          <w:sz w:val="28"/>
          <w:szCs w:val="28"/>
        </w:rPr>
        <w:t>Дети- зайцы прячутся за кустами и деревьями. В стороне за кустом находится волк. Зайцы выбегают на полянку, прыгают, щиплют травку, резвятся. По сигналу воспитателя: «Волк идет»- зайцы убегают и прячутся за кусты, под деревья. Волк пытается догнать их. В игре можно использовать небольшой тест:</w:t>
      </w:r>
      <w:r w:rsidRPr="000747FA">
        <w:rPr>
          <w:sz w:val="28"/>
          <w:szCs w:val="28"/>
        </w:rPr>
        <w:br/>
      </w:r>
      <w:r w:rsidRPr="000747FA">
        <w:rPr>
          <w:rStyle w:val="t48"/>
          <w:i/>
          <w:sz w:val="28"/>
          <w:szCs w:val="28"/>
        </w:rPr>
        <w:t xml:space="preserve">Заики скачут скок скок </w:t>
      </w:r>
      <w:r w:rsidRPr="000747FA">
        <w:rPr>
          <w:i/>
          <w:sz w:val="28"/>
          <w:szCs w:val="28"/>
        </w:rPr>
        <w:br/>
      </w:r>
      <w:r w:rsidRPr="000747FA">
        <w:rPr>
          <w:rStyle w:val="t48"/>
          <w:i/>
          <w:sz w:val="28"/>
          <w:szCs w:val="28"/>
        </w:rPr>
        <w:t>на зеленый на лужок.</w:t>
      </w:r>
      <w:r w:rsidRPr="000747FA">
        <w:rPr>
          <w:i/>
          <w:sz w:val="28"/>
          <w:szCs w:val="28"/>
        </w:rPr>
        <w:br/>
      </w:r>
      <w:r w:rsidRPr="000747FA">
        <w:rPr>
          <w:rStyle w:val="t48"/>
          <w:i/>
          <w:sz w:val="28"/>
          <w:szCs w:val="28"/>
        </w:rPr>
        <w:t>Травку щиплют кушают .</w:t>
      </w:r>
      <w:r w:rsidRPr="000747FA">
        <w:rPr>
          <w:i/>
          <w:sz w:val="28"/>
          <w:szCs w:val="28"/>
        </w:rPr>
        <w:br/>
      </w:r>
      <w:r w:rsidRPr="000747FA">
        <w:rPr>
          <w:rStyle w:val="t48"/>
          <w:i/>
          <w:sz w:val="28"/>
          <w:szCs w:val="28"/>
        </w:rPr>
        <w:t>осторожно слушают,</w:t>
      </w:r>
      <w:r w:rsidRPr="000747FA">
        <w:rPr>
          <w:i/>
          <w:sz w:val="28"/>
          <w:szCs w:val="28"/>
        </w:rPr>
        <w:br/>
      </w:r>
      <w:r w:rsidRPr="000747FA">
        <w:rPr>
          <w:rStyle w:val="t48"/>
          <w:i/>
          <w:sz w:val="28"/>
          <w:szCs w:val="28"/>
        </w:rPr>
        <w:t>Не идет ли волк.</w:t>
      </w:r>
      <w:r w:rsidRPr="000747FA">
        <w:rPr>
          <w:i/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 xml:space="preserve">Дети выполняют действия о которых говорится в стихотворении. С окончанием появляется волк и начинает ловить зайцев. 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Ребенок , исполняющий роль волка. Должен быть подальше от кустов, где прячутся дети. «Кролики»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В одной стороне комнаты полу кругом расставлены стулья, сидениями внутри полукруга. Это клетки кроликов. На противоположной стороне дом сторожа. Посередине находится лужайка, на которую кроликов выпускают гулять. Дети становятся с сзади стульев, по указанию воспитателя они присаживаются на корточки- кролики сидят в клетках. Воспитатель сторож подходит к клетка и выпускает кроликов на лужок: дети один за другим выползают из под стульев, а затем прыгают продвигаясь вперед по всей лужайке. По сигналу воспитателя «Бегите в клетки!» кролики возвращаются на свои места, снова проползая под стульями.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>Воспитатель должен следит за тем, чтобы дети, проползая под стульями, старались не задевать их спинами. Вместо стульев можно использовать дуги для подлезания или положенные на сиденья стульев палки, рейки.</w:t>
      </w:r>
      <w:r w:rsidRPr="000747FA">
        <w:rPr>
          <w:sz w:val="28"/>
          <w:szCs w:val="28"/>
        </w:rPr>
        <w:br/>
      </w:r>
    </w:p>
    <w:p w:rsidR="00090AFA" w:rsidRPr="000747FA" w:rsidRDefault="00090AFA" w:rsidP="00450994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090AFA" w:rsidRPr="000747FA" w:rsidRDefault="00090AFA" w:rsidP="00450994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>
        <w:rPr>
          <w:noProof/>
        </w:rPr>
        <w:pict>
          <v:shape id="Рисунок 44" o:spid="_x0000_s1054" type="#_x0000_t75" style="position:absolute;left:0;text-align:left;margin-left:-7.75pt;margin-top:-7pt;width:415.5pt;height:591.75pt;z-index:-251643904;visibility:visible;mso-position-horizontal-relative:margin;mso-position-vertical-relative:margin">
            <v:imagedata r:id="rId7" o:title=""/>
            <w10:wrap anchorx="margin" anchory="margin"/>
          </v:shape>
        </w:pic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Style w:val="t47"/>
          <w:rFonts w:ascii="Comic Sans MS" w:hAnsi="Comic Sans MS"/>
          <w:b/>
          <w:bCs/>
          <w:color w:val="943634"/>
          <w:sz w:val="36"/>
          <w:szCs w:val="36"/>
        </w:rPr>
      </w:pPr>
      <w:r w:rsidRPr="000747FA">
        <w:rPr>
          <w:rStyle w:val="t47"/>
          <w:rFonts w:ascii="Comic Sans MS" w:hAnsi="Comic Sans MS"/>
          <w:b/>
          <w:bCs/>
          <w:color w:val="943634"/>
          <w:sz w:val="36"/>
          <w:szCs w:val="36"/>
        </w:rPr>
        <w:t>«Где звенит колокольчик»</w:t>
      </w: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color w:val="943634"/>
          <w:sz w:val="36"/>
          <w:szCs w:val="36"/>
        </w:rPr>
      </w:pPr>
    </w:p>
    <w:p w:rsidR="00090AFA" w:rsidRDefault="00090AFA" w:rsidP="000747FA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color w:val="943634"/>
          <w:sz w:val="36"/>
          <w:szCs w:val="36"/>
        </w:rPr>
      </w:pPr>
    </w:p>
    <w:p w:rsidR="00090AFA" w:rsidRPr="000747FA" w:rsidRDefault="00090AFA" w:rsidP="000747FA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943634"/>
          <w:sz w:val="36"/>
          <w:szCs w:val="36"/>
        </w:rPr>
      </w:pPr>
      <w:r w:rsidRPr="000747FA">
        <w:rPr>
          <w:rStyle w:val="t48"/>
          <w:sz w:val="28"/>
          <w:szCs w:val="28"/>
        </w:rPr>
        <w:t>Дети сидят или стоят по одной стороне комнаты. Воспитатель просит их отвернуться к стене и не поворачиваться. В это время няня с колокольчиком прячется от них, например за шкаф. Воспитатель предлагает послушать на звук где звенит колокольчик , и найти его. Дети поворачиваются и идут на звук, находят его , затем собираются около воспитателя. Тем временем няня переходит в другое место – и игра повторяется.</w:t>
      </w:r>
      <w:r w:rsidRPr="000747FA">
        <w:rPr>
          <w:sz w:val="28"/>
          <w:szCs w:val="28"/>
        </w:rPr>
        <w:br/>
      </w:r>
      <w:r w:rsidRPr="000747FA">
        <w:rPr>
          <w:rStyle w:val="t48"/>
          <w:sz w:val="28"/>
          <w:szCs w:val="28"/>
        </w:rPr>
        <w:t xml:space="preserve">Дети не должны смотреть, куда прячется няня. Для этого воспитатель собирает его около себя и отвлекает их внимание. Звонить в колокольчик сначала надо тихо потом громче. </w:t>
      </w:r>
      <w:r w:rsidRPr="000747FA">
        <w:rPr>
          <w:sz w:val="28"/>
          <w:szCs w:val="28"/>
        </w:rPr>
        <w:br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0747FA">
      <w:pPr>
        <w:pStyle w:val="NormalWeb"/>
        <w:tabs>
          <w:tab w:val="left" w:pos="2400"/>
        </w:tabs>
        <w:spacing w:before="0" w:beforeAutospacing="0" w:after="0" w:afterAutospacing="0"/>
      </w:pPr>
      <w:r>
        <w:tab/>
      </w: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601EC5">
      <w:pPr>
        <w:pStyle w:val="NormalWeb"/>
        <w:tabs>
          <w:tab w:val="left" w:pos="1455"/>
        </w:tabs>
        <w:spacing w:before="0" w:beforeAutospacing="0" w:after="0" w:afterAutospacing="0"/>
      </w:pPr>
    </w:p>
    <w:p w:rsidR="00090AFA" w:rsidRDefault="00090AFA" w:rsidP="00450994">
      <w:pPr>
        <w:pStyle w:val="NormalWeb"/>
        <w:spacing w:before="0" w:beforeAutospacing="0" w:after="0" w:afterAutospacing="0"/>
        <w:jc w:val="center"/>
      </w:pPr>
    </w:p>
    <w:p w:rsidR="00090AFA" w:rsidRDefault="00090AFA" w:rsidP="00601EC5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6" o:spid="_x0000_s1055" type="#_x0000_t202" style="position:absolute;left:0;text-align:left;margin-left:0;margin-top:0;width:415.5pt;height:245.45pt;z-index:251648000;visibility:visible;mso-wrap-style:none;mso-position-horizontal:center;mso-position-horizontal-relative:margin;mso-position-vertical:center;mso-position-vertical-relative:margin" filled="f" stroked="f">
            <v:fill o:detectmouseclick="t"/>
            <v:textbox>
              <w:txbxContent>
                <w:p w:rsidR="00090AFA" w:rsidRPr="00601EC5" w:rsidRDefault="00090AFA" w:rsidP="00601EC5">
                  <w:pPr>
                    <w:rPr>
                      <w:szCs w:val="96"/>
                    </w:rPr>
                  </w:pPr>
                </w:p>
              </w:txbxContent>
            </v:textbox>
            <w10:wrap type="square" anchorx="margin" anchory="margin"/>
          </v:shape>
        </w:pict>
      </w:r>
      <w:bookmarkStart w:id="0" w:name="_GoBack"/>
      <w:bookmarkEnd w:id="0"/>
    </w:p>
    <w:sectPr w:rsidR="00090AFA" w:rsidSect="00450994">
      <w:pgSz w:w="8391" w:h="11907" w:code="11"/>
      <w:pgMar w:top="170" w:right="170" w:bottom="170" w:left="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AFA" w:rsidRDefault="00090AFA" w:rsidP="00C60CCB">
      <w:pPr>
        <w:spacing w:after="0" w:line="240" w:lineRule="auto"/>
      </w:pPr>
      <w:r>
        <w:separator/>
      </w:r>
    </w:p>
  </w:endnote>
  <w:endnote w:type="continuationSeparator" w:id="0">
    <w:p w:rsidR="00090AFA" w:rsidRDefault="00090AFA" w:rsidP="00C6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AFA" w:rsidRDefault="00090AFA" w:rsidP="00C60CCB">
      <w:pPr>
        <w:spacing w:after="0" w:line="240" w:lineRule="auto"/>
      </w:pPr>
      <w:r>
        <w:separator/>
      </w:r>
    </w:p>
  </w:footnote>
  <w:footnote w:type="continuationSeparator" w:id="0">
    <w:p w:rsidR="00090AFA" w:rsidRDefault="00090AFA" w:rsidP="00C60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8F2"/>
    <w:rsid w:val="000747FA"/>
    <w:rsid w:val="00090AFA"/>
    <w:rsid w:val="000C1F09"/>
    <w:rsid w:val="00133892"/>
    <w:rsid w:val="001478F2"/>
    <w:rsid w:val="00153977"/>
    <w:rsid w:val="001D099B"/>
    <w:rsid w:val="001F5F05"/>
    <w:rsid w:val="0024018B"/>
    <w:rsid w:val="00291F20"/>
    <w:rsid w:val="00391A9E"/>
    <w:rsid w:val="00450994"/>
    <w:rsid w:val="004A695A"/>
    <w:rsid w:val="004E18E7"/>
    <w:rsid w:val="00601EC5"/>
    <w:rsid w:val="006B27A6"/>
    <w:rsid w:val="006E1505"/>
    <w:rsid w:val="008A6779"/>
    <w:rsid w:val="009149D4"/>
    <w:rsid w:val="009557EB"/>
    <w:rsid w:val="00A02AAC"/>
    <w:rsid w:val="00C60CCB"/>
    <w:rsid w:val="00D53F26"/>
    <w:rsid w:val="00D62587"/>
    <w:rsid w:val="00E0064F"/>
    <w:rsid w:val="00E62895"/>
    <w:rsid w:val="00E9140E"/>
    <w:rsid w:val="00E92DA1"/>
    <w:rsid w:val="00F359B9"/>
    <w:rsid w:val="00FC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8F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47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478F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1478F2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45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6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CC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6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CCB"/>
    <w:rPr>
      <w:rFonts w:cs="Times New Roman"/>
    </w:rPr>
  </w:style>
  <w:style w:type="character" w:customStyle="1" w:styleId="t47">
    <w:name w:val="t47"/>
    <w:basedOn w:val="DefaultParagraphFont"/>
    <w:uiPriority w:val="99"/>
    <w:rsid w:val="000747FA"/>
    <w:rPr>
      <w:rFonts w:cs="Times New Roman"/>
    </w:rPr>
  </w:style>
  <w:style w:type="character" w:customStyle="1" w:styleId="t48">
    <w:name w:val="t48"/>
    <w:basedOn w:val="DefaultParagraphFont"/>
    <w:uiPriority w:val="99"/>
    <w:rsid w:val="000747F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</TotalTime>
  <Pages>24</Pages>
  <Words>2382</Words>
  <Characters>13582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Арина</cp:lastModifiedBy>
  <cp:revision>15</cp:revision>
  <dcterms:created xsi:type="dcterms:W3CDTF">2013-09-30T16:53:00Z</dcterms:created>
  <dcterms:modified xsi:type="dcterms:W3CDTF">2013-11-25T17:33:00Z</dcterms:modified>
</cp:coreProperties>
</file>