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92C" w:rsidRPr="006D56A4" w:rsidRDefault="00F3392C" w:rsidP="006D56A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D56A4">
        <w:rPr>
          <w:rFonts w:ascii="Times New Roman" w:hAnsi="Times New Roman"/>
          <w:b/>
          <w:sz w:val="28"/>
          <w:szCs w:val="28"/>
        </w:rPr>
        <w:t>Путешествие по зимней стране.</w:t>
      </w:r>
    </w:p>
    <w:p w:rsidR="00F3392C" w:rsidRDefault="00F3392C" w:rsidP="006D56A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(проводы зимы, встреча весны)</w:t>
      </w:r>
    </w:p>
    <w:p w:rsidR="00F3392C" w:rsidRDefault="00F3392C" w:rsidP="006D56A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Поход-развлечение. Игра с детьми подготовительной группы.</w:t>
      </w:r>
    </w:p>
    <w:p w:rsidR="00F3392C" w:rsidRPr="00C27614" w:rsidRDefault="00F3392C" w:rsidP="00C2761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Детей встречают Зимушка-Зима и Весна-красавица.</w:t>
      </w:r>
      <w:r w:rsidRPr="00CE1DB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27614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348.75pt">
            <v:imagedata r:id="rId5" o:title=""/>
          </v:shape>
        </w:pict>
      </w:r>
    </w:p>
    <w:p w:rsidR="00F3392C" w:rsidRDefault="00F3392C" w:rsidP="006D56A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Зима говорит:</w:t>
      </w:r>
    </w:p>
    <w:p w:rsidR="00F3392C" w:rsidRDefault="00F3392C" w:rsidP="006D56A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Здравствуйте, ребятки и уважаемые взрослые. Послушайте одну историю:</w:t>
      </w:r>
    </w:p>
    <w:p w:rsidR="00F3392C" w:rsidRDefault="00F3392C" w:rsidP="006D56A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Повстречались однажды Зима и Весна и решили устроить деткам праздник ,веселье.</w:t>
      </w:r>
    </w:p>
    <w:p w:rsidR="00F3392C" w:rsidRDefault="00F3392C" w:rsidP="006D56A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пригласили они хороших и умных ребяток к себе в гости – в лес.</w:t>
      </w:r>
    </w:p>
    <w:p w:rsidR="00F3392C" w:rsidRDefault="00F3392C" w:rsidP="006D56A4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6" type="#_x0000_t75" style="position:absolute;margin-left:189pt;margin-top:12.25pt;width:270pt;height:202.5pt;z-index:251658240">
            <v:imagedata r:id="rId6" o:title="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>Тех ребяток, которые любят природу - говорит Весна.</w:t>
      </w:r>
    </w:p>
    <w:p w:rsidR="00F3392C" w:rsidRPr="00CE1DB4" w:rsidRDefault="00F3392C" w:rsidP="006D56A4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Предлагаем вам отправиться в путешествие … Но вначале скажите нам, ребята, что берут с собой путешественники, чтобы не сбиться с пути? ( компас )</w:t>
      </w:r>
      <w:r w:rsidRPr="00CE1DB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3392C" w:rsidRDefault="00F3392C" w:rsidP="006D56A4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Зима: Как без компаса можно определить стороны света? </w:t>
      </w:r>
    </w:p>
    <w:p w:rsidR="00F3392C" w:rsidRDefault="00F3392C" w:rsidP="002D496F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D496F">
        <w:rPr>
          <w:rFonts w:ascii="Times New Roman" w:hAnsi="Times New Roman"/>
          <w:sz w:val="24"/>
          <w:szCs w:val="24"/>
        </w:rPr>
        <w:t>По звездам. Если встать лицом к Полярной звезде – это север, сзади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496F">
        <w:rPr>
          <w:rFonts w:ascii="Times New Roman" w:hAnsi="Times New Roman"/>
          <w:sz w:val="24"/>
          <w:szCs w:val="24"/>
        </w:rPr>
        <w:t>- юг,</w:t>
      </w:r>
      <w:r>
        <w:rPr>
          <w:rFonts w:ascii="Times New Roman" w:hAnsi="Times New Roman"/>
          <w:sz w:val="24"/>
          <w:szCs w:val="24"/>
        </w:rPr>
        <w:t xml:space="preserve"> справа- восток, а слева - запад.</w:t>
      </w:r>
    </w:p>
    <w:p w:rsidR="00F3392C" w:rsidRDefault="00F3392C" w:rsidP="002D496F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солнышку. Всходит на востоке, а заходит на западе.</w:t>
      </w:r>
    </w:p>
    <w:p w:rsidR="00F3392C" w:rsidRDefault="00F3392C" w:rsidP="002D496F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веткам деревьев: с северной стороны веточек меньше, а ствол покрыт мхом.</w:t>
      </w:r>
    </w:p>
    <w:p w:rsidR="00F3392C" w:rsidRDefault="00F3392C" w:rsidP="007A0336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7A0336">
        <w:rPr>
          <w:rFonts w:ascii="Times New Roman" w:hAnsi="Times New Roman"/>
          <w:sz w:val="24"/>
          <w:szCs w:val="24"/>
        </w:rPr>
        <w:t>По муравейникам –</w:t>
      </w:r>
      <w:r>
        <w:rPr>
          <w:rFonts w:ascii="Times New Roman" w:hAnsi="Times New Roman"/>
          <w:sz w:val="24"/>
          <w:szCs w:val="24"/>
        </w:rPr>
        <w:t xml:space="preserve"> они </w:t>
      </w:r>
      <w:r w:rsidRPr="007A0336">
        <w:rPr>
          <w:rFonts w:ascii="Times New Roman" w:hAnsi="Times New Roman"/>
          <w:sz w:val="24"/>
          <w:szCs w:val="24"/>
        </w:rPr>
        <w:t>располагаются с южной стороны дерева, там теплее.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Молодцы, ребята! Мы дарим вам карту-схему, чтобы путь ваш был удачен, и путешествие стало интереснее.</w:t>
      </w:r>
    </w:p>
    <w:p w:rsidR="00F3392C" w:rsidRPr="00CE1DB4" w:rsidRDefault="00F3392C" w:rsidP="00CE1DB4">
      <w:pPr>
        <w:pStyle w:val="ListParagraph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Весна: Не доходя 10-</w:t>
      </w:r>
      <w:smartTag w:uri="urn:schemas-microsoft-com:office:smarttags" w:element="metricconverter">
        <w:smartTagPr>
          <w:attr w:name="ProductID" w:val="15 м"/>
        </w:smartTagPr>
        <w:r>
          <w:rPr>
            <w:rFonts w:ascii="Times New Roman" w:hAnsi="Times New Roman"/>
            <w:sz w:val="24"/>
            <w:szCs w:val="24"/>
          </w:rPr>
          <w:t>15 м</w:t>
        </w:r>
      </w:smartTag>
      <w:r>
        <w:rPr>
          <w:rFonts w:ascii="Times New Roman" w:hAnsi="Times New Roman"/>
          <w:sz w:val="24"/>
          <w:szCs w:val="24"/>
        </w:rPr>
        <w:t>. до стоянки, предлагает каждому на глаз определить сколько шагов осталось ему пройти. А сейчас давайте проверим, правильно ли мы определили. (Можно подгонять: увеличивать длину шага или уменьшать)</w:t>
      </w:r>
      <w:r w:rsidRPr="00CE1DB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E1DB4">
        <w:rPr>
          <w:rFonts w:ascii="Times New Roman" w:hAnsi="Times New Roman"/>
          <w:sz w:val="24"/>
          <w:szCs w:val="24"/>
        </w:rPr>
        <w:pict>
          <v:shape id="_x0000_i1026" type="#_x0000_t75" style="width:390.75pt;height:297.75pt">
            <v:imagedata r:id="rId7" o:title=""/>
          </v:shape>
        </w:pic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Остановка на открытом пространстве. Рассматриваем многоярусность леса: 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Верхний ярус – сосны (самые высокие деревья);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Ярус пониже – ели и лиственные деревья;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Следующий ярус – высокие кустарники (сирень, малина, шиповник, подрастающие деревья).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left:0;text-align:left;margin-left:189pt;margin-top:18.65pt;width:279.75pt;height:210pt;z-index:251659264">
            <v:imagedata r:id="rId8" o:title="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>Самый низкий ярус – трава и кустарнички (черника, брусника). Зимой нижний ярус находится под снегом.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лесу человек гость. Здесь есть свои правила. Ребята, какое очень важное правило нужно соблюдать в лесу зимой? – спрашивает Весна. (Зимой веточки хрупкие и ходить нужно осторожно) </w:t>
      </w:r>
    </w:p>
    <w:p w:rsidR="00F3392C" w:rsidRPr="00CE1DB4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Весна предлагает поиграть в игру «Северный и южный ветер»</w:t>
      </w:r>
      <w:r w:rsidRPr="00CE1DB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3392C" w:rsidRPr="00CE1DB4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сверяем свой путь с картой-схемой. Следующая остановка «Птичья столовая»</w:t>
      </w:r>
      <w:r w:rsidRPr="00CE1DB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E1DB4">
        <w:rPr>
          <w:rFonts w:ascii="Times New Roman" w:hAnsi="Times New Roman"/>
          <w:sz w:val="24"/>
          <w:szCs w:val="24"/>
        </w:rPr>
        <w:pict>
          <v:shape id="_x0000_i1027" type="#_x0000_t75" style="width:467.25pt;height:350.25pt">
            <v:imagedata r:id="rId9" o:title=""/>
          </v:shape>
        </w:pic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нее дети идут, подражая движениям животных и птиц.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Висит кормушка и Зимушка-Зима загадывает загадку: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«В зимний день среди ветвей, 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Стол накрыли для гостей»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Давайте назовем зимующих птиц. (Дети перечисляют)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Вступает в разговор Весна: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теперь назовите перелетных птиц. (Дети перечисляют)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Ребята,  давайте вспомним стихотворение о зимующих  птицах «Покормите птиц зимой» (дети рассказывают). 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Покормите птиц зимой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Пусть со всех концов,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вам слетятся, как домой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Птицы на крыльцо.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гибнет их, не счесть,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Видеть тяжело.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ведь в вашем сердце есть 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для них тепло.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Зима предлагает покормить птичек пшеном (насыпать в кормушку)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Весна рассказывает детям приметы о птицах:</w:t>
      </w:r>
    </w:p>
    <w:p w:rsidR="00F3392C" w:rsidRDefault="00F3392C" w:rsidP="006D56A4">
      <w:pPr>
        <w:pStyle w:val="ListParagraph"/>
        <w:numPr>
          <w:ilvl w:val="0"/>
          <w:numId w:val="2"/>
        </w:numPr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Вороны и галки садятся на верхушки деревьев – к морозу;</w:t>
      </w:r>
    </w:p>
    <w:p w:rsidR="00F3392C" w:rsidRDefault="00F3392C" w:rsidP="006D56A4">
      <w:pPr>
        <w:pStyle w:val="ListParagraph"/>
        <w:numPr>
          <w:ilvl w:val="0"/>
          <w:numId w:val="2"/>
        </w:numPr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Увидел грача – весну встречай;</w:t>
      </w:r>
    </w:p>
    <w:p w:rsidR="00F3392C" w:rsidRDefault="00F3392C" w:rsidP="006D56A4">
      <w:pPr>
        <w:pStyle w:val="ListParagraph"/>
        <w:numPr>
          <w:ilvl w:val="0"/>
          <w:numId w:val="2"/>
        </w:numPr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Ласточка прилетела - скоро гром грянет.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Зима предлагает игру «Веселый бубен»</w:t>
      </w:r>
    </w:p>
    <w:p w:rsidR="00F3392C" w:rsidRPr="00C27614" w:rsidRDefault="00F3392C" w:rsidP="00C27614">
      <w:pPr>
        <w:pStyle w:val="ListParagraph"/>
        <w:ind w:left="927"/>
        <w:jc w:val="center"/>
        <w:rPr>
          <w:rFonts w:ascii="Times New Roman" w:hAnsi="Times New Roman"/>
          <w:sz w:val="24"/>
          <w:szCs w:val="24"/>
        </w:rPr>
      </w:pPr>
      <w:r w:rsidRPr="00C27614">
        <w:rPr>
          <w:rFonts w:ascii="Times New Roman" w:hAnsi="Times New Roman"/>
          <w:sz w:val="24"/>
          <w:szCs w:val="24"/>
        </w:rPr>
        <w:pict>
          <v:shape id="_x0000_i1028" type="#_x0000_t75" style="width:403.5pt;height:302.25pt">
            <v:imagedata r:id="rId10" o:title=""/>
          </v:shape>
        </w:pic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Ну-ка, бубен, позвони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Всех детишек собери,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Проведем сегодня праздник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Пусть сердит Мороз-проказник.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встают в круг и, передавая по кругу бубен, говорят слова: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«Ты беги сегодня, бубен, 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8" type="#_x0000_t75" style="position:absolute;left:0;text-align:left;margin-left:162pt;margin-top:57.6pt;width:309pt;height:231.75pt;z-index:251660288">
            <v:imagedata r:id="rId11" o:title="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>Быстро, быстро по рукам,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кого веселый бубен,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Тот движение покажет нам»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Зима приглашает детей на остановку «Снег и лед»</w:t>
      </w:r>
      <w:r w:rsidRPr="00C2761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Детям загадывает загадку: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Скатерть бела,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поле одела»</w:t>
      </w:r>
    </w:p>
    <w:p w:rsidR="00F3392C" w:rsidRDefault="00F3392C" w:rsidP="006D56A4">
      <w:pPr>
        <w:pStyle w:val="ListParagraph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детям:</w:t>
      </w:r>
    </w:p>
    <w:p w:rsidR="00F3392C" w:rsidRDefault="00F3392C" w:rsidP="006D56A4">
      <w:pPr>
        <w:pStyle w:val="ListParagraph"/>
        <w:numPr>
          <w:ilvl w:val="0"/>
          <w:numId w:val="3"/>
        </w:numPr>
        <w:ind w:left="993" w:hanging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снег? Из чего он состоит? ( Из снежинок)</w:t>
      </w:r>
    </w:p>
    <w:p w:rsidR="00F3392C" w:rsidRDefault="00F3392C" w:rsidP="006D56A4">
      <w:pPr>
        <w:pStyle w:val="ListParagraph"/>
        <w:numPr>
          <w:ilvl w:val="0"/>
          <w:numId w:val="3"/>
        </w:numPr>
        <w:ind w:left="993" w:hanging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полезен снег?</w:t>
      </w:r>
    </w:p>
    <w:p w:rsidR="00F3392C" w:rsidRDefault="00F3392C" w:rsidP="006D56A4">
      <w:pPr>
        <w:pStyle w:val="ListParagraph"/>
        <w:numPr>
          <w:ilvl w:val="0"/>
          <w:numId w:val="3"/>
        </w:numPr>
        <w:ind w:left="993" w:hanging="240"/>
        <w:jc w:val="both"/>
        <w:rPr>
          <w:rFonts w:ascii="Times New Roman" w:hAnsi="Times New Roman"/>
          <w:sz w:val="24"/>
          <w:szCs w:val="24"/>
        </w:rPr>
      </w:pPr>
      <w:r w:rsidRPr="000401DE">
        <w:rPr>
          <w:rFonts w:ascii="Times New Roman" w:hAnsi="Times New Roman"/>
          <w:sz w:val="24"/>
          <w:szCs w:val="24"/>
        </w:rPr>
        <w:t>Какой бывает снег?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01DE">
        <w:rPr>
          <w:rFonts w:ascii="Times New Roman" w:hAnsi="Times New Roman"/>
          <w:sz w:val="24"/>
          <w:szCs w:val="24"/>
        </w:rPr>
        <w:t>(Липкий, рассыпчатый, грязный и т.д.</w:t>
      </w:r>
      <w:r>
        <w:rPr>
          <w:rFonts w:ascii="Times New Roman" w:hAnsi="Times New Roman"/>
          <w:sz w:val="24"/>
          <w:szCs w:val="24"/>
        </w:rPr>
        <w:t>)</w:t>
      </w:r>
    </w:p>
    <w:p w:rsidR="00F3392C" w:rsidRDefault="00F3392C" w:rsidP="006D56A4">
      <w:pPr>
        <w:pStyle w:val="ListParagraph"/>
        <w:numPr>
          <w:ilvl w:val="0"/>
          <w:numId w:val="3"/>
        </w:numPr>
        <w:ind w:left="993" w:hanging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опасен гололед?</w:t>
      </w:r>
    </w:p>
    <w:p w:rsidR="00F3392C" w:rsidRDefault="00F3392C" w:rsidP="000401DE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Весна предлагает деткам прочитать стихи о зиме и о весне.</w:t>
      </w:r>
    </w:p>
    <w:p w:rsidR="00F3392C" w:rsidRDefault="00F3392C" w:rsidP="000401DE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далее Зима и Весна организуют с детьми игры:</w:t>
      </w:r>
    </w:p>
    <w:p w:rsidR="00F3392C" w:rsidRDefault="00F3392C" w:rsidP="000401DE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«Сбей сосульку», «Пронеси и не урони», «Пробеги на 3 ногах» (Дети бегут в паре)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Заканчивается веселое путешествие игрой «Веснянка»</w:t>
      </w:r>
    </w:p>
    <w:p w:rsidR="00F3392C" w:rsidRDefault="00F3392C" w:rsidP="006D56A4">
      <w:pPr>
        <w:pStyle w:val="ListParagraph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Зима и Весна угощают детей и родителей блинами и приглашают попить чай со сладостями. </w:t>
      </w:r>
    </w:p>
    <w:p w:rsidR="00F3392C" w:rsidRPr="00C27614" w:rsidRDefault="00F3392C" w:rsidP="00C27614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C27614">
        <w:rPr>
          <w:rFonts w:ascii="Times New Roman" w:hAnsi="Times New Roman"/>
          <w:sz w:val="24"/>
          <w:szCs w:val="24"/>
        </w:rPr>
        <w:pict>
          <v:shape id="_x0000_i1029" type="#_x0000_t75" style="width:447.75pt;height:336pt">
            <v:imagedata r:id="rId12" o:title=""/>
          </v:shape>
        </w:pict>
      </w:r>
    </w:p>
    <w:p w:rsidR="00F3392C" w:rsidRPr="007A0336" w:rsidRDefault="00F3392C" w:rsidP="00852B2C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</w:p>
    <w:p w:rsidR="00F3392C" w:rsidRDefault="00F3392C">
      <w:pPr>
        <w:rPr>
          <w:rFonts w:ascii="Times New Roman" w:hAnsi="Times New Roman"/>
          <w:sz w:val="24"/>
          <w:szCs w:val="24"/>
        </w:rPr>
      </w:pPr>
    </w:p>
    <w:p w:rsidR="00F3392C" w:rsidRPr="00077B30" w:rsidRDefault="00F3392C">
      <w:pPr>
        <w:rPr>
          <w:rFonts w:ascii="Times New Roman" w:hAnsi="Times New Roman"/>
          <w:sz w:val="24"/>
          <w:szCs w:val="24"/>
        </w:rPr>
      </w:pPr>
    </w:p>
    <w:sectPr w:rsidR="00F3392C" w:rsidRPr="00077B30" w:rsidSect="006A4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C0C33"/>
    <w:multiLevelType w:val="hybridMultilevel"/>
    <w:tmpl w:val="CE343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4A21EA"/>
    <w:multiLevelType w:val="hybridMultilevel"/>
    <w:tmpl w:val="DB48079A"/>
    <w:lvl w:ilvl="0" w:tplc="04190001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2">
    <w:nsid w:val="7EE86E7E"/>
    <w:multiLevelType w:val="hybridMultilevel"/>
    <w:tmpl w:val="5AD64B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7B30"/>
    <w:rsid w:val="000401DE"/>
    <w:rsid w:val="00077B30"/>
    <w:rsid w:val="00192DDF"/>
    <w:rsid w:val="00295169"/>
    <w:rsid w:val="002D496F"/>
    <w:rsid w:val="00361017"/>
    <w:rsid w:val="005D4CD3"/>
    <w:rsid w:val="006A4944"/>
    <w:rsid w:val="006D4998"/>
    <w:rsid w:val="006D56A4"/>
    <w:rsid w:val="007A0336"/>
    <w:rsid w:val="00852B2C"/>
    <w:rsid w:val="0089350A"/>
    <w:rsid w:val="009E3C7E"/>
    <w:rsid w:val="00A70E59"/>
    <w:rsid w:val="00C10267"/>
    <w:rsid w:val="00C23319"/>
    <w:rsid w:val="00C27614"/>
    <w:rsid w:val="00C30EB4"/>
    <w:rsid w:val="00CE1DB4"/>
    <w:rsid w:val="00D31237"/>
    <w:rsid w:val="00D406A6"/>
    <w:rsid w:val="00DE7F6A"/>
    <w:rsid w:val="00E5542C"/>
    <w:rsid w:val="00EB20DC"/>
    <w:rsid w:val="00F23964"/>
    <w:rsid w:val="00F33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4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D49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5</Pages>
  <Words>545</Words>
  <Characters>3112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Путешествие по зимней стране</dc:title>
  <dc:subject/>
  <dc:creator>Admin</dc:creator>
  <cp:keywords/>
  <dc:description/>
  <cp:lastModifiedBy>Дмитрий</cp:lastModifiedBy>
  <cp:revision>2</cp:revision>
  <dcterms:created xsi:type="dcterms:W3CDTF">2013-03-31T18:24:00Z</dcterms:created>
  <dcterms:modified xsi:type="dcterms:W3CDTF">2013-03-31T18:24:00Z</dcterms:modified>
</cp:coreProperties>
</file>