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202746">
        <w:rPr>
          <w:b/>
          <w:bCs/>
          <w:color w:val="000000"/>
          <w:sz w:val="28"/>
          <w:szCs w:val="28"/>
        </w:rPr>
        <w:t>Урок</w:t>
      </w:r>
      <w:r>
        <w:rPr>
          <w:b/>
          <w:bCs/>
          <w:color w:val="000000"/>
          <w:sz w:val="28"/>
          <w:szCs w:val="28"/>
        </w:rPr>
        <w:t xml:space="preserve"> - п</w:t>
      </w:r>
      <w:r w:rsidRPr="00202746">
        <w:rPr>
          <w:b/>
          <w:bCs/>
          <w:color w:val="000000"/>
          <w:sz w:val="28"/>
          <w:szCs w:val="28"/>
        </w:rPr>
        <w:t xml:space="preserve">освящение в </w:t>
      </w:r>
      <w:r>
        <w:rPr>
          <w:b/>
          <w:bCs/>
          <w:color w:val="000000"/>
          <w:sz w:val="28"/>
          <w:szCs w:val="28"/>
        </w:rPr>
        <w:t>астронавты</w:t>
      </w:r>
      <w:r w:rsidRPr="00202746">
        <w:rPr>
          <w:b/>
          <w:bCs/>
          <w:color w:val="000000"/>
          <w:sz w:val="28"/>
          <w:szCs w:val="28"/>
        </w:rPr>
        <w:t xml:space="preserve"> «Мифы и звезды»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 xml:space="preserve">Цель: </w:t>
      </w:r>
      <w:r w:rsidRPr="00202746">
        <w:rPr>
          <w:color w:val="000000"/>
          <w:sz w:val="28"/>
          <w:szCs w:val="28"/>
        </w:rPr>
        <w:t>развитие познавательных интересов</w:t>
      </w:r>
      <w:r>
        <w:rPr>
          <w:color w:val="000000"/>
          <w:sz w:val="28"/>
          <w:szCs w:val="28"/>
        </w:rPr>
        <w:t xml:space="preserve"> детей</w:t>
      </w:r>
      <w:r w:rsidRPr="00202746">
        <w:rPr>
          <w:color w:val="000000"/>
          <w:sz w:val="28"/>
          <w:szCs w:val="28"/>
        </w:rPr>
        <w:t xml:space="preserve">, расширить знания детей о космосе, дать представление о строении ракеты; развивать внимание, мышление, память, конструкторские способности.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Оформление и оборудование: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1.    Тема урока-посвящения.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2.    Раздаточный материал для конкурсов «Найди одинаковые Корабли» и «Путь к звезде».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3.   Фотографии Ю.Гагарина и других космонавтов.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4.    Карточки с буквами для составления слов в конкурсе «Мифы и звезды».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5.    Компьютерная презентация, проектор, компьютер, интерактивная доска.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Ход игры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№1</w:t>
      </w:r>
    </w:p>
    <w:p w:rsidR="000076E0" w:rsidRPr="00B8023A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Безымянный" style="width:3in;height:171.75pt;visibility:visible" o:bordertopcolor="black" o:borderleftcolor="black" o:borderbottomcolor="black" o:borderrightcolor="black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613F41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Учитель</w:t>
      </w:r>
      <w:r w:rsidRPr="00202746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613F41">
        <w:rPr>
          <w:bCs/>
          <w:iCs/>
          <w:color w:val="000000"/>
          <w:sz w:val="28"/>
          <w:szCs w:val="28"/>
        </w:rPr>
        <w:t>12 апреля в нашей стране отмечается День космонавтики.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№2</w:t>
      </w:r>
    </w:p>
    <w:p w:rsidR="000076E0" w:rsidRPr="003B3061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2" o:spid="_x0000_i1026" type="#_x0000_t75" alt="Безымянный" style="width:237pt;height:184.5pt;visibility:visible" o:bordertopcolor="black" o:borderleftcolor="black" o:borderbottomcolor="black" o:borderrightcolor="black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Нашей стране принадлежит особое место на страницах истории освоения космоса. Большинство из этих страниц начинаются слова</w:t>
      </w:r>
      <w:r w:rsidRPr="00202746">
        <w:rPr>
          <w:color w:val="000000"/>
          <w:sz w:val="28"/>
          <w:szCs w:val="28"/>
        </w:rPr>
        <w:softHyphen/>
        <w:t>ри «Первыми в мире...»: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запустили искусственный спутник Земли;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совершили пилотируемый космический полет;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направили космическую станцию на Луну;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создали искусственный спутник Луны;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вышли в открытый космос;</w:t>
      </w:r>
    </w:p>
    <w:p w:rsidR="000076E0" w:rsidRPr="00202746" w:rsidRDefault="000076E0" w:rsidP="008D78D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202746">
        <w:rPr>
          <w:color w:val="000000"/>
          <w:sz w:val="28"/>
          <w:szCs w:val="28"/>
        </w:rPr>
        <w:t>первыми осуществили полет автоматических станций к Вене</w:t>
      </w:r>
      <w:r w:rsidRPr="00202746">
        <w:rPr>
          <w:color w:val="000000"/>
          <w:sz w:val="28"/>
          <w:szCs w:val="28"/>
        </w:rPr>
        <w:softHyphen/>
        <w:t>ре и Марсу.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№3</w:t>
      </w:r>
    </w:p>
    <w:p w:rsidR="000076E0" w:rsidRPr="0052660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>
        <w:rPr>
          <w:noProof/>
        </w:rPr>
        <w:pict>
          <v:shape id="Рисунок 3" o:spid="_x0000_i1027" type="#_x0000_t75" alt="Безымянный" style="width:192pt;height:149.25pt;visibility:visible" o:bordertopcolor="black" o:borderleftcolor="black" o:borderbottomcolor="black" o:borderrightcolor="black">
            <v:imagedata r:id="rId9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t xml:space="preserve">    </w:t>
      </w:r>
      <w:r>
        <w:rPr>
          <w:noProof/>
        </w:rPr>
        <w:pict>
          <v:shape id="Рисунок 4" o:spid="_x0000_i1028" type="#_x0000_t75" alt="Безымянный" style="width:198pt;height:149.25pt;visibility:visible" o:bordertopcolor="black" o:borderleftcolor="black" o:borderbottomcolor="black" o:borderrightcolor="black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>В этот день 12 апреля 1961 ода был совершён первый в истории человечества полёт вокруг Земли на космическом корабле с человеком на борту. Им был Ю. Гагарин (показываем фото). Первой женщиной космонавтом была … (ответ: Валентина Николаевна Терешкова).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 xml:space="preserve">Кто знает, как назывался космический корабль, на котором в течении 108 минут (1 час 48 минут) Гагарин облетел Землю?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№4</w:t>
      </w:r>
    </w:p>
    <w:p w:rsidR="000076E0" w:rsidRPr="002D3AEA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>
        <w:rPr>
          <w:noProof/>
        </w:rPr>
        <w:pict>
          <v:shape id="Рисунок 5" o:spid="_x0000_i1029" type="#_x0000_t75" alt="Безымянный" style="width:183pt;height:140.25pt;visibility:visible" o:bordertopcolor="black" o:borderleftcolor="black" o:borderbottomcolor="black" o:borderrightcolor="black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 xml:space="preserve">Найдите его название среди следующих слов: (ОТВЕТ внизу: </w:t>
      </w:r>
      <w:r w:rsidRPr="00202746">
        <w:rPr>
          <w:b/>
          <w:color w:val="FF0000"/>
          <w:sz w:val="28"/>
          <w:szCs w:val="28"/>
        </w:rPr>
        <w:t>восток</w:t>
      </w:r>
      <w:r w:rsidRPr="00202746">
        <w:rPr>
          <w:sz w:val="28"/>
          <w:szCs w:val="28"/>
        </w:rPr>
        <w:t xml:space="preserve">).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 xml:space="preserve">Кто же придумал ракету – это чудо техники?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№5</w:t>
      </w:r>
    </w:p>
    <w:p w:rsidR="000076E0" w:rsidRPr="0021112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>
        <w:rPr>
          <w:noProof/>
        </w:rPr>
        <w:pict>
          <v:shape id="Рисунок 6" o:spid="_x0000_i1030" type="#_x0000_t75" alt="Безымянный" style="width:189pt;height:147pt;visibility:visible" o:bordertopcolor="black" o:borderleftcolor="black" o:borderbottomcolor="black" o:borderrightcolor="black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>Им был человек, учёный с очень трудной фамилией – Циолковский Константин Эдуардович. А построил ракету спустя много лет конструктор Королёв Сергей Павлович.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sz w:val="28"/>
          <w:szCs w:val="28"/>
        </w:rPr>
      </w:pPr>
      <w:r w:rsidRPr="00202746">
        <w:rPr>
          <w:b/>
          <w:i/>
          <w:sz w:val="28"/>
          <w:szCs w:val="28"/>
        </w:rPr>
        <w:t>Демонстрируется страница №6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</w:rPr>
        <w:pict>
          <v:shape id="Рисунок 2" o:spid="_x0000_s1026" type="#_x0000_t75" alt="Безымянный" style="position:absolute;left:0;text-align:left;margin-left:261pt;margin-top:12.65pt;width:189pt;height:146.65pt;z-index:251658240;visibility:visible" stroked="t" strokeweight=".25pt">
            <v:imagedata r:id="rId13" o:title=""/>
            <w10:wrap type="square"/>
          </v:shape>
        </w:pict>
      </w:r>
      <w:r w:rsidRPr="00202746">
        <w:rPr>
          <w:sz w:val="28"/>
          <w:szCs w:val="28"/>
        </w:rPr>
        <w:t xml:space="preserve">Сама ракета называется «РАКЕТА-НОСИТЕЛЬ». Потому что её основной задачей является – доставить груз в космос. В данном случае грузом является космический корабль. Он занимаете совсем небольшую часть в этом устройстве.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 xml:space="preserve">Одной ракете такой груз в космос не поднять. Для этой цели используются  сразу 3 ракеты, поставленные друг на друга. Они называются ступенями. Самая сильная ступень – ПЕРВАЯ.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>Когда на старте звучит команда «ПУСК!», включается первая ступень и поднимает всю конструкцию в воздух. Топливо в ней быстро сгорает, баки пустеют и она становиться больше не нужна, поэтому автоматически отбрасывается в атмосфере (учитель может убирает на доске нижнюю часть ракеты, т.е. сымитировать отсоединение ступени).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>Начинает работать вторая ступень.</w:t>
      </w:r>
      <w:r>
        <w:rPr>
          <w:noProof/>
        </w:rPr>
        <w:pict>
          <v:shape id="Рисунок 3" o:spid="_x0000_s1027" type="#_x0000_t75" alt="Безымянный" style="position:absolute;left:0;text-align:left;margin-left:0;margin-top:17.95pt;width:229.5pt;height:178.5pt;z-index:251659264;visibility:visible;mso-position-horizontal-relative:text;mso-position-vertical-relative:text" stroked="t" strokeweight=".25pt">
            <v:imagedata r:id="rId14" o:title=""/>
            <w10:wrap type="square"/>
          </v:shape>
        </w:pict>
      </w:r>
      <w:r>
        <w:rPr>
          <w:sz w:val="28"/>
          <w:szCs w:val="28"/>
        </w:rPr>
        <w:t xml:space="preserve"> </w:t>
      </w:r>
      <w:r w:rsidRPr="00202746">
        <w:rPr>
          <w:sz w:val="28"/>
          <w:szCs w:val="28"/>
        </w:rPr>
        <w:t>Когда кончиться горючее, то и средняя ступень отсоединиться и с ней произойдёт то же самое, что и с первой  ступенью (учитель убирает на доске следующую часть ракеты, т.е. имитирует отсоединение следующей ступени).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>Включается третья, последняя ступень. Третья ступень ещё сильнее разгоняет космический корабль – он набирает первую космическую скорость и выходит на орбиту, его постоянную дорогу вокруг Земли. Третья ступень также отсоединяется, и дальше корабль летит один.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Сегодня вас ждут занимательные испытания и интересная информация о созвездиях. Итак, в путь!</w:t>
      </w:r>
    </w:p>
    <w:p w:rsidR="000076E0" w:rsidRPr="00202746" w:rsidRDefault="000076E0" w:rsidP="008D78D3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202746">
        <w:rPr>
          <w:b/>
          <w:bCs/>
          <w:color w:val="000000"/>
          <w:sz w:val="28"/>
          <w:szCs w:val="28"/>
        </w:rPr>
        <w:t>Формирование и представление команд.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8"/>
          <w:szCs w:val="28"/>
        </w:rPr>
      </w:pPr>
      <w:r w:rsidRPr="00202746">
        <w:rPr>
          <w:b/>
          <w:i/>
          <w:color w:val="000000"/>
          <w:sz w:val="28"/>
          <w:szCs w:val="28"/>
        </w:rPr>
        <w:t>Демонстрируется страница №7</w:t>
      </w:r>
    </w:p>
    <w:p w:rsidR="000076E0" w:rsidRPr="00262122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>
        <w:rPr>
          <w:noProof/>
        </w:rPr>
        <w:pict>
          <v:shape id="Рисунок 7" o:spid="_x0000_i1031" type="#_x0000_t75" alt="Безымянный" style="width:228pt;height:174.75pt;visibility:visible" o:bordertopcolor="black" o:borderleftcolor="black" o:borderbottomcolor="black" o:borderrightcolor="black">
            <v:imagedata r:id="rId15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0076E0" w:rsidRPr="00202746" w:rsidRDefault="000076E0" w:rsidP="008D78D3">
      <w:pPr>
        <w:shd w:val="clear" w:color="auto" w:fill="FFFFFF"/>
        <w:tabs>
          <w:tab w:val="left" w:pos="5910"/>
        </w:tabs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202746">
        <w:rPr>
          <w:b/>
          <w:bCs/>
          <w:color w:val="000000"/>
          <w:sz w:val="28"/>
          <w:szCs w:val="28"/>
        </w:rPr>
        <w:t>3. Конкурсы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3.1. «Назови корабль» Демонстрируется страница №8</w:t>
      </w:r>
    </w:p>
    <w:p w:rsidR="000076E0" w:rsidRPr="00A415CD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8" o:spid="_x0000_i1032" type="#_x0000_t75" alt="Безымянный" style="width:198pt;height:151.5pt;visibility:visible" o:bordertopcolor="black" o:borderleftcolor="black" o:borderbottomcolor="black" o:borderrightcolor="black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i/>
          <w:color w:val="000000"/>
          <w:sz w:val="28"/>
          <w:szCs w:val="28"/>
          <w:u w:val="single"/>
        </w:rPr>
        <w:t>Цель</w:t>
      </w:r>
      <w:r w:rsidRPr="00202746">
        <w:rPr>
          <w:color w:val="000000"/>
          <w:sz w:val="28"/>
          <w:szCs w:val="28"/>
        </w:rPr>
        <w:t>: из букв сложить название корабля (перемещая буквы на доске). Побеждает коман</w:t>
      </w:r>
      <w:r w:rsidRPr="00202746">
        <w:rPr>
          <w:color w:val="000000"/>
          <w:sz w:val="28"/>
          <w:szCs w:val="28"/>
        </w:rPr>
        <w:softHyphen/>
        <w:t xml:space="preserve">да, которая справится с заданием быстрее. Каждая команда предоставляет одного участника, которые выполняют это задание у доски на время. 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6"/>
        <w:gridCol w:w="1066"/>
        <w:gridCol w:w="1056"/>
        <w:gridCol w:w="1056"/>
        <w:gridCol w:w="1046"/>
        <w:gridCol w:w="1075"/>
      </w:tblGrid>
      <w:tr w:rsidR="000076E0" w:rsidRPr="00202746" w:rsidTr="001A4BB8">
        <w:trPr>
          <w:trHeight w:val="576"/>
          <w:jc w:val="center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sz w:val="28"/>
                <w:szCs w:val="28"/>
              </w:rPr>
              <w:t>Р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sz w:val="28"/>
                <w:szCs w:val="28"/>
              </w:rPr>
              <w:t>У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А</w:t>
            </w:r>
          </w:p>
        </w:tc>
      </w:tr>
      <w:tr w:rsidR="000076E0" w:rsidRPr="00202746" w:rsidTr="001A4BB8">
        <w:trPr>
          <w:trHeight w:val="298"/>
          <w:jc w:val="center"/>
        </w:trPr>
        <w:tc>
          <w:tcPr>
            <w:tcW w:w="636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76E0" w:rsidRPr="00202746" w:rsidTr="001A4BB8">
        <w:trPr>
          <w:trHeight w:val="586"/>
          <w:jc w:val="center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sz w:val="28"/>
                <w:szCs w:val="28"/>
              </w:rPr>
              <w:t>В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sz w:val="28"/>
                <w:szCs w:val="28"/>
              </w:rPr>
              <w:t>З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02746">
              <w:rPr>
                <w:color w:val="000000"/>
                <w:sz w:val="28"/>
                <w:szCs w:val="28"/>
              </w:rPr>
              <w:t>А</w:t>
            </w:r>
          </w:p>
        </w:tc>
      </w:tr>
    </w:tbl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color w:val="000000"/>
          <w:sz w:val="28"/>
          <w:szCs w:val="28"/>
        </w:rPr>
      </w:pP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color w:val="000000"/>
          <w:sz w:val="28"/>
          <w:szCs w:val="28"/>
        </w:rPr>
        <w:t>3.2.</w:t>
      </w:r>
      <w:r w:rsidRPr="00202746">
        <w:rPr>
          <w:b/>
          <w:i/>
          <w:color w:val="000000"/>
          <w:sz w:val="28"/>
          <w:szCs w:val="28"/>
        </w:rPr>
        <w:t xml:space="preserve"> </w:t>
      </w:r>
      <w:r w:rsidRPr="00202746">
        <w:rPr>
          <w:b/>
          <w:i/>
          <w:iCs/>
          <w:color w:val="000000"/>
          <w:sz w:val="28"/>
          <w:szCs w:val="28"/>
        </w:rPr>
        <w:t>«Найди одинаковые корабли» (Приложение 1)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Демонстрируется страница №9</w:t>
      </w:r>
    </w:p>
    <w:p w:rsidR="000076E0" w:rsidRPr="003A5FC1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noProof/>
        </w:rPr>
        <w:pict>
          <v:shape id="Рисунок 9" o:spid="_x0000_i1033" type="#_x0000_t75" alt="Безымянный" style="width:183pt;height:142.5pt;visibility:visible" o:bordertopcolor="black" o:borderleftcolor="black" o:borderbottomcolor="black" o:borderrightcolor="black">
            <v:imagedata r:id="rId17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02746">
        <w:rPr>
          <w:i/>
          <w:iCs/>
          <w:color w:val="000000"/>
          <w:sz w:val="28"/>
          <w:szCs w:val="28"/>
          <w:u w:val="single"/>
        </w:rPr>
        <w:t>Цель</w:t>
      </w:r>
      <w:r w:rsidRPr="00202746">
        <w:rPr>
          <w:i/>
          <w:iCs/>
          <w:color w:val="000000"/>
          <w:sz w:val="28"/>
          <w:szCs w:val="28"/>
        </w:rPr>
        <w:t xml:space="preserve">: </w:t>
      </w:r>
      <w:r w:rsidRPr="00202746">
        <w:rPr>
          <w:color w:val="000000"/>
          <w:sz w:val="28"/>
          <w:szCs w:val="28"/>
        </w:rPr>
        <w:t>на рисунке найти два одинаковых космических корабля. От каждой команды 1 участник. Для каждой команды задание спрятано за шторкой. Побеждает команда, затратившая на поиски наименьше количество времени.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3.3. «Готовим корабль к полёту» (Приложение 3)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Демонстрируется страница №10</w:t>
      </w:r>
    </w:p>
    <w:p w:rsidR="000076E0" w:rsidRDefault="000076E0" w:rsidP="008D78D3">
      <w:pPr>
        <w:shd w:val="clear" w:color="auto" w:fill="FFFFFF"/>
        <w:tabs>
          <w:tab w:val="left" w:pos="7095"/>
        </w:tabs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>
          <v:shape id="Рисунок 10" o:spid="_x0000_i1034" type="#_x0000_t75" alt="Безымянный" style="width:183pt;height:142.5pt;visibility:visible" o:bordertopcolor="black" o:borderleftcolor="black" o:borderbottomcolor="black" o:borderrightcolor="black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tabs>
          <w:tab w:val="left" w:pos="7095"/>
        </w:tabs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 w:rsidRPr="00202746">
        <w:rPr>
          <w:bCs/>
          <w:i/>
          <w:iCs/>
          <w:color w:val="000000"/>
          <w:sz w:val="28"/>
          <w:szCs w:val="28"/>
          <w:u w:val="single"/>
        </w:rPr>
        <w:t>Цель</w:t>
      </w:r>
      <w:r w:rsidRPr="00202746">
        <w:rPr>
          <w:bCs/>
          <w:iCs/>
          <w:color w:val="000000"/>
          <w:sz w:val="28"/>
          <w:szCs w:val="28"/>
        </w:rPr>
        <w:t>: на данном рисунке как можно более точно дорисовать вторую половину корабля. Время – 1 минута. Рисунок команда может рисовать на листе формата А3 или А4, а один участник от каждой команды выполняет это задание на доске. Задание для каждой команды находиться за шторкой. Затем работы обеих команд можно сравнить и присвоить больше баллов той команде, участник которой выполнил задание более аккуратно и быстрее.</w:t>
      </w:r>
    </w:p>
    <w:p w:rsidR="000076E0" w:rsidRPr="00202746" w:rsidRDefault="000076E0" w:rsidP="008D78D3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«Путь к звезде» (Приложение 2) Демонстрируется страница №11</w:t>
      </w:r>
    </w:p>
    <w:p w:rsidR="000076E0" w:rsidRPr="00F1552B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color w:val="000000"/>
          <w:sz w:val="28"/>
          <w:szCs w:val="28"/>
        </w:rPr>
      </w:pPr>
      <w:r>
        <w:rPr>
          <w:noProof/>
        </w:rPr>
        <w:pict>
          <v:shape id="Рисунок 11" o:spid="_x0000_i1035" type="#_x0000_t75" alt="Безымянный" style="width:156pt;height:121.5pt;visibility:visible" o:bordertopcolor="black" o:borderleftcolor="black" o:borderbottomcolor="black" o:borderrightcolor="black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02746">
        <w:rPr>
          <w:sz w:val="28"/>
          <w:szCs w:val="28"/>
        </w:rPr>
        <w:t xml:space="preserve">Один участник команды садиться за отдельный компьютер и выполняет другое задание с  этим же названием. Используя папку «Космос» с рисунками на космическую тему за 15 минут ему необходимо смонтировать в программе </w:t>
      </w:r>
      <w:r w:rsidRPr="00202746">
        <w:rPr>
          <w:sz w:val="28"/>
          <w:szCs w:val="28"/>
          <w:lang w:val="en-US"/>
        </w:rPr>
        <w:t>Movie</w:t>
      </w:r>
      <w:r w:rsidRPr="00202746">
        <w:rPr>
          <w:sz w:val="28"/>
          <w:szCs w:val="28"/>
        </w:rPr>
        <w:t xml:space="preserve"> </w:t>
      </w:r>
      <w:r w:rsidRPr="00202746">
        <w:rPr>
          <w:sz w:val="28"/>
          <w:szCs w:val="28"/>
          <w:lang w:val="en-US"/>
        </w:rPr>
        <w:t>Maker</w:t>
      </w:r>
      <w:r w:rsidRPr="00202746">
        <w:rPr>
          <w:sz w:val="28"/>
          <w:szCs w:val="28"/>
        </w:rPr>
        <w:t xml:space="preserve"> мини-слайд-фильм «Путь к звезде».  Просмотр работ после 7 – го конкурса.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i/>
          <w:iCs/>
          <w:color w:val="000000"/>
          <w:sz w:val="28"/>
          <w:szCs w:val="28"/>
          <w:u w:val="single"/>
        </w:rPr>
        <w:t>Цель команды</w:t>
      </w:r>
      <w:r w:rsidRPr="00202746">
        <w:rPr>
          <w:i/>
          <w:iCs/>
          <w:color w:val="000000"/>
          <w:sz w:val="28"/>
          <w:szCs w:val="28"/>
        </w:rPr>
        <w:t xml:space="preserve">: </w:t>
      </w:r>
      <w:r w:rsidRPr="00202746">
        <w:rPr>
          <w:color w:val="000000"/>
          <w:sz w:val="28"/>
          <w:szCs w:val="28"/>
        </w:rPr>
        <w:t>быстрее соперников проследить путь космического кораб</w:t>
      </w:r>
      <w:r w:rsidRPr="00202746">
        <w:rPr>
          <w:color w:val="000000"/>
          <w:sz w:val="28"/>
          <w:szCs w:val="28"/>
        </w:rPr>
        <w:softHyphen/>
        <w:t>ля и определить, к какой звезде он летит. Командам надо дать листы формата А4 с рисунком (приложение 2), а один член команды выполняет задание у доски (с начала команда Дружба, а затем команды Звезда).  Рисунки у доски спрятаны за цветными квадратами. Затем можно открыть оба варианта и определив правильный ответ дать за его выполнение баллы командам.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color w:val="000000"/>
          <w:sz w:val="28"/>
          <w:szCs w:val="28"/>
        </w:rPr>
        <w:t>3.5.</w:t>
      </w:r>
      <w:r w:rsidRPr="00202746">
        <w:rPr>
          <w:b/>
          <w:i/>
          <w:color w:val="000000"/>
          <w:sz w:val="28"/>
          <w:szCs w:val="28"/>
        </w:rPr>
        <w:t xml:space="preserve"> </w:t>
      </w:r>
      <w:r w:rsidRPr="00202746">
        <w:rPr>
          <w:b/>
          <w:i/>
          <w:iCs/>
          <w:color w:val="000000"/>
          <w:sz w:val="28"/>
          <w:szCs w:val="28"/>
        </w:rPr>
        <w:t>«Угадай-ка!»      Демонстрируются страницы № 12, 13, 14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4" o:spid="_x0000_s1028" type="#_x0000_t75" alt="Безымянный" style="position:absolute;left:0;text-align:left;margin-left:270pt;margin-top:29.9pt;width:189pt;height:148.5pt;z-index:251660288;visibility:visible" stroked="t" strokeweight=".5pt">
            <v:imagedata r:id="rId20" o:title=""/>
            <w10:wrap type="square"/>
          </v:shape>
        </w:pict>
      </w:r>
      <w:r w:rsidRPr="00202746">
        <w:rPr>
          <w:i/>
          <w:iCs/>
          <w:color w:val="000000"/>
          <w:sz w:val="28"/>
          <w:szCs w:val="28"/>
          <w:u w:val="single"/>
        </w:rPr>
        <w:t>Цель</w:t>
      </w:r>
      <w:r w:rsidRPr="00202746">
        <w:rPr>
          <w:i/>
          <w:iCs/>
          <w:color w:val="000000"/>
          <w:sz w:val="28"/>
          <w:szCs w:val="28"/>
        </w:rPr>
        <w:t xml:space="preserve">: </w:t>
      </w:r>
      <w:r w:rsidRPr="00202746">
        <w:rPr>
          <w:color w:val="000000"/>
          <w:sz w:val="28"/>
          <w:szCs w:val="28"/>
        </w:rPr>
        <w:t>отгадать загадки и правильно дать ответы (ответы спрятаны за геометрические фигуры или за шторкой). За каждое правильно отга</w:t>
      </w:r>
      <w:r>
        <w:rPr>
          <w:color w:val="000000"/>
          <w:sz w:val="28"/>
          <w:szCs w:val="28"/>
        </w:rPr>
        <w:t xml:space="preserve">данное слово команды получает 1 </w:t>
      </w:r>
      <w:r w:rsidRPr="00202746">
        <w:rPr>
          <w:color w:val="000000"/>
          <w:sz w:val="28"/>
          <w:szCs w:val="28"/>
        </w:rPr>
        <w:t xml:space="preserve">балл. Причём отвечать команды должны молча, каждый участник пишет свой вариант слова на листочке, затем все показывают ответы. Если полное совпадение с правильным ответом – то по 1 баллу команде за каждый правильный ответ. У ребят на столах должны быть заранее положены по 5 листов формата А4 и цветные маркеры или фломастеры.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3"/>
      </w:tblGrid>
      <w:tr w:rsidR="000076E0" w:rsidRPr="00346334" w:rsidTr="001A4BB8">
        <w:tc>
          <w:tcPr>
            <w:tcW w:w="4643" w:type="dxa"/>
          </w:tcPr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Смело в небе проплывает, 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Обгоняя птиц полет. 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Человек им управляет. 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Что же это? </w:t>
            </w:r>
            <w:r w:rsidRPr="00346334">
              <w:rPr>
                <w:i/>
                <w:iCs/>
                <w:color w:val="000000"/>
                <w:sz w:val="28"/>
                <w:szCs w:val="28"/>
              </w:rPr>
              <w:t>(Самолет).</w:t>
            </w:r>
          </w:p>
        </w:tc>
        <w:tc>
          <w:tcPr>
            <w:tcW w:w="4643" w:type="dxa"/>
          </w:tcPr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>Человек сидит в ракете,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>Смело в небо он летит,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>И на нас в своем скафандре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Он из космоса глядит. </w:t>
            </w:r>
            <w:r w:rsidRPr="00346334">
              <w:rPr>
                <w:i/>
                <w:iCs/>
                <w:color w:val="000000"/>
                <w:sz w:val="28"/>
                <w:szCs w:val="28"/>
              </w:rPr>
              <w:t>(Космонавт).</w:t>
            </w:r>
            <w:r w:rsidRPr="00346334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076E0" w:rsidRPr="00346334" w:rsidTr="001A4BB8">
        <w:tc>
          <w:tcPr>
            <w:tcW w:w="4643" w:type="dxa"/>
          </w:tcPr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Крыльев нет, но эта птица </w:t>
            </w:r>
          </w:p>
          <w:p w:rsidR="000076E0" w:rsidRPr="00346334" w:rsidRDefault="000076E0" w:rsidP="001A4BB8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Полетит и прилунится. </w:t>
            </w:r>
            <w:r w:rsidRPr="00346334">
              <w:rPr>
                <w:i/>
                <w:iCs/>
                <w:color w:val="000000"/>
                <w:sz w:val="28"/>
                <w:szCs w:val="28"/>
              </w:rPr>
              <w:t>(Луноход).</w:t>
            </w:r>
          </w:p>
        </w:tc>
        <w:tc>
          <w:tcPr>
            <w:tcW w:w="4643" w:type="dxa"/>
          </w:tcPr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Чудо-птица - алый хвост </w:t>
            </w:r>
          </w:p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Прилетела в стаю звезд. </w:t>
            </w:r>
            <w:r w:rsidRPr="00346334">
              <w:rPr>
                <w:i/>
                <w:iCs/>
                <w:color w:val="000000"/>
                <w:sz w:val="28"/>
                <w:szCs w:val="28"/>
              </w:rPr>
              <w:t>(Ракета).</w:t>
            </w:r>
          </w:p>
        </w:tc>
      </w:tr>
      <w:tr w:rsidR="000076E0" w:rsidRPr="00346334" w:rsidTr="001A4BB8">
        <w:tc>
          <w:tcPr>
            <w:tcW w:w="9286" w:type="dxa"/>
            <w:gridSpan w:val="2"/>
          </w:tcPr>
          <w:p w:rsidR="000076E0" w:rsidRPr="00346334" w:rsidRDefault="000076E0" w:rsidP="001A4BB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>Бродит одиноко огненное око,</w:t>
            </w:r>
          </w:p>
          <w:p w:rsidR="000076E0" w:rsidRPr="00346334" w:rsidRDefault="000076E0" w:rsidP="001A4BB8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46334">
              <w:rPr>
                <w:color w:val="000000"/>
                <w:sz w:val="28"/>
                <w:szCs w:val="28"/>
              </w:rPr>
              <w:t xml:space="preserve">Всюду, где бывает, взглядом согревает. </w:t>
            </w:r>
            <w:r w:rsidRPr="00346334">
              <w:rPr>
                <w:i/>
                <w:iCs/>
                <w:color w:val="000000"/>
                <w:sz w:val="28"/>
                <w:szCs w:val="28"/>
              </w:rPr>
              <w:t>(Солнце).</w:t>
            </w:r>
          </w:p>
        </w:tc>
      </w:tr>
    </w:tbl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Физкультминутки.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3.6</w:t>
      </w:r>
      <w:r w:rsidRPr="00202746">
        <w:rPr>
          <w:bCs/>
          <w:i/>
          <w:iCs/>
          <w:color w:val="000000"/>
          <w:sz w:val="28"/>
          <w:szCs w:val="28"/>
        </w:rPr>
        <w:t>.</w:t>
      </w:r>
      <w:r w:rsidRPr="00202746">
        <w:rPr>
          <w:b/>
          <w:i/>
          <w:iCs/>
          <w:color w:val="000000"/>
          <w:sz w:val="28"/>
          <w:szCs w:val="28"/>
        </w:rPr>
        <w:t>Задание 3 (для капитанов</w:t>
      </w:r>
      <w:r w:rsidRPr="00202746">
        <w:rPr>
          <w:i/>
          <w:iCs/>
          <w:color w:val="000000"/>
          <w:sz w:val="28"/>
          <w:szCs w:val="28"/>
        </w:rPr>
        <w:t xml:space="preserve">): </w:t>
      </w:r>
      <w:r w:rsidRPr="00202746">
        <w:rPr>
          <w:color w:val="000000"/>
          <w:sz w:val="28"/>
          <w:szCs w:val="28"/>
        </w:rPr>
        <w:t>необходимо разместить свою коман</w:t>
      </w:r>
      <w:r w:rsidRPr="00202746">
        <w:rPr>
          <w:color w:val="000000"/>
          <w:sz w:val="28"/>
          <w:szCs w:val="28"/>
        </w:rPr>
        <w:softHyphen/>
        <w:t xml:space="preserve">ду на «корабле», в качестве которого выступает стул, так, чтобы ни один участник не касался ногами пола.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Демонстрируется страница №15</w:t>
      </w:r>
    </w:p>
    <w:p w:rsidR="000076E0" w:rsidRPr="00CE271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12" o:spid="_x0000_i1036" type="#_x0000_t75" alt="Безымянный" style="width:210pt;height:165pt;visibility:visible" o:bordertopcolor="black" o:borderleftcolor="black" o:borderbottomcolor="black" o:borderrightcolor="black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 xml:space="preserve">3.7. </w:t>
      </w:r>
      <w:r w:rsidRPr="00202746">
        <w:rPr>
          <w:b/>
          <w:i/>
          <w:iCs/>
          <w:color w:val="000000"/>
          <w:sz w:val="28"/>
          <w:szCs w:val="28"/>
        </w:rPr>
        <w:t>Задание 4 (для боцманов):</w:t>
      </w:r>
      <w:r w:rsidRPr="00202746">
        <w:rPr>
          <w:i/>
          <w:iCs/>
          <w:color w:val="000000"/>
          <w:sz w:val="28"/>
          <w:szCs w:val="28"/>
        </w:rPr>
        <w:t xml:space="preserve"> </w:t>
      </w:r>
      <w:r w:rsidRPr="00202746">
        <w:rPr>
          <w:color w:val="000000"/>
          <w:sz w:val="28"/>
          <w:szCs w:val="28"/>
        </w:rPr>
        <w:t xml:space="preserve">всем членам команды завязать глаза, выстроить змейкой за боцманом и на пути поставить стулья («рифы»). Боцман должен провести свою команду через «рифы».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202746">
        <w:rPr>
          <w:b/>
          <w:i/>
          <w:color w:val="000000"/>
          <w:sz w:val="28"/>
          <w:szCs w:val="28"/>
        </w:rPr>
        <w:t>Демонстрируется страница №16</w:t>
      </w:r>
    </w:p>
    <w:p w:rsidR="000076E0" w:rsidRPr="00A817D2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13" o:spid="_x0000_i1037" type="#_x0000_t75" alt="Безымянный" style="width:237pt;height:186pt;visibility:visible" o:bordertopcolor="black" o:borderleftcolor="black" o:borderbottomcolor="black" o:borderrightcolor="black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202746">
        <w:rPr>
          <w:iCs/>
          <w:color w:val="000000"/>
          <w:sz w:val="28"/>
          <w:szCs w:val="28"/>
        </w:rPr>
        <w:t xml:space="preserve">После игры  организуется просмотр созданных командами мини слайд – фильмов о космосе (ребята по сети или на диск могут скинуть свои работы в папку </w:t>
      </w:r>
      <w:r w:rsidRPr="00202746">
        <w:rPr>
          <w:b/>
          <w:iCs/>
          <w:color w:val="000000"/>
          <w:sz w:val="28"/>
          <w:szCs w:val="28"/>
        </w:rPr>
        <w:t>Фильм о космосе</w:t>
      </w:r>
      <w:r w:rsidRPr="00202746">
        <w:rPr>
          <w:iCs/>
          <w:color w:val="000000"/>
          <w:sz w:val="28"/>
          <w:szCs w:val="28"/>
        </w:rPr>
        <w:t xml:space="preserve">, а затем учитель по запросу со страницы №18 открывает каждую работу с помощью программы </w:t>
      </w:r>
      <w:r w:rsidRPr="00202746">
        <w:rPr>
          <w:iCs/>
          <w:color w:val="000000"/>
          <w:sz w:val="28"/>
          <w:szCs w:val="28"/>
          <w:lang w:val="en-US"/>
        </w:rPr>
        <w:t>Windows</w:t>
      </w:r>
      <w:r w:rsidRPr="00202746">
        <w:rPr>
          <w:iCs/>
          <w:color w:val="000000"/>
          <w:sz w:val="28"/>
          <w:szCs w:val="28"/>
        </w:rPr>
        <w:t xml:space="preserve"> </w:t>
      </w:r>
      <w:r w:rsidRPr="00202746">
        <w:rPr>
          <w:iCs/>
          <w:color w:val="000000"/>
          <w:sz w:val="28"/>
          <w:szCs w:val="28"/>
          <w:lang w:val="en-US"/>
        </w:rPr>
        <w:t>Media</w:t>
      </w:r>
      <w:r w:rsidRPr="00202746">
        <w:rPr>
          <w:iCs/>
          <w:color w:val="000000"/>
          <w:sz w:val="28"/>
          <w:szCs w:val="28"/>
        </w:rPr>
        <w:t xml:space="preserve"> </w:t>
      </w:r>
      <w:r w:rsidRPr="00202746">
        <w:rPr>
          <w:iCs/>
          <w:color w:val="000000"/>
          <w:sz w:val="28"/>
          <w:szCs w:val="28"/>
          <w:lang w:val="en-US"/>
        </w:rPr>
        <w:t>Player</w:t>
      </w:r>
      <w:r w:rsidRPr="00202746">
        <w:rPr>
          <w:iCs/>
          <w:color w:val="000000"/>
          <w:sz w:val="28"/>
          <w:szCs w:val="28"/>
        </w:rPr>
        <w:t>. Баллы дают зрители каждой работе – от 1 до 5, причём просмотр можно организовать «инкогнито», т.е. зрители не знают какой фильм какая команда представила).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202746">
        <w:rPr>
          <w:b/>
          <w:i/>
          <w:color w:val="000000"/>
          <w:sz w:val="28"/>
          <w:szCs w:val="28"/>
        </w:rPr>
        <w:t>Демонстрируется страница №17 – просмотри мини фильмов.</w:t>
      </w:r>
    </w:p>
    <w:p w:rsidR="000076E0" w:rsidRPr="00A817D2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14" o:spid="_x0000_i1038" type="#_x0000_t75" alt="Безымянный" style="width:192pt;height:150.75pt;visibility:visible" o:bordertopcolor="black" o:borderleftcolor="black" o:borderbottomcolor="black" o:borderrightcolor="black">
            <v:imagedata r:id="rId23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3.8.  «Мифы и звезды»</w:t>
      </w:r>
      <w:r w:rsidRPr="00202746">
        <w:rPr>
          <w:b/>
          <w:i/>
          <w:color w:val="000000"/>
          <w:sz w:val="28"/>
          <w:szCs w:val="28"/>
        </w:rPr>
        <w:t xml:space="preserve"> Демонстрируется страница №18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5" o:spid="_x0000_s1029" type="#_x0000_t75" alt="Безымянный" style="position:absolute;left:0;text-align:left;margin-left:225pt;margin-top:10.9pt;width:220.5pt;height:173.25pt;z-index:251661312;visibility:visible" stroked="t" strokeweight=".25pt">
            <v:imagedata r:id="rId24" o:title=""/>
            <w10:wrap type="square"/>
          </v:shape>
        </w:pict>
      </w:r>
      <w:r w:rsidRPr="00202746">
        <w:rPr>
          <w:i/>
          <w:iCs/>
          <w:color w:val="000000"/>
          <w:sz w:val="28"/>
          <w:szCs w:val="28"/>
        </w:rPr>
        <w:t xml:space="preserve">Цель: </w:t>
      </w:r>
      <w:r w:rsidRPr="00202746">
        <w:rPr>
          <w:color w:val="000000"/>
          <w:sz w:val="28"/>
          <w:szCs w:val="28"/>
        </w:rPr>
        <w:t>прослушав задание, команды должны назвать загаданное созвездие по буквам или сразу.</w:t>
      </w:r>
    </w:p>
    <w:p w:rsidR="000076E0" w:rsidRPr="00D9769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 xml:space="preserve">Ведущий: </w:t>
      </w:r>
      <w:r w:rsidRPr="00202746">
        <w:rPr>
          <w:color w:val="000000"/>
          <w:sz w:val="28"/>
          <w:szCs w:val="28"/>
        </w:rPr>
        <w:t>Фундамент нашей цивилизации - искусство, культура и наука Древней Греции. Существуют древнегреческие версии и об образовании созвездий. Вот некоторые из них (Все слова проявляются стиранием ластиком по доске).</w:t>
      </w:r>
    </w:p>
    <w:p w:rsidR="000076E0" w:rsidRPr="00202746" w:rsidRDefault="000076E0" w:rsidP="008D78D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Одна из легенд рассказывает о рождении верховного бога Зевса. Это произошло в день зимнего солнцестояния в пещере на горе Идее. Мать Зевса Рея знала, что отец Кронос пожирает своих детей, и спря</w:t>
      </w:r>
      <w:r w:rsidRPr="00202746">
        <w:rPr>
          <w:color w:val="000000"/>
          <w:sz w:val="28"/>
          <w:szCs w:val="28"/>
        </w:rPr>
        <w:softHyphen/>
        <w:t>тала младенца в пещере, где его выкормила своим молоком коза Амалфея. Впоследствии благодарный Зевс поместил ее на небо в виде созвездия, а из ее рога сделал рог изобилия. Какое это созвездие?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2"/>
        <w:gridCol w:w="902"/>
        <w:gridCol w:w="902"/>
        <w:gridCol w:w="912"/>
        <w:gridCol w:w="902"/>
        <w:gridCol w:w="912"/>
        <w:gridCol w:w="922"/>
      </w:tblGrid>
      <w:tr w:rsidR="000076E0" w:rsidRPr="00202746" w:rsidTr="001A4BB8">
        <w:trPr>
          <w:trHeight w:val="720"/>
          <w:jc w:val="center"/>
        </w:trPr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К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sz w:val="28"/>
                <w:szCs w:val="28"/>
              </w:rPr>
              <w:t>З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Р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Г</w:t>
            </w:r>
          </w:p>
        </w:tc>
      </w:tr>
    </w:tbl>
    <w:p w:rsidR="000076E0" w:rsidRPr="00202746" w:rsidRDefault="000076E0" w:rsidP="008D78D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Это животное как символ бескорыстной любви было очень почита</w:t>
      </w:r>
      <w:r w:rsidRPr="00202746">
        <w:rPr>
          <w:color w:val="000000"/>
          <w:sz w:val="28"/>
          <w:szCs w:val="28"/>
        </w:rPr>
        <w:softHyphen/>
        <w:t>емо в Древней Греции. Вот одна из легенд о нем. Певец Арион плыл в Коринф показать свое искусство. Корабельщики решили убить юно</w:t>
      </w:r>
      <w:r w:rsidRPr="00202746">
        <w:rPr>
          <w:color w:val="000000"/>
          <w:sz w:val="28"/>
          <w:szCs w:val="28"/>
        </w:rPr>
        <w:softHyphen/>
        <w:t>шу, думая, что тот везет с собой сокровища. Арион пытался смягчить моряков своими песнями, но ему это не удалось. Зато звуки лиры привлекли тех, кто здесь загадан. Именно они спасли Ариона, и за это их вознесли на небо в виде созвездия. Какого?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2"/>
        <w:gridCol w:w="902"/>
        <w:gridCol w:w="902"/>
        <w:gridCol w:w="912"/>
        <w:gridCol w:w="902"/>
        <w:gridCol w:w="902"/>
        <w:gridCol w:w="931"/>
      </w:tblGrid>
      <w:tr w:rsidR="000076E0" w:rsidRPr="00202746" w:rsidTr="001A4BB8">
        <w:trPr>
          <w:trHeight w:val="710"/>
          <w:jc w:val="center"/>
        </w:trPr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Ь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Ф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И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Н</w:t>
            </w:r>
          </w:p>
        </w:tc>
      </w:tr>
    </w:tbl>
    <w:p w:rsidR="000076E0" w:rsidRPr="00202746" w:rsidRDefault="000076E0" w:rsidP="008D78D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Это созвездие - самое красивое на южном небе. Оно названо по имени сына Посейдона, бога воды, который стал знаменитым охотни</w:t>
      </w:r>
      <w:r w:rsidRPr="00202746">
        <w:rPr>
          <w:color w:val="000000"/>
          <w:sz w:val="28"/>
          <w:szCs w:val="28"/>
        </w:rPr>
        <w:softHyphen/>
        <w:t>ком и похвалялся тем, что никакое животное не сможет его победить. За это жена Зевса Гера наслала на юношу Скорпиона, смертельно укусившего охотника, и Зевс поместил его на небо в виде созвездия. Какого?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7"/>
        <w:gridCol w:w="1267"/>
        <w:gridCol w:w="1267"/>
        <w:gridCol w:w="1267"/>
        <w:gridCol w:w="1286"/>
      </w:tblGrid>
      <w:tr w:rsidR="000076E0" w:rsidRPr="00202746" w:rsidTr="001A4BB8">
        <w:trPr>
          <w:trHeight w:val="710"/>
          <w:jc w:val="center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Р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76E0" w:rsidRPr="00202746" w:rsidRDefault="000076E0" w:rsidP="001A4B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02746">
              <w:rPr>
                <w:b/>
                <w:color w:val="000000"/>
                <w:sz w:val="28"/>
                <w:szCs w:val="28"/>
              </w:rPr>
              <w:t>Н</w:t>
            </w:r>
          </w:p>
        </w:tc>
      </w:tr>
    </w:tbl>
    <w:p w:rsidR="000076E0" w:rsidRDefault="000076E0" w:rsidP="008D78D3">
      <w:pPr>
        <w:shd w:val="clear" w:color="auto" w:fill="FFFFFF"/>
        <w:autoSpaceDE w:val="0"/>
        <w:autoSpaceDN w:val="0"/>
        <w:adjustRightInd w:val="0"/>
        <w:ind w:left="360"/>
        <w:rPr>
          <w:b/>
          <w:i/>
          <w:iCs/>
          <w:color w:val="000000"/>
          <w:sz w:val="28"/>
          <w:szCs w:val="28"/>
        </w:rPr>
      </w:pPr>
    </w:p>
    <w:p w:rsidR="000076E0" w:rsidRDefault="000076E0" w:rsidP="008D78D3">
      <w:pPr>
        <w:shd w:val="clear" w:color="auto" w:fill="FFFFFF"/>
        <w:autoSpaceDE w:val="0"/>
        <w:autoSpaceDN w:val="0"/>
        <w:adjustRightInd w:val="0"/>
        <w:ind w:left="360"/>
        <w:rPr>
          <w:b/>
          <w:i/>
          <w:iCs/>
          <w:color w:val="000000"/>
          <w:sz w:val="28"/>
          <w:szCs w:val="28"/>
        </w:rPr>
      </w:pPr>
    </w:p>
    <w:p w:rsidR="000076E0" w:rsidRPr="00202746" w:rsidRDefault="000076E0" w:rsidP="008D78D3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«Назови планеты». Демонстрируется страница №19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left="360"/>
        <w:rPr>
          <w:b/>
          <w:sz w:val="28"/>
          <w:szCs w:val="28"/>
        </w:rPr>
      </w:pPr>
      <w:r>
        <w:rPr>
          <w:noProof/>
        </w:rPr>
        <w:pict>
          <v:shape id="Рисунок 15" o:spid="_x0000_i1039" type="#_x0000_t75" alt="Безымянный" style="width:198pt;height:153pt;visibility:visible" o:bordertopcolor="black" o:borderleftcolor="black" o:borderbottomcolor="black" o:borderrightcolor="black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202746">
        <w:rPr>
          <w:b/>
          <w:i/>
          <w:iCs/>
          <w:color w:val="000000"/>
          <w:sz w:val="28"/>
          <w:szCs w:val="28"/>
        </w:rPr>
        <w:t xml:space="preserve"> </w:t>
      </w:r>
      <w:r w:rsidRPr="00F84E14">
        <w:rPr>
          <w:noProof/>
          <w:sz w:val="28"/>
          <w:szCs w:val="28"/>
        </w:rPr>
        <w:pict>
          <v:shape id="Рисунок 16" o:spid="_x0000_i1040" type="#_x0000_t75" style="width:191.25pt;height:133.5pt;visibility:visible" o:bordertopcolor="black" o:borderleftcolor="black" o:borderbottomcolor="black" o:borderrightcolor="black">
            <v:imagedata r:id="rId26" o:title="" croptop="15196f" cropbottom="11830f" cropleft="12361f" cropright="1621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 w:rsidRPr="00202746">
        <w:rPr>
          <w:bCs/>
          <w:i/>
          <w:iCs/>
          <w:color w:val="000000"/>
          <w:sz w:val="28"/>
          <w:szCs w:val="28"/>
          <w:u w:val="single"/>
        </w:rPr>
        <w:t>Цель</w:t>
      </w:r>
      <w:r w:rsidRPr="00202746">
        <w:rPr>
          <w:bCs/>
          <w:i/>
          <w:iCs/>
          <w:color w:val="000000"/>
          <w:sz w:val="28"/>
          <w:szCs w:val="28"/>
        </w:rPr>
        <w:t>:</w:t>
      </w:r>
      <w:r w:rsidRPr="00202746">
        <w:rPr>
          <w:bCs/>
          <w:iCs/>
          <w:color w:val="000000"/>
          <w:sz w:val="28"/>
          <w:szCs w:val="28"/>
        </w:rPr>
        <w:t xml:space="preserve"> назвать как можно больше планет в кроссворде. В кроссворде на странице открыты только первые буквы названий. Ребята называют свои варианты, а учитель стирает ластиком на доске в тех клетках, где этот ответ находится.</w:t>
      </w:r>
    </w:p>
    <w:p w:rsidR="000076E0" w:rsidRPr="00202746" w:rsidRDefault="000076E0" w:rsidP="008D78D3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rPr>
          <w:b/>
          <w:i/>
          <w:iCs/>
          <w:color w:val="000000"/>
          <w:sz w:val="28"/>
          <w:szCs w:val="28"/>
        </w:rPr>
      </w:pPr>
      <w:r w:rsidRPr="00202746">
        <w:rPr>
          <w:b/>
          <w:i/>
          <w:iCs/>
          <w:color w:val="000000"/>
          <w:sz w:val="28"/>
          <w:szCs w:val="28"/>
        </w:rPr>
        <w:t>Пазл «Ремонт корабля» Демонстрируется страница №20</w:t>
      </w:r>
    </w:p>
    <w:p w:rsidR="000076E0" w:rsidRPr="007675B9" w:rsidRDefault="000076E0" w:rsidP="008D78D3">
      <w:pPr>
        <w:shd w:val="clear" w:color="auto" w:fill="FFFFFF"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7" o:spid="_x0000_i1041" type="#_x0000_t75" alt="Безымянный" style="width:219pt;height:169.5pt;visibility:visible" o:bordertopcolor="black" o:borderleftcolor="black" o:borderbottomcolor="black" o:borderrightcolor="black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  <w:r w:rsidRPr="00202746">
        <w:rPr>
          <w:bCs/>
          <w:i/>
          <w:iCs/>
          <w:color w:val="000000"/>
          <w:sz w:val="28"/>
          <w:szCs w:val="28"/>
          <w:u w:val="single"/>
        </w:rPr>
        <w:t>Цель</w:t>
      </w:r>
      <w:r w:rsidRPr="00202746">
        <w:rPr>
          <w:bCs/>
          <w:i/>
          <w:iCs/>
          <w:color w:val="000000"/>
          <w:sz w:val="28"/>
          <w:szCs w:val="28"/>
        </w:rPr>
        <w:t>:</w:t>
      </w:r>
      <w:r w:rsidRPr="00202746">
        <w:rPr>
          <w:bCs/>
          <w:iCs/>
          <w:color w:val="000000"/>
          <w:sz w:val="28"/>
          <w:szCs w:val="28"/>
        </w:rPr>
        <w:t xml:space="preserve"> как можно быстрее собрать картинку с изображением корабля. От каждой команды один участник. Можно сделать картинки 3 уровней сложности – на выбор ребят. Соответственно и количество баллов у этих заданий разное.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color w:val="000000"/>
          <w:sz w:val="28"/>
          <w:szCs w:val="28"/>
          <w:u w:val="single"/>
        </w:rPr>
      </w:pPr>
      <w:r w:rsidRPr="00202746">
        <w:rPr>
          <w:b/>
          <w:color w:val="000000"/>
          <w:sz w:val="28"/>
          <w:szCs w:val="28"/>
          <w:u w:val="single"/>
        </w:rPr>
        <w:t>Игра со зрителями.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Вопросы для зрителей (каждый следующий вопрос закрыт шторкой, ответ спрятан за прямоугольником – убирается ластиком).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color w:val="000000"/>
          <w:sz w:val="28"/>
          <w:szCs w:val="28"/>
        </w:rPr>
      </w:pPr>
      <w:r w:rsidRPr="00202746">
        <w:rPr>
          <w:b/>
          <w:i/>
          <w:color w:val="000000"/>
          <w:sz w:val="28"/>
          <w:szCs w:val="28"/>
        </w:rPr>
        <w:t>Демонстрируется страница №21</w:t>
      </w:r>
    </w:p>
    <w:p w:rsidR="000076E0" w:rsidRPr="003631A6" w:rsidRDefault="000076E0" w:rsidP="008D78D3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i/>
          <w:color w:val="000000"/>
          <w:sz w:val="28"/>
          <w:szCs w:val="28"/>
        </w:rPr>
      </w:pPr>
      <w:r>
        <w:rPr>
          <w:noProof/>
        </w:rPr>
        <w:pict>
          <v:shape id="Рисунок 18" o:spid="_x0000_i1042" type="#_x0000_t75" alt="Безымянный" style="width:207pt;height:160.5pt;visibility:visible" o:bordertopcolor="black" o:borderleftcolor="black" o:borderbottomcolor="black" o:borderrightcolor="black">
            <v:imagedata r:id="rId28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 w:rsidRPr="00202746">
        <w:rPr>
          <w:b/>
          <w:i/>
          <w:color w:val="000000"/>
          <w:sz w:val="28"/>
          <w:szCs w:val="28"/>
        </w:rPr>
        <w:t xml:space="preserve"> </w:t>
      </w:r>
      <w:r>
        <w:rPr>
          <w:noProof/>
        </w:rPr>
        <w:pict>
          <v:shape id="Рисунок 19" o:spid="_x0000_i1043" type="#_x0000_t75" alt="Безымянный" style="width:210pt;height:165pt;visibility:visible" o:bordertopcolor="black" o:borderleftcolor="black" o:borderbottomcolor="black" o:borderrightcolor="black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1. Первая женщина космонавт – Валентина Терешкова.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2. Спутник Земли?  – Луна.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3. Кто придумал ракету?   – Циолковский.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4. Кто сконструировал ракету?   – Королёв.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5. Первый космонавт? – Юрий Гагарин.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6. День космонавтики (дата)?   – 12 апреля.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02746">
        <w:rPr>
          <w:color w:val="000000"/>
          <w:sz w:val="28"/>
          <w:szCs w:val="28"/>
        </w:rPr>
        <w:t>7. Сколько ступеней у ракеты-носителя?  – 3 ступени.</w:t>
      </w:r>
    </w:p>
    <w:p w:rsidR="000076E0" w:rsidRPr="00202746" w:rsidRDefault="000076E0" w:rsidP="008D78D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 xml:space="preserve">Подведение итогов, награждение победителей, выдача свидетельств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2746">
        <w:rPr>
          <w:b/>
          <w:bCs/>
          <w:i/>
          <w:iCs/>
          <w:color w:val="000000"/>
          <w:sz w:val="28"/>
          <w:szCs w:val="28"/>
        </w:rPr>
        <w:t>Демонстрируется страница №22 – сюрпризный момент</w:t>
      </w:r>
    </w:p>
    <w:p w:rsidR="000076E0" w:rsidRPr="000D6325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>
          <v:shape id="Рисунок 20" o:spid="_x0000_i1044" type="#_x0000_t75" alt="Безымянный" style="width:300pt;height:235.5pt;visibility:visible" o:bordertopcolor="black" o:borderleftcolor="black" o:borderbottomcolor="black" o:borderrightcolor="black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02746">
        <w:rPr>
          <w:bCs/>
          <w:iCs/>
          <w:color w:val="000000"/>
          <w:sz w:val="28"/>
          <w:szCs w:val="28"/>
        </w:rPr>
        <w:t xml:space="preserve">На изображение подарков задать ссылку на мультфильм Смешариков «Космическая Одиссея», который заранее можно скачать в отдельную папку.  </w:t>
      </w: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076E0" w:rsidRPr="00202746" w:rsidRDefault="000076E0" w:rsidP="008D78D3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076E0" w:rsidRDefault="000076E0"/>
    <w:p w:rsidR="000076E0" w:rsidRDefault="000076E0" w:rsidP="008B6291">
      <w:r>
        <w:t>Литература:</w:t>
      </w:r>
    </w:p>
    <w:p w:rsidR="000076E0" w:rsidRDefault="000076E0" w:rsidP="008B6291">
      <w:r>
        <w:t>Астрономия. Солнечная система. Для старших классов. – Мн.: Литература, 1998. – 48 с. – (Ручеек).</w:t>
      </w:r>
    </w:p>
    <w:p w:rsidR="000076E0" w:rsidRDefault="000076E0" w:rsidP="008B6291">
      <w:r>
        <w:t>Суркис, Е.В. Разнообразим школьные будни. Авторские сценарии внеклассных мероприятий 5-9 класс.  /Е.В.Суркис – М.: Глоьус; Волгоград, Панорама, 2007.</w:t>
      </w:r>
    </w:p>
    <w:p w:rsidR="000076E0" w:rsidRPr="008D78D3" w:rsidRDefault="000076E0" w:rsidP="008B6291">
      <w:r>
        <w:t>Интеллектуально-познавательные игры и викторины. 5-11 классы / авт.-сост. О.П.Бубкина и др. – Волгоград: Учитель, 2009. – 116 с.Классные классные дела: Методические разработки воспитательных дел в классе. / под редакцией Е.Н.Степанова, М.А.Александровой. Выпуск 2. – М.: ТЦ Сфера, 2006. – 192 с.</w:t>
      </w:r>
    </w:p>
    <w:sectPr w:rsidR="000076E0" w:rsidRPr="008D78D3" w:rsidSect="00613F41">
      <w:footerReference w:type="even" r:id="rId3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E0" w:rsidRDefault="000076E0" w:rsidP="00D71551">
      <w:r>
        <w:separator/>
      </w:r>
    </w:p>
  </w:endnote>
  <w:endnote w:type="continuationSeparator" w:id="0">
    <w:p w:rsidR="000076E0" w:rsidRDefault="000076E0" w:rsidP="00D71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6E0" w:rsidRDefault="000076E0" w:rsidP="00950A4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076E0" w:rsidRDefault="000076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E0" w:rsidRDefault="000076E0" w:rsidP="00D71551">
      <w:r>
        <w:separator/>
      </w:r>
    </w:p>
  </w:footnote>
  <w:footnote w:type="continuationSeparator" w:id="0">
    <w:p w:rsidR="000076E0" w:rsidRDefault="000076E0" w:rsidP="00D715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5B1E"/>
    <w:multiLevelType w:val="hybridMultilevel"/>
    <w:tmpl w:val="BB425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462063"/>
    <w:multiLevelType w:val="hybridMultilevel"/>
    <w:tmpl w:val="9C865A36"/>
    <w:lvl w:ilvl="0" w:tplc="16BA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66F38AE"/>
    <w:multiLevelType w:val="multilevel"/>
    <w:tmpl w:val="82349084"/>
    <w:lvl w:ilvl="0">
      <w:start w:val="3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74D14A1C"/>
    <w:multiLevelType w:val="hybridMultilevel"/>
    <w:tmpl w:val="72B608F6"/>
    <w:lvl w:ilvl="0" w:tplc="0422D8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E4B44A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CA2CE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75AA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5C42B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7B6C2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F4C56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A404B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0225B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78D3"/>
    <w:rsid w:val="0000059B"/>
    <w:rsid w:val="00001D0E"/>
    <w:rsid w:val="000021DF"/>
    <w:rsid w:val="00003549"/>
    <w:rsid w:val="00003D96"/>
    <w:rsid w:val="000071EE"/>
    <w:rsid w:val="000076E0"/>
    <w:rsid w:val="00021EE3"/>
    <w:rsid w:val="00023291"/>
    <w:rsid w:val="00027A33"/>
    <w:rsid w:val="00043E34"/>
    <w:rsid w:val="00063033"/>
    <w:rsid w:val="00063820"/>
    <w:rsid w:val="00063D70"/>
    <w:rsid w:val="00063ECE"/>
    <w:rsid w:val="00071D89"/>
    <w:rsid w:val="0007506D"/>
    <w:rsid w:val="00075548"/>
    <w:rsid w:val="000766E1"/>
    <w:rsid w:val="000858D0"/>
    <w:rsid w:val="00087B42"/>
    <w:rsid w:val="00090662"/>
    <w:rsid w:val="00095ABF"/>
    <w:rsid w:val="00095D69"/>
    <w:rsid w:val="000A38F3"/>
    <w:rsid w:val="000A5732"/>
    <w:rsid w:val="000B0B37"/>
    <w:rsid w:val="000B0D62"/>
    <w:rsid w:val="000B2C5E"/>
    <w:rsid w:val="000B6453"/>
    <w:rsid w:val="000D6325"/>
    <w:rsid w:val="000D72AA"/>
    <w:rsid w:val="000E40F5"/>
    <w:rsid w:val="000F028C"/>
    <w:rsid w:val="000F4F12"/>
    <w:rsid w:val="00103429"/>
    <w:rsid w:val="00103768"/>
    <w:rsid w:val="001123FD"/>
    <w:rsid w:val="001232E4"/>
    <w:rsid w:val="00125D2A"/>
    <w:rsid w:val="001275AD"/>
    <w:rsid w:val="001279F7"/>
    <w:rsid w:val="00133FF1"/>
    <w:rsid w:val="001346F2"/>
    <w:rsid w:val="00134C0B"/>
    <w:rsid w:val="001365A6"/>
    <w:rsid w:val="0014198E"/>
    <w:rsid w:val="00144805"/>
    <w:rsid w:val="00144945"/>
    <w:rsid w:val="001460E6"/>
    <w:rsid w:val="0015203B"/>
    <w:rsid w:val="001534C5"/>
    <w:rsid w:val="00155B08"/>
    <w:rsid w:val="00155B8A"/>
    <w:rsid w:val="001606AD"/>
    <w:rsid w:val="00161F7C"/>
    <w:rsid w:val="00166591"/>
    <w:rsid w:val="0016742C"/>
    <w:rsid w:val="00167BD4"/>
    <w:rsid w:val="00171AC3"/>
    <w:rsid w:val="0018629C"/>
    <w:rsid w:val="001945CD"/>
    <w:rsid w:val="001A4BB8"/>
    <w:rsid w:val="001A686D"/>
    <w:rsid w:val="001B0C6B"/>
    <w:rsid w:val="001B30E0"/>
    <w:rsid w:val="001B5C01"/>
    <w:rsid w:val="001B7BBC"/>
    <w:rsid w:val="001C3C13"/>
    <w:rsid w:val="001D0251"/>
    <w:rsid w:val="001D6C8B"/>
    <w:rsid w:val="001D6DB2"/>
    <w:rsid w:val="001E7DD4"/>
    <w:rsid w:val="001F5341"/>
    <w:rsid w:val="001F6FC0"/>
    <w:rsid w:val="002019BA"/>
    <w:rsid w:val="00201BA3"/>
    <w:rsid w:val="00202746"/>
    <w:rsid w:val="00204836"/>
    <w:rsid w:val="00207BF2"/>
    <w:rsid w:val="00211126"/>
    <w:rsid w:val="00213CD5"/>
    <w:rsid w:val="0022002D"/>
    <w:rsid w:val="00222A6A"/>
    <w:rsid w:val="00222A9E"/>
    <w:rsid w:val="002233B2"/>
    <w:rsid w:val="00237347"/>
    <w:rsid w:val="002445F6"/>
    <w:rsid w:val="002447FF"/>
    <w:rsid w:val="002461C7"/>
    <w:rsid w:val="002468DC"/>
    <w:rsid w:val="00247966"/>
    <w:rsid w:val="00262122"/>
    <w:rsid w:val="002626EB"/>
    <w:rsid w:val="00263B40"/>
    <w:rsid w:val="0026574C"/>
    <w:rsid w:val="0027035D"/>
    <w:rsid w:val="0027278F"/>
    <w:rsid w:val="0027297F"/>
    <w:rsid w:val="002746C6"/>
    <w:rsid w:val="002800A4"/>
    <w:rsid w:val="0028085E"/>
    <w:rsid w:val="0028346C"/>
    <w:rsid w:val="00284E7E"/>
    <w:rsid w:val="00285D84"/>
    <w:rsid w:val="00290ECA"/>
    <w:rsid w:val="00296EED"/>
    <w:rsid w:val="002A169C"/>
    <w:rsid w:val="002A186C"/>
    <w:rsid w:val="002A25D3"/>
    <w:rsid w:val="002A32E7"/>
    <w:rsid w:val="002A3AB5"/>
    <w:rsid w:val="002A586C"/>
    <w:rsid w:val="002B12C4"/>
    <w:rsid w:val="002B274A"/>
    <w:rsid w:val="002B3499"/>
    <w:rsid w:val="002B3D58"/>
    <w:rsid w:val="002C466C"/>
    <w:rsid w:val="002C5F7E"/>
    <w:rsid w:val="002C5FBF"/>
    <w:rsid w:val="002D1CFB"/>
    <w:rsid w:val="002D3AEA"/>
    <w:rsid w:val="002D6B93"/>
    <w:rsid w:val="002E047D"/>
    <w:rsid w:val="002E0933"/>
    <w:rsid w:val="002E272F"/>
    <w:rsid w:val="002F3B59"/>
    <w:rsid w:val="00306009"/>
    <w:rsid w:val="0030745C"/>
    <w:rsid w:val="00317718"/>
    <w:rsid w:val="00320019"/>
    <w:rsid w:val="003214E3"/>
    <w:rsid w:val="003218A5"/>
    <w:rsid w:val="00322303"/>
    <w:rsid w:val="0032456D"/>
    <w:rsid w:val="0032592E"/>
    <w:rsid w:val="00331FB6"/>
    <w:rsid w:val="0033205A"/>
    <w:rsid w:val="00343666"/>
    <w:rsid w:val="00346334"/>
    <w:rsid w:val="00350EF2"/>
    <w:rsid w:val="00353E24"/>
    <w:rsid w:val="003567C4"/>
    <w:rsid w:val="00360E56"/>
    <w:rsid w:val="003619C2"/>
    <w:rsid w:val="003621E5"/>
    <w:rsid w:val="003631A6"/>
    <w:rsid w:val="003665B9"/>
    <w:rsid w:val="003801DD"/>
    <w:rsid w:val="003803ED"/>
    <w:rsid w:val="00380C78"/>
    <w:rsid w:val="00384C58"/>
    <w:rsid w:val="003906EA"/>
    <w:rsid w:val="00396C07"/>
    <w:rsid w:val="003979D5"/>
    <w:rsid w:val="003A5FC1"/>
    <w:rsid w:val="003A7F30"/>
    <w:rsid w:val="003B2DCA"/>
    <w:rsid w:val="003B3061"/>
    <w:rsid w:val="003B59CB"/>
    <w:rsid w:val="003B633F"/>
    <w:rsid w:val="003B67FB"/>
    <w:rsid w:val="003C69A3"/>
    <w:rsid w:val="003D03FE"/>
    <w:rsid w:val="003D2A75"/>
    <w:rsid w:val="003D3567"/>
    <w:rsid w:val="003D4376"/>
    <w:rsid w:val="003D78A2"/>
    <w:rsid w:val="003E1EAF"/>
    <w:rsid w:val="003E4DE7"/>
    <w:rsid w:val="003F4BD2"/>
    <w:rsid w:val="003F5D4E"/>
    <w:rsid w:val="003F6C81"/>
    <w:rsid w:val="003F7565"/>
    <w:rsid w:val="003F7BE9"/>
    <w:rsid w:val="004057CE"/>
    <w:rsid w:val="00406180"/>
    <w:rsid w:val="0040627F"/>
    <w:rsid w:val="00410AA9"/>
    <w:rsid w:val="00412C42"/>
    <w:rsid w:val="00416047"/>
    <w:rsid w:val="004163B7"/>
    <w:rsid w:val="00421B9B"/>
    <w:rsid w:val="004220B7"/>
    <w:rsid w:val="00422F93"/>
    <w:rsid w:val="004238A8"/>
    <w:rsid w:val="00431F84"/>
    <w:rsid w:val="00437220"/>
    <w:rsid w:val="004477CF"/>
    <w:rsid w:val="0045183A"/>
    <w:rsid w:val="00454866"/>
    <w:rsid w:val="004617A4"/>
    <w:rsid w:val="00462FD6"/>
    <w:rsid w:val="00463410"/>
    <w:rsid w:val="00470612"/>
    <w:rsid w:val="0047216F"/>
    <w:rsid w:val="00475942"/>
    <w:rsid w:val="004773AE"/>
    <w:rsid w:val="00480575"/>
    <w:rsid w:val="00483D66"/>
    <w:rsid w:val="00495BD4"/>
    <w:rsid w:val="004963F2"/>
    <w:rsid w:val="004A1CE7"/>
    <w:rsid w:val="004A3258"/>
    <w:rsid w:val="004A478E"/>
    <w:rsid w:val="004A4EE3"/>
    <w:rsid w:val="004A76EE"/>
    <w:rsid w:val="004B0894"/>
    <w:rsid w:val="004B7863"/>
    <w:rsid w:val="004C0742"/>
    <w:rsid w:val="004C27A4"/>
    <w:rsid w:val="004D0949"/>
    <w:rsid w:val="004D2CF4"/>
    <w:rsid w:val="004D4117"/>
    <w:rsid w:val="004D64BA"/>
    <w:rsid w:val="004E209F"/>
    <w:rsid w:val="004E3292"/>
    <w:rsid w:val="004E4E93"/>
    <w:rsid w:val="004E510E"/>
    <w:rsid w:val="004F0E87"/>
    <w:rsid w:val="004F1F93"/>
    <w:rsid w:val="004F2C8E"/>
    <w:rsid w:val="004F357E"/>
    <w:rsid w:val="004F6045"/>
    <w:rsid w:val="00502617"/>
    <w:rsid w:val="005035FB"/>
    <w:rsid w:val="005036A7"/>
    <w:rsid w:val="00504988"/>
    <w:rsid w:val="0050792F"/>
    <w:rsid w:val="00510201"/>
    <w:rsid w:val="00511168"/>
    <w:rsid w:val="0051409E"/>
    <w:rsid w:val="00515630"/>
    <w:rsid w:val="00520974"/>
    <w:rsid w:val="00522A0B"/>
    <w:rsid w:val="00526606"/>
    <w:rsid w:val="0052712A"/>
    <w:rsid w:val="005276CC"/>
    <w:rsid w:val="005308B3"/>
    <w:rsid w:val="00533181"/>
    <w:rsid w:val="00534140"/>
    <w:rsid w:val="00535981"/>
    <w:rsid w:val="00541958"/>
    <w:rsid w:val="00550567"/>
    <w:rsid w:val="00553670"/>
    <w:rsid w:val="005567F9"/>
    <w:rsid w:val="00557433"/>
    <w:rsid w:val="005635BB"/>
    <w:rsid w:val="00563F60"/>
    <w:rsid w:val="00565B1F"/>
    <w:rsid w:val="005707CC"/>
    <w:rsid w:val="005724C3"/>
    <w:rsid w:val="0057448D"/>
    <w:rsid w:val="00574579"/>
    <w:rsid w:val="0057581D"/>
    <w:rsid w:val="00586124"/>
    <w:rsid w:val="00592092"/>
    <w:rsid w:val="0059565B"/>
    <w:rsid w:val="0059769F"/>
    <w:rsid w:val="005A5063"/>
    <w:rsid w:val="005A79A5"/>
    <w:rsid w:val="005C1DF6"/>
    <w:rsid w:val="005C4A9F"/>
    <w:rsid w:val="005C4BBB"/>
    <w:rsid w:val="005C5B2B"/>
    <w:rsid w:val="005C6087"/>
    <w:rsid w:val="005D2735"/>
    <w:rsid w:val="005D2FDC"/>
    <w:rsid w:val="005D43BD"/>
    <w:rsid w:val="005E00F3"/>
    <w:rsid w:val="005E1911"/>
    <w:rsid w:val="005E49D1"/>
    <w:rsid w:val="005E54F8"/>
    <w:rsid w:val="005F42CC"/>
    <w:rsid w:val="005F4536"/>
    <w:rsid w:val="005F6C20"/>
    <w:rsid w:val="00601EEA"/>
    <w:rsid w:val="00602D59"/>
    <w:rsid w:val="00606595"/>
    <w:rsid w:val="00611287"/>
    <w:rsid w:val="00611F3B"/>
    <w:rsid w:val="00613F41"/>
    <w:rsid w:val="0061647D"/>
    <w:rsid w:val="0062085B"/>
    <w:rsid w:val="006245A2"/>
    <w:rsid w:val="00630B7A"/>
    <w:rsid w:val="00631BD5"/>
    <w:rsid w:val="0063523B"/>
    <w:rsid w:val="006538C6"/>
    <w:rsid w:val="0065659D"/>
    <w:rsid w:val="00663CEF"/>
    <w:rsid w:val="00664307"/>
    <w:rsid w:val="0067284F"/>
    <w:rsid w:val="00672AD9"/>
    <w:rsid w:val="00676DC2"/>
    <w:rsid w:val="00682C65"/>
    <w:rsid w:val="00682F81"/>
    <w:rsid w:val="00683496"/>
    <w:rsid w:val="00683EB2"/>
    <w:rsid w:val="00686B22"/>
    <w:rsid w:val="006948A8"/>
    <w:rsid w:val="006A489B"/>
    <w:rsid w:val="006A66B5"/>
    <w:rsid w:val="006A768C"/>
    <w:rsid w:val="006B6158"/>
    <w:rsid w:val="006C08DA"/>
    <w:rsid w:val="006C3ABA"/>
    <w:rsid w:val="006C6166"/>
    <w:rsid w:val="006C687B"/>
    <w:rsid w:val="006E1F9E"/>
    <w:rsid w:val="006E3515"/>
    <w:rsid w:val="006E605F"/>
    <w:rsid w:val="006F1D1D"/>
    <w:rsid w:val="006F6882"/>
    <w:rsid w:val="006F74EF"/>
    <w:rsid w:val="00717562"/>
    <w:rsid w:val="00717704"/>
    <w:rsid w:val="00732865"/>
    <w:rsid w:val="007348AC"/>
    <w:rsid w:val="00741E6B"/>
    <w:rsid w:val="007474B5"/>
    <w:rsid w:val="0074781A"/>
    <w:rsid w:val="00750A69"/>
    <w:rsid w:val="00751E3C"/>
    <w:rsid w:val="00751E61"/>
    <w:rsid w:val="00751F3B"/>
    <w:rsid w:val="0075258A"/>
    <w:rsid w:val="0075387B"/>
    <w:rsid w:val="007549F0"/>
    <w:rsid w:val="00763B85"/>
    <w:rsid w:val="00763EFC"/>
    <w:rsid w:val="00765CA9"/>
    <w:rsid w:val="007675B9"/>
    <w:rsid w:val="00767BB2"/>
    <w:rsid w:val="007873A6"/>
    <w:rsid w:val="007877BC"/>
    <w:rsid w:val="00796E6A"/>
    <w:rsid w:val="00797396"/>
    <w:rsid w:val="007A0D49"/>
    <w:rsid w:val="007A23DC"/>
    <w:rsid w:val="007A7500"/>
    <w:rsid w:val="007B3550"/>
    <w:rsid w:val="007B3AE5"/>
    <w:rsid w:val="007B491B"/>
    <w:rsid w:val="007B4F56"/>
    <w:rsid w:val="007C2BA1"/>
    <w:rsid w:val="007D191E"/>
    <w:rsid w:val="007D2EA6"/>
    <w:rsid w:val="007D5B69"/>
    <w:rsid w:val="007E0107"/>
    <w:rsid w:val="007E0C51"/>
    <w:rsid w:val="007E21D9"/>
    <w:rsid w:val="007E322A"/>
    <w:rsid w:val="007F462B"/>
    <w:rsid w:val="007F6F29"/>
    <w:rsid w:val="00800BD5"/>
    <w:rsid w:val="00815474"/>
    <w:rsid w:val="008260B1"/>
    <w:rsid w:val="008265BD"/>
    <w:rsid w:val="00836966"/>
    <w:rsid w:val="0084108C"/>
    <w:rsid w:val="00843C50"/>
    <w:rsid w:val="008515C3"/>
    <w:rsid w:val="00851DB0"/>
    <w:rsid w:val="00851DBD"/>
    <w:rsid w:val="00854B04"/>
    <w:rsid w:val="00860085"/>
    <w:rsid w:val="0086273A"/>
    <w:rsid w:val="00873C76"/>
    <w:rsid w:val="008742DB"/>
    <w:rsid w:val="00875EB7"/>
    <w:rsid w:val="0087635F"/>
    <w:rsid w:val="00876417"/>
    <w:rsid w:val="00881398"/>
    <w:rsid w:val="008830F9"/>
    <w:rsid w:val="008903A0"/>
    <w:rsid w:val="008920EF"/>
    <w:rsid w:val="00892233"/>
    <w:rsid w:val="00894093"/>
    <w:rsid w:val="008A5172"/>
    <w:rsid w:val="008A7B34"/>
    <w:rsid w:val="008B6291"/>
    <w:rsid w:val="008B6B91"/>
    <w:rsid w:val="008C142A"/>
    <w:rsid w:val="008C6429"/>
    <w:rsid w:val="008D1E17"/>
    <w:rsid w:val="008D677C"/>
    <w:rsid w:val="008D78D3"/>
    <w:rsid w:val="008F17FC"/>
    <w:rsid w:val="008F2C7D"/>
    <w:rsid w:val="008F33BB"/>
    <w:rsid w:val="008F36F1"/>
    <w:rsid w:val="008F435B"/>
    <w:rsid w:val="00900396"/>
    <w:rsid w:val="009048B8"/>
    <w:rsid w:val="009056A5"/>
    <w:rsid w:val="00913F76"/>
    <w:rsid w:val="00914EAC"/>
    <w:rsid w:val="00917E7A"/>
    <w:rsid w:val="009273E4"/>
    <w:rsid w:val="009302DB"/>
    <w:rsid w:val="0093041D"/>
    <w:rsid w:val="00931134"/>
    <w:rsid w:val="009350D6"/>
    <w:rsid w:val="00940936"/>
    <w:rsid w:val="009454BC"/>
    <w:rsid w:val="00950A4A"/>
    <w:rsid w:val="0095595D"/>
    <w:rsid w:val="00957700"/>
    <w:rsid w:val="00957E1D"/>
    <w:rsid w:val="00960213"/>
    <w:rsid w:val="00960272"/>
    <w:rsid w:val="00960545"/>
    <w:rsid w:val="00962B6E"/>
    <w:rsid w:val="00965A34"/>
    <w:rsid w:val="0096612C"/>
    <w:rsid w:val="00966483"/>
    <w:rsid w:val="00972D24"/>
    <w:rsid w:val="00974F75"/>
    <w:rsid w:val="00976D70"/>
    <w:rsid w:val="00980F80"/>
    <w:rsid w:val="00981B00"/>
    <w:rsid w:val="0098466F"/>
    <w:rsid w:val="0098484C"/>
    <w:rsid w:val="00993350"/>
    <w:rsid w:val="009A0953"/>
    <w:rsid w:val="009A7DBF"/>
    <w:rsid w:val="009B06B2"/>
    <w:rsid w:val="009B1E7D"/>
    <w:rsid w:val="009B559C"/>
    <w:rsid w:val="009D0C64"/>
    <w:rsid w:val="009D16F9"/>
    <w:rsid w:val="009D2D85"/>
    <w:rsid w:val="009D5253"/>
    <w:rsid w:val="009D56BE"/>
    <w:rsid w:val="009D578E"/>
    <w:rsid w:val="00A02191"/>
    <w:rsid w:val="00A040F8"/>
    <w:rsid w:val="00A06FD9"/>
    <w:rsid w:val="00A07B22"/>
    <w:rsid w:val="00A1088F"/>
    <w:rsid w:val="00A132D5"/>
    <w:rsid w:val="00A1446D"/>
    <w:rsid w:val="00A22CD6"/>
    <w:rsid w:val="00A27512"/>
    <w:rsid w:val="00A27641"/>
    <w:rsid w:val="00A276D3"/>
    <w:rsid w:val="00A27B57"/>
    <w:rsid w:val="00A27DF2"/>
    <w:rsid w:val="00A339D6"/>
    <w:rsid w:val="00A415CD"/>
    <w:rsid w:val="00A45B71"/>
    <w:rsid w:val="00A50EE4"/>
    <w:rsid w:val="00A53E93"/>
    <w:rsid w:val="00A56B86"/>
    <w:rsid w:val="00A6246F"/>
    <w:rsid w:val="00A63017"/>
    <w:rsid w:val="00A643DE"/>
    <w:rsid w:val="00A651CD"/>
    <w:rsid w:val="00A817D2"/>
    <w:rsid w:val="00A86DC9"/>
    <w:rsid w:val="00A8768B"/>
    <w:rsid w:val="00A91E91"/>
    <w:rsid w:val="00AA011C"/>
    <w:rsid w:val="00AA3554"/>
    <w:rsid w:val="00AB1135"/>
    <w:rsid w:val="00AB65CF"/>
    <w:rsid w:val="00AC26B6"/>
    <w:rsid w:val="00AC55F6"/>
    <w:rsid w:val="00AD26B9"/>
    <w:rsid w:val="00AD7782"/>
    <w:rsid w:val="00AD78E0"/>
    <w:rsid w:val="00AE1D88"/>
    <w:rsid w:val="00AF1A8A"/>
    <w:rsid w:val="00AF7D99"/>
    <w:rsid w:val="00AF7F0F"/>
    <w:rsid w:val="00B01F4B"/>
    <w:rsid w:val="00B147AB"/>
    <w:rsid w:val="00B314FB"/>
    <w:rsid w:val="00B346C8"/>
    <w:rsid w:val="00B37FF7"/>
    <w:rsid w:val="00B4044A"/>
    <w:rsid w:val="00B43FA9"/>
    <w:rsid w:val="00B53198"/>
    <w:rsid w:val="00B53C39"/>
    <w:rsid w:val="00B56A00"/>
    <w:rsid w:val="00B727A9"/>
    <w:rsid w:val="00B76AC6"/>
    <w:rsid w:val="00B8023A"/>
    <w:rsid w:val="00B825BD"/>
    <w:rsid w:val="00B82CCD"/>
    <w:rsid w:val="00B83A69"/>
    <w:rsid w:val="00B84417"/>
    <w:rsid w:val="00B874C2"/>
    <w:rsid w:val="00B933B2"/>
    <w:rsid w:val="00B94372"/>
    <w:rsid w:val="00B94551"/>
    <w:rsid w:val="00B96988"/>
    <w:rsid w:val="00BD23EE"/>
    <w:rsid w:val="00BD4DD1"/>
    <w:rsid w:val="00BD7DB2"/>
    <w:rsid w:val="00BE02CD"/>
    <w:rsid w:val="00BE48E0"/>
    <w:rsid w:val="00BE64D9"/>
    <w:rsid w:val="00BE7913"/>
    <w:rsid w:val="00BF28EE"/>
    <w:rsid w:val="00BF6829"/>
    <w:rsid w:val="00BF7C34"/>
    <w:rsid w:val="00C00189"/>
    <w:rsid w:val="00C042C3"/>
    <w:rsid w:val="00C04E68"/>
    <w:rsid w:val="00C12FD1"/>
    <w:rsid w:val="00C21D33"/>
    <w:rsid w:val="00C26718"/>
    <w:rsid w:val="00C466D8"/>
    <w:rsid w:val="00C4761A"/>
    <w:rsid w:val="00C50AA5"/>
    <w:rsid w:val="00C5171F"/>
    <w:rsid w:val="00C543A4"/>
    <w:rsid w:val="00C55C59"/>
    <w:rsid w:val="00C60CFF"/>
    <w:rsid w:val="00C616A9"/>
    <w:rsid w:val="00C64668"/>
    <w:rsid w:val="00C64D24"/>
    <w:rsid w:val="00C73C8B"/>
    <w:rsid w:val="00C813AA"/>
    <w:rsid w:val="00C826D7"/>
    <w:rsid w:val="00C90343"/>
    <w:rsid w:val="00C9326B"/>
    <w:rsid w:val="00C94722"/>
    <w:rsid w:val="00C965C2"/>
    <w:rsid w:val="00CB4B2F"/>
    <w:rsid w:val="00CC1599"/>
    <w:rsid w:val="00CC695A"/>
    <w:rsid w:val="00CD1C1A"/>
    <w:rsid w:val="00CD472A"/>
    <w:rsid w:val="00CD52A0"/>
    <w:rsid w:val="00CD69E0"/>
    <w:rsid w:val="00CD6ADC"/>
    <w:rsid w:val="00CE2716"/>
    <w:rsid w:val="00CE66C9"/>
    <w:rsid w:val="00D00361"/>
    <w:rsid w:val="00D01490"/>
    <w:rsid w:val="00D102E4"/>
    <w:rsid w:val="00D15B21"/>
    <w:rsid w:val="00D21755"/>
    <w:rsid w:val="00D22918"/>
    <w:rsid w:val="00D2291C"/>
    <w:rsid w:val="00D23740"/>
    <w:rsid w:val="00D24C10"/>
    <w:rsid w:val="00D276D1"/>
    <w:rsid w:val="00D27986"/>
    <w:rsid w:val="00D3544F"/>
    <w:rsid w:val="00D373FF"/>
    <w:rsid w:val="00D4489A"/>
    <w:rsid w:val="00D44B86"/>
    <w:rsid w:val="00D53DF9"/>
    <w:rsid w:val="00D53EDE"/>
    <w:rsid w:val="00D57C63"/>
    <w:rsid w:val="00D63258"/>
    <w:rsid w:val="00D71551"/>
    <w:rsid w:val="00D72273"/>
    <w:rsid w:val="00D7400A"/>
    <w:rsid w:val="00D81D5D"/>
    <w:rsid w:val="00D8308B"/>
    <w:rsid w:val="00D84F3F"/>
    <w:rsid w:val="00D97696"/>
    <w:rsid w:val="00DA47A5"/>
    <w:rsid w:val="00DA64F0"/>
    <w:rsid w:val="00DA7215"/>
    <w:rsid w:val="00DB2828"/>
    <w:rsid w:val="00DC6585"/>
    <w:rsid w:val="00DD066D"/>
    <w:rsid w:val="00DD1E8F"/>
    <w:rsid w:val="00DD31B6"/>
    <w:rsid w:val="00DD3549"/>
    <w:rsid w:val="00DD4D2E"/>
    <w:rsid w:val="00DF47D0"/>
    <w:rsid w:val="00E00548"/>
    <w:rsid w:val="00E14230"/>
    <w:rsid w:val="00E14D27"/>
    <w:rsid w:val="00E17A7E"/>
    <w:rsid w:val="00E21A42"/>
    <w:rsid w:val="00E32B19"/>
    <w:rsid w:val="00E32FD0"/>
    <w:rsid w:val="00E33639"/>
    <w:rsid w:val="00E45D26"/>
    <w:rsid w:val="00E47C53"/>
    <w:rsid w:val="00E51B9C"/>
    <w:rsid w:val="00E52F4B"/>
    <w:rsid w:val="00E56C1E"/>
    <w:rsid w:val="00E6245F"/>
    <w:rsid w:val="00E62AD8"/>
    <w:rsid w:val="00E63893"/>
    <w:rsid w:val="00E70B89"/>
    <w:rsid w:val="00E744BF"/>
    <w:rsid w:val="00E75F3B"/>
    <w:rsid w:val="00E9047C"/>
    <w:rsid w:val="00E914C3"/>
    <w:rsid w:val="00E932FB"/>
    <w:rsid w:val="00EA0E01"/>
    <w:rsid w:val="00EA2E7A"/>
    <w:rsid w:val="00EA4FAB"/>
    <w:rsid w:val="00EA64CC"/>
    <w:rsid w:val="00EA7D90"/>
    <w:rsid w:val="00EB1100"/>
    <w:rsid w:val="00EB3EA3"/>
    <w:rsid w:val="00EB5297"/>
    <w:rsid w:val="00EC3827"/>
    <w:rsid w:val="00EC536B"/>
    <w:rsid w:val="00EC5C0C"/>
    <w:rsid w:val="00ED3DCB"/>
    <w:rsid w:val="00ED5F0C"/>
    <w:rsid w:val="00ED6A5C"/>
    <w:rsid w:val="00EF1440"/>
    <w:rsid w:val="00EF1C76"/>
    <w:rsid w:val="00EF3CC9"/>
    <w:rsid w:val="00EF556B"/>
    <w:rsid w:val="00F043F0"/>
    <w:rsid w:val="00F151A5"/>
    <w:rsid w:val="00F1552B"/>
    <w:rsid w:val="00F15DA1"/>
    <w:rsid w:val="00F20D2A"/>
    <w:rsid w:val="00F22DDD"/>
    <w:rsid w:val="00F347C0"/>
    <w:rsid w:val="00F517B0"/>
    <w:rsid w:val="00F52143"/>
    <w:rsid w:val="00F54DA8"/>
    <w:rsid w:val="00F628F1"/>
    <w:rsid w:val="00F63784"/>
    <w:rsid w:val="00F659EF"/>
    <w:rsid w:val="00F66F50"/>
    <w:rsid w:val="00F705CF"/>
    <w:rsid w:val="00F7282C"/>
    <w:rsid w:val="00F808C8"/>
    <w:rsid w:val="00F8375A"/>
    <w:rsid w:val="00F83A7E"/>
    <w:rsid w:val="00F84E14"/>
    <w:rsid w:val="00F91405"/>
    <w:rsid w:val="00F930B1"/>
    <w:rsid w:val="00F95F04"/>
    <w:rsid w:val="00FA3711"/>
    <w:rsid w:val="00FA3AA7"/>
    <w:rsid w:val="00FB36D6"/>
    <w:rsid w:val="00FB7499"/>
    <w:rsid w:val="00FB79E7"/>
    <w:rsid w:val="00FE405F"/>
    <w:rsid w:val="00FE4FDD"/>
    <w:rsid w:val="00FF0903"/>
    <w:rsid w:val="00FF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8D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D78D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D78D3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8D78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D7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78D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11</Pages>
  <Words>1555</Words>
  <Characters>8865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Антошка6</dc:creator>
  <cp:keywords/>
  <dc:description/>
  <cp:lastModifiedBy>Стоп Снято!</cp:lastModifiedBy>
  <cp:revision>3</cp:revision>
  <dcterms:created xsi:type="dcterms:W3CDTF">2012-04-11T11:20:00Z</dcterms:created>
  <dcterms:modified xsi:type="dcterms:W3CDTF">2013-04-28T17:52:00Z</dcterms:modified>
</cp:coreProperties>
</file>