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Конспект занятия по пластилинографии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в средней группе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"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Клубочки для </w:t>
      </w:r>
      <w:r w:rsidRPr="00B1241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котёнка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''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57E62" w:rsidRPr="00B12418" w:rsidRDefault="00757E62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КЛУБОЧКИ для КОТЕНКА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Цели занятия</w:t>
      </w:r>
      <w:r w:rsidRPr="0010150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57E62" w:rsidRPr="00B12418" w:rsidRDefault="00757E62" w:rsidP="00B12418">
      <w:pPr>
        <w:numPr>
          <w:ilvl w:val="0"/>
          <w:numId w:val="1"/>
        </w:numPr>
        <w:autoSpaceDE w:val="0"/>
        <w:autoSpaceDN w:val="0"/>
        <w:adjustRightInd w:val="0"/>
        <w:spacing w:before="1" w:after="1" w:line="240" w:lineRule="auto"/>
        <w:ind w:left="504" w:hanging="5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Продолжать развивать интерес к новым способам лепки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numPr>
          <w:ilvl w:val="0"/>
          <w:numId w:val="2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Упражнять в раскатывании пластилина между ладонями прямыми движениями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раскатывать пальцами обеих рук на поверхности стола для придания предмету необходимой длины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numPr>
          <w:ilvl w:val="0"/>
          <w:numId w:val="3"/>
        </w:numPr>
        <w:autoSpaceDE w:val="0"/>
        <w:autoSpaceDN w:val="0"/>
        <w:adjustRightInd w:val="0"/>
        <w:spacing w:before="1" w:after="1" w:line="240" w:lineRule="auto"/>
        <w:ind w:left="504" w:hanging="5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Учить детей приему сворачивания длинной колбаски по спирали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B12418">
      <w:pPr>
        <w:numPr>
          <w:ilvl w:val="0"/>
          <w:numId w:val="3"/>
        </w:numPr>
        <w:autoSpaceDE w:val="0"/>
        <w:autoSpaceDN w:val="0"/>
        <w:adjustRightInd w:val="0"/>
        <w:spacing w:before="1" w:after="1" w:line="240" w:lineRule="auto"/>
        <w:ind w:left="504" w:hanging="50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Развивать мелкую моторику рук.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ind w:left="50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Материал для занятия</w:t>
      </w:r>
      <w:r w:rsidRPr="00B1241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57E62" w:rsidRPr="00B12418" w:rsidRDefault="00757E62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плотный картон с силуэтом котенка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размер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4; </w:t>
      </w:r>
    </w:p>
    <w:p w:rsidR="00757E62" w:rsidRPr="00B12418" w:rsidRDefault="00757E62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пластилин ярких цветов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57E62" w:rsidRPr="00B12418" w:rsidRDefault="00757E62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салфетка для рук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57E62" w:rsidRDefault="00757E62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ind w:left="288" w:hanging="28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доска для лепки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757E62" w:rsidRPr="00B12418" w:rsidRDefault="00757E62" w:rsidP="00B12418">
      <w:pPr>
        <w:numPr>
          <w:ilvl w:val="0"/>
          <w:numId w:val="4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картина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Кошка с котятами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из серии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Домашние животные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автор С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Веретенникова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757E62" w:rsidRPr="00B12418" w:rsidRDefault="00757E62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B1241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Ход занятия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B1241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Организационная часть</w:t>
      </w:r>
    </w:p>
    <w:p w:rsidR="00757E62" w:rsidRPr="00B12418" w:rsidRDefault="00757E62" w:rsidP="00B12418">
      <w:pPr>
        <w:pStyle w:val="ListParagraph"/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предлагает детям отгадать загадку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Этот зверь живет лишь дома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 этим зверем вы знакомы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 него усы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спицы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Он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мурлыча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песнь поет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Только мышь его боится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.,.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Угадали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Это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Педагог показывает ребятам картину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Кошка с котятами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Кошка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домашнее животное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она привязана к своему дому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своим хозяевам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любит тепло и уют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Если кошка сыта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здорова и в хорошем настроении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она ласково мурлычит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если кошка сердится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то выпускает коготки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царапки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которые прячутся в мягких лапках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Кошка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очень чистоплотное животное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Любит умывать свою пушистую мордочку и шерстку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Физкультурная разминка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 -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киска спит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кладут голову на сложенные вместе ладошки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Как проснется наша киска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Дети открывают глаза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Суп не станет есть из миски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 зарядку потихоньку        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Руки вверх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вн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з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Будет делать кошка Пронька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 прогнет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 выгнет спинку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клоны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вперед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руки на поясе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Ножку вытянет вперед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Ногу вперед на носок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За ушком себя почешет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Гладят себя за одним ухом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потом за другим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скажите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кто кошку боится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Мышка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мышки очень боятся кошек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поэтому стараются не попадаться ей на глаза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кошка может очень долго сидеть около мышиной норки и ждать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 появится маленький зверек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кого боится сама кошка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Собаку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Верно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злейший враг кошки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собака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Когда кошка видит собаку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шерстка у нее встает дыбом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она выгибает спинку и грозно шипит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защищая себя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может вцепиться своему врагу в морду  и оцарапать ее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еще острые коготки помогают кошке забираться на дерево в случае опасности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Скажите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кто изображен на картине рядом с кошкой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Кошкины детки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котята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Кошка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очень заботливая мама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Маленькие котята еще не умеют за собой ухаживать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поэтому кошка сама их вылизывает и кормит своим молочком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Физкультминутка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На ковре котята спят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котята лежат на ковре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парами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спина к спине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На ковре котята спят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Просыпаться не хотят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Тихо спят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спина к спине и мурлыкают во сне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мур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Вот на спинку все легли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Дети ложатся на спину</w:t>
      </w:r>
      <w:r w:rsidRPr="00B1241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.) 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Расшалились все они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Лапки вверх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 все подряд</w:t>
      </w:r>
    </w:p>
    <w:p w:rsidR="00757E62" w:rsidRPr="00B12418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Все мурлыкают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шалят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поднимают ноги вверх и начинают ими активно работать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Педагог берет игрушку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собачку и идет к котятам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Вот идет лохматый пес.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Гав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гав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А зовут его Барбос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Гав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гав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Тут котята все шалят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Напугаю всех котят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шутливо лает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убегают на свои места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4945CD" w:rsidRDefault="00757E62" w:rsidP="004945C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Практическая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4945C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часть</w:t>
      </w:r>
    </w:p>
    <w:p w:rsidR="00757E62" w:rsidRPr="004945CD" w:rsidRDefault="00757E62" w:rsidP="004945CD">
      <w:pPr>
        <w:pStyle w:val="ListParagraph"/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Педагог</w:t>
      </w:r>
      <w:r w:rsidRPr="00B12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Котята быстро растут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Они с удовольствием играют с бумажкой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привязанной к ниточке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катают небольшие шарики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мячики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клубки из ниток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 каждого из вас на листочке сидит котенок и скучает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Давайте сделаем для наших котят разноцветные клубочки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чтобы они могли с ними поиграть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Этапы выполнения работы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показывает детям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получается клубочек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вначале он маленький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но по мере наматывания на него ниток становится большим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повторяют движения педагога в воздухе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4945CD" w:rsidRDefault="00757E62" w:rsidP="004945C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Взять кусочек пластилина любого цвета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скатать прямыми движениями тонкую колбаску между ладошками обеих рук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Когда колбаска станет настолько длинной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что начнет выходить за пределы ладошек 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концы станут заворачиваться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положить колбаску на дощечку и продолжать скатывать на ней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7E62" w:rsidRPr="004945CD" w:rsidRDefault="00757E62" w:rsidP="004945CD">
      <w:pPr>
        <w:pStyle w:val="ListParagraph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57E62" w:rsidRPr="004945CD" w:rsidRDefault="00757E62" w:rsidP="004945C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Один конец колбаски слегка прижать к картонной основе и закрутить ее вокруг закрепленного кончика по спирали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4945CD" w:rsidRDefault="00757E62" w:rsidP="004945CD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4945CD" w:rsidRDefault="00757E62" w:rsidP="004945CD">
      <w:pPr>
        <w:pStyle w:val="ListParagraph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4945CD" w:rsidRDefault="00757E62" w:rsidP="004945C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Пальчиками слегка надавить на получившийся клубочек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но не расплющивать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а только закрепить на картоне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4945CD" w:rsidRDefault="00757E62" w:rsidP="004945CD">
      <w:pPr>
        <w:pStyle w:val="ListParagraph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4945CD" w:rsidRDefault="00757E62" w:rsidP="004945C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 xml:space="preserve">Сделать еще 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2-3 </w:t>
      </w:r>
      <w:r w:rsidRPr="004945CD">
        <w:rPr>
          <w:rFonts w:ascii="Times New Roman CYR" w:hAnsi="Times New Roman CYR" w:cs="Times New Roman CYR"/>
          <w:color w:val="000000"/>
          <w:sz w:val="28"/>
          <w:szCs w:val="28"/>
        </w:rPr>
        <w:t>клубочка другого цвета</w:t>
      </w:r>
      <w:r w:rsidRPr="004945C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4945CD" w:rsidRDefault="00757E62" w:rsidP="004945CD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4945CD" w:rsidRDefault="00757E62" w:rsidP="004945CD">
      <w:pPr>
        <w:pStyle w:val="ListParagraph"/>
        <w:autoSpaceDE w:val="0"/>
        <w:autoSpaceDN w:val="0"/>
        <w:adjustRightInd w:val="0"/>
        <w:spacing w:before="1" w:after="1" w:line="240" w:lineRule="auto"/>
        <w:ind w:left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Разминка для пальчиков во время работы </w:t>
      </w: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Предложить детям изобразить сердитую и ласковую кошку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Показать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кошка выпускает коготки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мягкие лапки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лапках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цап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царапки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Для этого нужно поджать кончики пальцев и зашипеть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Ф - ф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ф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...»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Затем выпрямить пальцы и сказать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Мяу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Pr="004945CD" w:rsidRDefault="00757E62" w:rsidP="004945C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4945C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Заключительная часть</w:t>
      </w:r>
    </w:p>
    <w:p w:rsidR="00757E62" w:rsidRPr="004945CD" w:rsidRDefault="00757E62" w:rsidP="004945C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Педагог от имени котят благодарит детей за красивые разноцветные клубочки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говорит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 котятам теперь не будет скучно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Котенок</w:t>
      </w: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Серый котик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игрунок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57E62" w:rsidRPr="00B12418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Брошу я тебе клубок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Ты с клубочком поиграй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Мои нитки размотай!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57E62" w:rsidRPr="00B12418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Котенок возится с клубком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 подползет к нему тайком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 на клубок начнет кидаться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Толкнет его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отпрыгнет вбок 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Никак не может догадаться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57E62" w:rsidRDefault="00757E62" w:rsidP="005F2CFB">
      <w:pPr>
        <w:autoSpaceDE w:val="0"/>
        <w:autoSpaceDN w:val="0"/>
        <w:adjustRightInd w:val="0"/>
        <w:spacing w:before="1" w:after="1" w:line="240" w:lineRule="auto"/>
        <w:ind w:firstLine="32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здесь не мышка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клубок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7E62" w:rsidRPr="00B12418" w:rsidRDefault="00757E62" w:rsidP="00B12418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                                                        А</w:t>
      </w:r>
      <w:r w:rsidRPr="00B124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Барто </w:t>
      </w: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66CFC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6.25pt;height:199.5pt;visibility:visible">
            <v:imagedata r:id="rId5" o:title=""/>
          </v:shape>
        </w:pict>
      </w: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66CFC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252pt;height:189pt;visibility:visible">
            <v:imagedata r:id="rId6" o:title=""/>
          </v:shape>
        </w:pict>
      </w: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66CFC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pict>
          <v:shape id="Рисунок 3" o:spid="_x0000_i1027" type="#_x0000_t75" style="width:251.25pt;height:188.25pt;visibility:visible">
            <v:imagedata r:id="rId7" o:title=""/>
          </v:shape>
        </w:pict>
      </w: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57E62" w:rsidRDefault="00757E62" w:rsidP="004945CD">
      <w:pPr>
        <w:autoSpaceDE w:val="0"/>
        <w:autoSpaceDN w:val="0"/>
        <w:adjustRightInd w:val="0"/>
        <w:spacing w:before="1" w:after="1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66CFC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pict>
          <v:shape id="Рисунок 4" o:spid="_x0000_i1028" type="#_x0000_t75" style="width:246.75pt;height:185.25pt;visibility:visible">
            <v:imagedata r:id="rId8" o:title=""/>
          </v:shape>
        </w:pict>
      </w:r>
    </w:p>
    <w:p w:rsidR="00757E62" w:rsidRDefault="00757E62" w:rsidP="00B12418">
      <w:pPr>
        <w:jc w:val="both"/>
      </w:pPr>
    </w:p>
    <w:sectPr w:rsidR="00757E62" w:rsidSect="002C109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60124E"/>
    <w:lvl w:ilvl="0">
      <w:numFmt w:val="bullet"/>
      <w:lvlText w:val="*"/>
      <w:lvlJc w:val="left"/>
    </w:lvl>
  </w:abstractNum>
  <w:abstractNum w:abstractNumId="1">
    <w:nsid w:val="353A33C8"/>
    <w:multiLevelType w:val="hybridMultilevel"/>
    <w:tmpl w:val="8796FAEC"/>
    <w:lvl w:ilvl="0" w:tplc="F47AA94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64219"/>
    <w:multiLevelType w:val="hybridMultilevel"/>
    <w:tmpl w:val="47FE51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34FA7"/>
    <w:multiLevelType w:val="singleLevel"/>
    <w:tmpl w:val="0CB863A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2418"/>
    <w:rsid w:val="00047A50"/>
    <w:rsid w:val="000D527F"/>
    <w:rsid w:val="0010150E"/>
    <w:rsid w:val="002C1099"/>
    <w:rsid w:val="004945CD"/>
    <w:rsid w:val="00551724"/>
    <w:rsid w:val="005F2CFB"/>
    <w:rsid w:val="0071178F"/>
    <w:rsid w:val="00757E62"/>
    <w:rsid w:val="00966CFC"/>
    <w:rsid w:val="0098214D"/>
    <w:rsid w:val="00B12418"/>
    <w:rsid w:val="00C15B30"/>
    <w:rsid w:val="00C624A1"/>
    <w:rsid w:val="00F4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41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1241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F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2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857</Words>
  <Characters>4888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пластилинографии </dc:title>
  <dc:subject/>
  <dc:creator>User</dc:creator>
  <cp:keywords/>
  <dc:description/>
  <cp:lastModifiedBy>Sun</cp:lastModifiedBy>
  <cp:revision>2</cp:revision>
  <dcterms:created xsi:type="dcterms:W3CDTF">2014-02-12T13:08:00Z</dcterms:created>
  <dcterms:modified xsi:type="dcterms:W3CDTF">2014-02-12T13:08:00Z</dcterms:modified>
</cp:coreProperties>
</file>