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30D" w:rsidRPr="00203A9C" w:rsidRDefault="00A8730D" w:rsidP="00CB3518">
      <w:pPr>
        <w:shd w:val="clear" w:color="auto" w:fill="FFFFFF"/>
        <w:spacing w:after="300" w:line="240" w:lineRule="auto"/>
        <w:jc w:val="both"/>
        <w:rPr>
          <w:rFonts w:ascii="Arial" w:hAnsi="Arial" w:cs="Arial"/>
          <w:color w:val="000000"/>
          <w:sz w:val="20"/>
          <w:szCs w:val="20"/>
          <w:lang w:eastAsia="ru-RU"/>
        </w:rPr>
      </w:pPr>
      <w:r>
        <w:t xml:space="preserve">  </w:t>
      </w:r>
    </w:p>
    <w:p w:rsidR="00A8730D" w:rsidRPr="00CB3518" w:rsidRDefault="00A8730D" w:rsidP="00CB3518">
      <w:pPr>
        <w:pStyle w:val="NoSpacing"/>
        <w:rPr>
          <w:rFonts w:ascii="Times New Roman" w:hAnsi="Times New Roman"/>
          <w:b/>
          <w:i/>
          <w:color w:val="000080"/>
          <w:sz w:val="32"/>
          <w:szCs w:val="21"/>
          <w:lang w:eastAsia="ru-RU"/>
        </w:rPr>
      </w:pPr>
      <w:r>
        <w:rPr>
          <w:color w:val="993300"/>
        </w:rPr>
        <w:t xml:space="preserve">                                  </w:t>
      </w:r>
      <w:r w:rsidRPr="00CB3518">
        <w:rPr>
          <w:i/>
          <w:color w:val="993300"/>
        </w:rPr>
        <w:t xml:space="preserve">   </w:t>
      </w:r>
      <w:r w:rsidRPr="00CB3518">
        <w:rPr>
          <w:rFonts w:ascii="Times New Roman" w:hAnsi="Times New Roman"/>
          <w:b/>
          <w:i/>
          <w:color w:val="000080"/>
          <w:sz w:val="32"/>
        </w:rPr>
        <w:t>Лыжная подготовка в ДОУ</w:t>
      </w:r>
    </w:p>
    <w:p w:rsidR="00A8730D" w:rsidRDefault="00A8730D" w:rsidP="00CB3518">
      <w:pPr>
        <w:rPr>
          <w:rFonts w:ascii="Times New Roman" w:hAnsi="Times New Roman"/>
          <w:color w:val="FF6600"/>
          <w:sz w:val="28"/>
        </w:rPr>
      </w:pPr>
    </w:p>
    <w:p w:rsidR="00A8730D" w:rsidRPr="0036284B" w:rsidRDefault="00A8730D" w:rsidP="00CB3518">
      <w:pPr>
        <w:rPr>
          <w:rFonts w:ascii="Times New Roman" w:hAnsi="Times New Roman"/>
          <w:color w:val="FF6600"/>
          <w:sz w:val="28"/>
        </w:rPr>
      </w:pPr>
      <w:r w:rsidRPr="0036284B">
        <w:rPr>
          <w:rFonts w:ascii="Times New Roman" w:hAnsi="Times New Roman"/>
          <w:color w:val="FF6600"/>
          <w:sz w:val="28"/>
        </w:rPr>
        <w:t xml:space="preserve"> Актуальность.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 Физическое воспитание в детском саду в значительной степени обеспечивается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различными видами физических упражнений. Среди них большое место, занимают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ходьба на лыжах. Ходьба на лыжах включена во все основные программы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дошкольного воспитания. Она доступна и интересна детям.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Ходьба на лыжах оказывает большое влияние на физическое развитие и закалку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организма ребенка. Она вовлекает в работу почти все мышечные группы,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способствует энергичному обмену веществ в организме, усиливает функциональную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деятельность внутренних органов, развивает мышечную чувствительность,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способствует развитию пространственных ориентировок и координации движений,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так как дети передвигаются на лыжах в условиях постоянного изменения рельефа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местности.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color w:val="FF6600"/>
          <w:sz w:val="28"/>
        </w:rPr>
        <w:t>Влияние занятий на организм дошкольника</w:t>
      </w:r>
      <w:r w:rsidRPr="0036284B">
        <w:rPr>
          <w:rFonts w:ascii="Times New Roman" w:hAnsi="Times New Roman"/>
          <w:sz w:val="28"/>
        </w:rPr>
        <w:t xml:space="preserve">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 * Ходьба на лыжах вызывает активные действия крупных мышечных групп.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>Размашистая широкая амплитуда движений, постоянное ритмичное чередо</w:t>
      </w:r>
      <w:r>
        <w:rPr>
          <w:rFonts w:ascii="Times New Roman" w:hAnsi="Times New Roman"/>
          <w:sz w:val="28"/>
        </w:rPr>
        <w:t xml:space="preserve">вание </w:t>
      </w:r>
      <w:r w:rsidRPr="0036284B">
        <w:rPr>
          <w:rFonts w:ascii="Times New Roman" w:hAnsi="Times New Roman"/>
          <w:sz w:val="28"/>
        </w:rPr>
        <w:t xml:space="preserve">напряжения и расслабления мышц способствует развитию мышечной силы, чем интенсивнее и разнообразнее движения, тем активнее функционирует организм.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* Обучение детей ходьбе на лыжах положительно влияет на формирование свода стопы, а также оказывают благоприятное влияние и на формирование осанки.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>Положительные сдвиги в улучшении осанки в</w:t>
      </w:r>
      <w:r>
        <w:rPr>
          <w:rFonts w:ascii="Times New Roman" w:hAnsi="Times New Roman"/>
          <w:sz w:val="28"/>
        </w:rPr>
        <w:t xml:space="preserve">полне закономерны, так как при </w:t>
      </w:r>
      <w:r w:rsidRPr="0036284B">
        <w:rPr>
          <w:rFonts w:ascii="Times New Roman" w:hAnsi="Times New Roman"/>
          <w:sz w:val="28"/>
        </w:rPr>
        <w:t xml:space="preserve">ходьбе на лыжах гармонично развиваются и укрепляются почти все мышечные группы и особенно мышцы спины.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* Под влиянием лыжных занятий происходит значительное развитие основных движений (бег, прыжки, метания). Таким образом, обучение детей ходьбе на лыжах способствует формированию двигательных навыков в других видах движений.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>* Физическая нагрузка при занятиях на лыжах легко дозируется в самых широких границах как по характеру воздействия, так по объему и интенсивности. Все это позволяет рекомендовать лыжный спорт для детей дошкольного возраста, их состояния здоровья и уровня физической подготовленнос</w:t>
      </w:r>
      <w:r>
        <w:rPr>
          <w:rFonts w:ascii="Times New Roman" w:hAnsi="Times New Roman"/>
          <w:sz w:val="28"/>
        </w:rPr>
        <w:t xml:space="preserve">ти. </w:t>
      </w:r>
      <w:r w:rsidRPr="0036284B">
        <w:rPr>
          <w:rFonts w:ascii="Times New Roman" w:hAnsi="Times New Roman"/>
          <w:sz w:val="28"/>
        </w:rPr>
        <w:t xml:space="preserve"> Ходьба и бег на лыжах принадлежат к числу естественных физических упражнений, близких по координации к движениям ходьбы и бега. Этим и объясняется легкость освоения данных упражнений и их большое оздоровительное воздействие.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>* Влияние занятий лыжами на организм искл</w:t>
      </w:r>
      <w:r>
        <w:rPr>
          <w:rFonts w:ascii="Times New Roman" w:hAnsi="Times New Roman"/>
          <w:sz w:val="28"/>
        </w:rPr>
        <w:t xml:space="preserve">ючительно разностороннее. Одно </w:t>
      </w:r>
      <w:r w:rsidRPr="0036284B">
        <w:rPr>
          <w:rFonts w:ascii="Times New Roman" w:hAnsi="Times New Roman"/>
          <w:sz w:val="28"/>
        </w:rPr>
        <w:t xml:space="preserve">пребывание на чистом морозном воздухе уже само по себе дает неистощимый запас свежести и бодрости.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>*Физические движения на воздухе как нельз</w:t>
      </w:r>
      <w:r>
        <w:rPr>
          <w:rFonts w:ascii="Times New Roman" w:hAnsi="Times New Roman"/>
          <w:sz w:val="28"/>
        </w:rPr>
        <w:t xml:space="preserve">я лучше способствуют повышению </w:t>
      </w:r>
      <w:r w:rsidRPr="0036284B">
        <w:rPr>
          <w:rFonts w:ascii="Times New Roman" w:hAnsi="Times New Roman"/>
          <w:sz w:val="28"/>
        </w:rPr>
        <w:t xml:space="preserve">обмена веществ в организме и благотворно влияют на нервную систему.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*Закалка организма - лучшее лекарство против гриппа, ангины и прочих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болезней. И с этой точки зрения лыжи - добрые спутники здоровья. </w:t>
      </w:r>
    </w:p>
    <w:p w:rsidR="00A8730D" w:rsidRPr="00111535" w:rsidRDefault="00A8730D" w:rsidP="00CB3518">
      <w:pPr>
        <w:rPr>
          <w:rFonts w:ascii="Times New Roman" w:hAnsi="Times New Roman"/>
          <w:color w:val="FF6600"/>
          <w:sz w:val="28"/>
        </w:rPr>
      </w:pPr>
      <w:r w:rsidRPr="0036284B">
        <w:rPr>
          <w:rFonts w:ascii="Times New Roman" w:hAnsi="Times New Roman"/>
          <w:sz w:val="28"/>
        </w:rPr>
        <w:t xml:space="preserve"> </w:t>
      </w:r>
      <w:r w:rsidRPr="00111535">
        <w:rPr>
          <w:rFonts w:ascii="Times New Roman" w:hAnsi="Times New Roman"/>
          <w:color w:val="FF6600"/>
          <w:sz w:val="28"/>
        </w:rPr>
        <w:t xml:space="preserve">Температурный режим и время проведения занятия.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 Занятия на лыжах с детьми дошкольного возраста проводятся в безветренную погоду при температуре до -15 градусов. При ветре более 6-10м/сек. занятия не проводятся. При ветре до 6 м/сек., мороз не должен превышать 10 градусов. Занятия проводятся от 30 до 60 минут. Учитывается индивидуальное состояние ребенка (устал, вспотел, замерз), он может быть отправлен в группу. После занятия дети должны переодеться в сухое нижнее белье (футболка, майка, рубашка), поэтому в шкафчике ребенка обязательно должен быть сменный комплект одежды.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 Занятие на лыжах проводится на утренней прогу</w:t>
      </w:r>
      <w:r>
        <w:rPr>
          <w:rFonts w:ascii="Times New Roman" w:hAnsi="Times New Roman"/>
          <w:sz w:val="28"/>
        </w:rPr>
        <w:t xml:space="preserve">лке. По окончании занятия дети </w:t>
      </w:r>
      <w:r w:rsidRPr="0036284B">
        <w:rPr>
          <w:rFonts w:ascii="Times New Roman" w:hAnsi="Times New Roman"/>
          <w:sz w:val="28"/>
        </w:rPr>
        <w:t xml:space="preserve">идут в группу. </w:t>
      </w:r>
    </w:p>
    <w:p w:rsidR="00A8730D" w:rsidRPr="00111535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 </w:t>
      </w:r>
      <w:r w:rsidRPr="0036284B">
        <w:rPr>
          <w:rFonts w:ascii="Times New Roman" w:hAnsi="Times New Roman"/>
          <w:color w:val="FF6600"/>
          <w:sz w:val="28"/>
        </w:rPr>
        <w:t xml:space="preserve">Как одеть ребенка на занятие?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  Очень важно, чтобы ребенок был тепло и легко одет: свитер, теплые колготки, куртка, трикотажные теплые брюки, а еще лучше - комбинезон из непромокаемой ткани; на ноги - обязательно толстые шерстяные носки, на руки – варежки. Шапочку, лучше вязанную на подкладке, чтобы не продувало уши, но не меховую. Очень удобен шлем, он надежно защищает и избавляет от необходимости укутывать ребенка шарфом. Чем более тренирован и закален ваш ребенок, тем легче должна быть его "экипировка". </w:t>
      </w:r>
    </w:p>
    <w:p w:rsidR="00A8730D" w:rsidRPr="00111535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 </w:t>
      </w:r>
      <w:r w:rsidRPr="0036284B">
        <w:rPr>
          <w:rFonts w:ascii="Times New Roman" w:hAnsi="Times New Roman"/>
          <w:color w:val="FF6600"/>
          <w:sz w:val="28"/>
        </w:rPr>
        <w:t xml:space="preserve">Памятка.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  Если у ребенка имеются какие-либо недомогания (насморк, кашель и т.п.) сообщите об этом воспитателю, заниматься в таком состоянии не желательно. </w:t>
      </w:r>
    </w:p>
    <w:p w:rsidR="00A8730D" w:rsidRPr="0036284B" w:rsidRDefault="00A8730D" w:rsidP="00CB3518">
      <w:pPr>
        <w:rPr>
          <w:rFonts w:ascii="Times New Roman" w:hAnsi="Times New Roman"/>
          <w:color w:val="FF6600"/>
          <w:sz w:val="28"/>
        </w:rPr>
      </w:pPr>
      <w:r w:rsidRPr="0036284B">
        <w:rPr>
          <w:rFonts w:ascii="Times New Roman" w:hAnsi="Times New Roman"/>
          <w:color w:val="FF6600"/>
          <w:sz w:val="28"/>
        </w:rPr>
        <w:t xml:space="preserve"> Как правильно выбрать лыжи?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 Они должны быть по росту, ребенок должен доставать до их конца вытянутой рукой, а высота палок должна быть на уровне подмышечных впадин. Если лыжи длинны, ими трудно управлять, а короткие хуже скользят и проваливаются в снег.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Лыжи лучше всего полупластиковые. Очень удобные во всех отношениях лыжи с жесткими креплениями и ботинками. </w:t>
      </w:r>
    </w:p>
    <w:p w:rsidR="00A8730D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>Для начала можно использовать лыжи в рост ребенка, легкие пластиковые под валенки или сапожки с мягкими креплениями, которые необходимо подогнать под обувь, в которой будет заниматься ребенок.</w:t>
      </w:r>
    </w:p>
    <w:p w:rsidR="00A8730D" w:rsidRDefault="00A8730D" w:rsidP="00CB3518">
      <w:pPr>
        <w:rPr>
          <w:rFonts w:ascii="Times New Roman" w:hAnsi="Times New Roman"/>
          <w:sz w:val="28"/>
        </w:rPr>
      </w:pPr>
    </w:p>
    <w:p w:rsidR="00A8730D" w:rsidRDefault="00A8730D" w:rsidP="00CB3518">
      <w:pPr>
        <w:rPr>
          <w:rFonts w:ascii="Times New Roman" w:hAnsi="Times New Roman"/>
          <w:color w:val="993300"/>
          <w:sz w:val="28"/>
        </w:rPr>
      </w:pPr>
    </w:p>
    <w:p w:rsidR="00A8730D" w:rsidRDefault="00A8730D" w:rsidP="00CB3518">
      <w:pPr>
        <w:rPr>
          <w:rFonts w:ascii="Times New Roman" w:hAnsi="Times New Roman"/>
          <w:color w:val="993300"/>
          <w:sz w:val="28"/>
        </w:rPr>
      </w:pPr>
      <w:r>
        <w:rPr>
          <w:rFonts w:ascii="Times New Roman" w:hAnsi="Times New Roman"/>
          <w:color w:val="993300"/>
          <w:sz w:val="28"/>
        </w:rPr>
        <w:t xml:space="preserve">         </w:t>
      </w:r>
      <w:r w:rsidRPr="00111535">
        <w:rPr>
          <w:rFonts w:ascii="Times New Roman" w:hAnsi="Times New Roman"/>
          <w:color w:val="9933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5pt;height:147pt">
            <v:imagedata r:id="rId4" o:title=""/>
          </v:shape>
        </w:pict>
      </w:r>
    </w:p>
    <w:p w:rsidR="00A8730D" w:rsidRDefault="00A8730D" w:rsidP="00CB3518">
      <w:pPr>
        <w:rPr>
          <w:rFonts w:ascii="Times New Roman" w:hAnsi="Times New Roman"/>
          <w:color w:val="993300"/>
          <w:sz w:val="28"/>
        </w:rPr>
      </w:pPr>
    </w:p>
    <w:p w:rsidR="00A8730D" w:rsidRPr="0036284B" w:rsidRDefault="00A8730D" w:rsidP="00CB3518">
      <w:pPr>
        <w:rPr>
          <w:rFonts w:ascii="Times New Roman" w:hAnsi="Times New Roman"/>
          <w:color w:val="993300"/>
          <w:sz w:val="28"/>
        </w:rPr>
      </w:pPr>
      <w:r w:rsidRPr="0036284B">
        <w:rPr>
          <w:rFonts w:ascii="Times New Roman" w:hAnsi="Times New Roman"/>
          <w:color w:val="993300"/>
          <w:sz w:val="28"/>
        </w:rPr>
        <w:t xml:space="preserve"> Обучение детей ходьбе на лыжах в нашем ДОУ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  В нашем дошкольном учреждении ведется обучение детей ходьбе на лыжах со старшего дошкольного возраста под руководством инструктора ФК во время утренней прогулки. Каждое занятие проводится с учетом особенностей физического развития и физической подготовленности детей. Занятия состоят из трех частей. </w:t>
      </w:r>
    </w:p>
    <w:p w:rsidR="00A8730D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>Целью вводной части является подготовка организма к выполнению предстоящей физической нагрузки, так называемое "разогревание" организма.</w:t>
      </w:r>
    </w:p>
    <w:p w:rsidR="00A8730D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 Задачами основной части занятия является обучение детей элементам техники передвижения на лыжах, развитие ловкости, решительности, смелости.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 Основной задачей заключительной части занятия является постепенное снижение нагрузки.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>На начальном этапе обучения дети занимаются без палок, только после того как дети уверенно освоят ходьбу на лыжах дети учат</w:t>
      </w:r>
      <w:r>
        <w:rPr>
          <w:rFonts w:ascii="Times New Roman" w:hAnsi="Times New Roman"/>
          <w:sz w:val="28"/>
        </w:rPr>
        <w:t>ся пользоваться лыжными палками (но уже в школе).</w:t>
      </w:r>
      <w:r w:rsidRPr="0036284B">
        <w:rPr>
          <w:rFonts w:ascii="Times New Roman" w:hAnsi="Times New Roman"/>
          <w:sz w:val="28"/>
        </w:rPr>
        <w:t xml:space="preserve">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 Занятия проводятся на спортивной площадке, где проложена лыжня.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 Дети с удовольствием занимаются на лыжах! </w:t>
      </w:r>
    </w:p>
    <w:p w:rsidR="00A8730D" w:rsidRPr="0036284B" w:rsidRDefault="00A8730D" w:rsidP="00CB3518">
      <w:pPr>
        <w:rPr>
          <w:rFonts w:ascii="Times New Roman" w:hAnsi="Times New Roman"/>
          <w:color w:val="FF6600"/>
          <w:sz w:val="28"/>
        </w:rPr>
      </w:pPr>
      <w:r w:rsidRPr="0036284B">
        <w:rPr>
          <w:rFonts w:ascii="Times New Roman" w:hAnsi="Times New Roman"/>
          <w:color w:val="FF6600"/>
          <w:sz w:val="28"/>
        </w:rPr>
        <w:t xml:space="preserve">Совет.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Катайтесь на лыжах со своими детьми в выходные дни. Формируйте у своего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ребенка привычку здорового образа жизни. Пусть с ранних лет ребенок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полюбит движенье, физкультуру, спорт, чтоб это стало его потребностью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проводить свободное время, укрепляя себя физически. Это поможет избежать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проблем с вредными привычками в подростковом возрасте. Помогите своим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детям встать на правильную «лыжню».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 </w:t>
      </w:r>
    </w:p>
    <w:p w:rsidR="00A8730D" w:rsidRPr="0036284B" w:rsidRDefault="00A8730D" w:rsidP="00CB3518">
      <w:pPr>
        <w:rPr>
          <w:rFonts w:ascii="Times New Roman" w:hAnsi="Times New Roman"/>
          <w:sz w:val="28"/>
        </w:rPr>
      </w:pPr>
      <w:r w:rsidRPr="0036284B">
        <w:rPr>
          <w:rFonts w:ascii="Times New Roman" w:hAnsi="Times New Roman"/>
          <w:sz w:val="28"/>
        </w:rPr>
        <w:t xml:space="preserve"> Инструктор ФК 1 квалификационной категории Орлова М.И.</w:t>
      </w:r>
      <w:r>
        <w:t xml:space="preserve"> </w:t>
      </w:r>
    </w:p>
    <w:p w:rsidR="00A8730D" w:rsidRDefault="00A8730D"/>
    <w:sectPr w:rsidR="00A8730D" w:rsidSect="00CB3518">
      <w:pgSz w:w="11906" w:h="16838"/>
      <w:pgMar w:top="1134" w:right="850" w:bottom="1134" w:left="1701" w:header="708" w:footer="708" w:gutter="0"/>
      <w:pgBorders w:offsetFrom="page">
        <w:top w:val="weavingBraid" w:sz="24" w:space="24" w:color="auto"/>
        <w:left w:val="weavingBraid" w:sz="24" w:space="24" w:color="auto"/>
        <w:bottom w:val="weavingBraid" w:sz="24" w:space="24" w:color="auto"/>
        <w:right w:val="weavingBrai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3FE5"/>
    <w:rsid w:val="000D416D"/>
    <w:rsid w:val="00111535"/>
    <w:rsid w:val="00203A9C"/>
    <w:rsid w:val="0036284B"/>
    <w:rsid w:val="00394F51"/>
    <w:rsid w:val="00446B22"/>
    <w:rsid w:val="00451486"/>
    <w:rsid w:val="004548D3"/>
    <w:rsid w:val="00520A9F"/>
    <w:rsid w:val="005505DC"/>
    <w:rsid w:val="005F2DF7"/>
    <w:rsid w:val="006F7369"/>
    <w:rsid w:val="00980488"/>
    <w:rsid w:val="00A43CEF"/>
    <w:rsid w:val="00A8730D"/>
    <w:rsid w:val="00A936AC"/>
    <w:rsid w:val="00B20761"/>
    <w:rsid w:val="00B55BB9"/>
    <w:rsid w:val="00C26416"/>
    <w:rsid w:val="00C45A95"/>
    <w:rsid w:val="00CB3518"/>
    <w:rsid w:val="00CC3288"/>
    <w:rsid w:val="00D62021"/>
    <w:rsid w:val="00D659CA"/>
    <w:rsid w:val="00EA29EC"/>
    <w:rsid w:val="00EF3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DF7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EF3F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F3FE5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NormalWeb">
    <w:name w:val="Normal (Web)"/>
    <w:basedOn w:val="Normal"/>
    <w:uiPriority w:val="99"/>
    <w:semiHidden/>
    <w:rsid w:val="00EF3F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EF3FE5"/>
    <w:rPr>
      <w:lang w:eastAsia="en-US"/>
    </w:rPr>
  </w:style>
  <w:style w:type="character" w:styleId="Strong">
    <w:name w:val="Strong"/>
    <w:basedOn w:val="DefaultParagraphFont"/>
    <w:uiPriority w:val="99"/>
    <w:qFormat/>
    <w:locked/>
    <w:rsid w:val="005505DC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49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8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167</TotalTime>
  <Pages>4</Pages>
  <Words>902</Words>
  <Characters>5148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Андрей</cp:lastModifiedBy>
  <cp:revision>7</cp:revision>
  <cp:lastPrinted>2014-02-16T14:36:00Z</cp:lastPrinted>
  <dcterms:created xsi:type="dcterms:W3CDTF">2014-01-30T16:00:00Z</dcterms:created>
  <dcterms:modified xsi:type="dcterms:W3CDTF">2014-02-16T14:49:00Z</dcterms:modified>
</cp:coreProperties>
</file>