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741" w:rsidRPr="00E70E4D" w:rsidRDefault="00AC6741" w:rsidP="00F07C51">
      <w:pPr>
        <w:pStyle w:val="Heading2"/>
      </w:pPr>
      <w:r>
        <w:t xml:space="preserve">Перспективный  план  работы </w:t>
      </w:r>
    </w:p>
    <w:p w:rsidR="00AC6741" w:rsidRPr="00E70E4D" w:rsidRDefault="00AC6741" w:rsidP="00F07C51">
      <w:pPr>
        <w:pStyle w:val="Heading2"/>
      </w:pPr>
      <w:r w:rsidRPr="00E70E4D">
        <w:t xml:space="preserve">                              </w:t>
      </w:r>
      <w:r>
        <w:t xml:space="preserve">кружка  «Оригами» </w:t>
      </w:r>
    </w:p>
    <w:p w:rsidR="00AC6741" w:rsidRPr="00E70E4D" w:rsidRDefault="00AC6741" w:rsidP="00F07C51">
      <w:pPr>
        <w:pStyle w:val="Heading2"/>
      </w:pPr>
    </w:p>
    <w:p w:rsidR="00AC6741" w:rsidRDefault="00AC6741" w:rsidP="008C362B">
      <w:pPr>
        <w:pStyle w:val="NoSpacing"/>
        <w:rPr>
          <w:b/>
          <w:sz w:val="32"/>
          <w:szCs w:val="32"/>
        </w:rPr>
      </w:pPr>
      <w:r w:rsidRPr="008C362B">
        <w:rPr>
          <w:b/>
          <w:sz w:val="32"/>
          <w:szCs w:val="32"/>
        </w:rPr>
        <w:t>Пояснительная записка</w:t>
      </w:r>
    </w:p>
    <w:p w:rsidR="00AC6741" w:rsidRPr="008C362B" w:rsidRDefault="00AC6741" w:rsidP="008C362B">
      <w:pPr>
        <w:pStyle w:val="NoSpacing"/>
        <w:rPr>
          <w:b/>
          <w:sz w:val="32"/>
          <w:szCs w:val="32"/>
        </w:rPr>
      </w:pPr>
    </w:p>
    <w:p w:rsidR="00AC6741" w:rsidRPr="00117D0A" w:rsidRDefault="00AC6741" w:rsidP="008C362B">
      <w:pPr>
        <w:pStyle w:val="NoSpacing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>Целью современного образования является воспитание и развитие личности ребенка, его творческого потенц</w:t>
      </w:r>
      <w:r w:rsidRPr="00117D0A">
        <w:rPr>
          <w:sz w:val="28"/>
          <w:szCs w:val="28"/>
        </w:rPr>
        <w:t>иала, способностей, интересов.</w:t>
      </w:r>
      <w:r w:rsidRPr="00117D0A">
        <w:rPr>
          <w:sz w:val="28"/>
          <w:szCs w:val="28"/>
        </w:rPr>
        <w:br/>
      </w:r>
      <w:r w:rsidRPr="00117D0A">
        <w:rPr>
          <w:rFonts w:ascii="Times New Roman" w:hAnsi="Times New Roman"/>
          <w:sz w:val="28"/>
          <w:szCs w:val="28"/>
          <w:lang w:eastAsia="ru-RU"/>
        </w:rPr>
        <w:t>Занятия оригами в развитии детей имеют о</w:t>
      </w:r>
      <w:r w:rsidRPr="00117D0A">
        <w:rPr>
          <w:sz w:val="28"/>
          <w:szCs w:val="28"/>
        </w:rPr>
        <w:t xml:space="preserve">громное значение. Это интересное и </w:t>
      </w:r>
      <w:r w:rsidRPr="00117D0A">
        <w:rPr>
          <w:rFonts w:ascii="Times New Roman" w:hAnsi="Times New Roman"/>
          <w:sz w:val="28"/>
          <w:szCs w:val="28"/>
          <w:lang w:eastAsia="ru-RU"/>
        </w:rPr>
        <w:t xml:space="preserve">доступное им искусство. Оригами помогает развивать художественный вкус и логику, способствует формированию </w:t>
      </w:r>
      <w:r w:rsidRPr="00117D0A">
        <w:rPr>
          <w:sz w:val="28"/>
          <w:szCs w:val="28"/>
        </w:rPr>
        <w:t>пространственного воображения,</w:t>
      </w:r>
      <w:r w:rsidRPr="00117D0A">
        <w:rPr>
          <w:rFonts w:ascii="Times New Roman" w:hAnsi="Times New Roman"/>
          <w:sz w:val="28"/>
          <w:szCs w:val="28"/>
          <w:lang w:eastAsia="ru-RU"/>
        </w:rPr>
        <w:t xml:space="preserve"> развивает память, активизирует мыслительные процессы, способствует концентрации внимания и самодисциплине. Кроме того, у детей совершенствуется мелкая моторика рук, точные движения </w:t>
      </w:r>
      <w:r w:rsidRPr="00117D0A">
        <w:rPr>
          <w:sz w:val="28"/>
          <w:szCs w:val="28"/>
        </w:rPr>
        <w:t>пальцев, развивается глазомер.</w:t>
      </w:r>
      <w:r w:rsidRPr="00117D0A">
        <w:rPr>
          <w:sz w:val="28"/>
          <w:szCs w:val="28"/>
        </w:rPr>
        <w:br/>
      </w:r>
      <w:r w:rsidRPr="00117D0A">
        <w:rPr>
          <w:rFonts w:ascii="Times New Roman" w:hAnsi="Times New Roman"/>
          <w:sz w:val="28"/>
          <w:szCs w:val="28"/>
          <w:lang w:eastAsia="ru-RU"/>
        </w:rPr>
        <w:br/>
      </w:r>
      <w:r w:rsidRPr="00117D0A">
        <w:rPr>
          <w:rFonts w:ascii="Times New Roman" w:hAnsi="Times New Roman"/>
          <w:b/>
          <w:sz w:val="28"/>
          <w:szCs w:val="28"/>
          <w:lang w:eastAsia="ru-RU"/>
        </w:rPr>
        <w:br/>
      </w:r>
      <w:r w:rsidRPr="00117D0A">
        <w:rPr>
          <w:rFonts w:ascii="Times New Roman" w:hAnsi="Times New Roman"/>
          <w:b/>
          <w:bCs/>
          <w:sz w:val="28"/>
          <w:szCs w:val="28"/>
          <w:lang w:eastAsia="ru-RU"/>
        </w:rPr>
        <w:t>Цель:</w:t>
      </w:r>
    </w:p>
    <w:p w:rsidR="00AC6741" w:rsidRPr="00117D0A" w:rsidRDefault="00AC6741" w:rsidP="008C362B">
      <w:pPr>
        <w:pStyle w:val="NoSpacing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17D0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   </w:t>
      </w:r>
      <w:r w:rsidRPr="00117D0A">
        <w:rPr>
          <w:rFonts w:ascii="Times New Roman" w:hAnsi="Times New Roman"/>
          <w:sz w:val="28"/>
          <w:szCs w:val="28"/>
          <w:lang w:eastAsia="ru-RU"/>
        </w:rPr>
        <w:t xml:space="preserve">Развитие творческих способностей детей в процессе занятий техникой оригами . </w:t>
      </w:r>
    </w:p>
    <w:p w:rsidR="00AC6741" w:rsidRPr="00117D0A" w:rsidRDefault="00AC6741" w:rsidP="003315B1">
      <w:pPr>
        <w:spacing w:before="100" w:beforeAutospacing="1" w:after="100" w:afterAutospacing="1" w:line="240" w:lineRule="auto"/>
        <w:outlineLvl w:val="1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17D0A">
        <w:rPr>
          <w:rFonts w:ascii="Times New Roman" w:hAnsi="Times New Roman"/>
          <w:b/>
          <w:bCs/>
          <w:sz w:val="28"/>
          <w:szCs w:val="28"/>
          <w:lang w:eastAsia="ru-RU"/>
        </w:rPr>
        <w:t>Задачи:</w:t>
      </w:r>
    </w:p>
    <w:p w:rsidR="00AC6741" w:rsidRPr="00117D0A" w:rsidRDefault="00AC6741" w:rsidP="003315B1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>Познакомить детей с историей возникновения техники оригами, с видами и свойствами бумаги.</w:t>
      </w:r>
    </w:p>
    <w:p w:rsidR="00AC6741" w:rsidRPr="00117D0A" w:rsidRDefault="00AC6741" w:rsidP="00183506">
      <w:pPr>
        <w:pStyle w:val="NoSpacing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117D0A">
        <w:rPr>
          <w:rFonts w:ascii="Times New Roman" w:hAnsi="Times New Roman"/>
          <w:sz w:val="28"/>
          <w:szCs w:val="28"/>
        </w:rPr>
        <w:t>Обучение детей базовым формам оригами (треугольник, книжка, дверь, воздушный змей, двойной треугольник), развитие интереса к занятиям искусством оригами.</w:t>
      </w:r>
    </w:p>
    <w:p w:rsidR="00AC6741" w:rsidRPr="00117D0A" w:rsidRDefault="00AC6741" w:rsidP="00183506">
      <w:pPr>
        <w:pStyle w:val="NoSpacing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 xml:space="preserve">Развитие внимания, памяти, логического мышления, фантазии, воображения. </w:t>
      </w:r>
    </w:p>
    <w:p w:rsidR="00AC6741" w:rsidRPr="00117D0A" w:rsidRDefault="00AC6741" w:rsidP="00183506">
      <w:pPr>
        <w:pStyle w:val="NoSpacing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>Формирование художественно-творческих умений.</w:t>
      </w:r>
    </w:p>
    <w:p w:rsidR="00AC6741" w:rsidRPr="00117D0A" w:rsidRDefault="00AC6741" w:rsidP="00183506">
      <w:pPr>
        <w:pStyle w:val="NoSpacing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>Развивать выразительность устной речи, обогащать словарный запас детей.</w:t>
      </w:r>
    </w:p>
    <w:p w:rsidR="00AC6741" w:rsidRPr="00117D0A" w:rsidRDefault="00AC6741" w:rsidP="00AB7478">
      <w:pPr>
        <w:pStyle w:val="NoSpacing"/>
        <w:numPr>
          <w:ilvl w:val="0"/>
          <w:numId w:val="8"/>
        </w:numPr>
        <w:rPr>
          <w:rFonts w:ascii="Times New Roman" w:hAnsi="Times New Roman"/>
          <w:sz w:val="28"/>
          <w:szCs w:val="28"/>
          <w:lang w:eastAsia="ru-RU"/>
        </w:rPr>
      </w:pPr>
      <w:r w:rsidRPr="00117D0A">
        <w:rPr>
          <w:rFonts w:ascii="Times New Roman" w:hAnsi="Times New Roman"/>
          <w:sz w:val="28"/>
          <w:szCs w:val="28"/>
          <w:lang w:eastAsia="ru-RU"/>
        </w:rPr>
        <w:t>Учить детей дополнять работы в технике оригами аппликацией, рисованием, создавать тематические композиции.</w:t>
      </w: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385BDF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Default="00AC6741" w:rsidP="00AB7478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p w:rsidR="00AC6741" w:rsidRPr="00AB7478" w:rsidRDefault="00AC6741" w:rsidP="00AB7478">
      <w:pPr>
        <w:pStyle w:val="NoSpacing"/>
        <w:rPr>
          <w:rFonts w:ascii="Times New Roman" w:hAnsi="Times New Roman"/>
          <w:b/>
          <w:sz w:val="32"/>
          <w:szCs w:val="32"/>
          <w:lang w:eastAsia="ru-RU"/>
        </w:rPr>
      </w:pPr>
      <w:r w:rsidRPr="00AB7478">
        <w:rPr>
          <w:rFonts w:ascii="Times New Roman" w:hAnsi="Times New Roman"/>
          <w:b/>
          <w:sz w:val="32"/>
          <w:szCs w:val="32"/>
          <w:lang w:eastAsia="ru-RU"/>
        </w:rPr>
        <w:t>План работы</w:t>
      </w:r>
    </w:p>
    <w:p w:rsidR="00AC6741" w:rsidRPr="00AB7478" w:rsidRDefault="00AC6741" w:rsidP="00AB7478">
      <w:pPr>
        <w:pStyle w:val="NoSpacing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2552"/>
        <w:gridCol w:w="2977"/>
        <w:gridCol w:w="3934"/>
      </w:tblGrid>
      <w:tr w:rsidR="00AC6741" w:rsidRPr="00660595" w:rsidTr="00660595">
        <w:tc>
          <w:tcPr>
            <w:tcW w:w="993" w:type="dxa"/>
          </w:tcPr>
          <w:p w:rsidR="00AC6741" w:rsidRPr="00660595" w:rsidRDefault="00AC6741" w:rsidP="00183506">
            <w:pPr>
              <w:pStyle w:val="NoSpacing"/>
              <w:rPr>
                <w:bCs/>
                <w:sz w:val="28"/>
                <w:szCs w:val="28"/>
                <w:lang w:eastAsia="ru-RU"/>
              </w:rPr>
            </w:pPr>
            <w:r w:rsidRPr="00660595">
              <w:rPr>
                <w:bCs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bCs/>
                <w:sz w:val="28"/>
                <w:szCs w:val="28"/>
                <w:lang w:eastAsia="ru-RU"/>
              </w:rPr>
            </w:pPr>
            <w:r w:rsidRPr="00660595">
              <w:rPr>
                <w:bCs/>
                <w:sz w:val="28"/>
                <w:szCs w:val="28"/>
                <w:lang w:eastAsia="ru-RU"/>
              </w:rPr>
              <w:t>Тема недели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bCs/>
                <w:sz w:val="28"/>
                <w:szCs w:val="28"/>
                <w:lang w:eastAsia="ru-RU"/>
              </w:rPr>
            </w:pPr>
            <w:r w:rsidRPr="00660595">
              <w:rPr>
                <w:bCs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bCs/>
                <w:sz w:val="28"/>
                <w:szCs w:val="28"/>
                <w:lang w:eastAsia="ru-RU"/>
              </w:rPr>
            </w:pPr>
            <w:r w:rsidRPr="00660595">
              <w:rPr>
                <w:bCs/>
                <w:sz w:val="28"/>
                <w:szCs w:val="28"/>
                <w:lang w:eastAsia="ru-RU"/>
              </w:rPr>
              <w:t>Примерные работы</w: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С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Е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Н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Т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Я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Б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Р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 Ь</w:t>
            </w:r>
          </w:p>
          <w:p w:rsidR="00AC6741" w:rsidRPr="00660595" w:rsidRDefault="00AC6741" w:rsidP="00B77342">
            <w:pPr>
              <w:pStyle w:val="NoSpacing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  <w:lang w:val="en-US"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bCs/>
                <w:sz w:val="24"/>
                <w:szCs w:val="24"/>
                <w:lang w:eastAsia="ru-RU"/>
              </w:rPr>
            </w:pPr>
            <w:r w:rsidRPr="00660595">
              <w:rPr>
                <w:bCs/>
                <w:sz w:val="24"/>
                <w:szCs w:val="24"/>
                <w:lang w:eastAsia="ru-RU"/>
              </w:rPr>
              <w:t>Оригами. Свойства бумаги.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bCs/>
                <w:sz w:val="24"/>
                <w:szCs w:val="24"/>
                <w:lang w:eastAsia="ru-RU"/>
              </w:rPr>
            </w:pPr>
            <w:r w:rsidRPr="00660595">
              <w:rPr>
                <w:bCs/>
                <w:sz w:val="24"/>
                <w:szCs w:val="24"/>
                <w:lang w:eastAsia="ru-RU"/>
              </w:rPr>
              <w:t>Познакомить с историей возникновения оригами, с видами и свойствами бумаги.</w:t>
            </w:r>
          </w:p>
          <w:p w:rsidR="00AC6741" w:rsidRPr="00660595" w:rsidRDefault="00AC6741" w:rsidP="00183506">
            <w:pPr>
              <w:pStyle w:val="NoSpacing"/>
              <w:rPr>
                <w:bCs/>
                <w:sz w:val="24"/>
                <w:szCs w:val="24"/>
                <w:lang w:eastAsia="ru-RU"/>
              </w:rPr>
            </w:pP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Овощи и фрукты.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Тарелка с яблоками.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&amp;Ocy;&amp;rcy;&amp;icy;&amp;gcy;&amp;acy;&amp;mcy;&amp;icy; &amp;scy;&amp;khcy;&amp;iecy;&amp;mcy;&amp;acy; &amp;yacy;&amp;bcy;&amp;lcy;&amp;ocy;&amp;kcy;&amp;acy;" style="width:147.75pt;height:93.75pt;visibility:visible">
                  <v:imagedata r:id="rId7" o:title=""/>
                </v:shape>
              </w:pic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AC6741" w:rsidRPr="00660595" w:rsidTr="00660595">
        <w:trPr>
          <w:trHeight w:val="2221"/>
        </w:trPr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Деревья и кустарники.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Осенний лес. 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(коллективная работа)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0" o:spid="_x0000_i1026" type="#_x0000_t75" alt="&amp;Ocy;&amp;rcy;&amp;icy;&amp;gcy;&amp;acy;&amp;mcy;&amp;icy; &amp;dcy;&amp;iecy;&amp;rcy;&amp;iecy;&amp;vcy;&amp;ocy;" style="width:91.5pt;height:91.5pt;visibility:visible">
                  <v:imagedata r:id="rId8" o:title=""/>
                </v:shape>
              </w:pict>
            </w:r>
            <w:r w:rsidRPr="00660595">
              <w:t xml:space="preserve"> </w:t>
            </w:r>
            <w:r w:rsidRPr="00660595">
              <w:rPr>
                <w:noProof/>
                <w:lang w:eastAsia="ru-RU"/>
              </w:rPr>
              <w:pict>
                <v:shape id="Рисунок 33" o:spid="_x0000_i1027" type="#_x0000_t75" alt="&amp;Kcy;&amp;ocy;&amp;mcy;&amp;pcy;&amp;ocy;&amp;zcy;&amp;icy;&amp;tscy;&amp;icy;&amp;icy; &amp;icy;&amp;zcy; &amp;ocy;&amp;rcy;&amp;icy;&amp;gcy;&amp;acy;&amp;mcy;&amp;icy; - &amp;Dcy;&amp;ucy;&amp;bcy;&amp;rcy;&amp;acy;&amp;vcy;&amp;acy;" style="width:81pt;height:90pt;visibility:visible">
                  <v:imagedata r:id="rId9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</w:t>
            </w:r>
          </w:p>
          <w:p w:rsidR="00AC6741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О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К 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Т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Я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Б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Золотая осень, перелётные птицы.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Совушка-сова.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28" type="#_x0000_t75" style="width:1in;height:95.25pt;visibility:visible">
                  <v:imagedata r:id="rId10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Хлеб, с</w:t>
            </w:r>
            <w:r w:rsidRPr="00660595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/</w:t>
            </w: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х. техника.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Морковь.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3" o:spid="_x0000_i1029" type="#_x0000_t75" alt="&amp;Ocy;&amp;rcy;&amp;icy;&amp;gcy;&amp;acy;&amp;mcy;&amp;icy; &amp;mcy;&amp;ocy;&amp;rcy;&amp;kcy;&amp;ocy;&amp;vcy;&amp;softcy;" style="width:91.5pt;height:91.5pt;visibility:visible">
                  <v:imagedata r:id="rId11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Дикие животные, птицы.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  Весёлые медвежата.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4" o:spid="_x0000_i1030" type="#_x0000_t75" alt="&amp;Ocy;&amp;rcy;&amp;icy;&amp;gcy;&amp;acy;&amp;mcy;&amp;icy; &amp;mcy;&amp;iecy;&amp;dcy;&amp;vcy;&amp;iecy;&amp;dcy;&amp;softcy; &amp;scy;&amp;khcy;&amp;iecy;&amp;mcy;&amp;acy;" style="width:91.5pt;height:91.5pt;visibility:visible">
                  <v:imagedata r:id="rId12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Продукты, крупы, блюда, хранение.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Собачка.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7" o:spid="_x0000_i1031" type="#_x0000_t75" alt="&amp;Ocy;&amp;rcy;&amp;icy;&amp;gcy;&amp;acy;&amp;mcy;&amp;icy; &amp;scy;&amp;ocy;&amp;bcy;&amp;acy;&amp;kcy;&amp;acy; &amp;scy;&amp;khcy;&amp;iecy;&amp;mcy;&amp;acy;" style="width:91.5pt;height:91.5pt;visibility:visible">
                  <v:imagedata r:id="rId13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 </w:t>
            </w: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Н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О  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Я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Б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Поздняя осень.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Маленький ёжик.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30" o:spid="_x0000_i1032" type="#_x0000_t75" alt="&amp;Scy;&amp;khcy;&amp;iecy;&amp;mcy;&amp;ycy; &amp;ocy;&amp;rcy;&amp;icy;&amp;gcy;&amp;acy;&amp;mcy;&amp;icy; - &amp;Bcy;&amp;ucy;&amp;mcy;&amp;acy;&amp;zhcy;&amp;ncy;&amp;ycy;&amp;jcy; &amp;zcy;&amp;ocy;&amp;ocy;&amp;pcy;&amp;acy;&amp;rcy;&amp;kcy; (&amp;IEcy;&amp;zhcy;&amp;icy;&amp;kcy;)" style="width:81pt;height:75pt;visibility:visible">
                  <v:imagedata r:id="rId14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Посуда, материалы.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Чашка с блюдцем.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22" o:spid="_x0000_i1033" type="#_x0000_t75" alt="&amp;Ocy;&amp;rcy;&amp;icy;&amp;gcy;&amp;acy;&amp;mcy;&amp;icy; &amp;chcy;&amp;acy;&amp;shcy;&amp;kcy;&amp;acy;" style="width:87.75pt;height:87.75pt;visibility:visible">
                  <v:imagedata r:id="rId15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Ателье, одежда.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Платье или футболка.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9" o:spid="_x0000_i1034" type="#_x0000_t75" alt="&amp;Ocy;&amp;rcy;&amp;icy;&amp;gcy;&amp;acy;&amp;mcy;&amp;icy; &amp;pcy;&amp;lcy;&amp;acy;&amp;tcy;&amp;softcy;&amp;iecy;" style="width:105pt;height:105pt;visibility:visible">
                  <v:imagedata r:id="rId16" o:title=""/>
                </v:shape>
              </w:pict>
            </w:r>
            <w:r w:rsidRPr="00660595">
              <w:rPr>
                <w:noProof/>
                <w:lang w:eastAsia="ru-RU"/>
              </w:rPr>
              <w:pict>
                <v:shape id="Рисунок 120" o:spid="_x0000_i1035" type="#_x0000_t75" alt="&amp;Ocy;&amp;rcy;&amp;icy;&amp;gcy;&amp;acy;&amp;mcy;&amp;icy; &amp;fcy;&amp;ucy;&amp;tcy;&amp;bcy;&amp;ocy;&amp;lcy;&amp;kcy;&amp;acy;" style="width:68.25pt;height:68.25pt;visibility:visible">
                  <v:imagedata r:id="rId17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Профессии, инструменты.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Долька арбуза.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17" o:spid="_x0000_i1036" type="#_x0000_t75" alt="&amp;Ocy;&amp;rcy;&amp;icy;&amp;gcy;&amp;acy;&amp;mcy;&amp;icy; &amp;acy;&amp;rcy;&amp;bcy;&amp;ucy;&amp;zcy;" style="width:83.25pt;height:83.25pt;visibility:visible">
                  <v:imagedata r:id="rId18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Д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Е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К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Б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Транспорт, виды транспорта, профессии.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Плыви, плыви кораблик.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25" o:spid="_x0000_i1037" type="#_x0000_t75" alt="&amp;ocy;&amp;rcy;&amp;icy;&amp;gcy;&amp;acy;&amp;mcy;&amp;icy; &amp;kcy;&amp;ocy;&amp;rcy;&amp;acy;&amp;bcy;&amp;lcy;&amp;icy;&amp;kcy;" style="width:74.25pt;height:30.75pt;visibility:visible">
                  <v:imagedata r:id="rId19" o:title=""/>
                </v:shape>
              </w:pict>
            </w:r>
            <w:r w:rsidRPr="00660595">
              <w:rPr>
                <w:noProof/>
                <w:lang w:eastAsia="ru-RU"/>
              </w:rPr>
              <w:pict>
                <v:shape id="Рисунок 99" o:spid="_x0000_i1038" type="#_x0000_t75" alt="&amp;Ocy;&amp;rcy;&amp;icy;&amp;gcy;&amp;acy;&amp;mcy;&amp;icy; &amp;kcy;&amp;ocy;&amp;rcy;&amp;acy;&amp;bcy;&amp;lcy;&amp;icy;&amp;kcy;" style="width:63pt;height:63pt;visibility:visible">
                  <v:imagedata r:id="rId20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Стройка, профессии.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Домик.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63" o:spid="_x0000_i1039" type="#_x0000_t75" alt="&amp;Ocy;&amp;rcy;&amp;icy;&amp;gcy;&amp;acy;&amp;mcy;&amp;icy; &amp;dcy;&amp;ocy;&amp;mcy;" style="width:96pt;height:96pt;visibility:visible">
                  <v:imagedata r:id="rId21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Квартира, мебель, бытовая техника.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Снеговик.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42" o:spid="_x0000_i1040" type="#_x0000_t75" alt="&amp;Scy;&amp;khcy;&amp;iecy;&amp;mcy;&amp;ycy; &amp;ocy;&amp;rcy;&amp;icy;&amp;gcy;&amp;acy;&amp;mcy;&amp;icy; - &amp;Pcy;&amp;rcy;&amp;icy;&amp;rcy;&amp;ocy;&amp;dcy;&amp;acy; (&amp;Scy;&amp;ncy;&amp;iecy;&amp;gcy;&amp;ocy;&amp;vcy;&amp;icy;&amp;kcy;)" style="width:82.5pt;height:93pt;visibility:visible">
                  <v:imagedata r:id="rId22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Новый год.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Снегурочка.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81" o:spid="_x0000_i1041" type="#_x0000_t75" alt="http://origamits.ru/uploads/posts/2012-01/1325752143_lud_003_18.jpg" style="width:78.75pt;height:108pt;visibility:visible">
                  <v:imagedata r:id="rId23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Я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Н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В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Сказки.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Сестрица Алёнушка.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78" o:spid="_x0000_i1042" type="#_x0000_t75" alt="http://origamits.ru/uploads/posts/2012-01/1325757471_lud_001_13.jpg" style="width:76.5pt;height:94.5pt;visibility:visible">
                  <v:imagedata r:id="rId24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Художественная литература.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Братец Иванушка.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84" o:spid="_x0000_i1043" type="#_x0000_t75" alt="http://www.sdelaysama.com/pictures/3052.gif" style="width:113.25pt;height:75.75pt;visibility:visible">
                  <v:imagedata r:id="rId25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Театр.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Два весёлых гуся.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87" o:spid="_x0000_i1044" type="#_x0000_t75" alt="http://origami-paper.ru/origami/russian/src/images/shemy_origami/skazochnye_geroi_gusi_f.GIF" style="width:78pt;height:87pt;visibility:visible">
                  <v:imagedata r:id="rId26" o:title=""/>
                </v:shape>
              </w:pict>
            </w:r>
          </w:p>
        </w:tc>
      </w:tr>
      <w:tr w:rsidR="00AC6741" w:rsidRPr="00660595" w:rsidTr="00660595">
        <w:trPr>
          <w:trHeight w:val="1682"/>
        </w:trPr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Зима, зимующие птицы.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Голуби.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9" o:spid="_x0000_i1045" type="#_x0000_t75" alt="&amp;Scy;&amp;khcy;&amp;iecy;&amp;mcy;&amp;ycy; &amp;ocy;&amp;rcy;&amp;icy;&amp;gcy;&amp;acy;&amp;mcy;&amp;icy; - &amp;Pcy;&amp;tcy;&amp;icy;&amp;tscy;&amp;ycy; (&amp;Gcy;&amp;ocy;&amp;lcy;&amp;ucy;&amp;bcy;&amp;softcy;)" style="width:114pt;height:79.5pt;visibility:visible">
                  <v:imagedata r:id="rId27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Ф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Е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В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Л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Животные жарких стран.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Попугай.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36" o:spid="_x0000_i1046" type="#_x0000_t75" alt="&amp;Fcy;&amp;icy;&amp;gcy;&amp;ucy;&amp;rcy;&amp;kcy;&amp;icy; &amp;icy;&amp;zcy; &amp;ocy;&amp;rcy;&amp;icy;&amp;gcy;&amp;acy;&amp;mcy;&amp;icy; - &amp;Fcy;&amp;icy;&amp;gcy;&amp;ucy;&amp;rcy;&amp;kcy;&amp;icy; &amp;icy;&amp;zcy; &amp;ocy;&amp;rcy;&amp;icy;&amp;gcy;&amp;acy;&amp;mcy;&amp;icy; (&amp;Pcy;&amp;ocy;&amp;pcy;&amp;ucy;&amp;gcy;&amp;acy;&amp;jcy; &amp;Acy;&amp;rcy;&amp;acy;)" style="width:56.25pt;height:105pt;visibility:visible">
                  <v:imagedata r:id="rId28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Животные холодных стран.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Пингвин.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45" o:spid="_x0000_i1047" type="#_x0000_t75" alt="&amp;Ocy;&amp;rcy;&amp;icy;&amp;gcy;&amp;acy;&amp;mcy;&amp;icy; &amp;pcy;&amp;icy;&amp;ncy;&amp;gcy;&amp;vcy;&amp;icy;&amp;ncy;" style="width:78.75pt;height:78.75pt;visibility:visible">
                  <v:imagedata r:id="rId29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Эскадрилья (самолёты).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51" o:spid="_x0000_i1048" type="#_x0000_t75" alt="&amp;Ocy;&amp;rcy;&amp;icy;&amp;gcy;&amp;acy;&amp;mcy;&amp;icy; &amp;scy;&amp;acy;&amp;mcy;&amp;ocy;&amp;lcy;&amp;iecy;&amp;tcy; &amp;icy;&amp;scy;&amp;tcy;&amp;rcy;&amp;iecy;&amp;bcy;&amp;icy;&amp;tcy;&amp;iecy;&amp;lcy;&amp;softcy;" style="width:97.5pt;height:97.5pt;visibility:visible">
                  <v:imagedata r:id="rId30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Рыбы.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Аквариум.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48" o:spid="_x0000_i1049" type="#_x0000_t75" alt="&amp;Ocy;&amp;rcy;&amp;icy;&amp;gcy;&amp;acy;&amp;mcy;&amp;icy; &amp;tcy;&amp;rcy;&amp;ocy;&amp;pcy;&amp;icy;&amp;chcy;&amp;iecy;&amp;scy;&amp;kcy;&amp;acy;&amp;yacy; &amp;rcy;&amp;ycy;&amp;bcy;&amp;kcy;&amp;acy;" style="width:81.75pt;height:81.75pt;visibility:visible">
                  <v:imagedata r:id="rId31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 М                               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Т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 марта, семья.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Курочка с цыплёнком.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7" o:spid="_x0000_i1050" type="#_x0000_t75" style="width:115.5pt;height:86.25pt;visibility:visible">
                  <v:imagedata r:id="rId32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Комнатные растения.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Кактус.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54" o:spid="_x0000_i1051" type="#_x0000_t75" alt="&amp;Ocy;&amp;rcy;&amp;icy;&amp;gcy;&amp;acy;&amp;mcy;&amp;icy; &amp;kcy;&amp;acy;&amp;kcy;&amp;tcy;&amp;ucy;&amp;scy;" style="width:86.25pt;height:86.25pt;visibility:visible">
                  <v:imagedata r:id="rId33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ОБЖ.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Мороженное.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69" o:spid="_x0000_i1052" type="#_x0000_t75" alt="&amp;Ocy;&amp;rcy;&amp;icy;&amp;gcy;&amp;acy;&amp;mcy;&amp;icy; &amp;mcy;&amp;ocy;&amp;rcy;&amp;ocy;&amp;zhcy;&amp;iecy;&amp;ncy;&amp;ocy;&amp;iecy;" style="width:84pt;height:84pt;visibility:visible">
                  <v:imagedata r:id="rId34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Ранняя весна.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Лебедь.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93" o:spid="_x0000_i1053" type="#_x0000_t75" alt="&amp;Ocy;&amp;rcy;&amp;icy;&amp;gcy;&amp;acy;&amp;mcy;&amp;icy; &amp;lcy;&amp;iecy;&amp;bcy;&amp;iecy;&amp;dcy;&amp;softcy;" style="width:74.25pt;height:74.25pt;visibility:visible">
                  <v:imagedata r:id="rId35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П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Р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Е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Л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Ь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Страна Россия.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Ветреная мельница.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11" o:spid="_x0000_i1054" type="#_x0000_t75" alt="&amp;Ocy;&amp;rcy;&amp;icy;&amp;gcy;&amp;acy;&amp;mcy;&amp;icy; &amp;vcy;&amp;iecy;&amp;tcy;&amp;rcy;&amp;yacy;&amp;ncy;&amp;acy;&amp;yacy; &amp;mcy;&amp;iecy;&amp;lcy;&amp;softcy;&amp;ncy;&amp;icy;&amp;tscy;&amp;acy;" style="width:78.75pt;height:78.75pt;visibility:visible">
                  <v:imagedata r:id="rId36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Космос.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 звёздам (ракета).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96" o:spid="_x0000_i1055" type="#_x0000_t75" alt="http://im3-tub-ru.yandex.net/i?id=181580216-14-72&amp;n=21" style="width:140.25pt;height:90.75pt;visibility:visible">
                  <v:imagedata r:id="rId37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Санкт-Петербург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Улица нашего города.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(коллективная работа)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14" o:spid="_x0000_i1056" type="#_x0000_t75" alt="&amp;Ocy;&amp;rcy;&amp;icy;&amp;gcy;&amp;acy;&amp;mcy;&amp;icy; &amp;zcy;&amp;dcy;&amp;acy;&amp;ncy;&amp;icy;&amp;iecy;" style="width:97.5pt;height:97.5pt;visibility:visible">
                  <v:imagedata r:id="rId38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Весна, первоцветы.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Цветок.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57" o:spid="_x0000_i1057" type="#_x0000_t75" alt="&amp;TScy;&amp;vcy;&amp;iecy;&amp;tcy;&amp;ocy;&amp;kcy; &amp;ocy;&amp;rcy;&amp;icy;&amp;gcy;&amp;acy;&amp;mcy;&amp;icy; &amp;icy;&amp;zcy; &amp;bcy;&amp;ucy;&amp;mcy;&amp;acy;&amp;gcy;&amp;icy;" style="width:79.5pt;height:79.5pt;visibility:visible">
                  <v:imagedata r:id="rId39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 w:val="restart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>М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А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32"/>
                <w:szCs w:val="32"/>
                <w:lang w:eastAsia="ru-RU"/>
              </w:rPr>
              <w:t xml:space="preserve">  Й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 мая.</w:t>
            </w: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Сирень.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noProof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60" o:spid="_x0000_i1058" type="#_x0000_t75" alt="&amp;Ocy;&amp;rcy;&amp;icy;&amp;gcy;&amp;acy;&amp;mcy;&amp;icy; &amp;gcy;&amp;ocy;&amp;rcy;&amp;tcy;&amp;iecy;&amp;ncy;&amp;zcy;&amp;icy;&amp;yacy;" style="width:94.5pt;height:94.5pt;visibility:visible">
                  <v:imagedata r:id="rId40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Человек, части тела.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Стаканчик сока.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noProof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08" o:spid="_x0000_i1059" type="#_x0000_t75" alt="&amp;Ocy;&amp;rcy;&amp;icy;&amp;gcy;&amp;acy;&amp;mcy;&amp;icy; &amp;scy;&amp;ocy;&amp;kcy;" style="width:87.75pt;height:87.75pt;visibility:visible">
                  <v:imagedata r:id="rId41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Спорт.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noProof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105" o:spid="_x0000_i1060" type="#_x0000_t75" alt="http://detki-mamki.ru/wp-content/uploads/2012/11/%D0%BE%D1%80%D0%B8%D0%B3%D0%B0%D0%BC%D0%B8-%D0%BB%D1%8F%D0%B3%D1%83%D1%88%D0%BA%D0%B0.gif" style="width:84pt;height:84pt;visibility:visible">
                  <v:imagedata r:id="rId42" o:title=""/>
                </v:shape>
              </w:pict>
            </w:r>
          </w:p>
        </w:tc>
      </w:tr>
      <w:tr w:rsidR="00AC6741" w:rsidRPr="00660595" w:rsidTr="00660595">
        <w:tc>
          <w:tcPr>
            <w:tcW w:w="993" w:type="dxa"/>
            <w:vMerge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Насекомые.</w:t>
            </w:r>
          </w:p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:rsidR="00AC6741" w:rsidRPr="00660595" w:rsidRDefault="00AC6741" w:rsidP="00183506">
            <w:pPr>
              <w:pStyle w:val="NoSpacing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605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Бабочки.</w:t>
            </w:r>
          </w:p>
        </w:tc>
        <w:tc>
          <w:tcPr>
            <w:tcW w:w="3934" w:type="dxa"/>
          </w:tcPr>
          <w:p w:rsidR="00AC6741" w:rsidRPr="00660595" w:rsidRDefault="00AC6741" w:rsidP="00183506">
            <w:pPr>
              <w:pStyle w:val="NoSpacing"/>
              <w:rPr>
                <w:noProof/>
                <w:lang w:eastAsia="ru-RU"/>
              </w:rPr>
            </w:pPr>
            <w:r w:rsidRPr="00660595">
              <w:rPr>
                <w:noProof/>
                <w:lang w:eastAsia="ru-RU"/>
              </w:rPr>
              <w:pict>
                <v:shape id="Рисунок 72" o:spid="_x0000_i1061" type="#_x0000_t75" alt="&amp;Ocy;&amp;rcy;&amp;icy;&amp;gcy;&amp;acy;&amp;mcy;&amp;icy; &amp;bcy;&amp;acy;&amp;bcy;&amp;ocy;&amp;chcy;&amp;kcy;&amp;acy;" style="width:79.5pt;height:79.5pt;visibility:visible">
                  <v:imagedata r:id="rId43" o:title=""/>
                </v:shape>
              </w:pict>
            </w:r>
          </w:p>
        </w:tc>
      </w:tr>
    </w:tbl>
    <w:p w:rsidR="00AC6741" w:rsidRDefault="00AC6741" w:rsidP="005E3AA7">
      <w:pPr>
        <w:pStyle w:val="NoSpacing"/>
        <w:rPr>
          <w:rFonts w:ascii="Times New Roman" w:hAnsi="Times New Roman"/>
          <w:bCs/>
          <w:sz w:val="24"/>
          <w:szCs w:val="24"/>
          <w:lang w:eastAsia="ru-RU"/>
        </w:rPr>
      </w:pPr>
    </w:p>
    <w:p w:rsidR="00AC6741" w:rsidRPr="00975317" w:rsidRDefault="00AC6741" w:rsidP="005E3AA7">
      <w:pPr>
        <w:pStyle w:val="NoSpacing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975317">
        <w:rPr>
          <w:rFonts w:ascii="Times New Roman" w:hAnsi="Times New Roman"/>
          <w:b/>
          <w:bCs/>
          <w:sz w:val="28"/>
          <w:szCs w:val="28"/>
          <w:lang w:eastAsia="ru-RU"/>
        </w:rPr>
        <w:t>Детские работы:</w:t>
      </w:r>
    </w:p>
    <w:p w:rsidR="00AC6741" w:rsidRDefault="00AC6741" w:rsidP="005E3AA7">
      <w:pPr>
        <w:pStyle w:val="NoSpacing"/>
        <w:rPr>
          <w:rFonts w:ascii="Times New Roman" w:hAnsi="Times New Roman"/>
          <w:bCs/>
          <w:noProof/>
          <w:sz w:val="24"/>
          <w:szCs w:val="24"/>
          <w:lang w:eastAsia="ru-RU"/>
        </w:rPr>
      </w:pPr>
    </w:p>
    <w:p w:rsidR="00AC6741" w:rsidRDefault="00AC6741" w:rsidP="005E3AA7">
      <w:pPr>
        <w:pStyle w:val="NoSpacing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66059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3" o:spid="_x0000_i1062" type="#_x0000_t75" style="width:153.75pt;height:224.25pt;visibility:visible">
            <v:imagedata r:id="rId44" o:title=""/>
          </v:shape>
        </w:pic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        </w:t>
      </w:r>
      <w:r w:rsidRPr="0066059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5" o:spid="_x0000_i1063" type="#_x0000_t75" style="width:163.5pt;height:217.5pt;visibility:visible">
            <v:imagedata r:id="rId45" o:title=""/>
          </v:shape>
        </w:pict>
      </w:r>
    </w:p>
    <w:p w:rsidR="00AC6741" w:rsidRDefault="00AC6741" w:rsidP="005E3AA7">
      <w:pPr>
        <w:pStyle w:val="NoSpacing"/>
        <w:rPr>
          <w:rFonts w:ascii="Times New Roman" w:hAnsi="Times New Roman"/>
          <w:bCs/>
          <w:sz w:val="24"/>
          <w:szCs w:val="24"/>
          <w:lang w:eastAsia="ru-RU"/>
        </w:rPr>
      </w:pPr>
      <w:r w:rsidRPr="0066059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6" o:spid="_x0000_i1064" type="#_x0000_t75" style="width:262.5pt;height:196.5pt;visibility:visible">
            <v:imagedata r:id="rId46" o:title=""/>
          </v:shape>
        </w:pic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 </w:t>
      </w:r>
    </w:p>
    <w:p w:rsidR="00AC6741" w:rsidRDefault="00AC6741" w:rsidP="005E3AA7">
      <w:pPr>
        <w:pStyle w:val="NoSpacing"/>
        <w:rPr>
          <w:rFonts w:ascii="Times New Roman" w:hAnsi="Times New Roman"/>
          <w:bCs/>
          <w:noProof/>
          <w:sz w:val="24"/>
          <w:szCs w:val="24"/>
          <w:lang w:eastAsia="ru-RU"/>
        </w:rPr>
      </w:pPr>
      <w:r w:rsidRPr="00660595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65" type="#_x0000_t75" style="width:262.5pt;height:196.5pt;visibility:visible">
            <v:imagedata r:id="rId32" o:title=""/>
          </v:shape>
        </w:pict>
      </w:r>
      <w:r>
        <w:rPr>
          <w:rFonts w:ascii="Times New Roman" w:hAnsi="Times New Roman"/>
          <w:bCs/>
          <w:noProof/>
          <w:sz w:val="24"/>
          <w:szCs w:val="24"/>
          <w:lang w:eastAsia="ru-RU"/>
        </w:rPr>
        <w:t xml:space="preserve">     </w:t>
      </w:r>
      <w:r w:rsidRPr="0066059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4" o:spid="_x0000_i1066" type="#_x0000_t75" style="width:139.5pt;height:204.75pt;visibility:visible">
            <v:imagedata r:id="rId47" o:title=""/>
          </v:shape>
        </w:pict>
      </w:r>
    </w:p>
    <w:p w:rsidR="00AC6741" w:rsidRDefault="00AC6741" w:rsidP="005E3AA7">
      <w:pPr>
        <w:pStyle w:val="NoSpacing"/>
        <w:rPr>
          <w:rFonts w:ascii="Times New Roman" w:hAnsi="Times New Roman"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b/>
          <w:bCs/>
          <w:sz w:val="24"/>
          <w:szCs w:val="24"/>
          <w:lang w:eastAsia="ru-RU"/>
        </w:rPr>
        <w:t>Заключение.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t>Оригами – сложенная бумага, а также искусство складывания бумаги, создание различных фигурок и декоративных вещей. Диапазон возможностей оригами велик: от простой детской игры до целого искусства. Ори</w:t>
      </w:r>
      <w:r>
        <w:rPr>
          <w:rFonts w:ascii="Times New Roman" w:hAnsi="Times New Roman"/>
          <w:sz w:val="24"/>
          <w:szCs w:val="24"/>
          <w:lang w:eastAsia="ru-RU"/>
        </w:rPr>
        <w:t xml:space="preserve">гами используется </w:t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в реабилитационный период после некоторых болезней. Значительное место оригами занимает в образовании и развитии ребенка: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Учит детей различным приемам работы с бумагой, таким, как сгибание, многократное складывание, надрезание, склеивание.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Развивает у детей у детей способность работать руками, приучает к точным движениям пальцев, у них совершенствуется мелкая моторика рук, происходит развитие глазомера.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Учит концентрации внимания, так как заставляет сосредоточиться на процессе изготовления поделки, учит следовать устным инструкциям.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Стимулирует развитие памяти, так как ребенок, чтобы сделать поделку, должен запомнить последовательность ее изготовления, приемы и способы складывания.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Знакомит детей с основными геометрическими понятиями: круг, квадрат, треугольник, угол, сторона, вершина и т.д., при этом происходит обогащение словаря ребенка специальными терминами.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Развивает пространственное воображение – учит читать чертежи, по которым складываются фигурки и представлять</w:t>
      </w:r>
      <w:r>
        <w:rPr>
          <w:rFonts w:ascii="Times New Roman" w:hAnsi="Times New Roman"/>
          <w:sz w:val="24"/>
          <w:szCs w:val="24"/>
          <w:lang w:eastAsia="ru-RU"/>
        </w:rPr>
        <w:t xml:space="preserve"> по ним изделия в объеме</w:t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Развивает художественный вкус и творческие способности детей, активизирует их воображение и фантазию.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Способствует созданию игровых ситуаций, расширяет коммуникативные способности детей.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Совершенствует трудовые навыки, формирует культуру труда, учит аккуратности, умению бережно и экономно использовать материал, содержать в порядке рабочее место. </w:t>
      </w:r>
    </w:p>
    <w:p w:rsidR="00AC6741" w:rsidRPr="002A666A" w:rsidRDefault="00AC6741" w:rsidP="002A666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2A666A">
        <w:rPr>
          <w:rFonts w:ascii="Times New Roman" w:hAnsi="Times New Roman"/>
          <w:sz w:val="24"/>
          <w:szCs w:val="24"/>
          <w:lang w:eastAsia="ru-RU"/>
        </w:rPr>
        <w:sym w:font="Symbol" w:char="F0B7"/>
      </w:r>
      <w:r w:rsidRPr="002A666A">
        <w:rPr>
          <w:rFonts w:ascii="Times New Roman" w:hAnsi="Times New Roman"/>
          <w:sz w:val="24"/>
          <w:szCs w:val="24"/>
          <w:lang w:eastAsia="ru-RU"/>
        </w:rPr>
        <w:t xml:space="preserve"> Большое внимание при обучении оригами уделяется созданию сюжетно-тематических композиций, в которых используются изделия, выполненные в технике оригами.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>Оригами – идеальный способ проведения досуга.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 xml:space="preserve">При изготовлении оригами мной использовалась только бумага и картонные листы. </w:t>
      </w:r>
    </w:p>
    <w:p w:rsidR="00AC6741" w:rsidRPr="00AB7478" w:rsidRDefault="00AC6741" w:rsidP="00AB747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b/>
          <w:bCs/>
          <w:sz w:val="24"/>
          <w:szCs w:val="24"/>
          <w:lang w:eastAsia="ru-RU"/>
        </w:rPr>
        <w:t>Список используемой литературы.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 xml:space="preserve">Афонькин С.Ю., Афонькина Е.Ю. Всё об оригами. Справочник. С-Пб: «Кристалл», М: «Оникс», 2005 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 xml:space="preserve">Баранов Н.В. «Искусство стран и народов мира», изд., М., </w:t>
      </w:r>
      <w:smartTag w:uri="urn:schemas-microsoft-com:office:smarttags" w:element="metricconverter">
        <w:smartTagPr>
          <w:attr w:name="ProductID" w:val="1989 г"/>
        </w:smartTagPr>
        <w:r w:rsidRPr="00AB7478">
          <w:rPr>
            <w:rFonts w:ascii="Times New Roman" w:hAnsi="Times New Roman"/>
            <w:sz w:val="24"/>
            <w:szCs w:val="24"/>
            <w:lang w:eastAsia="ru-RU"/>
          </w:rPr>
          <w:t>1989 г</w:t>
        </w:r>
      </w:smartTag>
      <w:r w:rsidRPr="00AB7478">
        <w:rPr>
          <w:rFonts w:ascii="Times New Roman" w:hAnsi="Times New Roman"/>
          <w:sz w:val="24"/>
          <w:szCs w:val="24"/>
          <w:lang w:eastAsia="ru-RU"/>
        </w:rPr>
        <w:t>.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>С.Н. Белим «Задачи по геометрии, решаемые методами оригами» (Приложение к журналу «Оригами»)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>Долженко Г.И. 100 оригами. Ярославль, «Академия развития», 199</w:t>
      </w:r>
    </w:p>
    <w:p w:rsidR="00AC6741" w:rsidRPr="008F62C6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B7478">
        <w:rPr>
          <w:rFonts w:ascii="Times New Roman" w:hAnsi="Times New Roman"/>
          <w:sz w:val="24"/>
          <w:szCs w:val="24"/>
          <w:lang w:eastAsia="ru-RU"/>
        </w:rPr>
        <w:t xml:space="preserve">Интернет сайт </w:t>
      </w:r>
      <w:hyperlink r:id="rId48" w:history="1">
        <w:r w:rsidRPr="00994EA6">
          <w:rPr>
            <w:rStyle w:val="Hyperlink"/>
            <w:rFonts w:ascii="Times New Roman" w:hAnsi="Times New Roman"/>
            <w:sz w:val="24"/>
            <w:szCs w:val="24"/>
            <w:lang w:eastAsia="ru-RU"/>
          </w:rPr>
          <w:t>www.</w:t>
        </w:r>
        <w:r w:rsidRPr="00994EA6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tvoyrebenok</w:t>
        </w:r>
        <w:r w:rsidRPr="00994EA6">
          <w:rPr>
            <w:rStyle w:val="Hyperlink"/>
            <w:rFonts w:ascii="Times New Roman" w:hAnsi="Times New Roman"/>
            <w:sz w:val="24"/>
            <w:szCs w:val="24"/>
            <w:lang w:eastAsia="ru-RU"/>
          </w:rPr>
          <w:t>.</w:t>
        </w:r>
        <w:r w:rsidRPr="00994EA6">
          <w:rPr>
            <w:rStyle w:val="Hyperlink"/>
            <w:rFonts w:ascii="Times New Roman" w:hAnsi="Times New Roman"/>
            <w:sz w:val="24"/>
            <w:szCs w:val="24"/>
            <w:lang w:val="en-US" w:eastAsia="ru-RU"/>
          </w:rPr>
          <w:t>ru</w:t>
        </w:r>
      </w:hyperlink>
    </w:p>
    <w:p w:rsidR="00AC6741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Ю.И.Дорогов, Е.Ю.Дорогова  Секреты оригами для дошкольников. Ярославль «Академия развития», 2004г.</w:t>
      </w:r>
    </w:p>
    <w:p w:rsidR="00AC6741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Т.Б.Сержантова  Оригами для всей семьи.   Серия «Внимание дети», М., 2010г.</w:t>
      </w:r>
    </w:p>
    <w:p w:rsidR="00AC6741" w:rsidRPr="00AB7478" w:rsidRDefault="00AC6741" w:rsidP="00AB7478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Светлана Соколова  Оригами для самых маленьких. изд. Детство-Пресс, 2008г.</w:t>
      </w:r>
    </w:p>
    <w:p w:rsidR="00AC6741" w:rsidRPr="002A666A" w:rsidRDefault="00AC6741" w:rsidP="00A84C77">
      <w:pPr>
        <w:pStyle w:val="NoSpacing"/>
        <w:ind w:left="360"/>
        <w:rPr>
          <w:rFonts w:ascii="Times New Roman" w:hAnsi="Times New Roman"/>
          <w:bCs/>
          <w:sz w:val="24"/>
          <w:szCs w:val="24"/>
          <w:lang w:eastAsia="ru-RU"/>
        </w:rPr>
      </w:pPr>
    </w:p>
    <w:p w:rsidR="00AC6741" w:rsidRPr="007430E5" w:rsidRDefault="00AC6741" w:rsidP="00A84C77">
      <w:pPr>
        <w:pStyle w:val="NoSpacing"/>
        <w:ind w:left="360"/>
        <w:rPr>
          <w:rFonts w:ascii="Times New Roman" w:hAnsi="Times New Roman"/>
          <w:bCs/>
          <w:sz w:val="24"/>
          <w:szCs w:val="24"/>
          <w:lang w:eastAsia="ru-RU"/>
        </w:rPr>
      </w:pPr>
    </w:p>
    <w:sectPr w:rsidR="00AC6741" w:rsidRPr="007430E5" w:rsidSect="005715E4">
      <w:footerReference w:type="even" r:id="rId49"/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6741" w:rsidRDefault="00AC6741">
      <w:r>
        <w:separator/>
      </w:r>
    </w:p>
  </w:endnote>
  <w:endnote w:type="continuationSeparator" w:id="0">
    <w:p w:rsidR="00AC6741" w:rsidRDefault="00AC67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41" w:rsidRDefault="00AC6741" w:rsidP="00865C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C6741" w:rsidRDefault="00AC6741" w:rsidP="00C75F5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6741" w:rsidRDefault="00AC6741" w:rsidP="00865C7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AC6741" w:rsidRDefault="00AC6741" w:rsidP="00C75F5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6741" w:rsidRDefault="00AC6741">
      <w:r>
        <w:separator/>
      </w:r>
    </w:p>
  </w:footnote>
  <w:footnote w:type="continuationSeparator" w:id="0">
    <w:p w:rsidR="00AC6741" w:rsidRDefault="00AC67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80584"/>
    <w:multiLevelType w:val="hybridMultilevel"/>
    <w:tmpl w:val="7BE44C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C5A6220"/>
    <w:multiLevelType w:val="multilevel"/>
    <w:tmpl w:val="6E423D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1EE5017"/>
    <w:multiLevelType w:val="multilevel"/>
    <w:tmpl w:val="ABFED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FB682D"/>
    <w:multiLevelType w:val="hybridMultilevel"/>
    <w:tmpl w:val="9266F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4D2507"/>
    <w:multiLevelType w:val="multilevel"/>
    <w:tmpl w:val="91387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569967F6"/>
    <w:multiLevelType w:val="hybridMultilevel"/>
    <w:tmpl w:val="1416E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B3D0A8E"/>
    <w:multiLevelType w:val="hybridMultilevel"/>
    <w:tmpl w:val="23E0B6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02B6640"/>
    <w:multiLevelType w:val="hybridMultilevel"/>
    <w:tmpl w:val="4E5808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172B9"/>
    <w:rsid w:val="000B5326"/>
    <w:rsid w:val="000C31EA"/>
    <w:rsid w:val="00117D0A"/>
    <w:rsid w:val="00133E58"/>
    <w:rsid w:val="00175058"/>
    <w:rsid w:val="00181005"/>
    <w:rsid w:val="00183506"/>
    <w:rsid w:val="001B318C"/>
    <w:rsid w:val="00205876"/>
    <w:rsid w:val="002A666A"/>
    <w:rsid w:val="003315B1"/>
    <w:rsid w:val="00385BDF"/>
    <w:rsid w:val="00392DF9"/>
    <w:rsid w:val="003D0D68"/>
    <w:rsid w:val="00424824"/>
    <w:rsid w:val="005515C1"/>
    <w:rsid w:val="00565A7C"/>
    <w:rsid w:val="005715E4"/>
    <w:rsid w:val="00577D47"/>
    <w:rsid w:val="005E3AA7"/>
    <w:rsid w:val="00615780"/>
    <w:rsid w:val="00660595"/>
    <w:rsid w:val="00715B00"/>
    <w:rsid w:val="007430E5"/>
    <w:rsid w:val="007C02BB"/>
    <w:rsid w:val="007E087B"/>
    <w:rsid w:val="008501E3"/>
    <w:rsid w:val="00865C79"/>
    <w:rsid w:val="008B65B8"/>
    <w:rsid w:val="008C31E2"/>
    <w:rsid w:val="008C362B"/>
    <w:rsid w:val="008F62C6"/>
    <w:rsid w:val="009030B7"/>
    <w:rsid w:val="00911666"/>
    <w:rsid w:val="00971F6D"/>
    <w:rsid w:val="00975317"/>
    <w:rsid w:val="00994EA6"/>
    <w:rsid w:val="009B47CF"/>
    <w:rsid w:val="00A42A0F"/>
    <w:rsid w:val="00A84C77"/>
    <w:rsid w:val="00AB7478"/>
    <w:rsid w:val="00AC6741"/>
    <w:rsid w:val="00B03878"/>
    <w:rsid w:val="00B464FE"/>
    <w:rsid w:val="00B77342"/>
    <w:rsid w:val="00C00DAD"/>
    <w:rsid w:val="00C02384"/>
    <w:rsid w:val="00C75F59"/>
    <w:rsid w:val="00E15E29"/>
    <w:rsid w:val="00E172B9"/>
    <w:rsid w:val="00E70E4D"/>
    <w:rsid w:val="00E765CA"/>
    <w:rsid w:val="00ED45CF"/>
    <w:rsid w:val="00F05F6B"/>
    <w:rsid w:val="00F07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5E4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F07C5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F07C51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submenu-table">
    <w:name w:val="submenu-table"/>
    <w:basedOn w:val="DefaultParagraphFont"/>
    <w:uiPriority w:val="99"/>
    <w:rsid w:val="00F07C5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F07C51"/>
    <w:rPr>
      <w:rFonts w:cs="Times New Roman"/>
    </w:rPr>
  </w:style>
  <w:style w:type="paragraph" w:styleId="NoSpacing">
    <w:name w:val="No Spacing"/>
    <w:uiPriority w:val="99"/>
    <w:qFormat/>
    <w:rsid w:val="008C362B"/>
    <w:rPr>
      <w:lang w:eastAsia="en-US"/>
    </w:rPr>
  </w:style>
  <w:style w:type="paragraph" w:styleId="ListParagraph">
    <w:name w:val="List Paragraph"/>
    <w:basedOn w:val="Normal"/>
    <w:uiPriority w:val="99"/>
    <w:qFormat/>
    <w:rsid w:val="00183506"/>
    <w:pPr>
      <w:ind w:left="720"/>
      <w:contextualSpacing/>
    </w:pPr>
  </w:style>
  <w:style w:type="table" w:styleId="TableGrid">
    <w:name w:val="Table Grid"/>
    <w:basedOn w:val="TableNormal"/>
    <w:uiPriority w:val="99"/>
    <w:rsid w:val="00B7734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42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482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2A66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8F62C6"/>
    <w:rPr>
      <w:rFonts w:cs="Times New Roman"/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C75F5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4DD9"/>
    <w:rPr>
      <w:lang w:eastAsia="en-US"/>
    </w:rPr>
  </w:style>
  <w:style w:type="character" w:styleId="PageNumber">
    <w:name w:val="page number"/>
    <w:basedOn w:val="DefaultParagraphFont"/>
    <w:uiPriority w:val="99"/>
    <w:rsid w:val="00C75F5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258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://www.tvoyrebenok.ru" TargetMode="External"/><Relationship Id="rId8" Type="http://schemas.openxmlformats.org/officeDocument/2006/relationships/image" Target="media/image2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426</TotalTime>
  <Pages>9</Pages>
  <Words>857</Words>
  <Characters>4891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TopHits™</dc:creator>
  <cp:keywords/>
  <dc:description/>
  <cp:lastModifiedBy>Юля</cp:lastModifiedBy>
  <cp:revision>16</cp:revision>
  <cp:lastPrinted>2014-11-18T18:21:00Z</cp:lastPrinted>
  <dcterms:created xsi:type="dcterms:W3CDTF">2014-01-25T14:36:00Z</dcterms:created>
  <dcterms:modified xsi:type="dcterms:W3CDTF">2014-11-18T18:22:00Z</dcterms:modified>
</cp:coreProperties>
</file>