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E4E" w:rsidRPr="000E393B" w:rsidRDefault="00551E4E" w:rsidP="000E393B">
      <w:pPr>
        <w:jc w:val="both"/>
        <w:rPr>
          <w:rFonts w:ascii="Times New Roman" w:hAnsi="Times New Roman"/>
          <w:b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b/>
          <w:sz w:val="28"/>
          <w:szCs w:val="28"/>
        </w:rPr>
        <w:t>Релаксация для детей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Цель: научить детей правильному дыханию, способствующему экономному расходу энергии.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Релаксация – это расслабление. Приемы релаксации основаны на сознательном расслаблении мышц. Человек – существо неделимое, и поэтому нервное напряжение влечет за собой напряжение мускулатуры. Как же справиться с напряжением? Действенный способ сон или физические нагрузки. Техника релаксации направлена на снятие ненужного напряжения, связанного с переутомлением, нарушением осанки, недостатком потребности организма в движении. Когда человек переутомлен, уровень его энергии слишком низок и человек, как и ребенок впадает в состояние перевозбуждения. Нередко расшалившегося ребенка усаживают на стул, тем самым ограничивая его двигательную активность. Он продолжает вертеться, вскакивает, просит прощения и т. д……и продолжает то же самое делать. Ему сложно усидеть, так как его мышцы находятся в состоянии сжатия и уровень энергии ограничен. Чтобы успокоиться и расслабиться, ребенку нужна энергия. Взрослый</w:t>
      </w:r>
      <w:r>
        <w:rPr>
          <w:rFonts w:ascii="Times New Roman" w:hAnsi="Times New Roman"/>
          <w:sz w:val="28"/>
          <w:szCs w:val="28"/>
        </w:rPr>
        <w:t>,</w:t>
      </w:r>
      <w:r w:rsidRPr="000E393B">
        <w:rPr>
          <w:rFonts w:ascii="Times New Roman" w:hAnsi="Times New Roman"/>
          <w:sz w:val="28"/>
          <w:szCs w:val="28"/>
        </w:rPr>
        <w:t xml:space="preserve"> пытаясь успокоить ребенка кричит, наказывает. Тогда ребенок взрывается плачем, что заставляет его дышать глубже и дает ему энергию для расслабления. Поэтому для достижения расслабления необходимо уделять внимание технике дыхания. Я предлагаю несколько таких упражнений</w:t>
      </w:r>
      <w:r>
        <w:rPr>
          <w:rFonts w:ascii="Times New Roman" w:hAnsi="Times New Roman"/>
          <w:sz w:val="28"/>
          <w:szCs w:val="28"/>
        </w:rPr>
        <w:t>,</w:t>
      </w:r>
      <w:r w:rsidRPr="000E393B">
        <w:rPr>
          <w:rFonts w:ascii="Times New Roman" w:hAnsi="Times New Roman"/>
          <w:sz w:val="28"/>
          <w:szCs w:val="28"/>
        </w:rPr>
        <w:t xml:space="preserve"> не требующих больших приготовлений.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 xml:space="preserve">                                  А сейчас без промедленья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 xml:space="preserve">                                  Мы разучим упражненья,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 xml:space="preserve">                                  Их, друзья, не забывайте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 xml:space="preserve">                                  И по чаще выполняйте.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0E393B">
        <w:rPr>
          <w:rFonts w:ascii="Times New Roman" w:hAnsi="Times New Roman"/>
          <w:b/>
          <w:sz w:val="28"/>
          <w:szCs w:val="28"/>
        </w:rPr>
        <w:t>Дыхание животом.</w:t>
      </w:r>
    </w:p>
    <w:p w:rsidR="00551E4E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Ребенка можно уложить на спину, затем положить на область диафрагмы какой-либо предмет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393B">
        <w:rPr>
          <w:rFonts w:ascii="Times New Roman" w:hAnsi="Times New Roman"/>
          <w:sz w:val="28"/>
          <w:szCs w:val="28"/>
        </w:rPr>
        <w:t>(игрушку), чтобы он мог увидеть движение живота. Вдохнуть воздух и «опустить» его в живот. Живот при этом надувается. Задержать дыхание. При полном выдохе живот становится плоским.</w:t>
      </w:r>
    </w:p>
    <w:p w:rsidR="00551E4E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51E4E" w:rsidRPr="005D733E" w:rsidRDefault="00551E4E" w:rsidP="005D733E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17386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151.5pt">
            <v:imagedata r:id="rId5" o:title=""/>
          </v:shape>
        </w:pict>
      </w:r>
    </w:p>
    <w:p w:rsidR="00551E4E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51E4E" w:rsidRDefault="00551E4E" w:rsidP="000E393B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551E4E" w:rsidRDefault="00551E4E" w:rsidP="000E393B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551E4E" w:rsidRDefault="00551E4E" w:rsidP="000E393B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0E393B">
        <w:rPr>
          <w:rFonts w:ascii="Times New Roman" w:hAnsi="Times New Roman"/>
          <w:b/>
          <w:sz w:val="28"/>
          <w:szCs w:val="28"/>
        </w:rPr>
        <w:t>«Задуваем свечу»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Ребенок стоит. Глубоко вдохнуть, набирая как можно больше воздуха. Затем медленно выдыхать через сложенные трубочкой губы, как бы «дуя» на свечу, при этом длительно произносить звук «У»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0E393B">
        <w:rPr>
          <w:rFonts w:ascii="Times New Roman" w:hAnsi="Times New Roman"/>
          <w:b/>
          <w:sz w:val="28"/>
          <w:szCs w:val="28"/>
        </w:rPr>
        <w:t>«Бульканье»</w:t>
      </w:r>
    </w:p>
    <w:p w:rsidR="00551E4E" w:rsidRPr="005D733E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Налить треть стакана воды и поместить туда котельную трубочку. Дуть в воду через трубочку, чтобы получилось бульканье. (Необходимо следить, чтобы выдох был длиннее, чем вдох. Можно устроить соревнования, кто дольше сможет булькать без остановки)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0E393B">
        <w:rPr>
          <w:rFonts w:ascii="Times New Roman" w:hAnsi="Times New Roman"/>
          <w:b/>
          <w:sz w:val="28"/>
          <w:szCs w:val="28"/>
        </w:rPr>
        <w:t>«Шарик лопнул»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Глубоко вдохнуть, широко развести руки в стороны- «шарик надулся». Ударить в ладоши - «шарик лопнул» - выдыхать, длительно произнося звук «Ш»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0E393B">
        <w:rPr>
          <w:rFonts w:ascii="Times New Roman" w:hAnsi="Times New Roman"/>
          <w:b/>
          <w:sz w:val="28"/>
          <w:szCs w:val="28"/>
        </w:rPr>
        <w:t>«Лимон»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Представляем, что в руке у нас лимон, из которого нужно выжать сок. Медленно сжимать как можно сильнее руку в кулак. Почувствовав, как напряжена рука. Затем «бросить» лимон и расслабить руку. Упражнение выполняем сначала правой, затем левой рукой.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Я возьму в ладонь лимон.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Чувствую, что круглый он.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Я его слегка сжимаю-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Сок лимонный выжимаю.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Все в порядке, сок готов.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Я лимон бросаю,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А руку расслабляю.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Серию данных упражнений можно проводить как с отдельно расшалившимся ребенком, так и с группой детей по обучению их методам релаксации.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Спасибо за внимание!!!</w:t>
      </w:r>
    </w:p>
    <w:p w:rsidR="00551E4E" w:rsidRPr="000E393B" w:rsidRDefault="00551E4E" w:rsidP="000E393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Использованная литература:</w:t>
      </w:r>
    </w:p>
    <w:p w:rsidR="00551E4E" w:rsidRPr="000E393B" w:rsidRDefault="00551E4E" w:rsidP="000E393B">
      <w:pPr>
        <w:pStyle w:val="ListParagraph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Ганичева И.В.</w:t>
      </w:r>
    </w:p>
    <w:p w:rsidR="00551E4E" w:rsidRPr="000E393B" w:rsidRDefault="00551E4E" w:rsidP="000E393B">
      <w:pPr>
        <w:pStyle w:val="ListParagraph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Телесно-ориентированные подходы в психокоррекционной и развивающей работе с детьми (5-7 лет). – М:. Книголюб, 2004.</w:t>
      </w:r>
    </w:p>
    <w:p w:rsidR="00551E4E" w:rsidRPr="000E393B" w:rsidRDefault="00551E4E" w:rsidP="000E393B">
      <w:pPr>
        <w:pStyle w:val="ListParagraph"/>
        <w:numPr>
          <w:ilvl w:val="0"/>
          <w:numId w:val="1"/>
        </w:num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ГаврючинаЛ.В.</w:t>
      </w:r>
    </w:p>
    <w:p w:rsidR="00551E4E" w:rsidRPr="000E393B" w:rsidRDefault="00551E4E" w:rsidP="000E393B">
      <w:pPr>
        <w:pStyle w:val="ListParagraph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E393B">
        <w:rPr>
          <w:rFonts w:ascii="Times New Roman" w:hAnsi="Times New Roman"/>
          <w:sz w:val="28"/>
          <w:szCs w:val="28"/>
        </w:rPr>
        <w:t>Здоровьесберегающие технологии в ДОУ: Методическое пособие. - М:. ТЦ Сфера, 2008.</w:t>
      </w:r>
      <w:bookmarkStart w:id="0" w:name="_GoBack"/>
      <w:bookmarkEnd w:id="0"/>
    </w:p>
    <w:sectPr w:rsidR="00551E4E" w:rsidRPr="000E393B" w:rsidSect="00DB358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12B60"/>
    <w:multiLevelType w:val="hybridMultilevel"/>
    <w:tmpl w:val="90C696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707E"/>
    <w:rsid w:val="00061F1C"/>
    <w:rsid w:val="000621A8"/>
    <w:rsid w:val="000E393B"/>
    <w:rsid w:val="00112476"/>
    <w:rsid w:val="00173864"/>
    <w:rsid w:val="001D5865"/>
    <w:rsid w:val="00213C0B"/>
    <w:rsid w:val="002A3AD3"/>
    <w:rsid w:val="00387C11"/>
    <w:rsid w:val="00496D16"/>
    <w:rsid w:val="0051039A"/>
    <w:rsid w:val="0053729D"/>
    <w:rsid w:val="00551E4E"/>
    <w:rsid w:val="005D1E19"/>
    <w:rsid w:val="005D733E"/>
    <w:rsid w:val="006A382F"/>
    <w:rsid w:val="006B6D47"/>
    <w:rsid w:val="00767844"/>
    <w:rsid w:val="0081675F"/>
    <w:rsid w:val="008235C5"/>
    <w:rsid w:val="008C5B26"/>
    <w:rsid w:val="008C6799"/>
    <w:rsid w:val="0099460C"/>
    <w:rsid w:val="009B0314"/>
    <w:rsid w:val="00B37800"/>
    <w:rsid w:val="00BF4734"/>
    <w:rsid w:val="00C0351F"/>
    <w:rsid w:val="00C30994"/>
    <w:rsid w:val="00D75A53"/>
    <w:rsid w:val="00D7707E"/>
    <w:rsid w:val="00D952C2"/>
    <w:rsid w:val="00DB358A"/>
    <w:rsid w:val="00DD0D2A"/>
    <w:rsid w:val="00E15025"/>
    <w:rsid w:val="00E96C9A"/>
    <w:rsid w:val="00F04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F1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A3A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161</TotalTime>
  <Pages>2</Pages>
  <Words>497</Words>
  <Characters>2837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dcterms:created xsi:type="dcterms:W3CDTF">2014-12-11T11:03:00Z</dcterms:created>
  <dcterms:modified xsi:type="dcterms:W3CDTF">2014-12-15T11:22:00Z</dcterms:modified>
</cp:coreProperties>
</file>