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30" w:rsidRDefault="00D31CE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84DB8" wp14:editId="14BA5F77">
                <wp:simplePos x="0" y="0"/>
                <wp:positionH relativeFrom="margin">
                  <wp:posOffset>7219950</wp:posOffset>
                </wp:positionH>
                <wp:positionV relativeFrom="margin">
                  <wp:posOffset>2286000</wp:posOffset>
                </wp:positionV>
                <wp:extent cx="2552700" cy="4591050"/>
                <wp:effectExtent l="0" t="0" r="0" b="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4591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D31CE9" w:rsidRDefault="00D31CE9" w:rsidP="00D31CE9">
                            <w:pPr>
                              <w:pStyle w:val="BrochureSubtitle2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D31CE9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Вас приветствует группа «Карамельки»</w:t>
                            </w: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8.5pt;margin-top:180pt;width:201pt;height:36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:rsidR="00C05BCF" w:rsidRPr="00D31CE9" w:rsidRDefault="00D31CE9" w:rsidP="00D31CE9">
                      <w:pPr>
                        <w:pStyle w:val="BrochureSubtitle2"/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D31CE9">
                        <w:rPr>
                          <w:b/>
                          <w:color w:val="00B050"/>
                          <w:sz w:val="32"/>
                          <w:szCs w:val="32"/>
                        </w:rPr>
                        <w:t>Вас приветствует группа «Карамельки»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DF117" wp14:editId="4586F8E4">
                <wp:simplePos x="0" y="0"/>
                <wp:positionH relativeFrom="margin">
                  <wp:posOffset>7210424</wp:posOffset>
                </wp:positionH>
                <wp:positionV relativeFrom="page">
                  <wp:posOffset>1781176</wp:posOffset>
                </wp:positionV>
                <wp:extent cx="2562225" cy="1085850"/>
                <wp:effectExtent l="0" t="0" r="47625" b="5715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085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i/>
                              </w:rPr>
                              <w:alias w:val="Компания"/>
                              <w:tag w:val="Компания"/>
                              <w:id w:val="-550220896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C05BCF" w:rsidRDefault="00D31CE9" w:rsidP="00E6615D">
                                <w:pPr>
                                  <w:pStyle w:val="BrochureTitle"/>
                                  <w:jc w:val="center"/>
                                </w:pPr>
                                <w:r w:rsidRPr="00D31CE9">
                                  <w:rPr>
                                    <w:b/>
                                    <w:i/>
                                  </w:rPr>
                                  <w:t>МБДОУ детский сад общеразвивающего вида№29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567.75pt;margin-top:140.25pt;width:201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sdt>
                      <w:sdtPr>
                        <w:rPr>
                          <w:b/>
                          <w:i/>
                        </w:rPr>
                        <w:alias w:val="Компания"/>
                        <w:tag w:val="Компания"/>
                        <w:id w:val="-550220896"/>
                        <w:placeholder>
                          <w:docPart w:val="47BF701C74BD430B936F36C9F546537C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C05BCF" w:rsidRDefault="00D31CE9" w:rsidP="00E6615D">
                          <w:pPr>
                            <w:pStyle w:val="BrochureTitle"/>
                            <w:jc w:val="center"/>
                          </w:pPr>
                          <w:r w:rsidRPr="00D31CE9">
                            <w:rPr>
                              <w:b/>
                              <w:i/>
                            </w:rPr>
                            <w:t>МБДОУ детский сад общеразвивающего вида№29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935D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70E21" wp14:editId="37B5F6E2">
                <wp:simplePos x="0" y="0"/>
                <wp:positionH relativeFrom="page">
                  <wp:align>center</wp:align>
                </wp:positionH>
                <wp:positionV relativeFrom="margin">
                  <wp:align>bottom</wp:align>
                </wp:positionV>
                <wp:extent cx="1809750" cy="4356735"/>
                <wp:effectExtent l="3810" t="0" r="5715" b="571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356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alias w:val="Компания"/>
                              <w:tag w:val="Компания"/>
                              <w:id w:val="71749683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C05BCF" w:rsidRPr="00D31CE9" w:rsidRDefault="00D31CE9" w:rsidP="00D31CE9">
                                <w:pPr>
                                  <w:pStyle w:val="ContactInformationHeading"/>
                                  <w:jc w:val="center"/>
                                  <w:rPr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</w:rPr>
                                  <w:t>МБДОУ детский сад общеразвивающего вида№29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</w:rPr>
                              <w:alias w:val="Адрес"/>
                              <w:tag w:val="Адрес"/>
                              <w:id w:val="7174970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C05BCF" w:rsidRPr="00D31CE9" w:rsidRDefault="00935DB7" w:rsidP="00D31CE9">
                                <w:pPr>
                                  <w:pStyle w:val="ContactInformation"/>
                                  <w:spacing w:line="28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 xml:space="preserve">Г. Новочеркасск </w:t>
                                </w:r>
                                <w:proofErr w:type="spellStart"/>
                                <w:r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>ул</w:t>
                                </w:r>
                                <w:proofErr w:type="gramStart"/>
                                <w:r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="00E6615D"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>С</w:t>
                                </w:r>
                                <w:proofErr w:type="gramEnd"/>
                                <w:r w:rsidR="00E6615D"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>вободы</w:t>
                                </w:r>
                                <w:proofErr w:type="spellEnd"/>
                                <w:r w:rsidR="00E6615D"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 xml:space="preserve"> 21</w:t>
                                </w:r>
                              </w:p>
                            </w:sdtContent>
                          </w:sdt>
                          <w:p w:rsidR="00C05BCF" w:rsidRPr="00D31CE9" w:rsidRDefault="007E5D1A" w:rsidP="00D31CE9">
                            <w:pPr>
                              <w:pStyle w:val="ContactInforma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31CE9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</w:rPr>
                              <w:t xml:space="preserve">Телефон: </w:t>
                            </w:r>
                            <w:sdt>
                              <w:sdtPr>
                                <w:rPr>
                                  <w:rFonts w:ascii="Times New Roman" w:hAnsi="Times New Roman" w:cs="Times New Roman"/>
                                  <w:color w:val="auto"/>
                                  <w:sz w:val="32"/>
                                  <w:szCs w:val="32"/>
                                </w:rPr>
                                <w:alias w:val="Телефон"/>
                                <w:tag w:val="Телефон"/>
                                <w:id w:val="71749720"/>
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E6615D" w:rsidRPr="00D31CE9">
                                  <w:rPr>
                                    <w:rFonts w:ascii="Times New Roman" w:hAnsi="Times New Roman" w:cs="Times New Roman"/>
                                    <w:color w:val="auto"/>
                                    <w:sz w:val="32"/>
                                    <w:szCs w:val="32"/>
                                  </w:rPr>
                                  <w:t>(8635) 23-44-02.</w:t>
                                </w:r>
                              </w:sdtContent>
                            </w:sdt>
                          </w:p>
                          <w:p w:rsidR="00C05BCF" w:rsidRDefault="00C05BCF">
                            <w:pPr>
                              <w:pStyle w:val="ContactInformation"/>
                            </w:pPr>
                          </w:p>
                          <w:p w:rsidR="00C05BCF" w:rsidRDefault="00374D49">
                            <w:pPr>
                              <w:pStyle w:val="WebSiteAddres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ED57F" wp14:editId="1CE14CF2">
                                  <wp:extent cx="1626870" cy="1626870"/>
                                  <wp:effectExtent l="0" t="0" r="0" b="0"/>
                                  <wp:docPr id="7" name="Рисунок 7" descr="Наши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Наши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87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142.5pt;height:343.0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sdt>
                      <w:sdt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alias w:val="Компания"/>
                        <w:tag w:val="Компания"/>
                        <w:id w:val="71749683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C05BCF" w:rsidRPr="00D31CE9" w:rsidRDefault="00D31CE9" w:rsidP="00D31CE9">
                          <w:pPr>
                            <w:pStyle w:val="ContactInformationHeading"/>
                            <w:jc w:val="center"/>
                            <w:rPr>
                              <w:rFonts w:ascii="Times New Roman" w:hAnsi="Times New Roman" w:cs="Times New Roman"/>
                              <w:color w:val="auto"/>
                              <w:sz w:val="28"/>
                              <w:szCs w:val="28"/>
                            </w:rPr>
                          </w:pPr>
                          <w:r w:rsidRPr="00D31CE9">
                            <w:rPr>
                              <w:rFonts w:ascii="Times New Roman" w:hAnsi="Times New Roman" w:cs="Times New Roman"/>
                              <w:color w:val="auto"/>
                              <w:sz w:val="28"/>
                              <w:szCs w:val="28"/>
                            </w:rPr>
                            <w:t>МБДОУ детский сад общеразвивающего вида№29</w:t>
                          </w:r>
                        </w:p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</w:rPr>
                        <w:alias w:val="Адрес"/>
                        <w:tag w:val="Адрес"/>
                        <w:id w:val="7174970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C05BCF" w:rsidRPr="00D31CE9" w:rsidRDefault="00935DB7" w:rsidP="00D31CE9">
                          <w:pPr>
                            <w:pStyle w:val="ContactInformation"/>
                            <w:spacing w:line="280" w:lineRule="auto"/>
                            <w:jc w:val="center"/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</w:pPr>
                          <w:r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 xml:space="preserve">Г. Новочеркасск </w:t>
                          </w:r>
                          <w:proofErr w:type="spellStart"/>
                          <w:r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>ул</w:t>
                          </w:r>
                          <w:proofErr w:type="gramStart"/>
                          <w:r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>.</w:t>
                          </w:r>
                          <w:r w:rsidR="00E6615D"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>С</w:t>
                          </w:r>
                          <w:proofErr w:type="gramEnd"/>
                          <w:r w:rsidR="00E6615D"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>вободы</w:t>
                          </w:r>
                          <w:proofErr w:type="spellEnd"/>
                          <w:r w:rsidR="00E6615D"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 xml:space="preserve"> 21</w:t>
                          </w:r>
                        </w:p>
                      </w:sdtContent>
                    </w:sdt>
                    <w:p w:rsidR="00C05BCF" w:rsidRPr="00D31CE9" w:rsidRDefault="007E5D1A" w:rsidP="00D31CE9">
                      <w:pPr>
                        <w:pStyle w:val="ContactInformation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</w:rPr>
                      </w:pPr>
                      <w:r w:rsidRPr="00D31CE9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</w:rPr>
                        <w:t xml:space="preserve">Телефон: </w:t>
                      </w:r>
                      <w:sdt>
                        <w:sdtPr>
                          <w:rPr>
                            <w:rFonts w:ascii="Times New Roman" w:hAnsi="Times New Roman" w:cs="Times New Roman"/>
                            <w:color w:val="auto"/>
                            <w:sz w:val="32"/>
                            <w:szCs w:val="32"/>
                          </w:rPr>
                          <w:alias w:val="Телефон"/>
                          <w:tag w:val="Телефон"/>
                          <w:id w:val="71749720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="00E6615D" w:rsidRPr="00D31CE9">
                            <w:rPr>
                              <w:rFonts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>(8635) 23-44-02.</w:t>
                          </w:r>
                        </w:sdtContent>
                      </w:sdt>
                    </w:p>
                    <w:p w:rsidR="00C05BCF" w:rsidRDefault="00C05BCF">
                      <w:pPr>
                        <w:pStyle w:val="ContactInformation"/>
                      </w:pPr>
                    </w:p>
                    <w:p w:rsidR="00C05BCF" w:rsidRDefault="00374D49">
                      <w:pPr>
                        <w:pStyle w:val="WebSiteAddres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CED57F" wp14:editId="1CE14CF2">
                            <wp:extent cx="1626870" cy="1626870"/>
                            <wp:effectExtent l="0" t="0" r="0" b="0"/>
                            <wp:docPr id="7" name="Рисунок 7" descr="Наши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Наши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870" cy="1626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35D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CD0F58" wp14:editId="07D29B9B">
                <wp:simplePos x="0" y="0"/>
                <wp:positionH relativeFrom="column">
                  <wp:posOffset>7319010</wp:posOffset>
                </wp:positionH>
                <wp:positionV relativeFrom="paragraph">
                  <wp:posOffset>2899410</wp:posOffset>
                </wp:positionV>
                <wp:extent cx="2459355" cy="1405890"/>
                <wp:effectExtent l="3810" t="3810" r="381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E6615D" w:rsidRDefault="00E6615D" w:rsidP="00E6615D">
                            <w:pPr>
                              <w:pStyle w:val="BrochureSubtitle"/>
                              <w:jc w:val="center"/>
                              <w:rPr>
                                <w:b/>
                                <w:color w:val="403152" w:themeColor="accent4" w:themeShade="80"/>
                                <w:sz w:val="52"/>
                                <w:szCs w:val="52"/>
                              </w:rPr>
                            </w:pPr>
                            <w:r w:rsidRPr="00E6615D">
                              <w:rPr>
                                <w:b/>
                                <w:color w:val="403152" w:themeColor="accent4" w:themeShade="80"/>
                                <w:sz w:val="52"/>
                                <w:szCs w:val="52"/>
                              </w:rPr>
                              <w:t>Правила для детей и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576.3pt;margin-top:228.3pt;width:193.65pt;height:1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NO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" filled="f" stroked="f">
                <v:textbox>
                  <w:txbxContent>
                    <w:p w:rsidR="00C05BCF" w:rsidRPr="00E6615D" w:rsidRDefault="00E6615D" w:rsidP="00E6615D">
                      <w:pPr>
                        <w:pStyle w:val="BrochureSubtitle"/>
                        <w:jc w:val="center"/>
                        <w:rPr>
                          <w:b/>
                          <w:color w:val="403152" w:themeColor="accent4" w:themeShade="80"/>
                          <w:sz w:val="52"/>
                          <w:szCs w:val="52"/>
                        </w:rPr>
                      </w:pPr>
                      <w:r w:rsidRPr="00E6615D">
                        <w:rPr>
                          <w:b/>
                          <w:color w:val="403152" w:themeColor="accent4" w:themeShade="80"/>
                          <w:sz w:val="52"/>
                          <w:szCs w:val="52"/>
                        </w:rPr>
                        <w:t>Правила для детей и родителей</w:t>
                      </w:r>
                    </w:p>
                  </w:txbxContent>
                </v:textbox>
              </v:shape>
            </w:pict>
          </mc:Fallback>
        </mc:AlternateContent>
      </w:r>
      <w:r w:rsidR="00935D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2286000"/>
                <wp:effectExtent l="0" t="0" r="381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286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Default="00E6615D" w:rsidP="00E661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A69FE" wp14:editId="79E13E04">
                                  <wp:extent cx="1743075" cy="1428750"/>
                                  <wp:effectExtent l="0" t="0" r="9525" b="0"/>
                                  <wp:docPr id="4" name="Рисунок 4" descr="Скачать картинки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Скачать картинки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0" style="position:absolute;margin-left:150.4pt;margin-top:0;width:201.6pt;height:18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:rsidR="00C05BCF" w:rsidRDefault="00E6615D" w:rsidP="00E661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9A69FE" wp14:editId="79E13E04">
                            <wp:extent cx="1743075" cy="1428750"/>
                            <wp:effectExtent l="0" t="0" r="9525" b="0"/>
                            <wp:docPr id="4" name="Рисунок 4" descr="Скачать картинки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Скачать картинки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35DB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560320" cy="6858000"/>
                <wp:effectExtent l="0" t="3810" r="1905" b="571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858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935DB7" w:rsidRDefault="00E6615D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5D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С вами рады работать:</w:t>
                            </w:r>
                          </w:p>
                          <w:p w:rsidR="00935DB7" w:rsidRDefault="00935DB7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E6615D" w:rsidRDefault="00374D49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Мамаева Диана Сергеевна</w:t>
                            </w:r>
                          </w:p>
                          <w:p w:rsidR="00374D49" w:rsidRDefault="00374D49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(воспитатель)</w:t>
                            </w:r>
                          </w:p>
                          <w:p w:rsidR="00374D49" w:rsidRDefault="00374D49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Тел.:8-904-509-5039                    </w:t>
                            </w:r>
                          </w:p>
                          <w:p w:rsidR="00374D49" w:rsidRDefault="00374D49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3656DF" wp14:editId="452C5A4D">
                                  <wp:extent cx="1175974" cy="1175974"/>
                                  <wp:effectExtent l="0" t="0" r="0" b="0"/>
                                  <wp:docPr id="9" name="Рисунок 9" descr="Грань. Сезон 3 (Fringe) - Страница 4 - Форум на КиноПоиск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Грань. Сезон 3 (Fringe) - Страница 4 - Форум на КиноПоиск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86432">
                                            <a:off x="0" y="0"/>
                                            <a:ext cx="1174092" cy="1174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4D49" w:rsidRPr="00E6615D" w:rsidRDefault="00374D49" w:rsidP="00E6615D">
                            <w:pPr>
                              <w:pStyle w:val="BrochureCop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margin-left:0;margin-top:0;width:201.6pt;height:540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:rsidR="00C05BCF" w:rsidRPr="00935DB7" w:rsidRDefault="00E6615D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</w:pPr>
                      <w:r w:rsidRPr="00935DB7"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С вами рады работать:</w:t>
                      </w:r>
                    </w:p>
                    <w:p w:rsidR="00935DB7" w:rsidRDefault="00935DB7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E6615D" w:rsidRDefault="00374D49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  <w:t>Мамаева Диана Сергеевна</w:t>
                      </w:r>
                    </w:p>
                    <w:p w:rsidR="00374D49" w:rsidRDefault="00374D49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  <w:t>(воспитатель)</w:t>
                      </w:r>
                    </w:p>
                    <w:p w:rsidR="00374D49" w:rsidRDefault="00374D49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  <w:t xml:space="preserve">Тел.:8-904-509-5039                    </w:t>
                      </w:r>
                    </w:p>
                    <w:p w:rsidR="00374D49" w:rsidRDefault="00374D49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3656DF" wp14:editId="452C5A4D">
                            <wp:extent cx="1175974" cy="1175974"/>
                            <wp:effectExtent l="0" t="0" r="0" b="0"/>
                            <wp:docPr id="9" name="Рисунок 9" descr="Грань. Сезон 3 (Fringe) - Страница 4 - Форум на КиноПоиск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Грань. Сезон 3 (Fringe) - Страница 4 - Форум на КиноПоиск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86432">
                                      <a:off x="0" y="0"/>
                                      <a:ext cx="1174092" cy="1174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4D49" w:rsidRPr="00E6615D" w:rsidRDefault="00374D49" w:rsidP="00E6615D">
                      <w:pPr>
                        <w:pStyle w:val="BrochureCopy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FC6830" w:rsidRPr="00FC6830" w:rsidRDefault="00FC6830" w:rsidP="00FC6830"/>
    <w:p w:rsidR="00FC6830" w:rsidRDefault="00FC6830" w:rsidP="00FC6830"/>
    <w:p w:rsidR="00FC6830" w:rsidRDefault="00FC6830" w:rsidP="00FC6830">
      <w:pPr>
        <w:tabs>
          <w:tab w:val="left" w:pos="10770"/>
        </w:tabs>
      </w:pPr>
      <w:r>
        <w:tab/>
      </w:r>
    </w:p>
    <w:p w:rsidR="00FC6830" w:rsidRDefault="00FC6830" w:rsidP="00FC6830"/>
    <w:p w:rsidR="00C05BCF" w:rsidRPr="00FC6830" w:rsidRDefault="00C05BCF" w:rsidP="00FC6830">
      <w:pPr>
        <w:sectPr w:rsidR="00C05BCF" w:rsidRPr="00FC6830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C05BCF" w:rsidRDefault="00935DB7">
      <w:r>
        <w:rPr>
          <w:noProof/>
        </w:rPr>
        <w:lastRenderedPageBreak/>
        <w:drawing>
          <wp:inline distT="0" distB="0" distL="0" distR="0" wp14:anchorId="4A5E8A18" wp14:editId="256C50A3">
            <wp:extent cx="2819245" cy="2124075"/>
            <wp:effectExtent l="0" t="0" r="0" b="0"/>
            <wp:docPr id="11" name="Рисунок 11" descr="Pictures Of Children Play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s Of Children Playing Carto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64" cy="2125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CE9" w:rsidRDefault="00D31CE9" w:rsidP="006F063A">
      <w:pPr>
        <w:pStyle w:val="SectionHeading1"/>
        <w:jc w:val="center"/>
        <w:rPr>
          <w:b/>
          <w:i/>
          <w:color w:val="403152" w:themeColor="accent4" w:themeShade="80"/>
          <w:u w:val="single"/>
        </w:rPr>
      </w:pPr>
      <w:proofErr w:type="gramStart"/>
      <w:r>
        <w:rPr>
          <w:b/>
          <w:i/>
          <w:color w:val="403152" w:themeColor="accent4" w:themeShade="80"/>
          <w:u w:val="single"/>
        </w:rPr>
        <w:t>Уважаемые</w:t>
      </w:r>
      <w:proofErr w:type="gramEnd"/>
      <w:r>
        <w:rPr>
          <w:b/>
          <w:i/>
          <w:color w:val="403152" w:themeColor="accent4" w:themeShade="80"/>
          <w:u w:val="single"/>
        </w:rPr>
        <w:t xml:space="preserve"> родители-это важно знать!</w:t>
      </w:r>
    </w:p>
    <w:p w:rsidR="00C05BCF" w:rsidRPr="00935DB7" w:rsidRDefault="00374D49" w:rsidP="006F063A">
      <w:pPr>
        <w:pStyle w:val="SectionHeading1"/>
        <w:jc w:val="center"/>
        <w:rPr>
          <w:b/>
          <w:i/>
          <w:color w:val="403152" w:themeColor="accent4" w:themeShade="80"/>
        </w:rPr>
      </w:pPr>
      <w:r w:rsidRPr="00935DB7">
        <w:rPr>
          <w:b/>
          <w:i/>
          <w:color w:val="403152" w:themeColor="accent4" w:themeShade="80"/>
          <w:u w:val="single"/>
        </w:rPr>
        <w:t>Родитель</w:t>
      </w:r>
      <w:r w:rsidR="006F063A" w:rsidRPr="00935DB7">
        <w:rPr>
          <w:b/>
          <w:i/>
          <w:color w:val="403152" w:themeColor="accent4" w:themeShade="80"/>
        </w:rPr>
        <w:t xml:space="preserve"> - главный в воспитании.</w:t>
      </w:r>
    </w:p>
    <w:p w:rsidR="00374D49" w:rsidRPr="00935DB7" w:rsidRDefault="006F063A" w:rsidP="006F063A">
      <w:pPr>
        <w:pStyle w:val="SectionHeading1"/>
        <w:jc w:val="center"/>
        <w:rPr>
          <w:b/>
          <w:i/>
          <w:color w:val="403152" w:themeColor="accent4" w:themeShade="80"/>
        </w:rPr>
      </w:pPr>
      <w:r w:rsidRPr="00935DB7">
        <w:rPr>
          <w:b/>
          <w:i/>
          <w:color w:val="403152" w:themeColor="accent4" w:themeShade="80"/>
          <w:u w:val="single"/>
        </w:rPr>
        <w:t>В</w:t>
      </w:r>
      <w:r w:rsidR="00374D49" w:rsidRPr="00935DB7">
        <w:rPr>
          <w:b/>
          <w:i/>
          <w:color w:val="403152" w:themeColor="accent4" w:themeShade="80"/>
          <w:u w:val="single"/>
        </w:rPr>
        <w:t>оспитатель</w:t>
      </w:r>
      <w:r w:rsidR="00374D49" w:rsidRPr="00935DB7">
        <w:rPr>
          <w:b/>
          <w:i/>
          <w:color w:val="403152" w:themeColor="accent4" w:themeShade="80"/>
        </w:rPr>
        <w:t>-</w:t>
      </w:r>
      <w:r w:rsidRPr="00935DB7">
        <w:rPr>
          <w:b/>
          <w:i/>
          <w:color w:val="403152" w:themeColor="accent4" w:themeShade="80"/>
        </w:rPr>
        <w:t>помощник</w:t>
      </w:r>
      <w:r w:rsidR="00374D49" w:rsidRPr="00935DB7">
        <w:rPr>
          <w:b/>
          <w:i/>
          <w:color w:val="403152" w:themeColor="accent4" w:themeShade="80"/>
        </w:rPr>
        <w:t xml:space="preserve"> родителя</w:t>
      </w:r>
      <w:r w:rsidRPr="00935DB7">
        <w:rPr>
          <w:b/>
          <w:i/>
          <w:color w:val="403152" w:themeColor="accent4" w:themeShade="80"/>
        </w:rPr>
        <w:t xml:space="preserve"> в решении вопросов воспитания</w:t>
      </w:r>
      <w:r w:rsidR="00FC6830">
        <w:rPr>
          <w:b/>
          <w:i/>
          <w:color w:val="403152" w:themeColor="accent4" w:themeShade="80"/>
        </w:rPr>
        <w:t xml:space="preserve"> в соответствии с ФГОС</w:t>
      </w:r>
      <w:r w:rsidR="00C017D7">
        <w:rPr>
          <w:b/>
          <w:i/>
          <w:color w:val="403152" w:themeColor="accent4" w:themeShade="80"/>
        </w:rPr>
        <w:t>.</w:t>
      </w:r>
      <w:bookmarkStart w:id="0" w:name="_GoBack"/>
      <w:bookmarkEnd w:id="0"/>
    </w:p>
    <w:p w:rsidR="00C05BCF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Информировать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воспитателя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болезни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или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опоздании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нужно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заблаговременно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накануне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вечером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или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8:00 </w:t>
      </w:r>
      <w:r w:rsidRPr="00935DB7">
        <w:rPr>
          <w:rFonts w:ascii="Times New Roman" w:hAnsi="Times New Roman" w:cs="Times New Roman"/>
          <w:i/>
          <w:sz w:val="28"/>
          <w:szCs w:val="28"/>
        </w:rPr>
        <w:t>следующего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дня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. </w:t>
      </w:r>
      <w:r w:rsidRPr="00935DB7">
        <w:rPr>
          <w:rFonts w:ascii="Times New Roman" w:hAnsi="Times New Roman" w:cs="Times New Roman"/>
          <w:i/>
          <w:sz w:val="28"/>
          <w:szCs w:val="28"/>
        </w:rPr>
        <w:t>После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трех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дней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болезни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приходить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сад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справкой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C05BCF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Вы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можете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побеседовать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воспитателем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своем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7:00 </w:t>
      </w:r>
      <w:r w:rsidRPr="00935DB7">
        <w:rPr>
          <w:rFonts w:ascii="Times New Roman" w:hAnsi="Times New Roman" w:cs="Times New Roman"/>
          <w:i/>
          <w:sz w:val="28"/>
          <w:szCs w:val="28"/>
        </w:rPr>
        <w:t>до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8:00, </w:t>
      </w:r>
      <w:r w:rsidRPr="00935DB7">
        <w:rPr>
          <w:rFonts w:ascii="Times New Roman" w:hAnsi="Times New Roman" w:cs="Times New Roman"/>
          <w:i/>
          <w:sz w:val="28"/>
          <w:szCs w:val="28"/>
        </w:rPr>
        <w:t>с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17:30 </w:t>
      </w:r>
      <w:r w:rsidRPr="00935DB7">
        <w:rPr>
          <w:rFonts w:ascii="Times New Roman" w:hAnsi="Times New Roman" w:cs="Times New Roman"/>
          <w:i/>
          <w:sz w:val="28"/>
          <w:szCs w:val="28"/>
        </w:rPr>
        <w:t>до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19:00, </w:t>
      </w:r>
      <w:r w:rsidRPr="00935DB7">
        <w:rPr>
          <w:rFonts w:ascii="Times New Roman" w:hAnsi="Times New Roman" w:cs="Times New Roman"/>
          <w:i/>
          <w:sz w:val="28"/>
          <w:szCs w:val="28"/>
        </w:rPr>
        <w:t>не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отвлекая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его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работы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детьми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C05BCF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lastRenderedPageBreak/>
        <w:t>Прием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детей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9:00. </w:t>
      </w:r>
      <w:r w:rsidRPr="00935DB7">
        <w:rPr>
          <w:rFonts w:ascii="Times New Roman" w:hAnsi="Times New Roman" w:cs="Times New Roman"/>
          <w:i/>
          <w:sz w:val="28"/>
          <w:szCs w:val="28"/>
        </w:rPr>
        <w:t>Приводите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сад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не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нарушая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циклограммы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. </w:t>
      </w:r>
      <w:r w:rsidRPr="00935DB7">
        <w:rPr>
          <w:rFonts w:ascii="Times New Roman" w:hAnsi="Times New Roman" w:cs="Times New Roman"/>
          <w:i/>
          <w:sz w:val="28"/>
          <w:szCs w:val="28"/>
        </w:rPr>
        <w:t>Если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Вы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привели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время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подождите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его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окончания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не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отвлекайте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других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C05BCF" w:rsidRPr="00935DB7" w:rsidRDefault="00C05BCF">
      <w:pPr>
        <w:pStyle w:val="SectionHeading2"/>
        <w:rPr>
          <w:rFonts w:ascii="Baskerville Old Face" w:hAnsi="Baskerville Old Face"/>
          <w:i/>
        </w:rPr>
      </w:pPr>
    </w:p>
    <w:p w:rsidR="00C05BCF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Приводить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сад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proofErr w:type="gramStart"/>
      <w:r w:rsidRPr="00935DB7">
        <w:rPr>
          <w:rFonts w:ascii="Times New Roman" w:hAnsi="Times New Roman" w:cs="Times New Roman"/>
          <w:i/>
          <w:sz w:val="28"/>
          <w:szCs w:val="28"/>
        </w:rPr>
        <w:t>опрятным</w:t>
      </w:r>
      <w:proofErr w:type="gramEnd"/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расческой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. </w:t>
      </w:r>
      <w:r w:rsidRPr="00935DB7">
        <w:rPr>
          <w:rFonts w:ascii="Times New Roman" w:hAnsi="Times New Roman" w:cs="Times New Roman"/>
          <w:i/>
          <w:sz w:val="28"/>
          <w:szCs w:val="28"/>
        </w:rPr>
        <w:t>Обязательно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обуви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задниками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6F063A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Обеспечить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отсутствие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карманах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у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детей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мелких</w:t>
      </w:r>
      <w:proofErr w:type="gramStart"/>
      <w:r w:rsidRPr="00935DB7">
        <w:rPr>
          <w:rFonts w:ascii="Baskerville Old Face" w:hAnsi="Baskerville Old Face"/>
          <w:i/>
          <w:sz w:val="28"/>
          <w:szCs w:val="28"/>
        </w:rPr>
        <w:t xml:space="preserve"> ,</w:t>
      </w:r>
      <w:proofErr w:type="gramEnd"/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острых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колющих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режущих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предметов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6F063A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Домашние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игрушки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остаются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ждать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дома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6F063A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Уважительно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относиться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к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работникам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МДОУ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. </w:t>
      </w:r>
      <w:r w:rsidRPr="00935DB7">
        <w:rPr>
          <w:rFonts w:ascii="Times New Roman" w:hAnsi="Times New Roman" w:cs="Times New Roman"/>
          <w:i/>
          <w:sz w:val="28"/>
          <w:szCs w:val="28"/>
        </w:rPr>
        <w:t>По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возможности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знать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имени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отчеству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6F063A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Желательно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не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приводить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украшения</w:t>
      </w:r>
      <w:proofErr w:type="gramStart"/>
      <w:r w:rsidRPr="00935DB7">
        <w:rPr>
          <w:rFonts w:ascii="Times New Roman" w:hAnsi="Times New Roman" w:cs="Times New Roman"/>
          <w:i/>
          <w:sz w:val="28"/>
          <w:szCs w:val="28"/>
        </w:rPr>
        <w:t>х</w:t>
      </w:r>
      <w:r w:rsidRPr="00935DB7">
        <w:rPr>
          <w:rFonts w:ascii="Baskerville Old Face" w:hAnsi="Baskerville Old Face"/>
          <w:i/>
          <w:sz w:val="28"/>
          <w:szCs w:val="28"/>
        </w:rPr>
        <w:t>(</w:t>
      </w:r>
      <w:proofErr w:type="gramEnd"/>
      <w:r w:rsidRPr="00935DB7">
        <w:rPr>
          <w:rFonts w:ascii="Times New Roman" w:hAnsi="Times New Roman" w:cs="Times New Roman"/>
          <w:i/>
          <w:sz w:val="28"/>
          <w:szCs w:val="28"/>
        </w:rPr>
        <w:t>цепочках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сережках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)- </w:t>
      </w:r>
      <w:r w:rsidRPr="00935DB7">
        <w:rPr>
          <w:rFonts w:ascii="Times New Roman" w:hAnsi="Times New Roman" w:cs="Times New Roman"/>
          <w:i/>
          <w:sz w:val="28"/>
          <w:szCs w:val="28"/>
        </w:rPr>
        <w:t>это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опасно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для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сохранения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здоровья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6F063A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Все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конфликтные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ситуации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можно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решить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на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месте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спокойно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отсутствии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детей</w:t>
      </w:r>
      <w:r w:rsidRPr="00935DB7">
        <w:rPr>
          <w:rFonts w:ascii="Baskerville Old Face" w:hAnsi="Baskerville Old Face"/>
          <w:i/>
          <w:sz w:val="28"/>
          <w:szCs w:val="28"/>
        </w:rPr>
        <w:t>.</w:t>
      </w:r>
    </w:p>
    <w:p w:rsidR="006F063A" w:rsidRPr="00935DB7" w:rsidRDefault="006F063A" w:rsidP="006F063A">
      <w:pPr>
        <w:pStyle w:val="BrochureCopy"/>
        <w:rPr>
          <w:rFonts w:ascii="Baskerville Old Face" w:hAnsi="Baskerville Old Face"/>
          <w:i/>
          <w:sz w:val="28"/>
          <w:szCs w:val="28"/>
        </w:rPr>
      </w:pPr>
      <w:r w:rsidRPr="00935DB7">
        <w:rPr>
          <w:rFonts w:ascii="Times New Roman" w:hAnsi="Times New Roman" w:cs="Times New Roman"/>
          <w:i/>
          <w:sz w:val="28"/>
          <w:szCs w:val="28"/>
        </w:rPr>
        <w:t>Прежде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чем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что</w:t>
      </w:r>
      <w:r w:rsidRPr="00935DB7">
        <w:rPr>
          <w:rFonts w:ascii="Baskerville Old Face" w:hAnsi="Baskerville Old Face"/>
          <w:i/>
          <w:sz w:val="28"/>
          <w:szCs w:val="28"/>
        </w:rPr>
        <w:t>-</w:t>
      </w:r>
      <w:r w:rsidRPr="00935DB7">
        <w:rPr>
          <w:rFonts w:ascii="Times New Roman" w:hAnsi="Times New Roman" w:cs="Times New Roman"/>
          <w:i/>
          <w:sz w:val="28"/>
          <w:szCs w:val="28"/>
        </w:rPr>
        <w:t>то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выкинуть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дома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подумайте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, </w:t>
      </w:r>
      <w:r w:rsidRPr="00935DB7">
        <w:rPr>
          <w:rFonts w:ascii="Times New Roman" w:hAnsi="Times New Roman" w:cs="Times New Roman"/>
          <w:i/>
          <w:sz w:val="28"/>
          <w:szCs w:val="28"/>
        </w:rPr>
        <w:t>может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это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пригодиться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в</w:t>
      </w:r>
      <w:r w:rsidRPr="00935DB7">
        <w:rPr>
          <w:rFonts w:ascii="Baskerville Old Face" w:hAnsi="Baskerville Old Face"/>
          <w:i/>
          <w:sz w:val="28"/>
          <w:szCs w:val="28"/>
        </w:rPr>
        <w:t xml:space="preserve"> </w:t>
      </w:r>
      <w:r w:rsidRPr="00935DB7">
        <w:rPr>
          <w:rFonts w:ascii="Times New Roman" w:hAnsi="Times New Roman" w:cs="Times New Roman"/>
          <w:i/>
          <w:sz w:val="28"/>
          <w:szCs w:val="28"/>
        </w:rPr>
        <w:t>саду</w:t>
      </w:r>
      <w:r w:rsidRPr="00935DB7">
        <w:rPr>
          <w:rFonts w:ascii="Baskerville Old Face" w:hAnsi="Baskerville Old Face"/>
          <w:i/>
          <w:sz w:val="28"/>
          <w:szCs w:val="28"/>
        </w:rPr>
        <w:t>?</w:t>
      </w:r>
    </w:p>
    <w:p w:rsidR="006F063A" w:rsidRDefault="006F063A" w:rsidP="006F063A">
      <w:pPr>
        <w:pStyle w:val="BrochureCopy"/>
      </w:pPr>
    </w:p>
    <w:p w:rsidR="006F063A" w:rsidRDefault="006F063A" w:rsidP="006F063A">
      <w:pPr>
        <w:pStyle w:val="BrochureCopy"/>
      </w:pPr>
    </w:p>
    <w:p w:rsidR="00C05BCF" w:rsidRDefault="00935DB7" w:rsidP="00FC6830">
      <w:pPr>
        <w:pStyle w:val="SectionHeading1"/>
        <w:shd w:val="clear" w:color="auto" w:fill="FBD4B4" w:themeFill="accent6" w:themeFillTint="66"/>
      </w:pPr>
      <w:r>
        <w:rPr>
          <w:noProof/>
        </w:rPr>
        <w:drawing>
          <wp:inline distT="0" distB="0" distL="0" distR="0" wp14:anchorId="7A2E1FD1" wp14:editId="56879FC4">
            <wp:extent cx="2789426" cy="2439654"/>
            <wp:effectExtent l="0" t="0" r="0" b="0"/>
            <wp:docPr id="12" name="Рисунок 12" descr="картинки на день учителя Wedding Dre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на день учителя Wedding Dress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49" cy="244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5BCF" w:rsidRDefault="00C05BCF" w:rsidP="006F063A">
      <w:pPr>
        <w:pStyle w:val="BrochureCopy"/>
      </w:pPr>
    </w:p>
    <w:p w:rsidR="00E6615D" w:rsidRDefault="00E6615D" w:rsidP="00E6615D">
      <w:pPr>
        <w:pStyle w:val="SectionHeading2"/>
      </w:pPr>
    </w:p>
    <w:p w:rsidR="00C05BCF" w:rsidRDefault="00C05BCF">
      <w:pPr>
        <w:pStyle w:val="BrochureCopy"/>
      </w:pPr>
    </w:p>
    <w:sectPr w:rsidR="00C05BCF" w:rsidSect="00D8788D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15D"/>
    <w:rsid w:val="002207D3"/>
    <w:rsid w:val="002D1403"/>
    <w:rsid w:val="00374D49"/>
    <w:rsid w:val="003E72BE"/>
    <w:rsid w:val="00504DCC"/>
    <w:rsid w:val="005E72CB"/>
    <w:rsid w:val="006F063A"/>
    <w:rsid w:val="007A150D"/>
    <w:rsid w:val="007E5D1A"/>
    <w:rsid w:val="008164D4"/>
    <w:rsid w:val="00935DB7"/>
    <w:rsid w:val="00B01FC6"/>
    <w:rsid w:val="00C017D7"/>
    <w:rsid w:val="00C05BCF"/>
    <w:rsid w:val="00D31CE9"/>
    <w:rsid w:val="00D8788D"/>
    <w:rsid w:val="00E6615D"/>
    <w:rsid w:val="00FC0D74"/>
    <w:rsid w:val="00FC3633"/>
    <w:rsid w:val="00FC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gif"/><Relationship Id="rId5" Type="http://schemas.microsoft.com/office/2007/relationships/stylesWithEffects" Target="stylesWithEffects.xml"/><Relationship Id="rId15" Type="http://schemas.microsoft.com/office/2007/relationships/hdphoto" Target="media/hdphoto10.wdp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88;&#1072;&#1082;&#1072;&#1085;\AppData\Roaming\Microsoft\&#1064;&#1072;&#1073;&#1083;&#1086;&#1085;&#1099;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Г. Новочеркасск ул.Свободы 21</CompanyAddress>
  <CompanyPhone>(8635) 23-44-02.</CompanyPhone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71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МБДОУ детский сад общеразвивающего вида№29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Таракан</dc:creator>
  <cp:lastModifiedBy>ПК1</cp:lastModifiedBy>
  <cp:revision>3</cp:revision>
  <cp:lastPrinted>2014-11-10T12:41:00Z</cp:lastPrinted>
  <dcterms:created xsi:type="dcterms:W3CDTF">2014-11-07T10:20:00Z</dcterms:created>
  <dcterms:modified xsi:type="dcterms:W3CDTF">2014-11-10T12:51:00Z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