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AE9" w:rsidRDefault="00294AE9" w:rsidP="00C972EB">
      <w:pPr>
        <w:jc w:val="center"/>
        <w:rPr>
          <w:rFonts w:ascii="Times New Roman" w:hAnsi="Times New Roman"/>
          <w:sz w:val="40"/>
          <w:szCs w:val="40"/>
        </w:rPr>
      </w:pPr>
      <w:r w:rsidRPr="00C972EB">
        <w:rPr>
          <w:rFonts w:ascii="Times New Roman" w:hAnsi="Times New Roman"/>
          <w:sz w:val="40"/>
          <w:szCs w:val="40"/>
        </w:rPr>
        <w:t>Физ</w:t>
      </w:r>
      <w:r>
        <w:rPr>
          <w:rFonts w:ascii="Times New Roman" w:hAnsi="Times New Roman"/>
          <w:sz w:val="40"/>
          <w:szCs w:val="40"/>
        </w:rPr>
        <w:t>куль</w:t>
      </w:r>
      <w:r w:rsidRPr="00C972EB">
        <w:rPr>
          <w:rFonts w:ascii="Times New Roman" w:hAnsi="Times New Roman"/>
          <w:sz w:val="40"/>
          <w:szCs w:val="40"/>
        </w:rPr>
        <w:t>минутки в детском саду</w:t>
      </w:r>
    </w:p>
    <w:p w:rsidR="00294AE9" w:rsidRPr="00C972EB" w:rsidRDefault="00294AE9" w:rsidP="00C972E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972EB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294AE9" w:rsidRPr="00C972EB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C972EB">
        <w:rPr>
          <w:rFonts w:ascii="Times New Roman" w:hAnsi="Times New Roman"/>
          <w:sz w:val="28"/>
          <w:szCs w:val="28"/>
        </w:rPr>
        <w:t xml:space="preserve">развитие общей, мелкой и артикуляционной моторики; </w:t>
      </w:r>
    </w:p>
    <w:p w:rsidR="00294AE9" w:rsidRPr="00C972EB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972EB">
        <w:rPr>
          <w:rFonts w:ascii="Times New Roman" w:hAnsi="Times New Roman"/>
          <w:sz w:val="28"/>
          <w:szCs w:val="28"/>
        </w:rPr>
        <w:t xml:space="preserve"> формирование правильного дыхания; </w:t>
      </w:r>
    </w:p>
    <w:p w:rsidR="00294AE9" w:rsidRPr="00C972EB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972EB">
        <w:rPr>
          <w:rFonts w:ascii="Times New Roman" w:hAnsi="Times New Roman"/>
          <w:sz w:val="28"/>
          <w:szCs w:val="28"/>
        </w:rPr>
        <w:t xml:space="preserve"> развитие способности ориентироваться в пространстве; </w:t>
      </w:r>
    </w:p>
    <w:p w:rsidR="00294AE9" w:rsidRPr="00C972EB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972EB">
        <w:rPr>
          <w:rFonts w:ascii="Times New Roman" w:hAnsi="Times New Roman"/>
          <w:sz w:val="28"/>
          <w:szCs w:val="28"/>
        </w:rPr>
        <w:t xml:space="preserve"> выработка четких координированных движений во взаимосвязи с речью;</w:t>
      </w:r>
    </w:p>
    <w:p w:rsidR="00294AE9" w:rsidRPr="00C972EB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972EB">
        <w:rPr>
          <w:rFonts w:ascii="Times New Roman" w:hAnsi="Times New Roman"/>
          <w:sz w:val="28"/>
          <w:szCs w:val="28"/>
        </w:rPr>
        <w:t xml:space="preserve"> развитие фонематического слуха, </w:t>
      </w: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972EB">
        <w:rPr>
          <w:rFonts w:ascii="Times New Roman" w:hAnsi="Times New Roman"/>
          <w:sz w:val="28"/>
          <w:szCs w:val="28"/>
        </w:rPr>
        <w:t xml:space="preserve"> развитие и коррекция музыкально-ритмических движений.</w:t>
      </w: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4AE9" w:rsidRPr="00C972EB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972EB">
        <w:rPr>
          <w:rFonts w:ascii="Times New Roman" w:hAnsi="Times New Roman"/>
          <w:sz w:val="28"/>
          <w:szCs w:val="28"/>
        </w:rPr>
        <w:t xml:space="preserve">Физкультминутки не просто элемент двигательной активности для переключения внимания на другой вид деятельности, но и реально возможный фактор формирования здоровья. </w:t>
      </w:r>
    </w:p>
    <w:p w:rsidR="00294AE9" w:rsidRPr="00C972EB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972EB">
        <w:rPr>
          <w:rFonts w:ascii="Times New Roman" w:hAnsi="Times New Roman"/>
          <w:sz w:val="28"/>
          <w:szCs w:val="28"/>
        </w:rPr>
        <w:t xml:space="preserve"> Хочется рассказать о значении физминуток для дошкольников. Как часто вы с ребенком занимаетесь физкультурой? Я думаю, нечасто, если быть честными, прежде всего перед самим собой. Физкультурная минутка поможет ребенку отдохнуть от статического напряжения, умственной деятельности, переключится с учебной задачи на движение. Физминутки – это весело, полезно и интересно! Проговаривание стихов одновременно с движениями делает речь детей более ритмичной, громкой, четкой, эмоциональной, а также хорошо развивает слуховое восприятие.</w:t>
      </w: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C972EB">
        <w:rPr>
          <w:rFonts w:ascii="Times New Roman" w:hAnsi="Times New Roman"/>
          <w:sz w:val="28"/>
          <w:szCs w:val="28"/>
        </w:rPr>
        <w:t xml:space="preserve">Физкультминутки – прекрасное средство переключить детей на другой вид деятельности, повысить их работоспособность не только на логопедических занятиях, но и на занятиях с психологом, дефектологом или другими специалистами. </w:t>
      </w: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C972EB">
        <w:rPr>
          <w:rFonts w:ascii="Times New Roman" w:hAnsi="Times New Roman"/>
          <w:sz w:val="28"/>
          <w:szCs w:val="28"/>
        </w:rPr>
        <w:t>Чем выше двигательная активность ребенка, тем лучше развивается его речь. У детей с нарушениями речи, часто наблюдаются «неполадки» в общей моторике: недостаточная четкость и организованность движений, недоразвитие чувства ритма и координации. Таким образом, развитие общей мото</w:t>
      </w:r>
      <w:r>
        <w:rPr>
          <w:rFonts w:ascii="Times New Roman" w:hAnsi="Times New Roman"/>
          <w:sz w:val="28"/>
          <w:szCs w:val="28"/>
        </w:rPr>
        <w:t xml:space="preserve">рики способствует развитию речи. </w:t>
      </w: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pt;margin-top:-45pt;width:495pt;height:5in;z-index:-251658240" wrapcoords="-15 0 -15 21580 21600 21580 21600 0 -15 0">
            <v:imagedata r:id="rId4" o:title=""/>
            <w10:wrap type="tight"/>
          </v:shape>
        </w:pict>
      </w: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72EB">
        <w:rPr>
          <w:rFonts w:ascii="Times New Roman" w:hAnsi="Times New Roman"/>
          <w:sz w:val="28"/>
          <w:szCs w:val="28"/>
        </w:rPr>
        <w:t xml:space="preserve"> </w:t>
      </w: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-36pt;margin-top:7.75pt;width:7in;height:347.7pt;z-index:-251659264">
            <v:imagedata r:id="rId5" o:title=""/>
          </v:shape>
        </w:pict>
      </w: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4AE9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4AE9" w:rsidRPr="008C61DF" w:rsidRDefault="00294AE9" w:rsidP="00C97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294AE9" w:rsidRPr="008C61DF" w:rsidSect="001F3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5FB8"/>
    <w:rsid w:val="00003B10"/>
    <w:rsid w:val="00004C58"/>
    <w:rsid w:val="00005721"/>
    <w:rsid w:val="00005F15"/>
    <w:rsid w:val="00007BC2"/>
    <w:rsid w:val="00012924"/>
    <w:rsid w:val="0001360D"/>
    <w:rsid w:val="00013CE5"/>
    <w:rsid w:val="000147A6"/>
    <w:rsid w:val="00014E1B"/>
    <w:rsid w:val="000165E5"/>
    <w:rsid w:val="0001773F"/>
    <w:rsid w:val="00020554"/>
    <w:rsid w:val="0002228A"/>
    <w:rsid w:val="00023943"/>
    <w:rsid w:val="00024C91"/>
    <w:rsid w:val="0002622E"/>
    <w:rsid w:val="000303D5"/>
    <w:rsid w:val="000304A6"/>
    <w:rsid w:val="00030A20"/>
    <w:rsid w:val="000315DB"/>
    <w:rsid w:val="000323A6"/>
    <w:rsid w:val="00032A34"/>
    <w:rsid w:val="00032F40"/>
    <w:rsid w:val="000336EE"/>
    <w:rsid w:val="00033CC9"/>
    <w:rsid w:val="000341D8"/>
    <w:rsid w:val="00035B46"/>
    <w:rsid w:val="000363CE"/>
    <w:rsid w:val="00036E9A"/>
    <w:rsid w:val="00042CBE"/>
    <w:rsid w:val="00043556"/>
    <w:rsid w:val="00043621"/>
    <w:rsid w:val="00044DEF"/>
    <w:rsid w:val="00044E83"/>
    <w:rsid w:val="000450D4"/>
    <w:rsid w:val="00045B21"/>
    <w:rsid w:val="00050984"/>
    <w:rsid w:val="00050D2C"/>
    <w:rsid w:val="000511A7"/>
    <w:rsid w:val="00051C32"/>
    <w:rsid w:val="000525C5"/>
    <w:rsid w:val="00052B3A"/>
    <w:rsid w:val="00052D99"/>
    <w:rsid w:val="000530B9"/>
    <w:rsid w:val="00055870"/>
    <w:rsid w:val="00056A0E"/>
    <w:rsid w:val="0006009B"/>
    <w:rsid w:val="0006234D"/>
    <w:rsid w:val="0006351E"/>
    <w:rsid w:val="00063F83"/>
    <w:rsid w:val="0006483B"/>
    <w:rsid w:val="00064CF2"/>
    <w:rsid w:val="0006717B"/>
    <w:rsid w:val="00067339"/>
    <w:rsid w:val="00070ECC"/>
    <w:rsid w:val="00071A48"/>
    <w:rsid w:val="00071D50"/>
    <w:rsid w:val="00073228"/>
    <w:rsid w:val="000734BD"/>
    <w:rsid w:val="00076AA3"/>
    <w:rsid w:val="00076EFF"/>
    <w:rsid w:val="0008159C"/>
    <w:rsid w:val="00082746"/>
    <w:rsid w:val="00082955"/>
    <w:rsid w:val="00085551"/>
    <w:rsid w:val="00086DAF"/>
    <w:rsid w:val="00090A9A"/>
    <w:rsid w:val="000913AA"/>
    <w:rsid w:val="00091521"/>
    <w:rsid w:val="00092123"/>
    <w:rsid w:val="00094004"/>
    <w:rsid w:val="00094F08"/>
    <w:rsid w:val="00095751"/>
    <w:rsid w:val="00097362"/>
    <w:rsid w:val="000973E3"/>
    <w:rsid w:val="0009757F"/>
    <w:rsid w:val="0009786E"/>
    <w:rsid w:val="000A25B2"/>
    <w:rsid w:val="000A3022"/>
    <w:rsid w:val="000A6F22"/>
    <w:rsid w:val="000A7614"/>
    <w:rsid w:val="000B0B3C"/>
    <w:rsid w:val="000B401C"/>
    <w:rsid w:val="000B41F4"/>
    <w:rsid w:val="000B4B58"/>
    <w:rsid w:val="000B4C3A"/>
    <w:rsid w:val="000B639E"/>
    <w:rsid w:val="000B6C5B"/>
    <w:rsid w:val="000B7457"/>
    <w:rsid w:val="000B7B58"/>
    <w:rsid w:val="000C1AFA"/>
    <w:rsid w:val="000C1DF5"/>
    <w:rsid w:val="000C227C"/>
    <w:rsid w:val="000C45AA"/>
    <w:rsid w:val="000C467A"/>
    <w:rsid w:val="000C4CA7"/>
    <w:rsid w:val="000C67DF"/>
    <w:rsid w:val="000C6B64"/>
    <w:rsid w:val="000D06BC"/>
    <w:rsid w:val="000D0986"/>
    <w:rsid w:val="000D2DAC"/>
    <w:rsid w:val="000D2DEF"/>
    <w:rsid w:val="000D34BD"/>
    <w:rsid w:val="000D4371"/>
    <w:rsid w:val="000D4D68"/>
    <w:rsid w:val="000D674D"/>
    <w:rsid w:val="000E05AC"/>
    <w:rsid w:val="000E175E"/>
    <w:rsid w:val="000E2B6D"/>
    <w:rsid w:val="000E464D"/>
    <w:rsid w:val="000E545C"/>
    <w:rsid w:val="000E5ED1"/>
    <w:rsid w:val="000F0E46"/>
    <w:rsid w:val="000F1444"/>
    <w:rsid w:val="000F2F0E"/>
    <w:rsid w:val="000F31D1"/>
    <w:rsid w:val="000F34C4"/>
    <w:rsid w:val="00100A4E"/>
    <w:rsid w:val="00103208"/>
    <w:rsid w:val="00104188"/>
    <w:rsid w:val="00105B61"/>
    <w:rsid w:val="00106D82"/>
    <w:rsid w:val="001112B3"/>
    <w:rsid w:val="00114B98"/>
    <w:rsid w:val="0011793C"/>
    <w:rsid w:val="00120365"/>
    <w:rsid w:val="00120E56"/>
    <w:rsid w:val="00122DDC"/>
    <w:rsid w:val="00123D31"/>
    <w:rsid w:val="0012488F"/>
    <w:rsid w:val="00124D3C"/>
    <w:rsid w:val="001260EE"/>
    <w:rsid w:val="00131D0A"/>
    <w:rsid w:val="00133540"/>
    <w:rsid w:val="00133D00"/>
    <w:rsid w:val="001357F4"/>
    <w:rsid w:val="0013612B"/>
    <w:rsid w:val="001363DD"/>
    <w:rsid w:val="001378B5"/>
    <w:rsid w:val="00137B5C"/>
    <w:rsid w:val="0014015C"/>
    <w:rsid w:val="00140D45"/>
    <w:rsid w:val="001440AA"/>
    <w:rsid w:val="0014440E"/>
    <w:rsid w:val="00144EA8"/>
    <w:rsid w:val="001464C6"/>
    <w:rsid w:val="001466A9"/>
    <w:rsid w:val="00147112"/>
    <w:rsid w:val="001476BA"/>
    <w:rsid w:val="001500C9"/>
    <w:rsid w:val="00150AA4"/>
    <w:rsid w:val="00151C88"/>
    <w:rsid w:val="00152BCC"/>
    <w:rsid w:val="001536CB"/>
    <w:rsid w:val="001539C5"/>
    <w:rsid w:val="00153B66"/>
    <w:rsid w:val="0015465F"/>
    <w:rsid w:val="00155238"/>
    <w:rsid w:val="001552A8"/>
    <w:rsid w:val="00156254"/>
    <w:rsid w:val="00160120"/>
    <w:rsid w:val="001628DD"/>
    <w:rsid w:val="00162FC3"/>
    <w:rsid w:val="00166397"/>
    <w:rsid w:val="00170508"/>
    <w:rsid w:val="0017059F"/>
    <w:rsid w:val="001706E0"/>
    <w:rsid w:val="001724C5"/>
    <w:rsid w:val="0017259C"/>
    <w:rsid w:val="001726FB"/>
    <w:rsid w:val="00172D71"/>
    <w:rsid w:val="001737C3"/>
    <w:rsid w:val="00174020"/>
    <w:rsid w:val="00174DE7"/>
    <w:rsid w:val="00175227"/>
    <w:rsid w:val="00175602"/>
    <w:rsid w:val="00175C80"/>
    <w:rsid w:val="00177A5A"/>
    <w:rsid w:val="00180132"/>
    <w:rsid w:val="001806CB"/>
    <w:rsid w:val="0018165A"/>
    <w:rsid w:val="00184619"/>
    <w:rsid w:val="00184878"/>
    <w:rsid w:val="00192CAC"/>
    <w:rsid w:val="001932FD"/>
    <w:rsid w:val="00193F9C"/>
    <w:rsid w:val="001940BE"/>
    <w:rsid w:val="0019561F"/>
    <w:rsid w:val="00195E94"/>
    <w:rsid w:val="001A138C"/>
    <w:rsid w:val="001A5B5F"/>
    <w:rsid w:val="001A63C6"/>
    <w:rsid w:val="001A7134"/>
    <w:rsid w:val="001B295A"/>
    <w:rsid w:val="001B2E0D"/>
    <w:rsid w:val="001B3A3E"/>
    <w:rsid w:val="001B3F20"/>
    <w:rsid w:val="001B5CF7"/>
    <w:rsid w:val="001B5E45"/>
    <w:rsid w:val="001B649B"/>
    <w:rsid w:val="001B735F"/>
    <w:rsid w:val="001C0482"/>
    <w:rsid w:val="001C0B6A"/>
    <w:rsid w:val="001C3C31"/>
    <w:rsid w:val="001C4D2A"/>
    <w:rsid w:val="001D1CA9"/>
    <w:rsid w:val="001D4199"/>
    <w:rsid w:val="001D4747"/>
    <w:rsid w:val="001D4FAF"/>
    <w:rsid w:val="001D6060"/>
    <w:rsid w:val="001D62A9"/>
    <w:rsid w:val="001D68E2"/>
    <w:rsid w:val="001D6C8A"/>
    <w:rsid w:val="001D6E91"/>
    <w:rsid w:val="001D6EAC"/>
    <w:rsid w:val="001E0659"/>
    <w:rsid w:val="001E3200"/>
    <w:rsid w:val="001E3A35"/>
    <w:rsid w:val="001E3F60"/>
    <w:rsid w:val="001E475F"/>
    <w:rsid w:val="001E4A32"/>
    <w:rsid w:val="001E68ED"/>
    <w:rsid w:val="001E6A0F"/>
    <w:rsid w:val="001F14BC"/>
    <w:rsid w:val="001F31E2"/>
    <w:rsid w:val="001F37B2"/>
    <w:rsid w:val="001F46E8"/>
    <w:rsid w:val="001F4DA6"/>
    <w:rsid w:val="001F6269"/>
    <w:rsid w:val="001F68B6"/>
    <w:rsid w:val="001F6B76"/>
    <w:rsid w:val="001F7408"/>
    <w:rsid w:val="001F7EFF"/>
    <w:rsid w:val="002009FE"/>
    <w:rsid w:val="00200A45"/>
    <w:rsid w:val="00201320"/>
    <w:rsid w:val="00201F32"/>
    <w:rsid w:val="00202005"/>
    <w:rsid w:val="00202C90"/>
    <w:rsid w:val="00202F08"/>
    <w:rsid w:val="0020406E"/>
    <w:rsid w:val="00205AFD"/>
    <w:rsid w:val="002067F0"/>
    <w:rsid w:val="00206A0A"/>
    <w:rsid w:val="00206B99"/>
    <w:rsid w:val="0021026C"/>
    <w:rsid w:val="00210EF6"/>
    <w:rsid w:val="002115D1"/>
    <w:rsid w:val="00213137"/>
    <w:rsid w:val="0021313D"/>
    <w:rsid w:val="00213FEA"/>
    <w:rsid w:val="0021567B"/>
    <w:rsid w:val="00215709"/>
    <w:rsid w:val="002162AF"/>
    <w:rsid w:val="002173E4"/>
    <w:rsid w:val="00217E7E"/>
    <w:rsid w:val="00223206"/>
    <w:rsid w:val="002240C9"/>
    <w:rsid w:val="00225430"/>
    <w:rsid w:val="00226980"/>
    <w:rsid w:val="002271E9"/>
    <w:rsid w:val="00227357"/>
    <w:rsid w:val="002279A7"/>
    <w:rsid w:val="00227B2E"/>
    <w:rsid w:val="00227BB2"/>
    <w:rsid w:val="0023085B"/>
    <w:rsid w:val="0023606E"/>
    <w:rsid w:val="00236784"/>
    <w:rsid w:val="00237757"/>
    <w:rsid w:val="00241787"/>
    <w:rsid w:val="00243118"/>
    <w:rsid w:val="002455BF"/>
    <w:rsid w:val="00246894"/>
    <w:rsid w:val="00246D0A"/>
    <w:rsid w:val="002514E1"/>
    <w:rsid w:val="0025194F"/>
    <w:rsid w:val="002520AD"/>
    <w:rsid w:val="002527C8"/>
    <w:rsid w:val="002554D3"/>
    <w:rsid w:val="002579A2"/>
    <w:rsid w:val="00262BB0"/>
    <w:rsid w:val="00263498"/>
    <w:rsid w:val="002650BF"/>
    <w:rsid w:val="00265833"/>
    <w:rsid w:val="00265BA3"/>
    <w:rsid w:val="00266E37"/>
    <w:rsid w:val="00266F1D"/>
    <w:rsid w:val="00267BE8"/>
    <w:rsid w:val="00267F75"/>
    <w:rsid w:val="00270301"/>
    <w:rsid w:val="0027126C"/>
    <w:rsid w:val="00272D1F"/>
    <w:rsid w:val="00272D58"/>
    <w:rsid w:val="002737D0"/>
    <w:rsid w:val="00274695"/>
    <w:rsid w:val="002747DF"/>
    <w:rsid w:val="00275074"/>
    <w:rsid w:val="0027531E"/>
    <w:rsid w:val="00277190"/>
    <w:rsid w:val="00280110"/>
    <w:rsid w:val="00280421"/>
    <w:rsid w:val="00283162"/>
    <w:rsid w:val="00283D15"/>
    <w:rsid w:val="00283EDE"/>
    <w:rsid w:val="00284449"/>
    <w:rsid w:val="0028491B"/>
    <w:rsid w:val="002865BD"/>
    <w:rsid w:val="00286F1B"/>
    <w:rsid w:val="002870AF"/>
    <w:rsid w:val="00287E50"/>
    <w:rsid w:val="00290903"/>
    <w:rsid w:val="00291A9D"/>
    <w:rsid w:val="002923FC"/>
    <w:rsid w:val="00294AE9"/>
    <w:rsid w:val="002951A0"/>
    <w:rsid w:val="0029536C"/>
    <w:rsid w:val="00297309"/>
    <w:rsid w:val="002A0599"/>
    <w:rsid w:val="002A071C"/>
    <w:rsid w:val="002A3FF6"/>
    <w:rsid w:val="002A53FC"/>
    <w:rsid w:val="002A573C"/>
    <w:rsid w:val="002A7046"/>
    <w:rsid w:val="002B0F2D"/>
    <w:rsid w:val="002B2C2E"/>
    <w:rsid w:val="002B3831"/>
    <w:rsid w:val="002B46B0"/>
    <w:rsid w:val="002B4FC1"/>
    <w:rsid w:val="002B5ABF"/>
    <w:rsid w:val="002B68DB"/>
    <w:rsid w:val="002B69A6"/>
    <w:rsid w:val="002B6A3D"/>
    <w:rsid w:val="002C0B4A"/>
    <w:rsid w:val="002C0F37"/>
    <w:rsid w:val="002C1895"/>
    <w:rsid w:val="002C29AE"/>
    <w:rsid w:val="002C3298"/>
    <w:rsid w:val="002C4094"/>
    <w:rsid w:val="002C6501"/>
    <w:rsid w:val="002C6A21"/>
    <w:rsid w:val="002D1A85"/>
    <w:rsid w:val="002D1D78"/>
    <w:rsid w:val="002D20E6"/>
    <w:rsid w:val="002D3E8B"/>
    <w:rsid w:val="002D3EA3"/>
    <w:rsid w:val="002D6D57"/>
    <w:rsid w:val="002E0246"/>
    <w:rsid w:val="002E05A8"/>
    <w:rsid w:val="002E311D"/>
    <w:rsid w:val="002E3172"/>
    <w:rsid w:val="002E455A"/>
    <w:rsid w:val="002E4C64"/>
    <w:rsid w:val="002E4E9E"/>
    <w:rsid w:val="002F008C"/>
    <w:rsid w:val="002F0775"/>
    <w:rsid w:val="002F094D"/>
    <w:rsid w:val="002F2900"/>
    <w:rsid w:val="002F299D"/>
    <w:rsid w:val="002F32C0"/>
    <w:rsid w:val="002F330B"/>
    <w:rsid w:val="002F43CB"/>
    <w:rsid w:val="002F4ECF"/>
    <w:rsid w:val="002F5066"/>
    <w:rsid w:val="002F5241"/>
    <w:rsid w:val="002F5353"/>
    <w:rsid w:val="002F6E9D"/>
    <w:rsid w:val="002F7D84"/>
    <w:rsid w:val="00300CB9"/>
    <w:rsid w:val="00302A80"/>
    <w:rsid w:val="003038A2"/>
    <w:rsid w:val="00304110"/>
    <w:rsid w:val="003069E1"/>
    <w:rsid w:val="003100DD"/>
    <w:rsid w:val="00311785"/>
    <w:rsid w:val="00313021"/>
    <w:rsid w:val="003148EE"/>
    <w:rsid w:val="003163CD"/>
    <w:rsid w:val="00317051"/>
    <w:rsid w:val="00317305"/>
    <w:rsid w:val="00320BE3"/>
    <w:rsid w:val="003216BD"/>
    <w:rsid w:val="00321A4F"/>
    <w:rsid w:val="003270FC"/>
    <w:rsid w:val="003322A0"/>
    <w:rsid w:val="00333F95"/>
    <w:rsid w:val="00335509"/>
    <w:rsid w:val="00341D75"/>
    <w:rsid w:val="00343626"/>
    <w:rsid w:val="00343893"/>
    <w:rsid w:val="00345D9D"/>
    <w:rsid w:val="0034667A"/>
    <w:rsid w:val="00346D6C"/>
    <w:rsid w:val="00346D93"/>
    <w:rsid w:val="003474BD"/>
    <w:rsid w:val="00350101"/>
    <w:rsid w:val="0035124F"/>
    <w:rsid w:val="00351685"/>
    <w:rsid w:val="0035392D"/>
    <w:rsid w:val="003558BC"/>
    <w:rsid w:val="0035593D"/>
    <w:rsid w:val="003562E3"/>
    <w:rsid w:val="00356CD0"/>
    <w:rsid w:val="00357A5A"/>
    <w:rsid w:val="00362B4B"/>
    <w:rsid w:val="00366122"/>
    <w:rsid w:val="0036770A"/>
    <w:rsid w:val="003718EE"/>
    <w:rsid w:val="00373B23"/>
    <w:rsid w:val="00373BC0"/>
    <w:rsid w:val="00376CF2"/>
    <w:rsid w:val="00377CCA"/>
    <w:rsid w:val="00380550"/>
    <w:rsid w:val="00384E8F"/>
    <w:rsid w:val="00384E91"/>
    <w:rsid w:val="00385D39"/>
    <w:rsid w:val="00387049"/>
    <w:rsid w:val="0039048F"/>
    <w:rsid w:val="00390FBC"/>
    <w:rsid w:val="00394872"/>
    <w:rsid w:val="00394D4A"/>
    <w:rsid w:val="00395BC5"/>
    <w:rsid w:val="00396900"/>
    <w:rsid w:val="003A0323"/>
    <w:rsid w:val="003A048C"/>
    <w:rsid w:val="003A6C03"/>
    <w:rsid w:val="003A7190"/>
    <w:rsid w:val="003A7E50"/>
    <w:rsid w:val="003B01E8"/>
    <w:rsid w:val="003B069B"/>
    <w:rsid w:val="003B0888"/>
    <w:rsid w:val="003B1C3A"/>
    <w:rsid w:val="003B2288"/>
    <w:rsid w:val="003B22C6"/>
    <w:rsid w:val="003B3110"/>
    <w:rsid w:val="003C3AAD"/>
    <w:rsid w:val="003C5AA5"/>
    <w:rsid w:val="003C6C86"/>
    <w:rsid w:val="003C719B"/>
    <w:rsid w:val="003C7B2F"/>
    <w:rsid w:val="003C7FAC"/>
    <w:rsid w:val="003D107A"/>
    <w:rsid w:val="003D1452"/>
    <w:rsid w:val="003D1D2D"/>
    <w:rsid w:val="003D467C"/>
    <w:rsid w:val="003D5B3B"/>
    <w:rsid w:val="003D6665"/>
    <w:rsid w:val="003E1BA6"/>
    <w:rsid w:val="003E235E"/>
    <w:rsid w:val="003E6552"/>
    <w:rsid w:val="003F0B66"/>
    <w:rsid w:val="003F173F"/>
    <w:rsid w:val="003F3BDB"/>
    <w:rsid w:val="003F45CF"/>
    <w:rsid w:val="003F6D7A"/>
    <w:rsid w:val="00400351"/>
    <w:rsid w:val="00401181"/>
    <w:rsid w:val="0040152A"/>
    <w:rsid w:val="00403547"/>
    <w:rsid w:val="00403D78"/>
    <w:rsid w:val="00404662"/>
    <w:rsid w:val="00404812"/>
    <w:rsid w:val="0040557F"/>
    <w:rsid w:val="00406BA9"/>
    <w:rsid w:val="00407B52"/>
    <w:rsid w:val="00410130"/>
    <w:rsid w:val="00412B1F"/>
    <w:rsid w:val="004201DF"/>
    <w:rsid w:val="00420742"/>
    <w:rsid w:val="00420CFA"/>
    <w:rsid w:val="00421920"/>
    <w:rsid w:val="004219E2"/>
    <w:rsid w:val="00422DB5"/>
    <w:rsid w:val="004246AE"/>
    <w:rsid w:val="00424965"/>
    <w:rsid w:val="00426CCB"/>
    <w:rsid w:val="00426E36"/>
    <w:rsid w:val="004300F1"/>
    <w:rsid w:val="0043362E"/>
    <w:rsid w:val="00434077"/>
    <w:rsid w:val="0043472E"/>
    <w:rsid w:val="00435CB8"/>
    <w:rsid w:val="00435CE2"/>
    <w:rsid w:val="004367E9"/>
    <w:rsid w:val="004372FD"/>
    <w:rsid w:val="0044218F"/>
    <w:rsid w:val="004430A7"/>
    <w:rsid w:val="0044328C"/>
    <w:rsid w:val="0044382A"/>
    <w:rsid w:val="00443DF0"/>
    <w:rsid w:val="00444035"/>
    <w:rsid w:val="004453A6"/>
    <w:rsid w:val="00445D5E"/>
    <w:rsid w:val="00446B39"/>
    <w:rsid w:val="00447B48"/>
    <w:rsid w:val="0045023D"/>
    <w:rsid w:val="0045096E"/>
    <w:rsid w:val="00450986"/>
    <w:rsid w:val="00450EFF"/>
    <w:rsid w:val="00452609"/>
    <w:rsid w:val="004541B5"/>
    <w:rsid w:val="0045582C"/>
    <w:rsid w:val="00455957"/>
    <w:rsid w:val="00461387"/>
    <w:rsid w:val="00461FB6"/>
    <w:rsid w:val="0046202F"/>
    <w:rsid w:val="00462CC3"/>
    <w:rsid w:val="00462F7C"/>
    <w:rsid w:val="00464158"/>
    <w:rsid w:val="00465363"/>
    <w:rsid w:val="00466537"/>
    <w:rsid w:val="00466A8C"/>
    <w:rsid w:val="0046702B"/>
    <w:rsid w:val="004671AF"/>
    <w:rsid w:val="00471380"/>
    <w:rsid w:val="004718DE"/>
    <w:rsid w:val="00471DE4"/>
    <w:rsid w:val="004720BE"/>
    <w:rsid w:val="004739FE"/>
    <w:rsid w:val="004740E2"/>
    <w:rsid w:val="00476C44"/>
    <w:rsid w:val="004800AD"/>
    <w:rsid w:val="00480AD0"/>
    <w:rsid w:val="00481EFB"/>
    <w:rsid w:val="004836C9"/>
    <w:rsid w:val="0048411D"/>
    <w:rsid w:val="00484BB7"/>
    <w:rsid w:val="00485E67"/>
    <w:rsid w:val="00490DA9"/>
    <w:rsid w:val="00490E4F"/>
    <w:rsid w:val="00491927"/>
    <w:rsid w:val="00491B4C"/>
    <w:rsid w:val="00491BF0"/>
    <w:rsid w:val="00491F51"/>
    <w:rsid w:val="00492A42"/>
    <w:rsid w:val="004949AE"/>
    <w:rsid w:val="00494EB4"/>
    <w:rsid w:val="004956EB"/>
    <w:rsid w:val="00495783"/>
    <w:rsid w:val="00496A7E"/>
    <w:rsid w:val="00497E4A"/>
    <w:rsid w:val="004A1594"/>
    <w:rsid w:val="004A1D4A"/>
    <w:rsid w:val="004A1EC2"/>
    <w:rsid w:val="004A33DE"/>
    <w:rsid w:val="004A35F6"/>
    <w:rsid w:val="004A50EC"/>
    <w:rsid w:val="004A5641"/>
    <w:rsid w:val="004A75E1"/>
    <w:rsid w:val="004B12EA"/>
    <w:rsid w:val="004B189B"/>
    <w:rsid w:val="004B1D84"/>
    <w:rsid w:val="004B5B37"/>
    <w:rsid w:val="004B5C59"/>
    <w:rsid w:val="004B74ED"/>
    <w:rsid w:val="004C0E9F"/>
    <w:rsid w:val="004C0F94"/>
    <w:rsid w:val="004C166B"/>
    <w:rsid w:val="004C3F82"/>
    <w:rsid w:val="004C50BC"/>
    <w:rsid w:val="004C7ED1"/>
    <w:rsid w:val="004D0938"/>
    <w:rsid w:val="004D0C3E"/>
    <w:rsid w:val="004D3AEE"/>
    <w:rsid w:val="004D48D6"/>
    <w:rsid w:val="004D5058"/>
    <w:rsid w:val="004D535A"/>
    <w:rsid w:val="004D62B3"/>
    <w:rsid w:val="004E14DB"/>
    <w:rsid w:val="004E61B9"/>
    <w:rsid w:val="004E6DB8"/>
    <w:rsid w:val="004F046A"/>
    <w:rsid w:val="004F2073"/>
    <w:rsid w:val="004F3541"/>
    <w:rsid w:val="004F4C67"/>
    <w:rsid w:val="004F68C8"/>
    <w:rsid w:val="004F6BDE"/>
    <w:rsid w:val="004F708B"/>
    <w:rsid w:val="004F7DCB"/>
    <w:rsid w:val="004F7DCD"/>
    <w:rsid w:val="00500031"/>
    <w:rsid w:val="0050287F"/>
    <w:rsid w:val="0050398E"/>
    <w:rsid w:val="00504696"/>
    <w:rsid w:val="00504D78"/>
    <w:rsid w:val="00505F80"/>
    <w:rsid w:val="005100B1"/>
    <w:rsid w:val="005108EB"/>
    <w:rsid w:val="0051111F"/>
    <w:rsid w:val="005111F8"/>
    <w:rsid w:val="00512052"/>
    <w:rsid w:val="0051325F"/>
    <w:rsid w:val="00513281"/>
    <w:rsid w:val="00514266"/>
    <w:rsid w:val="00514967"/>
    <w:rsid w:val="00516B83"/>
    <w:rsid w:val="00516E58"/>
    <w:rsid w:val="005203C5"/>
    <w:rsid w:val="00522797"/>
    <w:rsid w:val="005231B8"/>
    <w:rsid w:val="00526A12"/>
    <w:rsid w:val="00526AB6"/>
    <w:rsid w:val="00530492"/>
    <w:rsid w:val="00530B63"/>
    <w:rsid w:val="0053180B"/>
    <w:rsid w:val="005336F0"/>
    <w:rsid w:val="005341B4"/>
    <w:rsid w:val="0053515E"/>
    <w:rsid w:val="0053580E"/>
    <w:rsid w:val="00536E6F"/>
    <w:rsid w:val="00537A97"/>
    <w:rsid w:val="00537EB7"/>
    <w:rsid w:val="00540344"/>
    <w:rsid w:val="00540EBE"/>
    <w:rsid w:val="0054193B"/>
    <w:rsid w:val="0054335B"/>
    <w:rsid w:val="00545457"/>
    <w:rsid w:val="00545FD6"/>
    <w:rsid w:val="00546ED0"/>
    <w:rsid w:val="0055093A"/>
    <w:rsid w:val="0055128B"/>
    <w:rsid w:val="00551A1F"/>
    <w:rsid w:val="00554971"/>
    <w:rsid w:val="005558D3"/>
    <w:rsid w:val="00555EE9"/>
    <w:rsid w:val="005563DB"/>
    <w:rsid w:val="0055727F"/>
    <w:rsid w:val="00561030"/>
    <w:rsid w:val="005648C9"/>
    <w:rsid w:val="0056535F"/>
    <w:rsid w:val="005659B2"/>
    <w:rsid w:val="00565B2C"/>
    <w:rsid w:val="005668D5"/>
    <w:rsid w:val="0056732F"/>
    <w:rsid w:val="00570062"/>
    <w:rsid w:val="00570345"/>
    <w:rsid w:val="005728CD"/>
    <w:rsid w:val="00573731"/>
    <w:rsid w:val="00573E9C"/>
    <w:rsid w:val="00574531"/>
    <w:rsid w:val="005749C7"/>
    <w:rsid w:val="0057605C"/>
    <w:rsid w:val="00576579"/>
    <w:rsid w:val="005807DE"/>
    <w:rsid w:val="0058203D"/>
    <w:rsid w:val="00582115"/>
    <w:rsid w:val="005837D8"/>
    <w:rsid w:val="005870EF"/>
    <w:rsid w:val="00587D41"/>
    <w:rsid w:val="00587FF1"/>
    <w:rsid w:val="005908A0"/>
    <w:rsid w:val="00590A4E"/>
    <w:rsid w:val="00591511"/>
    <w:rsid w:val="00592901"/>
    <w:rsid w:val="00595EC0"/>
    <w:rsid w:val="00596AE5"/>
    <w:rsid w:val="005A0ECC"/>
    <w:rsid w:val="005A1722"/>
    <w:rsid w:val="005A3A95"/>
    <w:rsid w:val="005A531E"/>
    <w:rsid w:val="005B024A"/>
    <w:rsid w:val="005B0E9C"/>
    <w:rsid w:val="005B1617"/>
    <w:rsid w:val="005B237B"/>
    <w:rsid w:val="005B3375"/>
    <w:rsid w:val="005B48A6"/>
    <w:rsid w:val="005B6185"/>
    <w:rsid w:val="005B7AFD"/>
    <w:rsid w:val="005C06C6"/>
    <w:rsid w:val="005C1E1D"/>
    <w:rsid w:val="005C3BC7"/>
    <w:rsid w:val="005C3BF0"/>
    <w:rsid w:val="005C4D98"/>
    <w:rsid w:val="005C4E85"/>
    <w:rsid w:val="005C5AF6"/>
    <w:rsid w:val="005C5DE1"/>
    <w:rsid w:val="005C71D3"/>
    <w:rsid w:val="005C7465"/>
    <w:rsid w:val="005D00D5"/>
    <w:rsid w:val="005D0844"/>
    <w:rsid w:val="005D2511"/>
    <w:rsid w:val="005D29F7"/>
    <w:rsid w:val="005D7E28"/>
    <w:rsid w:val="005E07DE"/>
    <w:rsid w:val="005E090F"/>
    <w:rsid w:val="005E0C26"/>
    <w:rsid w:val="005E22C8"/>
    <w:rsid w:val="005E41E6"/>
    <w:rsid w:val="005E50B3"/>
    <w:rsid w:val="005E5FFC"/>
    <w:rsid w:val="005E7557"/>
    <w:rsid w:val="005E7918"/>
    <w:rsid w:val="005E7BBF"/>
    <w:rsid w:val="005F02CA"/>
    <w:rsid w:val="005F04D0"/>
    <w:rsid w:val="005F107A"/>
    <w:rsid w:val="005F1932"/>
    <w:rsid w:val="005F24D9"/>
    <w:rsid w:val="005F2789"/>
    <w:rsid w:val="005F2EDB"/>
    <w:rsid w:val="005F2FF5"/>
    <w:rsid w:val="005F4950"/>
    <w:rsid w:val="005F4988"/>
    <w:rsid w:val="005F5FE0"/>
    <w:rsid w:val="005F60E8"/>
    <w:rsid w:val="006012E0"/>
    <w:rsid w:val="00601B60"/>
    <w:rsid w:val="00602F29"/>
    <w:rsid w:val="006032AE"/>
    <w:rsid w:val="006033C1"/>
    <w:rsid w:val="0060384A"/>
    <w:rsid w:val="0060441D"/>
    <w:rsid w:val="0060601D"/>
    <w:rsid w:val="00606ACF"/>
    <w:rsid w:val="00607E89"/>
    <w:rsid w:val="00611BA6"/>
    <w:rsid w:val="00614B6B"/>
    <w:rsid w:val="0061760D"/>
    <w:rsid w:val="00617C82"/>
    <w:rsid w:val="00620D58"/>
    <w:rsid w:val="006241FE"/>
    <w:rsid w:val="00624D24"/>
    <w:rsid w:val="00627B5C"/>
    <w:rsid w:val="00630229"/>
    <w:rsid w:val="006368BC"/>
    <w:rsid w:val="006417E2"/>
    <w:rsid w:val="00642182"/>
    <w:rsid w:val="00642937"/>
    <w:rsid w:val="00645780"/>
    <w:rsid w:val="00645E0D"/>
    <w:rsid w:val="00647411"/>
    <w:rsid w:val="00647718"/>
    <w:rsid w:val="00650CD2"/>
    <w:rsid w:val="00651B64"/>
    <w:rsid w:val="00651D1F"/>
    <w:rsid w:val="00653080"/>
    <w:rsid w:val="006531E9"/>
    <w:rsid w:val="006554B4"/>
    <w:rsid w:val="00661BA3"/>
    <w:rsid w:val="0066522D"/>
    <w:rsid w:val="006675F8"/>
    <w:rsid w:val="00667908"/>
    <w:rsid w:val="006703B1"/>
    <w:rsid w:val="006711D8"/>
    <w:rsid w:val="006728B1"/>
    <w:rsid w:val="00672992"/>
    <w:rsid w:val="00672FC5"/>
    <w:rsid w:val="00674062"/>
    <w:rsid w:val="00676153"/>
    <w:rsid w:val="00676FF5"/>
    <w:rsid w:val="00677249"/>
    <w:rsid w:val="00677881"/>
    <w:rsid w:val="0068081E"/>
    <w:rsid w:val="006825BB"/>
    <w:rsid w:val="00682E1F"/>
    <w:rsid w:val="00683963"/>
    <w:rsid w:val="00685FC0"/>
    <w:rsid w:val="0068652A"/>
    <w:rsid w:val="00686B36"/>
    <w:rsid w:val="00687C0E"/>
    <w:rsid w:val="0069175D"/>
    <w:rsid w:val="00692CDF"/>
    <w:rsid w:val="00694352"/>
    <w:rsid w:val="00694A80"/>
    <w:rsid w:val="00695054"/>
    <w:rsid w:val="00695175"/>
    <w:rsid w:val="006A1852"/>
    <w:rsid w:val="006A22FE"/>
    <w:rsid w:val="006A740B"/>
    <w:rsid w:val="006A7CFB"/>
    <w:rsid w:val="006B157A"/>
    <w:rsid w:val="006B27D9"/>
    <w:rsid w:val="006B30CD"/>
    <w:rsid w:val="006B35E1"/>
    <w:rsid w:val="006B3A53"/>
    <w:rsid w:val="006B4D4C"/>
    <w:rsid w:val="006B5670"/>
    <w:rsid w:val="006B5D57"/>
    <w:rsid w:val="006B64A0"/>
    <w:rsid w:val="006B6B6E"/>
    <w:rsid w:val="006B74EF"/>
    <w:rsid w:val="006C063B"/>
    <w:rsid w:val="006C0BC4"/>
    <w:rsid w:val="006C557D"/>
    <w:rsid w:val="006C713D"/>
    <w:rsid w:val="006C7687"/>
    <w:rsid w:val="006D05CE"/>
    <w:rsid w:val="006D116A"/>
    <w:rsid w:val="006D1BDC"/>
    <w:rsid w:val="006D304E"/>
    <w:rsid w:val="006D4447"/>
    <w:rsid w:val="006D44C8"/>
    <w:rsid w:val="006D5ABD"/>
    <w:rsid w:val="006D6108"/>
    <w:rsid w:val="006E211C"/>
    <w:rsid w:val="006E33A0"/>
    <w:rsid w:val="006E3694"/>
    <w:rsid w:val="006E3BB7"/>
    <w:rsid w:val="006F0D8F"/>
    <w:rsid w:val="006F1FBF"/>
    <w:rsid w:val="006F247A"/>
    <w:rsid w:val="006F5542"/>
    <w:rsid w:val="006F5910"/>
    <w:rsid w:val="006F628B"/>
    <w:rsid w:val="006F709D"/>
    <w:rsid w:val="006F7FB9"/>
    <w:rsid w:val="0070222F"/>
    <w:rsid w:val="00702A63"/>
    <w:rsid w:val="00703EED"/>
    <w:rsid w:val="00704F2C"/>
    <w:rsid w:val="00706672"/>
    <w:rsid w:val="00707085"/>
    <w:rsid w:val="0071196E"/>
    <w:rsid w:val="00711C0C"/>
    <w:rsid w:val="00711D7C"/>
    <w:rsid w:val="00713A35"/>
    <w:rsid w:val="007140FA"/>
    <w:rsid w:val="00714A24"/>
    <w:rsid w:val="007155DB"/>
    <w:rsid w:val="0071570A"/>
    <w:rsid w:val="007172A4"/>
    <w:rsid w:val="007221A1"/>
    <w:rsid w:val="00722B12"/>
    <w:rsid w:val="00723788"/>
    <w:rsid w:val="0072422C"/>
    <w:rsid w:val="00726A6E"/>
    <w:rsid w:val="007276AF"/>
    <w:rsid w:val="00730069"/>
    <w:rsid w:val="007302C3"/>
    <w:rsid w:val="007302FB"/>
    <w:rsid w:val="007305AF"/>
    <w:rsid w:val="00731565"/>
    <w:rsid w:val="00731B81"/>
    <w:rsid w:val="00731CC3"/>
    <w:rsid w:val="00731DCD"/>
    <w:rsid w:val="00732D4D"/>
    <w:rsid w:val="00733418"/>
    <w:rsid w:val="007366C9"/>
    <w:rsid w:val="00742D68"/>
    <w:rsid w:val="00742E2A"/>
    <w:rsid w:val="00742FBB"/>
    <w:rsid w:val="00743759"/>
    <w:rsid w:val="0074520B"/>
    <w:rsid w:val="0074530B"/>
    <w:rsid w:val="00745A9C"/>
    <w:rsid w:val="00747114"/>
    <w:rsid w:val="0075157A"/>
    <w:rsid w:val="007548BB"/>
    <w:rsid w:val="007548F0"/>
    <w:rsid w:val="00754A19"/>
    <w:rsid w:val="00754E55"/>
    <w:rsid w:val="00754F34"/>
    <w:rsid w:val="0075514D"/>
    <w:rsid w:val="0076119B"/>
    <w:rsid w:val="007611C5"/>
    <w:rsid w:val="007613D7"/>
    <w:rsid w:val="00761718"/>
    <w:rsid w:val="00761BC1"/>
    <w:rsid w:val="00761C38"/>
    <w:rsid w:val="00762440"/>
    <w:rsid w:val="00762D84"/>
    <w:rsid w:val="007631DE"/>
    <w:rsid w:val="00763201"/>
    <w:rsid w:val="007652C3"/>
    <w:rsid w:val="00766B9A"/>
    <w:rsid w:val="0076741B"/>
    <w:rsid w:val="007703D6"/>
    <w:rsid w:val="00770ABF"/>
    <w:rsid w:val="00770AF9"/>
    <w:rsid w:val="00770FB5"/>
    <w:rsid w:val="0077111B"/>
    <w:rsid w:val="007711BA"/>
    <w:rsid w:val="0077294F"/>
    <w:rsid w:val="00772D45"/>
    <w:rsid w:val="0077319B"/>
    <w:rsid w:val="007741F0"/>
    <w:rsid w:val="00774484"/>
    <w:rsid w:val="0077496E"/>
    <w:rsid w:val="00775672"/>
    <w:rsid w:val="00775F31"/>
    <w:rsid w:val="00776643"/>
    <w:rsid w:val="007807D6"/>
    <w:rsid w:val="00780D89"/>
    <w:rsid w:val="007821C2"/>
    <w:rsid w:val="007834BE"/>
    <w:rsid w:val="00784295"/>
    <w:rsid w:val="007848A4"/>
    <w:rsid w:val="00786B95"/>
    <w:rsid w:val="00787030"/>
    <w:rsid w:val="00787C49"/>
    <w:rsid w:val="007903B0"/>
    <w:rsid w:val="00792160"/>
    <w:rsid w:val="007949F0"/>
    <w:rsid w:val="0079529C"/>
    <w:rsid w:val="007961DD"/>
    <w:rsid w:val="00796C0B"/>
    <w:rsid w:val="007A0DE1"/>
    <w:rsid w:val="007A1289"/>
    <w:rsid w:val="007A3C13"/>
    <w:rsid w:val="007A5F89"/>
    <w:rsid w:val="007A6E6C"/>
    <w:rsid w:val="007A7A4B"/>
    <w:rsid w:val="007A7D82"/>
    <w:rsid w:val="007A7E9A"/>
    <w:rsid w:val="007B0743"/>
    <w:rsid w:val="007B200D"/>
    <w:rsid w:val="007B2186"/>
    <w:rsid w:val="007B228F"/>
    <w:rsid w:val="007B41DE"/>
    <w:rsid w:val="007B61AC"/>
    <w:rsid w:val="007B6EE9"/>
    <w:rsid w:val="007B6EEB"/>
    <w:rsid w:val="007C05DF"/>
    <w:rsid w:val="007C0AAE"/>
    <w:rsid w:val="007C0BCA"/>
    <w:rsid w:val="007C3984"/>
    <w:rsid w:val="007C5D2C"/>
    <w:rsid w:val="007D0848"/>
    <w:rsid w:val="007D1C27"/>
    <w:rsid w:val="007D4C73"/>
    <w:rsid w:val="007D5645"/>
    <w:rsid w:val="007D6756"/>
    <w:rsid w:val="007D7EBF"/>
    <w:rsid w:val="007E219B"/>
    <w:rsid w:val="007E37ED"/>
    <w:rsid w:val="007E4D08"/>
    <w:rsid w:val="007E5921"/>
    <w:rsid w:val="007F116D"/>
    <w:rsid w:val="007F2066"/>
    <w:rsid w:val="007F21CE"/>
    <w:rsid w:val="007F2339"/>
    <w:rsid w:val="007F3179"/>
    <w:rsid w:val="007F380F"/>
    <w:rsid w:val="007F3D7F"/>
    <w:rsid w:val="007F54E4"/>
    <w:rsid w:val="007F63A5"/>
    <w:rsid w:val="007F64F0"/>
    <w:rsid w:val="007F6A01"/>
    <w:rsid w:val="007F7B7C"/>
    <w:rsid w:val="00801F96"/>
    <w:rsid w:val="008040E4"/>
    <w:rsid w:val="00804C6A"/>
    <w:rsid w:val="0080763B"/>
    <w:rsid w:val="008106CC"/>
    <w:rsid w:val="008125F8"/>
    <w:rsid w:val="008145C1"/>
    <w:rsid w:val="00814815"/>
    <w:rsid w:val="008157EB"/>
    <w:rsid w:val="00816778"/>
    <w:rsid w:val="008167E4"/>
    <w:rsid w:val="0081744B"/>
    <w:rsid w:val="008206DD"/>
    <w:rsid w:val="008220B2"/>
    <w:rsid w:val="00822125"/>
    <w:rsid w:val="00823F31"/>
    <w:rsid w:val="0082430A"/>
    <w:rsid w:val="00824783"/>
    <w:rsid w:val="00825722"/>
    <w:rsid w:val="008264BD"/>
    <w:rsid w:val="00827806"/>
    <w:rsid w:val="008314F4"/>
    <w:rsid w:val="008316C6"/>
    <w:rsid w:val="00831B12"/>
    <w:rsid w:val="0083326F"/>
    <w:rsid w:val="00833392"/>
    <w:rsid w:val="00837936"/>
    <w:rsid w:val="00837EA0"/>
    <w:rsid w:val="00840A19"/>
    <w:rsid w:val="00841C0A"/>
    <w:rsid w:val="008428C1"/>
    <w:rsid w:val="008443D7"/>
    <w:rsid w:val="0084511E"/>
    <w:rsid w:val="00850D9D"/>
    <w:rsid w:val="00852115"/>
    <w:rsid w:val="008535E5"/>
    <w:rsid w:val="00854120"/>
    <w:rsid w:val="00854522"/>
    <w:rsid w:val="008546B5"/>
    <w:rsid w:val="00857881"/>
    <w:rsid w:val="008603CC"/>
    <w:rsid w:val="00860A57"/>
    <w:rsid w:val="00861D06"/>
    <w:rsid w:val="00861D45"/>
    <w:rsid w:val="00862A5A"/>
    <w:rsid w:val="00862FD3"/>
    <w:rsid w:val="00862FE4"/>
    <w:rsid w:val="0086548E"/>
    <w:rsid w:val="00866BE0"/>
    <w:rsid w:val="00866F95"/>
    <w:rsid w:val="00867015"/>
    <w:rsid w:val="008712F5"/>
    <w:rsid w:val="008754F1"/>
    <w:rsid w:val="00876275"/>
    <w:rsid w:val="008764EB"/>
    <w:rsid w:val="0087776B"/>
    <w:rsid w:val="008827C0"/>
    <w:rsid w:val="0088497C"/>
    <w:rsid w:val="00885E9E"/>
    <w:rsid w:val="0089050D"/>
    <w:rsid w:val="00891384"/>
    <w:rsid w:val="00892842"/>
    <w:rsid w:val="00893F1D"/>
    <w:rsid w:val="008951CE"/>
    <w:rsid w:val="008951E0"/>
    <w:rsid w:val="008962A1"/>
    <w:rsid w:val="008A0665"/>
    <w:rsid w:val="008A192D"/>
    <w:rsid w:val="008A3F8F"/>
    <w:rsid w:val="008A47E5"/>
    <w:rsid w:val="008A4CB2"/>
    <w:rsid w:val="008A63A9"/>
    <w:rsid w:val="008A71A5"/>
    <w:rsid w:val="008A753E"/>
    <w:rsid w:val="008B18F2"/>
    <w:rsid w:val="008B2789"/>
    <w:rsid w:val="008B33B4"/>
    <w:rsid w:val="008B4E3B"/>
    <w:rsid w:val="008B4EA5"/>
    <w:rsid w:val="008B6239"/>
    <w:rsid w:val="008B6A91"/>
    <w:rsid w:val="008C03D8"/>
    <w:rsid w:val="008C0FAB"/>
    <w:rsid w:val="008C148D"/>
    <w:rsid w:val="008C1984"/>
    <w:rsid w:val="008C60AB"/>
    <w:rsid w:val="008C61DF"/>
    <w:rsid w:val="008C6F24"/>
    <w:rsid w:val="008C719F"/>
    <w:rsid w:val="008D044B"/>
    <w:rsid w:val="008D066A"/>
    <w:rsid w:val="008D0F7E"/>
    <w:rsid w:val="008D198F"/>
    <w:rsid w:val="008D2717"/>
    <w:rsid w:val="008D32A2"/>
    <w:rsid w:val="008D3F95"/>
    <w:rsid w:val="008D4902"/>
    <w:rsid w:val="008D499B"/>
    <w:rsid w:val="008D55CB"/>
    <w:rsid w:val="008D65D2"/>
    <w:rsid w:val="008D6A6F"/>
    <w:rsid w:val="008D77C1"/>
    <w:rsid w:val="008E07C5"/>
    <w:rsid w:val="008E41F9"/>
    <w:rsid w:val="008E420B"/>
    <w:rsid w:val="008E465C"/>
    <w:rsid w:val="008E50E9"/>
    <w:rsid w:val="008E5199"/>
    <w:rsid w:val="008E6076"/>
    <w:rsid w:val="008E78E6"/>
    <w:rsid w:val="008F60D6"/>
    <w:rsid w:val="008F793B"/>
    <w:rsid w:val="009003E7"/>
    <w:rsid w:val="00902175"/>
    <w:rsid w:val="009055CF"/>
    <w:rsid w:val="00905B43"/>
    <w:rsid w:val="00905B47"/>
    <w:rsid w:val="00905DFA"/>
    <w:rsid w:val="009110EC"/>
    <w:rsid w:val="00911C66"/>
    <w:rsid w:val="00912EDD"/>
    <w:rsid w:val="009140C2"/>
    <w:rsid w:val="00914A52"/>
    <w:rsid w:val="00915774"/>
    <w:rsid w:val="00921E40"/>
    <w:rsid w:val="00922A88"/>
    <w:rsid w:val="00923436"/>
    <w:rsid w:val="009243F7"/>
    <w:rsid w:val="0092703D"/>
    <w:rsid w:val="00930451"/>
    <w:rsid w:val="00930753"/>
    <w:rsid w:val="00930786"/>
    <w:rsid w:val="00931608"/>
    <w:rsid w:val="00932592"/>
    <w:rsid w:val="00933087"/>
    <w:rsid w:val="0093440F"/>
    <w:rsid w:val="009348E5"/>
    <w:rsid w:val="00935F79"/>
    <w:rsid w:val="00936D56"/>
    <w:rsid w:val="00940140"/>
    <w:rsid w:val="00943051"/>
    <w:rsid w:val="0094422A"/>
    <w:rsid w:val="009448AB"/>
    <w:rsid w:val="00944BCF"/>
    <w:rsid w:val="00944DA6"/>
    <w:rsid w:val="00944E4B"/>
    <w:rsid w:val="00946F99"/>
    <w:rsid w:val="009474BF"/>
    <w:rsid w:val="00950DFC"/>
    <w:rsid w:val="00950FAE"/>
    <w:rsid w:val="0095566C"/>
    <w:rsid w:val="0095588A"/>
    <w:rsid w:val="00955DC5"/>
    <w:rsid w:val="009575C6"/>
    <w:rsid w:val="009577E1"/>
    <w:rsid w:val="00957BD6"/>
    <w:rsid w:val="00960164"/>
    <w:rsid w:val="00960361"/>
    <w:rsid w:val="009619C1"/>
    <w:rsid w:val="00961F46"/>
    <w:rsid w:val="00962C59"/>
    <w:rsid w:val="00963BF2"/>
    <w:rsid w:val="00964127"/>
    <w:rsid w:val="0096477A"/>
    <w:rsid w:val="00967468"/>
    <w:rsid w:val="009718F3"/>
    <w:rsid w:val="0097297F"/>
    <w:rsid w:val="00972A1C"/>
    <w:rsid w:val="0097356F"/>
    <w:rsid w:val="00974075"/>
    <w:rsid w:val="009740A5"/>
    <w:rsid w:val="009751EA"/>
    <w:rsid w:val="00976024"/>
    <w:rsid w:val="0097708D"/>
    <w:rsid w:val="009778E1"/>
    <w:rsid w:val="009779BA"/>
    <w:rsid w:val="00980E19"/>
    <w:rsid w:val="009812B2"/>
    <w:rsid w:val="009860E9"/>
    <w:rsid w:val="00987420"/>
    <w:rsid w:val="00987B5F"/>
    <w:rsid w:val="00987B72"/>
    <w:rsid w:val="0099105A"/>
    <w:rsid w:val="00991BE8"/>
    <w:rsid w:val="009938A6"/>
    <w:rsid w:val="00995308"/>
    <w:rsid w:val="00995DFF"/>
    <w:rsid w:val="00996C1C"/>
    <w:rsid w:val="00997ED0"/>
    <w:rsid w:val="009A0DE1"/>
    <w:rsid w:val="009A3809"/>
    <w:rsid w:val="009A6BE5"/>
    <w:rsid w:val="009A7CFE"/>
    <w:rsid w:val="009B27C8"/>
    <w:rsid w:val="009B2FBA"/>
    <w:rsid w:val="009B5013"/>
    <w:rsid w:val="009B5C4C"/>
    <w:rsid w:val="009B5FCB"/>
    <w:rsid w:val="009B640E"/>
    <w:rsid w:val="009B6EF5"/>
    <w:rsid w:val="009C0455"/>
    <w:rsid w:val="009C1B7D"/>
    <w:rsid w:val="009C2E13"/>
    <w:rsid w:val="009C41C5"/>
    <w:rsid w:val="009C7332"/>
    <w:rsid w:val="009C7692"/>
    <w:rsid w:val="009D038E"/>
    <w:rsid w:val="009D082D"/>
    <w:rsid w:val="009D14A2"/>
    <w:rsid w:val="009D4DEE"/>
    <w:rsid w:val="009D5EE0"/>
    <w:rsid w:val="009D6575"/>
    <w:rsid w:val="009D66DB"/>
    <w:rsid w:val="009E0B10"/>
    <w:rsid w:val="009E1501"/>
    <w:rsid w:val="009E24D0"/>
    <w:rsid w:val="009E4048"/>
    <w:rsid w:val="009E60F9"/>
    <w:rsid w:val="009E6312"/>
    <w:rsid w:val="009E7B9F"/>
    <w:rsid w:val="009F28F7"/>
    <w:rsid w:val="009F3DBE"/>
    <w:rsid w:val="009F416E"/>
    <w:rsid w:val="009F4EEE"/>
    <w:rsid w:val="009F588B"/>
    <w:rsid w:val="00A0035D"/>
    <w:rsid w:val="00A009D0"/>
    <w:rsid w:val="00A020FD"/>
    <w:rsid w:val="00A052DE"/>
    <w:rsid w:val="00A05710"/>
    <w:rsid w:val="00A06B80"/>
    <w:rsid w:val="00A06D4D"/>
    <w:rsid w:val="00A07799"/>
    <w:rsid w:val="00A10B17"/>
    <w:rsid w:val="00A1277A"/>
    <w:rsid w:val="00A131A7"/>
    <w:rsid w:val="00A13EB7"/>
    <w:rsid w:val="00A14987"/>
    <w:rsid w:val="00A14D00"/>
    <w:rsid w:val="00A161DA"/>
    <w:rsid w:val="00A16A47"/>
    <w:rsid w:val="00A21347"/>
    <w:rsid w:val="00A22CB3"/>
    <w:rsid w:val="00A22CD0"/>
    <w:rsid w:val="00A27CAA"/>
    <w:rsid w:val="00A33757"/>
    <w:rsid w:val="00A347AA"/>
    <w:rsid w:val="00A34B54"/>
    <w:rsid w:val="00A3514F"/>
    <w:rsid w:val="00A360FF"/>
    <w:rsid w:val="00A4076F"/>
    <w:rsid w:val="00A41015"/>
    <w:rsid w:val="00A43A8D"/>
    <w:rsid w:val="00A45344"/>
    <w:rsid w:val="00A46182"/>
    <w:rsid w:val="00A46E7D"/>
    <w:rsid w:val="00A471D7"/>
    <w:rsid w:val="00A47562"/>
    <w:rsid w:val="00A47D10"/>
    <w:rsid w:val="00A521E6"/>
    <w:rsid w:val="00A543F8"/>
    <w:rsid w:val="00A56A08"/>
    <w:rsid w:val="00A56A6B"/>
    <w:rsid w:val="00A575A1"/>
    <w:rsid w:val="00A57C3C"/>
    <w:rsid w:val="00A6294C"/>
    <w:rsid w:val="00A63587"/>
    <w:rsid w:val="00A64888"/>
    <w:rsid w:val="00A651DC"/>
    <w:rsid w:val="00A6642A"/>
    <w:rsid w:val="00A66511"/>
    <w:rsid w:val="00A678AC"/>
    <w:rsid w:val="00A67CF4"/>
    <w:rsid w:val="00A71F0D"/>
    <w:rsid w:val="00A71FB9"/>
    <w:rsid w:val="00A752CB"/>
    <w:rsid w:val="00A765F5"/>
    <w:rsid w:val="00A76AE9"/>
    <w:rsid w:val="00A77FD1"/>
    <w:rsid w:val="00A8096F"/>
    <w:rsid w:val="00A840E0"/>
    <w:rsid w:val="00A84FFC"/>
    <w:rsid w:val="00A8522B"/>
    <w:rsid w:val="00A861FD"/>
    <w:rsid w:val="00A916B8"/>
    <w:rsid w:val="00A91A35"/>
    <w:rsid w:val="00A942CF"/>
    <w:rsid w:val="00A96C2A"/>
    <w:rsid w:val="00AA2B97"/>
    <w:rsid w:val="00AA30DF"/>
    <w:rsid w:val="00AA3CC8"/>
    <w:rsid w:val="00AA4B6D"/>
    <w:rsid w:val="00AA584A"/>
    <w:rsid w:val="00AA596C"/>
    <w:rsid w:val="00AB121F"/>
    <w:rsid w:val="00AB13A8"/>
    <w:rsid w:val="00AB4CC3"/>
    <w:rsid w:val="00AB4D85"/>
    <w:rsid w:val="00AB77E1"/>
    <w:rsid w:val="00AB7B15"/>
    <w:rsid w:val="00AB7E5F"/>
    <w:rsid w:val="00AC1DFE"/>
    <w:rsid w:val="00AC21DA"/>
    <w:rsid w:val="00AC3813"/>
    <w:rsid w:val="00AC4ACD"/>
    <w:rsid w:val="00AC4F50"/>
    <w:rsid w:val="00AC5246"/>
    <w:rsid w:val="00AC6B12"/>
    <w:rsid w:val="00AC6E56"/>
    <w:rsid w:val="00AD2C6C"/>
    <w:rsid w:val="00AD3E17"/>
    <w:rsid w:val="00AD6601"/>
    <w:rsid w:val="00AD660E"/>
    <w:rsid w:val="00AD6839"/>
    <w:rsid w:val="00AE1076"/>
    <w:rsid w:val="00AE1585"/>
    <w:rsid w:val="00AE432F"/>
    <w:rsid w:val="00AE453D"/>
    <w:rsid w:val="00AE5031"/>
    <w:rsid w:val="00AE5A07"/>
    <w:rsid w:val="00AF0975"/>
    <w:rsid w:val="00AF12EC"/>
    <w:rsid w:val="00AF3821"/>
    <w:rsid w:val="00AF7A09"/>
    <w:rsid w:val="00B00566"/>
    <w:rsid w:val="00B00726"/>
    <w:rsid w:val="00B021FC"/>
    <w:rsid w:val="00B0295A"/>
    <w:rsid w:val="00B02F6C"/>
    <w:rsid w:val="00B049FB"/>
    <w:rsid w:val="00B05070"/>
    <w:rsid w:val="00B06E51"/>
    <w:rsid w:val="00B072ED"/>
    <w:rsid w:val="00B1027F"/>
    <w:rsid w:val="00B1151B"/>
    <w:rsid w:val="00B12AE6"/>
    <w:rsid w:val="00B12AFB"/>
    <w:rsid w:val="00B12D30"/>
    <w:rsid w:val="00B14351"/>
    <w:rsid w:val="00B1612C"/>
    <w:rsid w:val="00B16382"/>
    <w:rsid w:val="00B17838"/>
    <w:rsid w:val="00B1799E"/>
    <w:rsid w:val="00B20973"/>
    <w:rsid w:val="00B2204F"/>
    <w:rsid w:val="00B22570"/>
    <w:rsid w:val="00B266FD"/>
    <w:rsid w:val="00B27F35"/>
    <w:rsid w:val="00B31249"/>
    <w:rsid w:val="00B330CE"/>
    <w:rsid w:val="00B34BA4"/>
    <w:rsid w:val="00B34D48"/>
    <w:rsid w:val="00B35062"/>
    <w:rsid w:val="00B350BF"/>
    <w:rsid w:val="00B376D9"/>
    <w:rsid w:val="00B40193"/>
    <w:rsid w:val="00B41079"/>
    <w:rsid w:val="00B4209B"/>
    <w:rsid w:val="00B420FC"/>
    <w:rsid w:val="00B446F6"/>
    <w:rsid w:val="00B4546A"/>
    <w:rsid w:val="00B460BD"/>
    <w:rsid w:val="00B470A8"/>
    <w:rsid w:val="00B47223"/>
    <w:rsid w:val="00B47B1C"/>
    <w:rsid w:val="00B50AFF"/>
    <w:rsid w:val="00B5240B"/>
    <w:rsid w:val="00B526E0"/>
    <w:rsid w:val="00B53FFE"/>
    <w:rsid w:val="00B576FB"/>
    <w:rsid w:val="00B60B29"/>
    <w:rsid w:val="00B62330"/>
    <w:rsid w:val="00B633E3"/>
    <w:rsid w:val="00B646AB"/>
    <w:rsid w:val="00B64A4C"/>
    <w:rsid w:val="00B65D00"/>
    <w:rsid w:val="00B66E47"/>
    <w:rsid w:val="00B66F91"/>
    <w:rsid w:val="00B710BE"/>
    <w:rsid w:val="00B71C69"/>
    <w:rsid w:val="00B73413"/>
    <w:rsid w:val="00B7388B"/>
    <w:rsid w:val="00B74612"/>
    <w:rsid w:val="00B7485C"/>
    <w:rsid w:val="00B74874"/>
    <w:rsid w:val="00B77888"/>
    <w:rsid w:val="00B83252"/>
    <w:rsid w:val="00B84A42"/>
    <w:rsid w:val="00B856B8"/>
    <w:rsid w:val="00B86316"/>
    <w:rsid w:val="00B8739D"/>
    <w:rsid w:val="00B90646"/>
    <w:rsid w:val="00B92098"/>
    <w:rsid w:val="00B92153"/>
    <w:rsid w:val="00B92403"/>
    <w:rsid w:val="00B92E77"/>
    <w:rsid w:val="00B93E7B"/>
    <w:rsid w:val="00B96CD0"/>
    <w:rsid w:val="00BA017D"/>
    <w:rsid w:val="00BA1241"/>
    <w:rsid w:val="00BA31FA"/>
    <w:rsid w:val="00BA5ACD"/>
    <w:rsid w:val="00BA7889"/>
    <w:rsid w:val="00BB163F"/>
    <w:rsid w:val="00BB168B"/>
    <w:rsid w:val="00BB260D"/>
    <w:rsid w:val="00BB5BDC"/>
    <w:rsid w:val="00BB5F9B"/>
    <w:rsid w:val="00BB652A"/>
    <w:rsid w:val="00BB70F2"/>
    <w:rsid w:val="00BB72F9"/>
    <w:rsid w:val="00BC1968"/>
    <w:rsid w:val="00BC20DA"/>
    <w:rsid w:val="00BC30A5"/>
    <w:rsid w:val="00BC64AD"/>
    <w:rsid w:val="00BC6E70"/>
    <w:rsid w:val="00BC6EF7"/>
    <w:rsid w:val="00BC774C"/>
    <w:rsid w:val="00BD0215"/>
    <w:rsid w:val="00BD1284"/>
    <w:rsid w:val="00BD2533"/>
    <w:rsid w:val="00BD355F"/>
    <w:rsid w:val="00BD39E1"/>
    <w:rsid w:val="00BD3AA3"/>
    <w:rsid w:val="00BD5111"/>
    <w:rsid w:val="00BD5485"/>
    <w:rsid w:val="00BD5BDD"/>
    <w:rsid w:val="00BD6454"/>
    <w:rsid w:val="00BE2BDC"/>
    <w:rsid w:val="00BE4AF2"/>
    <w:rsid w:val="00BE4E2C"/>
    <w:rsid w:val="00BE6725"/>
    <w:rsid w:val="00BE769C"/>
    <w:rsid w:val="00BE7BE0"/>
    <w:rsid w:val="00BF0807"/>
    <w:rsid w:val="00BF1CD7"/>
    <w:rsid w:val="00BF2725"/>
    <w:rsid w:val="00BF29CA"/>
    <w:rsid w:val="00BF2C4B"/>
    <w:rsid w:val="00BF356C"/>
    <w:rsid w:val="00BF4B21"/>
    <w:rsid w:val="00BF4FE5"/>
    <w:rsid w:val="00BF77B4"/>
    <w:rsid w:val="00C00D25"/>
    <w:rsid w:val="00C012BA"/>
    <w:rsid w:val="00C01567"/>
    <w:rsid w:val="00C025AA"/>
    <w:rsid w:val="00C027B1"/>
    <w:rsid w:val="00C02C34"/>
    <w:rsid w:val="00C03A7E"/>
    <w:rsid w:val="00C03FC2"/>
    <w:rsid w:val="00C0451F"/>
    <w:rsid w:val="00C05529"/>
    <w:rsid w:val="00C0574A"/>
    <w:rsid w:val="00C067A0"/>
    <w:rsid w:val="00C07867"/>
    <w:rsid w:val="00C07999"/>
    <w:rsid w:val="00C11C7E"/>
    <w:rsid w:val="00C120AB"/>
    <w:rsid w:val="00C12486"/>
    <w:rsid w:val="00C12926"/>
    <w:rsid w:val="00C13ED7"/>
    <w:rsid w:val="00C13FED"/>
    <w:rsid w:val="00C1573F"/>
    <w:rsid w:val="00C163C0"/>
    <w:rsid w:val="00C16543"/>
    <w:rsid w:val="00C17879"/>
    <w:rsid w:val="00C20486"/>
    <w:rsid w:val="00C20BC5"/>
    <w:rsid w:val="00C214B7"/>
    <w:rsid w:val="00C24E21"/>
    <w:rsid w:val="00C2510A"/>
    <w:rsid w:val="00C2580A"/>
    <w:rsid w:val="00C25C0D"/>
    <w:rsid w:val="00C26081"/>
    <w:rsid w:val="00C30C00"/>
    <w:rsid w:val="00C30EB7"/>
    <w:rsid w:val="00C31072"/>
    <w:rsid w:val="00C313BF"/>
    <w:rsid w:val="00C35EAF"/>
    <w:rsid w:val="00C36469"/>
    <w:rsid w:val="00C379FD"/>
    <w:rsid w:val="00C40076"/>
    <w:rsid w:val="00C403D9"/>
    <w:rsid w:val="00C415E3"/>
    <w:rsid w:val="00C423E6"/>
    <w:rsid w:val="00C439C2"/>
    <w:rsid w:val="00C46135"/>
    <w:rsid w:val="00C5308E"/>
    <w:rsid w:val="00C54EE9"/>
    <w:rsid w:val="00C55E8D"/>
    <w:rsid w:val="00C56184"/>
    <w:rsid w:val="00C5670B"/>
    <w:rsid w:val="00C56A9F"/>
    <w:rsid w:val="00C56E3F"/>
    <w:rsid w:val="00C57516"/>
    <w:rsid w:val="00C57F75"/>
    <w:rsid w:val="00C60693"/>
    <w:rsid w:val="00C617A2"/>
    <w:rsid w:val="00C62ABD"/>
    <w:rsid w:val="00C63A00"/>
    <w:rsid w:val="00C63FBE"/>
    <w:rsid w:val="00C6489C"/>
    <w:rsid w:val="00C670E4"/>
    <w:rsid w:val="00C670E9"/>
    <w:rsid w:val="00C710BC"/>
    <w:rsid w:val="00C7114E"/>
    <w:rsid w:val="00C74C9D"/>
    <w:rsid w:val="00C76512"/>
    <w:rsid w:val="00C801BE"/>
    <w:rsid w:val="00C81016"/>
    <w:rsid w:val="00C82070"/>
    <w:rsid w:val="00C8380D"/>
    <w:rsid w:val="00C86AA0"/>
    <w:rsid w:val="00C8778E"/>
    <w:rsid w:val="00C87A64"/>
    <w:rsid w:val="00C90652"/>
    <w:rsid w:val="00C9138B"/>
    <w:rsid w:val="00C91AEA"/>
    <w:rsid w:val="00C91D95"/>
    <w:rsid w:val="00C972EB"/>
    <w:rsid w:val="00C9766A"/>
    <w:rsid w:val="00C97751"/>
    <w:rsid w:val="00CA04D8"/>
    <w:rsid w:val="00CA056C"/>
    <w:rsid w:val="00CA2ADD"/>
    <w:rsid w:val="00CA2D73"/>
    <w:rsid w:val="00CA63B0"/>
    <w:rsid w:val="00CB0219"/>
    <w:rsid w:val="00CB37DD"/>
    <w:rsid w:val="00CB38B9"/>
    <w:rsid w:val="00CB38D6"/>
    <w:rsid w:val="00CB3B8F"/>
    <w:rsid w:val="00CB3EC4"/>
    <w:rsid w:val="00CB4E0F"/>
    <w:rsid w:val="00CC2053"/>
    <w:rsid w:val="00CC5857"/>
    <w:rsid w:val="00CC5DBB"/>
    <w:rsid w:val="00CD149E"/>
    <w:rsid w:val="00CD154A"/>
    <w:rsid w:val="00CD3CB7"/>
    <w:rsid w:val="00CD3FF2"/>
    <w:rsid w:val="00CD4FBB"/>
    <w:rsid w:val="00CD73AA"/>
    <w:rsid w:val="00CE04E6"/>
    <w:rsid w:val="00CE23BE"/>
    <w:rsid w:val="00CE2C3B"/>
    <w:rsid w:val="00CE360A"/>
    <w:rsid w:val="00CE5683"/>
    <w:rsid w:val="00CE5F5A"/>
    <w:rsid w:val="00CE5F95"/>
    <w:rsid w:val="00CE5FB8"/>
    <w:rsid w:val="00CE63F4"/>
    <w:rsid w:val="00CE797F"/>
    <w:rsid w:val="00CE7DD4"/>
    <w:rsid w:val="00CF1E29"/>
    <w:rsid w:val="00CF2FDE"/>
    <w:rsid w:val="00CF6D32"/>
    <w:rsid w:val="00D0095E"/>
    <w:rsid w:val="00D01B43"/>
    <w:rsid w:val="00D01BE9"/>
    <w:rsid w:val="00D01EFA"/>
    <w:rsid w:val="00D02ED7"/>
    <w:rsid w:val="00D0318E"/>
    <w:rsid w:val="00D042D3"/>
    <w:rsid w:val="00D04CE7"/>
    <w:rsid w:val="00D06F42"/>
    <w:rsid w:val="00D112B0"/>
    <w:rsid w:val="00D11553"/>
    <w:rsid w:val="00D13AA5"/>
    <w:rsid w:val="00D1592A"/>
    <w:rsid w:val="00D21403"/>
    <w:rsid w:val="00D22559"/>
    <w:rsid w:val="00D25770"/>
    <w:rsid w:val="00D26703"/>
    <w:rsid w:val="00D3093C"/>
    <w:rsid w:val="00D30A04"/>
    <w:rsid w:val="00D30FF6"/>
    <w:rsid w:val="00D34913"/>
    <w:rsid w:val="00D34DC3"/>
    <w:rsid w:val="00D3703F"/>
    <w:rsid w:val="00D37099"/>
    <w:rsid w:val="00D37254"/>
    <w:rsid w:val="00D37F0A"/>
    <w:rsid w:val="00D42205"/>
    <w:rsid w:val="00D43610"/>
    <w:rsid w:val="00D446D2"/>
    <w:rsid w:val="00D44D28"/>
    <w:rsid w:val="00D44EED"/>
    <w:rsid w:val="00D44F16"/>
    <w:rsid w:val="00D50B1F"/>
    <w:rsid w:val="00D513CB"/>
    <w:rsid w:val="00D5156B"/>
    <w:rsid w:val="00D52A9F"/>
    <w:rsid w:val="00D53B34"/>
    <w:rsid w:val="00D54D54"/>
    <w:rsid w:val="00D56E70"/>
    <w:rsid w:val="00D57D76"/>
    <w:rsid w:val="00D60676"/>
    <w:rsid w:val="00D6286D"/>
    <w:rsid w:val="00D643CC"/>
    <w:rsid w:val="00D65536"/>
    <w:rsid w:val="00D6635B"/>
    <w:rsid w:val="00D6699D"/>
    <w:rsid w:val="00D66AC3"/>
    <w:rsid w:val="00D66D3A"/>
    <w:rsid w:val="00D677D5"/>
    <w:rsid w:val="00D70DAD"/>
    <w:rsid w:val="00D71B19"/>
    <w:rsid w:val="00D7428A"/>
    <w:rsid w:val="00D744E4"/>
    <w:rsid w:val="00D75047"/>
    <w:rsid w:val="00D75E88"/>
    <w:rsid w:val="00D76492"/>
    <w:rsid w:val="00D766A6"/>
    <w:rsid w:val="00D769E6"/>
    <w:rsid w:val="00D802D1"/>
    <w:rsid w:val="00D80477"/>
    <w:rsid w:val="00D82494"/>
    <w:rsid w:val="00D83F8C"/>
    <w:rsid w:val="00D8573D"/>
    <w:rsid w:val="00D85755"/>
    <w:rsid w:val="00D8606D"/>
    <w:rsid w:val="00D86FEB"/>
    <w:rsid w:val="00D87CF5"/>
    <w:rsid w:val="00D87E48"/>
    <w:rsid w:val="00D90145"/>
    <w:rsid w:val="00D90364"/>
    <w:rsid w:val="00D928FE"/>
    <w:rsid w:val="00D953B0"/>
    <w:rsid w:val="00D96270"/>
    <w:rsid w:val="00D963CE"/>
    <w:rsid w:val="00D96EAD"/>
    <w:rsid w:val="00D96F7B"/>
    <w:rsid w:val="00D97D3D"/>
    <w:rsid w:val="00DA324D"/>
    <w:rsid w:val="00DA3804"/>
    <w:rsid w:val="00DA3B7E"/>
    <w:rsid w:val="00DA3C85"/>
    <w:rsid w:val="00DA3D62"/>
    <w:rsid w:val="00DA556A"/>
    <w:rsid w:val="00DB1D8A"/>
    <w:rsid w:val="00DB379E"/>
    <w:rsid w:val="00DB42D0"/>
    <w:rsid w:val="00DB44F8"/>
    <w:rsid w:val="00DB5006"/>
    <w:rsid w:val="00DB5589"/>
    <w:rsid w:val="00DB6CFF"/>
    <w:rsid w:val="00DB73F4"/>
    <w:rsid w:val="00DB76CF"/>
    <w:rsid w:val="00DC1B58"/>
    <w:rsid w:val="00DC25F4"/>
    <w:rsid w:val="00DC344F"/>
    <w:rsid w:val="00DC3490"/>
    <w:rsid w:val="00DC421E"/>
    <w:rsid w:val="00DC4AD3"/>
    <w:rsid w:val="00DC4C5E"/>
    <w:rsid w:val="00DD169B"/>
    <w:rsid w:val="00DD3B84"/>
    <w:rsid w:val="00DD6C27"/>
    <w:rsid w:val="00DE1225"/>
    <w:rsid w:val="00DE1D51"/>
    <w:rsid w:val="00DE2540"/>
    <w:rsid w:val="00DE412B"/>
    <w:rsid w:val="00DE4A1E"/>
    <w:rsid w:val="00DE4B18"/>
    <w:rsid w:val="00DE4BB6"/>
    <w:rsid w:val="00DE5D7F"/>
    <w:rsid w:val="00DE60E3"/>
    <w:rsid w:val="00DF0449"/>
    <w:rsid w:val="00DF12CF"/>
    <w:rsid w:val="00DF28AD"/>
    <w:rsid w:val="00DF3FB7"/>
    <w:rsid w:val="00DF4EFF"/>
    <w:rsid w:val="00DF5B7D"/>
    <w:rsid w:val="00DF6313"/>
    <w:rsid w:val="00DF63CB"/>
    <w:rsid w:val="00DF7F4D"/>
    <w:rsid w:val="00E002D7"/>
    <w:rsid w:val="00E01B33"/>
    <w:rsid w:val="00E01E98"/>
    <w:rsid w:val="00E0351A"/>
    <w:rsid w:val="00E0360B"/>
    <w:rsid w:val="00E03F66"/>
    <w:rsid w:val="00E11250"/>
    <w:rsid w:val="00E11E70"/>
    <w:rsid w:val="00E11ED3"/>
    <w:rsid w:val="00E14A76"/>
    <w:rsid w:val="00E1657E"/>
    <w:rsid w:val="00E16D84"/>
    <w:rsid w:val="00E16FFD"/>
    <w:rsid w:val="00E20545"/>
    <w:rsid w:val="00E27C2F"/>
    <w:rsid w:val="00E27DCC"/>
    <w:rsid w:val="00E27F2C"/>
    <w:rsid w:val="00E30250"/>
    <w:rsid w:val="00E30979"/>
    <w:rsid w:val="00E313B4"/>
    <w:rsid w:val="00E31FA2"/>
    <w:rsid w:val="00E33275"/>
    <w:rsid w:val="00E43F71"/>
    <w:rsid w:val="00E44207"/>
    <w:rsid w:val="00E447C5"/>
    <w:rsid w:val="00E46972"/>
    <w:rsid w:val="00E46B2D"/>
    <w:rsid w:val="00E53089"/>
    <w:rsid w:val="00E553DB"/>
    <w:rsid w:val="00E55524"/>
    <w:rsid w:val="00E555AA"/>
    <w:rsid w:val="00E571D0"/>
    <w:rsid w:val="00E57E59"/>
    <w:rsid w:val="00E60262"/>
    <w:rsid w:val="00E6151D"/>
    <w:rsid w:val="00E615AF"/>
    <w:rsid w:val="00E62AB8"/>
    <w:rsid w:val="00E63A0C"/>
    <w:rsid w:val="00E646A0"/>
    <w:rsid w:val="00E6525E"/>
    <w:rsid w:val="00E65312"/>
    <w:rsid w:val="00E679B4"/>
    <w:rsid w:val="00E67CA2"/>
    <w:rsid w:val="00E7258A"/>
    <w:rsid w:val="00E76A69"/>
    <w:rsid w:val="00E82325"/>
    <w:rsid w:val="00E823DD"/>
    <w:rsid w:val="00E830A1"/>
    <w:rsid w:val="00E84FE0"/>
    <w:rsid w:val="00E8512F"/>
    <w:rsid w:val="00E92626"/>
    <w:rsid w:val="00E932DC"/>
    <w:rsid w:val="00E9457F"/>
    <w:rsid w:val="00E974A4"/>
    <w:rsid w:val="00EA164D"/>
    <w:rsid w:val="00EA2630"/>
    <w:rsid w:val="00EA4C62"/>
    <w:rsid w:val="00EA5706"/>
    <w:rsid w:val="00EA723A"/>
    <w:rsid w:val="00EA750C"/>
    <w:rsid w:val="00EB029F"/>
    <w:rsid w:val="00EB22A9"/>
    <w:rsid w:val="00EB3190"/>
    <w:rsid w:val="00EB4325"/>
    <w:rsid w:val="00EB4B92"/>
    <w:rsid w:val="00EB4C19"/>
    <w:rsid w:val="00EB60D1"/>
    <w:rsid w:val="00EB61D4"/>
    <w:rsid w:val="00EC2455"/>
    <w:rsid w:val="00EC2984"/>
    <w:rsid w:val="00EC2F84"/>
    <w:rsid w:val="00EC4265"/>
    <w:rsid w:val="00EC5476"/>
    <w:rsid w:val="00EC5631"/>
    <w:rsid w:val="00EC6755"/>
    <w:rsid w:val="00EC6A26"/>
    <w:rsid w:val="00EC75A1"/>
    <w:rsid w:val="00EC771C"/>
    <w:rsid w:val="00ED0585"/>
    <w:rsid w:val="00ED2DF9"/>
    <w:rsid w:val="00ED4B9F"/>
    <w:rsid w:val="00ED76F0"/>
    <w:rsid w:val="00EE1468"/>
    <w:rsid w:val="00EE165F"/>
    <w:rsid w:val="00EE1A3F"/>
    <w:rsid w:val="00EE1B06"/>
    <w:rsid w:val="00EE1F63"/>
    <w:rsid w:val="00EE2E81"/>
    <w:rsid w:val="00EE3D3F"/>
    <w:rsid w:val="00EE6969"/>
    <w:rsid w:val="00EE7088"/>
    <w:rsid w:val="00EF2C40"/>
    <w:rsid w:val="00EF6FDD"/>
    <w:rsid w:val="00EF74EF"/>
    <w:rsid w:val="00EF76DE"/>
    <w:rsid w:val="00EF7E19"/>
    <w:rsid w:val="00F0019A"/>
    <w:rsid w:val="00F005F1"/>
    <w:rsid w:val="00F01FF6"/>
    <w:rsid w:val="00F03892"/>
    <w:rsid w:val="00F10D58"/>
    <w:rsid w:val="00F11152"/>
    <w:rsid w:val="00F123E9"/>
    <w:rsid w:val="00F12AAB"/>
    <w:rsid w:val="00F164FE"/>
    <w:rsid w:val="00F16741"/>
    <w:rsid w:val="00F208C7"/>
    <w:rsid w:val="00F212F2"/>
    <w:rsid w:val="00F25084"/>
    <w:rsid w:val="00F261B7"/>
    <w:rsid w:val="00F26A40"/>
    <w:rsid w:val="00F30560"/>
    <w:rsid w:val="00F30FFD"/>
    <w:rsid w:val="00F32206"/>
    <w:rsid w:val="00F323C2"/>
    <w:rsid w:val="00F3432D"/>
    <w:rsid w:val="00F34764"/>
    <w:rsid w:val="00F35896"/>
    <w:rsid w:val="00F41601"/>
    <w:rsid w:val="00F41F61"/>
    <w:rsid w:val="00F427D7"/>
    <w:rsid w:val="00F452E2"/>
    <w:rsid w:val="00F45955"/>
    <w:rsid w:val="00F45F89"/>
    <w:rsid w:val="00F46A38"/>
    <w:rsid w:val="00F46BCC"/>
    <w:rsid w:val="00F46ED7"/>
    <w:rsid w:val="00F46FDA"/>
    <w:rsid w:val="00F503F5"/>
    <w:rsid w:val="00F50AE0"/>
    <w:rsid w:val="00F50B95"/>
    <w:rsid w:val="00F52D2A"/>
    <w:rsid w:val="00F531C4"/>
    <w:rsid w:val="00F542DB"/>
    <w:rsid w:val="00F547E7"/>
    <w:rsid w:val="00F552F5"/>
    <w:rsid w:val="00F55943"/>
    <w:rsid w:val="00F66F13"/>
    <w:rsid w:val="00F70458"/>
    <w:rsid w:val="00F7070B"/>
    <w:rsid w:val="00F71636"/>
    <w:rsid w:val="00F71D6A"/>
    <w:rsid w:val="00F72694"/>
    <w:rsid w:val="00F7331F"/>
    <w:rsid w:val="00F74420"/>
    <w:rsid w:val="00F750C2"/>
    <w:rsid w:val="00F768F2"/>
    <w:rsid w:val="00F77030"/>
    <w:rsid w:val="00F774EA"/>
    <w:rsid w:val="00F82698"/>
    <w:rsid w:val="00F860CC"/>
    <w:rsid w:val="00F914D5"/>
    <w:rsid w:val="00F92EA7"/>
    <w:rsid w:val="00F951E2"/>
    <w:rsid w:val="00F969A1"/>
    <w:rsid w:val="00FA09D1"/>
    <w:rsid w:val="00FA0BF8"/>
    <w:rsid w:val="00FA1D41"/>
    <w:rsid w:val="00FA515F"/>
    <w:rsid w:val="00FA5542"/>
    <w:rsid w:val="00FA5834"/>
    <w:rsid w:val="00FA5A5C"/>
    <w:rsid w:val="00FA5A83"/>
    <w:rsid w:val="00FB14BB"/>
    <w:rsid w:val="00FB163A"/>
    <w:rsid w:val="00FB1FC4"/>
    <w:rsid w:val="00FB4AF7"/>
    <w:rsid w:val="00FC0B68"/>
    <w:rsid w:val="00FC2234"/>
    <w:rsid w:val="00FC2954"/>
    <w:rsid w:val="00FC2D68"/>
    <w:rsid w:val="00FC4242"/>
    <w:rsid w:val="00FD05DB"/>
    <w:rsid w:val="00FD1B8D"/>
    <w:rsid w:val="00FD3D94"/>
    <w:rsid w:val="00FD405D"/>
    <w:rsid w:val="00FD56E2"/>
    <w:rsid w:val="00FD693C"/>
    <w:rsid w:val="00FE12B6"/>
    <w:rsid w:val="00FE1481"/>
    <w:rsid w:val="00FE1B2F"/>
    <w:rsid w:val="00FE1B3A"/>
    <w:rsid w:val="00FE1C5E"/>
    <w:rsid w:val="00FE2266"/>
    <w:rsid w:val="00FE3CE2"/>
    <w:rsid w:val="00FE3D2B"/>
    <w:rsid w:val="00FE5C74"/>
    <w:rsid w:val="00FE6218"/>
    <w:rsid w:val="00FE7840"/>
    <w:rsid w:val="00FE7B49"/>
    <w:rsid w:val="00FE7EC4"/>
    <w:rsid w:val="00FF019E"/>
    <w:rsid w:val="00FF09F0"/>
    <w:rsid w:val="00FF187B"/>
    <w:rsid w:val="00FF1965"/>
    <w:rsid w:val="00FF2CE2"/>
    <w:rsid w:val="00FF3804"/>
    <w:rsid w:val="00FF62E3"/>
    <w:rsid w:val="00FF64A1"/>
    <w:rsid w:val="00FF7148"/>
    <w:rsid w:val="00FF7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1E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2</Pages>
  <Words>244</Words>
  <Characters>1394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2013-12-16T14:27:00Z</dcterms:created>
  <dcterms:modified xsi:type="dcterms:W3CDTF">2014-03-04T16:28:00Z</dcterms:modified>
</cp:coreProperties>
</file>