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99594" w:themeColor="accent2" w:themeTint="99"/>
  <w:body>
    <w:p w:rsidR="00A537EB" w:rsidRDefault="0080503B" w:rsidP="0080503B">
      <w:pPr>
        <w:shd w:val="clear" w:color="auto" w:fill="365F91" w:themeFill="accent1" w:themeFillShade="BF"/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>
                <wp:simplePos x="0" y="0"/>
                <wp:positionH relativeFrom="page">
                  <wp:posOffset>7385685</wp:posOffset>
                </wp:positionH>
                <wp:positionV relativeFrom="page">
                  <wp:posOffset>1737360</wp:posOffset>
                </wp:positionV>
                <wp:extent cx="2078355" cy="2978785"/>
                <wp:effectExtent l="3810" t="3810" r="3810" b="0"/>
                <wp:wrapNone/>
                <wp:docPr id="68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78355" cy="297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617DF3" w:rsidRDefault="00617DF3" w:rsidP="00617DF3">
                            <w:pPr>
                              <w:pStyle w:val="2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color w:val="auto"/>
                                <w:lang w:val="ru-RU"/>
                              </w:rPr>
                            </w:pPr>
                            <w:r w:rsidRPr="00617DF3">
                              <w:rPr>
                                <w:rFonts w:ascii="Times New Roman" w:hAnsi="Times New Roman" w:cs="Times New Roman"/>
                                <w:color w:val="auto"/>
                                <w:lang w:val="ru-RU"/>
                              </w:rPr>
                              <w:t>Материал подготовил</w:t>
                            </w:r>
                          </w:p>
                          <w:p w:rsidR="00617DF3" w:rsidRPr="00617DF3" w:rsidRDefault="00617DF3" w:rsidP="00617DF3">
                            <w:pPr>
                              <w:spacing w:after="0" w:line="240" w:lineRule="auto"/>
                              <w:jc w:val="right"/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617DF3"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читель-логопед</w:t>
                            </w:r>
                          </w:p>
                          <w:p w:rsidR="000E2983" w:rsidRDefault="00617DF3" w:rsidP="00617DF3">
                            <w:pPr>
                              <w:spacing w:after="0" w:line="240" w:lineRule="auto"/>
                              <w:jc w:val="right"/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17DF3"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Хвалова Виктория</w:t>
                            </w:r>
                            <w:r w:rsidR="000E2983"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 xml:space="preserve"> Викторовна</w:t>
                            </w:r>
                          </w:p>
                          <w:p w:rsidR="000E2983" w:rsidRDefault="000E2983" w:rsidP="00617DF3">
                            <w:pPr>
                              <w:spacing w:after="0" w:line="240" w:lineRule="auto"/>
                              <w:jc w:val="right"/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0E2983" w:rsidRDefault="000E2983" w:rsidP="00617DF3">
                            <w:pPr>
                              <w:spacing w:after="0" w:line="240" w:lineRule="auto"/>
                              <w:jc w:val="right"/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0E2983" w:rsidRDefault="000E2983" w:rsidP="00617DF3">
                            <w:pPr>
                              <w:spacing w:after="0" w:line="240" w:lineRule="auto"/>
                              <w:jc w:val="right"/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617DF3" w:rsidRPr="00617DF3" w:rsidRDefault="00617DF3" w:rsidP="00617DF3">
                            <w:pPr>
                              <w:spacing w:after="0" w:line="240" w:lineRule="auto"/>
                              <w:jc w:val="right"/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17DF3"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80503B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070100" cy="1720850"/>
                                  <wp:effectExtent l="0" t="0" r="6350" b="0"/>
                                  <wp:docPr id="110" name="Рисунок 3" descr="Как выбрать развивающие игрушки для ребенка? pat-pat.com.u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" descr="Как выбрать развивающие игрушки для ребенка? pat-pat.com.u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100" cy="1720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2" o:spid="_x0000_s1026" type="#_x0000_t202" style="position:absolute;left:0;text-align:left;margin-left:581.55pt;margin-top:136.8pt;width:163.65pt;height:234.5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:rsidR="00A537EB" w:rsidRPr="00617DF3" w:rsidRDefault="00617DF3" w:rsidP="00617DF3">
                      <w:pPr>
                        <w:pStyle w:val="2"/>
                        <w:spacing w:after="0"/>
                        <w:jc w:val="right"/>
                        <w:rPr>
                          <w:rFonts w:ascii="Times New Roman" w:hAnsi="Times New Roman" w:cs="Times New Roman"/>
                          <w:color w:val="auto"/>
                          <w:lang w:val="ru-RU"/>
                        </w:rPr>
                      </w:pPr>
                      <w:r w:rsidRPr="00617DF3">
                        <w:rPr>
                          <w:rFonts w:ascii="Times New Roman" w:hAnsi="Times New Roman" w:cs="Times New Roman"/>
                          <w:color w:val="auto"/>
                          <w:lang w:val="ru-RU"/>
                        </w:rPr>
                        <w:t>Материал подготовил</w:t>
                      </w:r>
                    </w:p>
                    <w:p w:rsidR="00617DF3" w:rsidRPr="00617DF3" w:rsidRDefault="00617DF3" w:rsidP="00617DF3">
                      <w:pPr>
                        <w:spacing w:after="0" w:line="240" w:lineRule="auto"/>
                        <w:jc w:val="right"/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  <w:t>у</w:t>
                      </w:r>
                      <w:r w:rsidRPr="00617DF3"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  <w:t>читель-логопед</w:t>
                      </w:r>
                    </w:p>
                    <w:p w:rsidR="000E2983" w:rsidRDefault="00617DF3" w:rsidP="00617DF3">
                      <w:pPr>
                        <w:spacing w:after="0" w:line="240" w:lineRule="auto"/>
                        <w:jc w:val="right"/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</w:pPr>
                      <w:r w:rsidRPr="00617DF3"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  <w:t>Хвалова Виктория</w:t>
                      </w:r>
                      <w:r w:rsidR="000E2983"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  <w:t xml:space="preserve"> Викторовна</w:t>
                      </w:r>
                    </w:p>
                    <w:p w:rsidR="000E2983" w:rsidRDefault="000E2983" w:rsidP="00617DF3">
                      <w:pPr>
                        <w:spacing w:after="0" w:line="240" w:lineRule="auto"/>
                        <w:jc w:val="right"/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</w:pPr>
                    </w:p>
                    <w:p w:rsidR="000E2983" w:rsidRDefault="000E2983" w:rsidP="00617DF3">
                      <w:pPr>
                        <w:spacing w:after="0" w:line="240" w:lineRule="auto"/>
                        <w:jc w:val="right"/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</w:pPr>
                    </w:p>
                    <w:p w:rsidR="000E2983" w:rsidRDefault="000E2983" w:rsidP="00617DF3">
                      <w:pPr>
                        <w:spacing w:after="0" w:line="240" w:lineRule="auto"/>
                        <w:jc w:val="right"/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</w:pPr>
                    </w:p>
                    <w:p w:rsidR="00617DF3" w:rsidRPr="00617DF3" w:rsidRDefault="00617DF3" w:rsidP="00617DF3">
                      <w:pPr>
                        <w:spacing w:after="0" w:line="240" w:lineRule="auto"/>
                        <w:jc w:val="right"/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</w:pPr>
                      <w:r w:rsidRPr="00617DF3"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80503B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2070100" cy="1720850"/>
                            <wp:effectExtent l="0" t="0" r="6350" b="0"/>
                            <wp:docPr id="110" name="Рисунок 3" descr="Как выбрать развивающие игрушки для ребенка? pat-pat.com.u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" descr="Как выбрать развивающие игрушки для ребенка? pat-pat.com.u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0100" cy="1720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7336790</wp:posOffset>
                </wp:positionH>
                <wp:positionV relativeFrom="page">
                  <wp:posOffset>1366520</wp:posOffset>
                </wp:positionV>
                <wp:extent cx="2127250" cy="229235"/>
                <wp:effectExtent l="0" t="4445" r="3810" b="0"/>
                <wp:wrapNone/>
                <wp:docPr id="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0" cy="229235"/>
                          <a:chOff x="25146000" y="20116800"/>
                          <a:chExt cx="2139696" cy="82296"/>
                        </a:xfrm>
                      </wpg:grpSpPr>
                      <wps:wsp>
                        <wps:cNvPr id="65" name="Rectangle 26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146000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6" name="Rectangle 26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859232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" name="Rectangle 2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572464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577.7pt;margin-top:107.6pt;width:167.5pt;height:18.05pt;z-index:251657216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">
                <v:rect id="Rectangle 265" o:spid="_x0000_s1027" style="position:absolute;left:251460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x6cMA&#10;AADbAAAADwAAAGRycy9kb3ducmV2LnhtbESPQWvCQBSE7wX/w/KE3nRjsbGkrqIFi+jJKKXHR/a5&#10;CWbfhuwmxn/fLRR6HGbmG2a5Hmwtemp95VjBbJqAIC6crtgouJx3kzcQPiBrrB2Tggd5WK9GT0vM&#10;tLvzifo8GBEh7DNUUIbQZFL6oiSLfuoa4uhdXWsxRNkaqVu8R7it5UuSpNJixXGhxIY+SipueWcV&#10;uPrwuV0Ms9wcvr79HFPTFUej1PN42LyDCDSE//Bfe68VpK/w+yX+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zx6cMAAADbAAAADwAAAAAAAAAAAAAAAACYAgAAZHJzL2Rv&#10;d25yZXYueG1sUEsFBgAAAAAEAAQA9QAAAIgDAAAAAA=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6" o:spid="_x0000_s1028" style="position:absolute;left:258592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K4sYA&#10;AADbAAAADwAAAGRycy9kb3ducmV2LnhtbESPQWvCQBSE74L/YXmCl1I3lRJLdBVRWkUQ0Vrw+Mw+&#10;k2D2bcxuNf77rlDwOMzMN8xo0phSXKl2hWUFb70IBHFqdcGZgv335+sHCOeRNZaWScGdHEzG7dYI&#10;E21vvKXrzmciQNglqCD3vkqkdGlOBl3PVsTBO9naoA+yzqSu8RbgppT9KIqlwYLDQo4VzXJKz7tf&#10;oyD9WlfHxWa2GOwv8/LyMz+sXsy7Ut1OMx2C8NT4Z/i/vdQK4hgeX8IPkO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0K4sYAAADbAAAADwAAAAAAAAAAAAAAAACYAgAAZHJz&#10;L2Rvd25yZXYueG1sUEsFBgAAAAAEAAQA9QAAAIsD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7" o:spid="_x0000_s1029" style="position:absolute;left:265724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Mdk8UA&#10;AADbAAAADwAAAGRycy9kb3ducmV2LnhtbESPUWvCQBCE3wv+h2MF3+pFabWknhKLgm0pUpU+r7n1&#10;EpLbC7lT47/3CoU+DrPzzc5s0dlaXKj1pWMFo2ECgjh3umSj4LBfP76A8AFZY+2YFNzIw2Lee5hh&#10;qt2Vv+myC0ZECPsUFRQhNKmUPi/Ioh+6hjh6J9daDFG2RuoWrxFuazlOkom0WHJsKLCht4Lyane2&#10;8Y2nz9VPbtZfZrnNRud3qj6ejyulBv0uewURqAv/x3/pjVYwmcLvlgg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x2TxQAAANsAAAAPAAAAAAAAAAAAAAAAAJgCAABkcnMv&#10;ZG93bnJldi54bWxQSwUGAAAAAAQABAD1AAAAigMAAAAA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658495</wp:posOffset>
                </wp:positionH>
                <wp:positionV relativeFrom="page">
                  <wp:posOffset>5719445</wp:posOffset>
                </wp:positionV>
                <wp:extent cx="2966085" cy="199390"/>
                <wp:effectExtent l="1270" t="4445" r="4445" b="4445"/>
                <wp:wrapNone/>
                <wp:docPr id="28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6085" cy="199390"/>
                          <a:chOff x="18434304" y="20116800"/>
                          <a:chExt cx="2130552" cy="82296"/>
                        </a:xfrm>
                      </wpg:grpSpPr>
                      <wps:wsp>
                        <wps:cNvPr id="29" name="Rectangle 26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" name="Rectangle 26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44488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" name="Rectangle 26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854672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51.85pt;margin-top:450.35pt;width:233.55pt;height:15.7pt;z-index:251656192;mso-position-horizontal-relative:page;mso-position-vertical-relative:page" coordorigin="184343,201168" coordsize="21305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">
                <v:rect id="Rectangle 261" o:spid="_x0000_s1027" style="position:absolute;left:184343;top:201168;width:7101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CLMQA&#10;AADbAAAADwAAAGRycy9kb3ducmV2LnhtbESPQWsCMRSE74L/IbxCb5pVitqtUWyhRfTkWkqPj81r&#10;dunmZUmy6/rvm4LgcZiZb5j1drCN6MmH2rGC2TQDQVw6XbNR8Hl+n6xAhIissXFMCq4UYLsZj9aY&#10;a3fhE/VFNCJBOOSooIqxzaUMZUUWw9S1xMn7cd5iTNIbqT1eEtw2cp5lC2mx5rRQYUtvFZW/RWcV&#10;uObw8bocZoU5fH2HJ1yYrjwapR4fht0LiEhDvIdv7b1WMH+G/y/p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LQizEAAAA2wAAAA8AAAAAAAAAAAAAAAAAmAIAAGRycy9k&#10;b3ducmV2LnhtbFBLBQYAAAAABAAEAPUAAACJAwAAAAA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2" o:spid="_x0000_s1028" style="position:absolute;left:191444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sYEMQA&#10;AADbAAAADwAAAGRycy9kb3ducmV2LnhtbERPy2rCQBTdC/2H4QrdiE76QCXNRIqiFkHEaKHL28w1&#10;Cc3ciZmppn/fWQguD+edzDpTiwu1rrKs4GkUgSDOra64UHA8LIdTEM4ja6wtk4I/cjBLH3oJxtpe&#10;eU+XzBcihLCLUUHpfRNL6fKSDLqRbYgDd7KtQR9gW0jd4jWEm1o+R9FYGqw4NJTY0Lyk/Cf7NQry&#10;1bb5Xu/m68nxvKjPn4uvzcC8KvXY797fQHjq/F18c39oBS9hffgSf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7GBDEAAAA2wAAAA8AAAAAAAAAAAAAAAAAmAIAAGRycy9k&#10;b3ducmV2LnhtbFBLBQYAAAAABAAEAPUAAACJAwAAAAA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3" o:spid="_x0000_s1029" style="position:absolute;left:198546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UPYcUA&#10;AADbAAAADwAAAGRycy9kb3ducmV2LnhtbESPUWsCMRCE3wv+h7BC3zR3Vks5jaKiYCtFtKXP62XN&#10;HV42xyXq9d83gtDHYXa+2ZnMWluJKzW+dKwg7ScgiHOnSzYKvr/WvTcQPiBrrByTgl/yMJt2niaY&#10;aXfjPV0PwYgIYZ+hgiKEOpPS5wVZ9H1XE0fv5BqLIcrGSN3gLcJtJQdJ8iotlhwbCqxpWVB+Plxs&#10;fGO4Xf3kZv1pFrt5enmn88fouFLqudvOxyACteH/+JHeaAUvKdy3RAD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Q9hxQAAANsAAAAPAAAAAAAAAAAAAAAAAJgCAABkcnMv&#10;ZG93bnJldi54bWxQSwUGAAAAAAQABAD1AAAAigMAAAAA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page">
                  <wp:posOffset>770255</wp:posOffset>
                </wp:positionH>
                <wp:positionV relativeFrom="page">
                  <wp:posOffset>935355</wp:posOffset>
                </wp:positionV>
                <wp:extent cx="3020060" cy="3695065"/>
                <wp:effectExtent l="0" t="1905" r="635" b="0"/>
                <wp:wrapNone/>
                <wp:docPr id="27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0060" cy="3695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17AB" w:rsidRPr="00DF17AB" w:rsidRDefault="00DF17AB" w:rsidP="00DF17AB">
                            <w:pPr>
                              <w:spacing w:after="0" w:line="276" w:lineRule="auto"/>
                              <w:jc w:val="center"/>
                              <w:rPr>
                                <w:rFonts w:ascii="Monotype Corsiva" w:eastAsia="Calibri" w:hAnsi="Monotype Corsiva"/>
                                <w:b/>
                                <w:color w:val="auto"/>
                                <w:kern w:val="0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DF17AB">
                              <w:rPr>
                                <w:rFonts w:ascii="Monotype Corsiva" w:eastAsia="Calibri" w:hAnsi="Monotype Corsiva"/>
                                <w:b/>
                                <w:color w:val="auto"/>
                                <w:kern w:val="0"/>
                                <w:sz w:val="36"/>
                                <w:szCs w:val="36"/>
                                <w:lang w:val="ru-RU"/>
                              </w:rPr>
                              <w:t xml:space="preserve">«Игры и игровые упражнения </w:t>
                            </w:r>
                          </w:p>
                          <w:p w:rsidR="00DF17AB" w:rsidRDefault="00DF17AB" w:rsidP="00DF17AB">
                            <w:pPr>
                              <w:spacing w:after="0" w:line="276" w:lineRule="auto"/>
                              <w:jc w:val="center"/>
                              <w:rPr>
                                <w:rFonts w:ascii="Monotype Corsiva" w:eastAsia="Calibri" w:hAnsi="Monotype Corsiva"/>
                                <w:b/>
                                <w:color w:val="auto"/>
                                <w:kern w:val="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DF17AB">
                              <w:rPr>
                                <w:rFonts w:ascii="Monotype Corsiva" w:eastAsia="Calibri" w:hAnsi="Monotype Corsiva"/>
                                <w:b/>
                                <w:color w:val="auto"/>
                                <w:kern w:val="0"/>
                                <w:sz w:val="36"/>
                                <w:szCs w:val="36"/>
                                <w:lang w:val="ru-RU"/>
                              </w:rPr>
                              <w:t>для развития правильного речевого</w:t>
                            </w:r>
                            <w:r w:rsidRPr="00DF17AB">
                              <w:rPr>
                                <w:rFonts w:ascii="Monotype Corsiva" w:eastAsia="Calibri" w:hAnsi="Monotype Corsiva"/>
                                <w:b/>
                                <w:color w:val="auto"/>
                                <w:kern w:val="0"/>
                                <w:sz w:val="28"/>
                                <w:szCs w:val="28"/>
                                <w:lang w:val="ru-RU"/>
                              </w:rPr>
                              <w:t xml:space="preserve"> дыхания»</w:t>
                            </w:r>
                          </w:p>
                          <w:p w:rsidR="00617DF3" w:rsidRPr="00DF17AB" w:rsidRDefault="00617DF3" w:rsidP="00DF17AB">
                            <w:pPr>
                              <w:spacing w:after="0" w:line="276" w:lineRule="auto"/>
                              <w:jc w:val="center"/>
                              <w:rPr>
                                <w:rFonts w:ascii="Monotype Corsiva" w:eastAsia="Calibri" w:hAnsi="Monotype Corsiva"/>
                                <w:b/>
                                <w:color w:val="auto"/>
                                <w:kern w:val="0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A537EB" w:rsidRPr="00FF0996" w:rsidRDefault="0080503B">
                            <w:pPr>
                              <w:pStyle w:val="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917825" cy="2310765"/>
                                  <wp:effectExtent l="0" t="0" r="0" b="0"/>
                                  <wp:docPr id="101" name="Рисунок 1" descr="Перевозка особых категорий пассажиров - Мои статьи - Каталог статей - Что нужно знать о перелетах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Перевозка особых категорий пассажиров - Мои статьи - Каталог статей - Что нужно знать о перелетах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7825" cy="2310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27" type="#_x0000_t202" style="position:absolute;left:0;text-align:left;margin-left:60.65pt;margin-top:73.65pt;width:237.8pt;height:290.9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SjU+wIAAKI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DF17AB" w:rsidRPr="00DF17AB" w:rsidRDefault="00DF17AB" w:rsidP="00DF17AB">
                      <w:pPr>
                        <w:spacing w:after="0" w:line="276" w:lineRule="auto"/>
                        <w:jc w:val="center"/>
                        <w:rPr>
                          <w:rFonts w:ascii="Monotype Corsiva" w:eastAsia="Calibri" w:hAnsi="Monotype Corsiva"/>
                          <w:b/>
                          <w:color w:val="auto"/>
                          <w:kern w:val="0"/>
                          <w:sz w:val="36"/>
                          <w:szCs w:val="36"/>
                          <w:lang w:val="ru-RU"/>
                        </w:rPr>
                      </w:pPr>
                      <w:r w:rsidRPr="00DF17AB">
                        <w:rPr>
                          <w:rFonts w:ascii="Monotype Corsiva" w:eastAsia="Calibri" w:hAnsi="Monotype Corsiva"/>
                          <w:b/>
                          <w:color w:val="auto"/>
                          <w:kern w:val="0"/>
                          <w:sz w:val="36"/>
                          <w:szCs w:val="36"/>
                          <w:lang w:val="ru-RU"/>
                        </w:rPr>
                        <w:t xml:space="preserve">«Игры и игровые упражнения </w:t>
                      </w:r>
                    </w:p>
                    <w:p w:rsidR="00DF17AB" w:rsidRDefault="00DF17AB" w:rsidP="00DF17AB">
                      <w:pPr>
                        <w:spacing w:after="0" w:line="276" w:lineRule="auto"/>
                        <w:jc w:val="center"/>
                        <w:rPr>
                          <w:rFonts w:ascii="Monotype Corsiva" w:eastAsia="Calibri" w:hAnsi="Monotype Corsiva"/>
                          <w:b/>
                          <w:color w:val="auto"/>
                          <w:kern w:val="0"/>
                          <w:sz w:val="28"/>
                          <w:szCs w:val="28"/>
                          <w:lang w:val="ru-RU"/>
                        </w:rPr>
                      </w:pPr>
                      <w:r w:rsidRPr="00DF17AB">
                        <w:rPr>
                          <w:rFonts w:ascii="Monotype Corsiva" w:eastAsia="Calibri" w:hAnsi="Monotype Corsiva"/>
                          <w:b/>
                          <w:color w:val="auto"/>
                          <w:kern w:val="0"/>
                          <w:sz w:val="36"/>
                          <w:szCs w:val="36"/>
                          <w:lang w:val="ru-RU"/>
                        </w:rPr>
                        <w:t>для развития правильного речевого</w:t>
                      </w:r>
                      <w:r w:rsidRPr="00DF17AB">
                        <w:rPr>
                          <w:rFonts w:ascii="Monotype Corsiva" w:eastAsia="Calibri" w:hAnsi="Monotype Corsiva"/>
                          <w:b/>
                          <w:color w:val="auto"/>
                          <w:kern w:val="0"/>
                          <w:sz w:val="28"/>
                          <w:szCs w:val="28"/>
                          <w:lang w:val="ru-RU"/>
                        </w:rPr>
                        <w:t xml:space="preserve"> дыхания»</w:t>
                      </w:r>
                    </w:p>
                    <w:p w:rsidR="00617DF3" w:rsidRPr="00DF17AB" w:rsidRDefault="00617DF3" w:rsidP="00DF17AB">
                      <w:pPr>
                        <w:spacing w:after="0" w:line="276" w:lineRule="auto"/>
                        <w:jc w:val="center"/>
                        <w:rPr>
                          <w:rFonts w:ascii="Monotype Corsiva" w:eastAsia="Calibri" w:hAnsi="Monotype Corsiva"/>
                          <w:b/>
                          <w:color w:val="auto"/>
                          <w:kern w:val="0"/>
                          <w:sz w:val="28"/>
                          <w:szCs w:val="28"/>
                          <w:lang w:val="ru-RU"/>
                        </w:rPr>
                      </w:pPr>
                    </w:p>
                    <w:p w:rsidR="00A537EB" w:rsidRPr="00FF0996" w:rsidRDefault="0080503B">
                      <w:pPr>
                        <w:pStyle w:val="4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2917825" cy="2310765"/>
                            <wp:effectExtent l="0" t="0" r="0" b="0"/>
                            <wp:docPr id="101" name="Рисунок 1" descr="Перевозка особых категорий пассажиров - Мои статьи - Каталог статей - Что нужно знать о перелетах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Перевозка особых категорий пассажиров - Мои статьи - Каталог статей - Что нужно знать о перелетах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7825" cy="2310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page">
                  <wp:posOffset>7336790</wp:posOffset>
                </wp:positionH>
                <wp:positionV relativeFrom="page">
                  <wp:posOffset>6043930</wp:posOffset>
                </wp:positionV>
                <wp:extent cx="2139950" cy="463550"/>
                <wp:effectExtent l="0" t="2540" r="3810" b="4445"/>
                <wp:wrapNone/>
                <wp:docPr id="2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617DF3" w:rsidRDefault="00617DF3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17D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«Ребенок плохо говорит, логопед здесь все решит»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28" type="#_x0000_t202" style="position:absolute;left:0;text-align:left;margin-left:577.7pt;margin-top:475.9pt;width:168.5pt;height:36.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dgq+gIAAKE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617DF3" w:rsidRDefault="00617DF3">
                      <w:pPr>
                        <w:pStyle w:val="a7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617DF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«Ребенок плохо говорит, логопед здесь все решит»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>
                <wp:simplePos x="0" y="0"/>
                <wp:positionH relativeFrom="page">
                  <wp:posOffset>7324090</wp:posOffset>
                </wp:positionH>
                <wp:positionV relativeFrom="page">
                  <wp:posOffset>6967220</wp:posOffset>
                </wp:positionV>
                <wp:extent cx="2139950" cy="233045"/>
                <wp:effectExtent l="0" t="4445" r="3810" b="635"/>
                <wp:wrapNone/>
                <wp:docPr id="25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A537EB" w:rsidP="00617DF3">
                            <w:pPr>
                              <w:pStyle w:val="21"/>
                              <w:jc w:val="both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29" type="#_x0000_t202" style="position:absolute;left:0;text-align:left;margin-left:576.7pt;margin-top:548.6pt;width:168.5pt;height:18.3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FF0996" w:rsidRDefault="00A537EB" w:rsidP="00617DF3">
                      <w:pPr>
                        <w:pStyle w:val="21"/>
                        <w:jc w:val="both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page">
                  <wp:posOffset>3846195</wp:posOffset>
                </wp:positionH>
                <wp:positionV relativeFrom="page">
                  <wp:posOffset>4468495</wp:posOffset>
                </wp:positionV>
                <wp:extent cx="2171700" cy="247650"/>
                <wp:effectExtent l="0" t="1270" r="1905" b="0"/>
                <wp:wrapNone/>
                <wp:docPr id="24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17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DF17AB" w:rsidRDefault="00DF17AB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aps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F17AB">
                              <w:rPr>
                                <w:rFonts w:ascii="Times New Roman" w:hAnsi="Times New Roman" w:cs="Times New Roman"/>
                                <w:caps/>
                                <w:sz w:val="24"/>
                                <w:szCs w:val="24"/>
                                <w:lang w:val="ru-RU"/>
                              </w:rPr>
                              <w:t>ГБОУ ЦО №1666 «Феникс»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30" type="#_x0000_t202" style="position:absolute;left:0;text-align:left;margin-left:302.85pt;margin-top:351.85pt;width:171pt;height:19.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DF17AB" w:rsidRDefault="00DF17AB">
                      <w:pPr>
                        <w:pStyle w:val="a6"/>
                        <w:rPr>
                          <w:rFonts w:ascii="Times New Roman" w:hAnsi="Times New Roman" w:cs="Times New Roman"/>
                          <w:caps/>
                          <w:sz w:val="24"/>
                          <w:szCs w:val="24"/>
                          <w:lang w:val="ru-RU"/>
                        </w:rPr>
                      </w:pPr>
                      <w:r w:rsidRPr="00DF17AB">
                        <w:rPr>
                          <w:rFonts w:ascii="Times New Roman" w:hAnsi="Times New Roman" w:cs="Times New Roman"/>
                          <w:caps/>
                          <w:sz w:val="24"/>
                          <w:szCs w:val="24"/>
                          <w:lang w:val="ru-RU"/>
                        </w:rPr>
                        <w:t>ГБОУ ЦО №1666 «Феникс»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page">
                  <wp:posOffset>7336790</wp:posOffset>
                </wp:positionH>
                <wp:positionV relativeFrom="page">
                  <wp:posOffset>782320</wp:posOffset>
                </wp:positionV>
                <wp:extent cx="2139950" cy="422910"/>
                <wp:effectExtent l="2540" t="1270" r="635" b="4445"/>
                <wp:wrapNone/>
                <wp:docPr id="23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17DF3" w:rsidRPr="00617DF3" w:rsidRDefault="00617DF3">
                            <w:pPr>
                              <w:pStyle w:val="a9"/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17DF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ГБОУ ЦО №1666 «Феникс»</w:t>
                            </w:r>
                          </w:p>
                          <w:p w:rsidR="00A537EB" w:rsidRPr="00617DF3" w:rsidRDefault="00617DF3">
                            <w:pPr>
                              <w:pStyle w:val="a9"/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17DF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Дошкольное отделение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31" type="#_x0000_t202" style="position:absolute;left:0;text-align:left;margin-left:577.7pt;margin-top:61.6pt;width:168.5pt;height:33.3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617DF3" w:rsidRPr="00617DF3" w:rsidRDefault="00617DF3">
                      <w:pPr>
                        <w:pStyle w:val="a9"/>
                        <w:jc w:val="lef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617DF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>ГБОУ ЦО №1666 «Феникс»</w:t>
                      </w:r>
                    </w:p>
                    <w:p w:rsidR="00A537EB" w:rsidRPr="00617DF3" w:rsidRDefault="00617DF3">
                      <w:pPr>
                        <w:pStyle w:val="a9"/>
                        <w:jc w:val="lef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617DF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 xml:space="preserve">Дошкольное отделение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page">
                  <wp:posOffset>3846195</wp:posOffset>
                </wp:positionH>
                <wp:positionV relativeFrom="page">
                  <wp:posOffset>4999990</wp:posOffset>
                </wp:positionV>
                <wp:extent cx="2169795" cy="1507490"/>
                <wp:effectExtent l="0" t="0" r="3810" b="0"/>
                <wp:wrapNone/>
                <wp:docPr id="22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69795" cy="150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3A1A56" w:rsidRDefault="0080503B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>
                                  <wp:extent cx="2094865" cy="1438275"/>
                                  <wp:effectExtent l="0" t="0" r="0" b="0"/>
                                  <wp:docPr id="72" name="Рисунок 5" descr="Простые и веселые пальчиковые игры для развития моторик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 descr="Простые и веселые пальчиковые игры для развития моторик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486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32" type="#_x0000_t202" style="position:absolute;left:0;text-align:left;margin-left:302.85pt;margin-top:393.7pt;width:170.85pt;height:118.7pt;z-index:251648000;visibility:visible;mso-wrap-style:non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3A1A56" w:rsidRDefault="0080503B">
                      <w:pPr>
                        <w:pStyle w:val="21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>
                            <wp:extent cx="2094865" cy="1438275"/>
                            <wp:effectExtent l="0" t="0" r="0" b="0"/>
                            <wp:docPr id="72" name="Рисунок 5" descr="Простые и веселые пальчиковые игры для развития моторик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" descr="Простые и веселые пальчиковые игры для развития моторик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4865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21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3N+8w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A537EB">
        <w:br w:type="page"/>
      </w:r>
      <w:bookmarkStart w:id="0" w:name="_GoBack"/>
      <w:bookmarkEnd w:id="0"/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1167130</wp:posOffset>
                </wp:positionV>
                <wp:extent cx="9010015" cy="82550"/>
                <wp:effectExtent l="0" t="0" r="1270" b="0"/>
                <wp:wrapNone/>
                <wp:docPr id="17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0015" cy="82550"/>
                          <a:chOff x="18434304" y="20116800"/>
                          <a:chExt cx="8485632" cy="82296"/>
                        </a:xfrm>
                      </wpg:grpSpPr>
                      <wps:wsp>
                        <wps:cNvPr id="18" name="Rectangle 361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Rectangle 362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262848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Rectangle 363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091392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26" style="position:absolute;margin-left:54.7pt;margin-top:91.9pt;width:709.45pt;height:6.5pt;z-index:251663360;mso-position-horizontal-relative:page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">
                <v:rect id="Rectangle 361" o:spid="_x0000_s1027" alt="Level bars" style="position:absolute;left:184343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stCsQA&#10;AADbAAAADwAAAGRycy9kb3ducmV2LnhtbESPQWvCQBCF70L/wzKF3nRjKSrRTWgLLcWejKV4HLLj&#10;JpidDdlV03/vHITeZnhv3vtmU46+UxcaYhvYwHyWgSKug23ZGfjZf0xXoGJCttgFJgN/FKEsHiYb&#10;zG248o4uVXJKQjjmaKBJqc+1jnVDHuMs9MSiHcPgMck6OG0HvEq47/Rzli20x5alocGe3huqT9XZ&#10;Gwjd9vNtOc4rt/09xBdcuHP97Yx5ehxf16ASjenffL/+soIvsPKLDK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rLQrEAAAA2wAAAA8AAAAAAAAAAAAAAAAAmAIAAGRycy9k&#10;b3ducmV2LnhtbFBLBQYAAAAABAAEAPUAAACJAwAAAAA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362" o:spid="_x0000_s1028" alt="Level bars" style="position:absolute;left:212628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t7cQA&#10;AADbAAAADwAAAGRycy9kb3ducmV2LnhtbERP22rCQBB9F/yHZYS+FN20iNXUVUSpSqEUb9DHMTsm&#10;wexszK4a/94VCr7N4VxnOK5NIS5UudyygrdOBII4sTrnVMF289Xug3AeWWNhmRTcyMF41GwMMdb2&#10;yiu6rH0qQgi7GBVk3pexlC7JyKDr2JI4cAdbGfQBVqnUFV5DuCnkexT1pMGcQ0OGJU0zSo7rs1GQ&#10;zH/K/eJ3uvjYnmbFaTf7+341XaVeWvXkE4Sn2j/F/+6lDvMH8PglHCB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07e3EAAAA2wAAAA8AAAAAAAAAAAAAAAAAmAIAAGRycy9k&#10;b3ducmV2LnhtbFBLBQYAAAAABAAEAPUAAACJAwAAAAA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363" o:spid="_x0000_s1029" alt="Level bars" style="position:absolute;left:240913;top:201168;width:28286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8J8QA&#10;AADbAAAADwAAAGRycy9kb3ducmV2LnhtbESPwWoCQQyG7wXfYYjgrc4qtsjWUVQUtKUUbek57sTZ&#10;xZ3MsjPq9u2bQ6HH8Of/8mW26HytbtTGKrCB0TADRVwEW7Ez8PW5fZyCignZYh2YDPxQhMW89zDD&#10;3IY7H+h2TE4JhGOOBsqUmlzrWJTkMQ5DQyzZObQek4yt07bFu8B9rcdZ9qw9ViwXSmxoXVJxOV69&#10;aEzeNt+F27671cdydN3T5fXptDFm0O+WL6ASdel/+a+9swbGYi+/CAD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APCfEAAAA2wAAAA8AAAAAAAAAAAAAAAAAmAIAAGRycy9k&#10;b3ducmV2LnhtbFBLBQYAAAAABAAEAPUAAACJAwAAAAA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7082790</wp:posOffset>
                </wp:positionH>
                <wp:positionV relativeFrom="page">
                  <wp:posOffset>1395095</wp:posOffset>
                </wp:positionV>
                <wp:extent cx="2621915" cy="6102985"/>
                <wp:effectExtent l="0" t="4445" r="77470" b="74295"/>
                <wp:wrapNone/>
                <wp:docPr id="16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1915" cy="6102985"/>
                        </a:xfrm>
                        <a:prstGeom prst="rect">
                          <a:avLst/>
                        </a:prstGeom>
                        <a:solidFill>
                          <a:srgbClr val="FFF5C9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FF990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65D1" w:rsidRPr="00C065D1" w:rsidRDefault="00C065D1" w:rsidP="00C065D1">
                            <w:pPr>
                              <w:spacing w:after="200" w:line="276" w:lineRule="auto"/>
                              <w:jc w:val="center"/>
                              <w:rPr>
                                <w:rFonts w:eastAsia="Calibri"/>
                                <w:color w:val="auto"/>
                                <w:kern w:val="0"/>
                                <w:lang w:val="ru-RU"/>
                              </w:rPr>
                            </w:pPr>
                            <w:r w:rsidRPr="00C065D1">
                              <w:rPr>
                                <w:rFonts w:eastAsia="Calibri"/>
                                <w:b/>
                                <w:color w:val="auto"/>
                                <w:kern w:val="0"/>
                                <w:lang w:val="ru-RU"/>
                              </w:rPr>
                              <w:t>ДЫХАТЕЛЬНАЯ ГИМНАСТИКА</w:t>
                            </w:r>
                            <w:r w:rsidRPr="00C065D1">
                              <w:rPr>
                                <w:rFonts w:eastAsia="Calibri"/>
                                <w:color w:val="auto"/>
                                <w:kern w:val="0"/>
                                <w:lang w:val="ru-RU"/>
                              </w:rPr>
                              <w:t xml:space="preserve"> </w:t>
                            </w:r>
                          </w:p>
                          <w:p w:rsidR="00C065D1" w:rsidRPr="00C065D1" w:rsidRDefault="00C065D1" w:rsidP="00C065D1">
                            <w:pPr>
                              <w:spacing w:after="200" w:line="276" w:lineRule="auto"/>
                              <w:rPr>
                                <w:rFonts w:eastAsia="Calibri"/>
                                <w:color w:val="auto"/>
                                <w:kern w:val="0"/>
                                <w:lang w:val="ru-RU"/>
                              </w:rPr>
                            </w:pPr>
                            <w:r w:rsidRPr="00C065D1">
                              <w:rPr>
                                <w:rFonts w:eastAsia="Calibri"/>
                                <w:b/>
                                <w:color w:val="auto"/>
                                <w:kern w:val="0"/>
                                <w:u w:val="single"/>
                                <w:lang w:val="ru-RU"/>
                              </w:rPr>
                              <w:t xml:space="preserve">  «Загнать мяч в ворота»</w:t>
                            </w:r>
                            <w:r w:rsidRPr="00C065D1">
                              <w:rPr>
                                <w:rFonts w:eastAsia="Calibri"/>
                                <w:color w:val="auto"/>
                                <w:kern w:val="0"/>
                                <w:lang w:val="ru-RU"/>
                              </w:rPr>
                              <w:t xml:space="preserve"> Вытянуть губы вперед трубочкой и длительно дуть на ватный шарик, лежащий на столе, пытаясь загнать его в «ворота» между двумя кубиками. Загнать шарик следует на одном выдохе, не допуская, чтобы воздушная струя была прерывистой. Следить, чтобы щеки не надувались.</w:t>
                            </w:r>
                            <w:r w:rsidRPr="00C065D1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80503B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540385" cy="723265"/>
                                  <wp:effectExtent l="0" t="0" r="0" b="635"/>
                                  <wp:docPr id="168" name="Рисунок 7" descr="Артикуляционное упражнение &quot;Футбол&quot; - Картинка 18858/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 descr="Артикуляционное упражнение &quot;Футбол&quot; - Картинка 18858/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385" cy="723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65D1" w:rsidRDefault="00C065D1" w:rsidP="00C065D1">
                            <w:pPr>
                              <w:spacing w:after="200" w:line="276" w:lineRule="auto"/>
                              <w:rPr>
                                <w:noProof/>
                                <w:lang w:val="ru-RU" w:eastAsia="ru-RU"/>
                              </w:rPr>
                            </w:pPr>
                            <w:r w:rsidRPr="00C065D1">
                              <w:rPr>
                                <w:rFonts w:eastAsia="Calibri"/>
                                <w:color w:val="auto"/>
                                <w:kern w:val="0"/>
                                <w:lang w:val="ru-RU"/>
                              </w:rPr>
                              <w:t xml:space="preserve"> </w:t>
                            </w:r>
                            <w:r w:rsidRPr="00C065D1">
                              <w:rPr>
                                <w:rFonts w:eastAsia="Calibri"/>
                                <w:b/>
                                <w:color w:val="auto"/>
                                <w:kern w:val="0"/>
                                <w:u w:val="single"/>
                                <w:lang w:val="ru-RU"/>
                              </w:rPr>
                              <w:t>«Сдуй снежинку»</w:t>
                            </w:r>
                            <w:r w:rsidRPr="00C065D1">
                              <w:rPr>
                                <w:rFonts w:eastAsia="Calibri"/>
                                <w:color w:val="auto"/>
                                <w:kern w:val="0"/>
                                <w:lang w:val="ru-RU"/>
                              </w:rPr>
                              <w:t xml:space="preserve"> Рот приоткрыт. Губы в улыбке. Широкий язык высунут. Кончик языка опущен. Боковые края языка прижаты к верхним зубам. На ладошку положить кусочек ватки сдуть. </w:t>
                            </w:r>
                          </w:p>
                          <w:p w:rsidR="00C065D1" w:rsidRPr="00C065D1" w:rsidRDefault="0080503B" w:rsidP="00C065D1">
                            <w:pPr>
                              <w:spacing w:after="200" w:line="276" w:lineRule="auto"/>
                              <w:rPr>
                                <w:rFonts w:eastAsia="Calibri"/>
                                <w:color w:val="auto"/>
                                <w:kern w:val="0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113790" cy="631825"/>
                                  <wp:effectExtent l="0" t="0" r="0" b="0"/>
                                  <wp:docPr id="175" name="Рисунок 8" descr="Обои Девочка сдувает снежинки с перчаток, обои для рабочего стола Девочка сдувает снежинки с перчато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Обои Девочка сдувает снежинки с перчаток, обои для рабочего стола Девочка сдувает снежинки с перчато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3790" cy="631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65D1" w:rsidRPr="00C065D1" w:rsidRDefault="00C065D1" w:rsidP="00C065D1">
                            <w:pPr>
                              <w:spacing w:after="200" w:line="276" w:lineRule="auto"/>
                              <w:rPr>
                                <w:rFonts w:ascii="Calibri" w:eastAsia="Calibri" w:hAnsi="Calibri"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C065D1">
                              <w:rPr>
                                <w:rFonts w:eastAsia="Calibri"/>
                                <w:b/>
                                <w:color w:val="auto"/>
                                <w:kern w:val="0"/>
                                <w:u w:val="single"/>
                                <w:lang w:val="ru-RU"/>
                              </w:rPr>
                              <w:t xml:space="preserve">   «Фокус»</w:t>
                            </w:r>
                            <w:r w:rsidRPr="00C065D1">
                              <w:rPr>
                                <w:rFonts w:eastAsia="Calibri"/>
                                <w:color w:val="auto"/>
                                <w:kern w:val="0"/>
                                <w:lang w:val="ru-RU"/>
                              </w:rPr>
                              <w:t xml:space="preserve"> Рот открыт. Губы в улыбке. Язык высунут. Боковые края и кончик языка подняты, средняя часть спинки языка прогибается книзу. Удерживая язык в    таком положении, сдувать ватку с кончика носа. Следить, чтобы нижняя челюсть была неподвижной, губы не натягивались на зубы, ватка летела строго вверх.</w:t>
                            </w:r>
                          </w:p>
                          <w:p w:rsidR="00A537EB" w:rsidRPr="003A1A56" w:rsidRDefault="0080503B">
                            <w:pPr>
                              <w:pStyle w:val="20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089025" cy="1089025"/>
                                  <wp:effectExtent l="0" t="0" r="0" b="0"/>
                                  <wp:docPr id="177" name="Рисунок 9" descr="http://img0.liveinternet.ru/images/attach/c/8/100/781/100781056_large_simor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9" descr="http://img0.liveinternet.ru/images/attach/c/8/100/781/100781056_large_simor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9025" cy="1089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33" style="position:absolute;left:0;text-align:left;margin-left:557.7pt;margin-top:109.85pt;width:206.45pt;height:480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" fillcolor="#fff5c9" stroked="f">
                <v:shadow on="t" color="#f90" opacity=".5" offset="6pt,6pt"/>
                <v:textbox>
                  <w:txbxContent>
                    <w:p w:rsidR="00C065D1" w:rsidRPr="00C065D1" w:rsidRDefault="00C065D1" w:rsidP="00C065D1">
                      <w:pPr>
                        <w:spacing w:after="200" w:line="276" w:lineRule="auto"/>
                        <w:jc w:val="center"/>
                        <w:rPr>
                          <w:rFonts w:eastAsia="Calibri"/>
                          <w:color w:val="auto"/>
                          <w:kern w:val="0"/>
                          <w:lang w:val="ru-RU"/>
                        </w:rPr>
                      </w:pPr>
                      <w:r w:rsidRPr="00C065D1">
                        <w:rPr>
                          <w:rFonts w:eastAsia="Calibri"/>
                          <w:b/>
                          <w:color w:val="auto"/>
                          <w:kern w:val="0"/>
                          <w:lang w:val="ru-RU"/>
                        </w:rPr>
                        <w:t>ДЫХАТЕЛЬНАЯ ГИМНАСТИКА</w:t>
                      </w:r>
                      <w:r w:rsidRPr="00C065D1">
                        <w:rPr>
                          <w:rFonts w:eastAsia="Calibri"/>
                          <w:color w:val="auto"/>
                          <w:kern w:val="0"/>
                          <w:lang w:val="ru-RU"/>
                        </w:rPr>
                        <w:t xml:space="preserve"> </w:t>
                      </w:r>
                    </w:p>
                    <w:p w:rsidR="00C065D1" w:rsidRPr="00C065D1" w:rsidRDefault="00C065D1" w:rsidP="00C065D1">
                      <w:pPr>
                        <w:spacing w:after="200" w:line="276" w:lineRule="auto"/>
                        <w:rPr>
                          <w:rFonts w:eastAsia="Calibri"/>
                          <w:color w:val="auto"/>
                          <w:kern w:val="0"/>
                          <w:lang w:val="ru-RU"/>
                        </w:rPr>
                      </w:pPr>
                      <w:r w:rsidRPr="00C065D1">
                        <w:rPr>
                          <w:rFonts w:eastAsia="Calibri"/>
                          <w:b/>
                          <w:color w:val="auto"/>
                          <w:kern w:val="0"/>
                          <w:u w:val="single"/>
                          <w:lang w:val="ru-RU"/>
                        </w:rPr>
                        <w:t xml:space="preserve">  «Загнать мяч в ворота»</w:t>
                      </w:r>
                      <w:r w:rsidRPr="00C065D1">
                        <w:rPr>
                          <w:rFonts w:eastAsia="Calibri"/>
                          <w:color w:val="auto"/>
                          <w:kern w:val="0"/>
                          <w:lang w:val="ru-RU"/>
                        </w:rPr>
                        <w:t xml:space="preserve"> Вытянуть губы вперед трубочкой и длительно дуть на ватный шарик, лежащий на столе, пытаясь загнать его в «ворота» между двумя кубиками. Загнать шарик следует на одном выдохе, не допуская, чтобы воздушная струя была прерывистой. Следить, чтобы щеки не надувались.</w:t>
                      </w:r>
                      <w:r w:rsidRPr="00C065D1"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="0080503B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540385" cy="723265"/>
                            <wp:effectExtent l="0" t="0" r="0" b="635"/>
                            <wp:docPr id="168" name="Рисунок 7" descr="Артикуляционное упражнение &quot;Футбол&quot; - Картинка 18858/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 descr="Артикуляционное упражнение &quot;Футбол&quot; - Картинка 18858/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385" cy="723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65D1" w:rsidRDefault="00C065D1" w:rsidP="00C065D1">
                      <w:pPr>
                        <w:spacing w:after="200" w:line="276" w:lineRule="auto"/>
                        <w:rPr>
                          <w:noProof/>
                          <w:lang w:val="ru-RU" w:eastAsia="ru-RU"/>
                        </w:rPr>
                      </w:pPr>
                      <w:r w:rsidRPr="00C065D1">
                        <w:rPr>
                          <w:rFonts w:eastAsia="Calibri"/>
                          <w:color w:val="auto"/>
                          <w:kern w:val="0"/>
                          <w:lang w:val="ru-RU"/>
                        </w:rPr>
                        <w:t xml:space="preserve"> </w:t>
                      </w:r>
                      <w:r w:rsidRPr="00C065D1">
                        <w:rPr>
                          <w:rFonts w:eastAsia="Calibri"/>
                          <w:b/>
                          <w:color w:val="auto"/>
                          <w:kern w:val="0"/>
                          <w:u w:val="single"/>
                          <w:lang w:val="ru-RU"/>
                        </w:rPr>
                        <w:t>«Сдуй снежинку»</w:t>
                      </w:r>
                      <w:r w:rsidRPr="00C065D1">
                        <w:rPr>
                          <w:rFonts w:eastAsia="Calibri"/>
                          <w:color w:val="auto"/>
                          <w:kern w:val="0"/>
                          <w:lang w:val="ru-RU"/>
                        </w:rPr>
                        <w:t xml:space="preserve"> Рот приоткрыт. Губы в улыбке. Широкий язык высунут. Кончик языка опущен. Боковые края языка прижаты к верхним зубам. На ладошку положить кусочек ватки сдуть. </w:t>
                      </w:r>
                    </w:p>
                    <w:p w:rsidR="00C065D1" w:rsidRPr="00C065D1" w:rsidRDefault="0080503B" w:rsidP="00C065D1">
                      <w:pPr>
                        <w:spacing w:after="200" w:line="276" w:lineRule="auto"/>
                        <w:rPr>
                          <w:rFonts w:eastAsia="Calibri"/>
                          <w:color w:val="auto"/>
                          <w:kern w:val="0"/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1113790" cy="631825"/>
                            <wp:effectExtent l="0" t="0" r="0" b="0"/>
                            <wp:docPr id="175" name="Рисунок 8" descr="Обои Девочка сдувает снежинки с перчаток, обои для рабочего стола Девочка сдувает снежинки с перчато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Обои Девочка сдувает снежинки с перчаток, обои для рабочего стола Девочка сдувает снежинки с перчато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3790" cy="631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65D1" w:rsidRPr="00C065D1" w:rsidRDefault="00C065D1" w:rsidP="00C065D1">
                      <w:pPr>
                        <w:spacing w:after="200" w:line="276" w:lineRule="auto"/>
                        <w:rPr>
                          <w:rFonts w:ascii="Calibri" w:eastAsia="Calibri" w:hAnsi="Calibri"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</w:pPr>
                      <w:r w:rsidRPr="00C065D1">
                        <w:rPr>
                          <w:rFonts w:eastAsia="Calibri"/>
                          <w:b/>
                          <w:color w:val="auto"/>
                          <w:kern w:val="0"/>
                          <w:u w:val="single"/>
                          <w:lang w:val="ru-RU"/>
                        </w:rPr>
                        <w:t xml:space="preserve">   «Фокус»</w:t>
                      </w:r>
                      <w:r w:rsidRPr="00C065D1">
                        <w:rPr>
                          <w:rFonts w:eastAsia="Calibri"/>
                          <w:color w:val="auto"/>
                          <w:kern w:val="0"/>
                          <w:lang w:val="ru-RU"/>
                        </w:rPr>
                        <w:t xml:space="preserve"> Рот открыт. Губы в улыбке. Язык высунут. Боковые края и кончик языка подняты, средняя часть спинки языка прогибается книзу. Удерживая язык в    таком положении, сдувать ватку с кончика носа. Следить, чтобы нижняя челюсть была неподвижной, губы не натягивались на зубы, ватка летела строго вверх.</w:t>
                      </w:r>
                    </w:p>
                    <w:p w:rsidR="00A537EB" w:rsidRPr="003A1A56" w:rsidRDefault="0080503B">
                      <w:pPr>
                        <w:pStyle w:val="20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1089025" cy="1089025"/>
                            <wp:effectExtent l="0" t="0" r="0" b="0"/>
                            <wp:docPr id="177" name="Рисунок 9" descr="http://img0.liveinternet.ru/images/attach/c/8/100/781/100781056_large_simor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9" descr="http://img0.liveinternet.ru/images/attach/c/8/100/781/100781056_large_simor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9025" cy="1089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page">
                  <wp:posOffset>4397375</wp:posOffset>
                </wp:positionH>
                <wp:positionV relativeFrom="page">
                  <wp:posOffset>3724275</wp:posOffset>
                </wp:positionV>
                <wp:extent cx="1885950" cy="2200275"/>
                <wp:effectExtent l="6350" t="9525" r="6985" b="11430"/>
                <wp:wrapNone/>
                <wp:docPr id="15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85950" cy="2200275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202F32" w:rsidRDefault="0080503B">
                            <w:pPr>
                              <w:pStyle w:val="a8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>
                                  <wp:extent cx="1787525" cy="2103120"/>
                                  <wp:effectExtent l="0" t="0" r="3175" b="0"/>
                                  <wp:docPr id="164" name="Рисунок 6" descr="ТРАВКА-МУРАВКА - форум родителей и специалистов * Просмотр темы - Приспособления и оборудования для развития моторики и реч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" descr="ТРАВКА-МУРАВКА - форум родителей и специалистов * Просмотр темы - Приспособления и оборудования для развития моторики и реч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7525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034" type="#_x0000_t202" style="position:absolute;left:0;text-align:left;margin-left:346.25pt;margin-top:293.25pt;width:148.5pt;height:173.25pt;z-index:251662336;visibility:visible;mso-wrap-style:non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" filled="f" strokecolor="red" strokeweight="1pt" insetpen="t">
                <v:shadow color="#ccc"/>
                <o:lock v:ext="edit" shapetype="t"/>
                <v:textbox style="mso-fit-shape-to-text:t" inset="2.85pt,2.85pt,2.85pt,2.85pt">
                  <w:txbxContent>
                    <w:p w:rsidR="00A537EB" w:rsidRPr="00202F32" w:rsidRDefault="0080503B">
                      <w:pPr>
                        <w:pStyle w:val="a8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>
                            <wp:extent cx="1787525" cy="2103120"/>
                            <wp:effectExtent l="0" t="0" r="3175" b="0"/>
                            <wp:docPr id="164" name="Рисунок 6" descr="ТРАВКА-МУРАВКА - форум родителей и специалистов * Просмотр темы - Приспособления и оборудования для развития моторики и реч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6" descr="ТРАВКА-МУРАВКА - форум родителей и специалистов * Просмотр темы - Приспособления и оборудования для развития моторики и реч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7525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page">
                  <wp:posOffset>808355</wp:posOffset>
                </wp:positionH>
                <wp:positionV relativeFrom="page">
                  <wp:posOffset>3166110</wp:posOffset>
                </wp:positionV>
                <wp:extent cx="2315845" cy="4098925"/>
                <wp:effectExtent l="0" t="3810" r="0" b="2540"/>
                <wp:wrapNone/>
                <wp:docPr id="14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15845" cy="409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E2983" w:rsidRPr="000E2983" w:rsidRDefault="000E2983" w:rsidP="000E2983">
                            <w:pPr>
                              <w:spacing w:after="0" w:line="276" w:lineRule="auto"/>
                              <w:ind w:firstLine="567"/>
                              <w:rPr>
                                <w:color w:val="auto"/>
                                <w:kern w:val="0"/>
                                <w:lang w:val="ru-RU" w:eastAsia="ru-RU"/>
                              </w:rPr>
                            </w:pPr>
                            <w:r w:rsidRPr="000E2983">
                              <w:rPr>
                                <w:color w:val="auto"/>
                                <w:kern w:val="0"/>
                                <w:lang w:val="ru-RU" w:eastAsia="ru-RU"/>
                              </w:rPr>
                              <w:t>Речевое дыхание – это возможность человека выполнять короткий глубокий вход и рационально распределять воздух при выдохе с одновременным произнесением различных звукосочетаний. Только правильное речевое дыхание позволяет человеку затрачивать меньше мышечной энергии, но вместе с этим добиваться</w:t>
                            </w:r>
                            <w:r w:rsidRPr="000E2983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r w:rsidRPr="000E2983">
                              <w:rPr>
                                <w:color w:val="auto"/>
                                <w:kern w:val="0"/>
                                <w:lang w:val="ru-RU" w:eastAsia="ru-RU"/>
                              </w:rPr>
                              <w:t>максимального звука и плавности.</w:t>
                            </w:r>
                          </w:p>
                          <w:p w:rsidR="000E2983" w:rsidRPr="000E2983" w:rsidRDefault="000E2983" w:rsidP="000E2983">
                            <w:pPr>
                              <w:spacing w:after="0" w:line="276" w:lineRule="auto"/>
                              <w:ind w:firstLine="567"/>
                              <w:rPr>
                                <w:color w:val="auto"/>
                                <w:kern w:val="0"/>
                                <w:lang w:val="ru-RU" w:eastAsia="ru-RU"/>
                              </w:rPr>
                            </w:pPr>
                            <w:r w:rsidRPr="000E2983">
                              <w:rPr>
                                <w:color w:val="auto"/>
                                <w:kern w:val="0"/>
                                <w:lang w:val="ru-RU" w:eastAsia="ru-RU"/>
                              </w:rPr>
                              <w:t>Речевое дыхание происходить произвольно (человек сам себя контролирует), неречевое же выполняется автоматически. При говорении человек</w:t>
                            </w:r>
                            <w:r w:rsidRPr="000E2983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r w:rsidRPr="000E2983">
                              <w:rPr>
                                <w:color w:val="auto"/>
                                <w:kern w:val="0"/>
                                <w:lang w:val="ru-RU" w:eastAsia="ru-RU"/>
                              </w:rPr>
                              <w:t>контролирует вдох и выдох, изменяя его и обеспечивая плавность, длительность и легкость произнесения.</w:t>
                            </w:r>
                          </w:p>
                          <w:p w:rsidR="00A537EB" w:rsidRPr="003A1A56" w:rsidRDefault="00A537EB" w:rsidP="00202F32">
                            <w:pPr>
                              <w:pStyle w:val="a5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35" type="#_x0000_t202" style="position:absolute;left:0;text-align:left;margin-left:63.65pt;margin-top:249.3pt;width:182.35pt;height:322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0E2983" w:rsidRPr="000E2983" w:rsidRDefault="000E2983" w:rsidP="000E2983">
                      <w:pPr>
                        <w:spacing w:after="0" w:line="276" w:lineRule="auto"/>
                        <w:ind w:firstLine="567"/>
                        <w:rPr>
                          <w:color w:val="auto"/>
                          <w:kern w:val="0"/>
                          <w:lang w:val="ru-RU" w:eastAsia="ru-RU"/>
                        </w:rPr>
                      </w:pPr>
                      <w:r w:rsidRPr="000E2983">
                        <w:rPr>
                          <w:color w:val="auto"/>
                          <w:kern w:val="0"/>
                          <w:lang w:val="ru-RU" w:eastAsia="ru-RU"/>
                        </w:rPr>
                        <w:t>Речевое дыхание – это возможность человека выполнять короткий глубокий вход и рационально распределять воздух при выдохе с одновременным произнесением различных звукосочетаний. Только правильное речевое дыхание позволяет человеку затрачивать меньше мышечной энергии, но вместе с этим добиваться</w:t>
                      </w:r>
                      <w:r w:rsidRPr="000E2983">
                        <w:rPr>
                          <w:color w:val="auto"/>
                          <w:kern w:val="0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r w:rsidRPr="000E2983">
                        <w:rPr>
                          <w:color w:val="auto"/>
                          <w:kern w:val="0"/>
                          <w:lang w:val="ru-RU" w:eastAsia="ru-RU"/>
                        </w:rPr>
                        <w:t>максимального звука и плавности.</w:t>
                      </w:r>
                    </w:p>
                    <w:p w:rsidR="000E2983" w:rsidRPr="000E2983" w:rsidRDefault="000E2983" w:rsidP="000E2983">
                      <w:pPr>
                        <w:spacing w:after="0" w:line="276" w:lineRule="auto"/>
                        <w:ind w:firstLine="567"/>
                        <w:rPr>
                          <w:color w:val="auto"/>
                          <w:kern w:val="0"/>
                          <w:lang w:val="ru-RU" w:eastAsia="ru-RU"/>
                        </w:rPr>
                      </w:pPr>
                      <w:r w:rsidRPr="000E2983">
                        <w:rPr>
                          <w:color w:val="auto"/>
                          <w:kern w:val="0"/>
                          <w:lang w:val="ru-RU" w:eastAsia="ru-RU"/>
                        </w:rPr>
                        <w:t>Речевое дыхание происходить произвольно (человек сам себя контролирует), неречевое же выполняется автоматически. При говорении человек</w:t>
                      </w:r>
                      <w:r w:rsidRPr="000E2983">
                        <w:rPr>
                          <w:color w:val="auto"/>
                          <w:kern w:val="0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r w:rsidRPr="000E2983">
                        <w:rPr>
                          <w:color w:val="auto"/>
                          <w:kern w:val="0"/>
                          <w:lang w:val="ru-RU" w:eastAsia="ru-RU"/>
                        </w:rPr>
                        <w:t>контролирует вдох и выдох, изменяя его и обеспечивая плавность, длительность и легкость произнесения.</w:t>
                      </w:r>
                    </w:p>
                    <w:p w:rsidR="00A537EB" w:rsidRPr="003A1A56" w:rsidRDefault="00A537EB" w:rsidP="00202F32">
                      <w:pPr>
                        <w:pStyle w:val="a5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page">
                  <wp:posOffset>1064260</wp:posOffset>
                </wp:positionH>
                <wp:positionV relativeFrom="page">
                  <wp:posOffset>1515110</wp:posOffset>
                </wp:positionV>
                <wp:extent cx="1593850" cy="1561465"/>
                <wp:effectExtent l="6985" t="10160" r="11430" b="9525"/>
                <wp:wrapNone/>
                <wp:docPr id="13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93850" cy="1561465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80503B">
                            <w:pPr>
                              <w:pStyle w:val="a8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>
                                  <wp:extent cx="1496060" cy="1463040"/>
                                  <wp:effectExtent l="0" t="0" r="8890" b="3810"/>
                                  <wp:docPr id="141" name="Рисунок 5" descr="Картотека упражнений дыхательной гимнастики &quot; ДЕТса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 descr="Картотека упражнений дыхательной гимнастики &quot; ДЕТса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6060" cy="1463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1036" type="#_x0000_t202" style="position:absolute;left:0;text-align:left;margin-left:83.8pt;margin-top:119.3pt;width:125.5pt;height:122.95pt;z-index:251664384;visibility:visible;mso-wrap-style:non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" filled="f" strokecolor="red" strokeweight="1pt" insetpen="t">
                <v:shadow color="#ccc"/>
                <o:lock v:ext="edit" shapetype="t"/>
                <v:textbox style="mso-fit-shape-to-text:t" inset="2.85pt,2.85pt,2.85pt,2.85pt">
                  <w:txbxContent>
                    <w:p w:rsidR="00A537EB" w:rsidRPr="00FF0996" w:rsidRDefault="0080503B">
                      <w:pPr>
                        <w:pStyle w:val="a8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>
                            <wp:extent cx="1496060" cy="1463040"/>
                            <wp:effectExtent l="0" t="0" r="8890" b="3810"/>
                            <wp:docPr id="141" name="Рисунок 5" descr="Картотека упражнений дыхательной гимнастики &quot; ДЕТса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" descr="Картотека упражнений дыхательной гимнастики &quot; ДЕТса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6060" cy="1463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page">
                  <wp:posOffset>6728460</wp:posOffset>
                </wp:positionH>
                <wp:positionV relativeFrom="page">
                  <wp:posOffset>1515110</wp:posOffset>
                </wp:positionV>
                <wp:extent cx="2435860" cy="3274060"/>
                <wp:effectExtent l="3810" t="635" r="0" b="1905"/>
                <wp:wrapNone/>
                <wp:docPr id="12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5860" cy="327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2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37" type="#_x0000_t202" style="position:absolute;left:0;text-align:left;margin-left:529.8pt;margin-top:119.3pt;width:191.8pt;height:257.8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page">
                  <wp:posOffset>3938270</wp:posOffset>
                </wp:positionH>
                <wp:positionV relativeFrom="page">
                  <wp:posOffset>1510030</wp:posOffset>
                </wp:positionV>
                <wp:extent cx="2435225" cy="3200400"/>
                <wp:effectExtent l="4445" t="0" r="0" b="4445"/>
                <wp:wrapNone/>
                <wp:docPr id="11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5225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2">
                        <w:txbxContent>
                          <w:p w:rsidR="000E2983" w:rsidRPr="000E2983" w:rsidRDefault="000E2983" w:rsidP="000E2983">
                            <w:pPr>
                              <w:spacing w:after="0" w:line="276" w:lineRule="auto"/>
                              <w:ind w:firstLine="567"/>
                              <w:jc w:val="center"/>
                              <w:outlineLvl w:val="2"/>
                              <w:rPr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0E2983">
                              <w:rPr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Какие трудности возникают у ребенка в процессе говорения?</w:t>
                            </w:r>
                          </w:p>
                          <w:p w:rsidR="000E2983" w:rsidRPr="000E2983" w:rsidRDefault="000E2983" w:rsidP="000E2983">
                            <w:pPr>
                              <w:spacing w:after="0" w:line="276" w:lineRule="auto"/>
                              <w:outlineLvl w:val="2"/>
                              <w:rPr>
                                <w:b/>
                                <w:bCs/>
                                <w:color w:val="auto"/>
                                <w:kern w:val="0"/>
                                <w:lang w:val="ru-RU" w:eastAsia="ru-RU"/>
                              </w:rPr>
                            </w:pPr>
                          </w:p>
                          <w:p w:rsidR="000E2983" w:rsidRPr="000E2983" w:rsidRDefault="000E2983" w:rsidP="000E2983">
                            <w:pPr>
                              <w:spacing w:after="0" w:line="276" w:lineRule="auto"/>
                              <w:ind w:firstLine="567"/>
                              <w:rPr>
                                <w:color w:val="auto"/>
                                <w:kern w:val="0"/>
                                <w:lang w:val="ru-RU" w:eastAsia="ru-RU"/>
                              </w:rPr>
                            </w:pPr>
                            <w:r w:rsidRPr="000E2983">
                              <w:rPr>
                                <w:color w:val="auto"/>
                                <w:kern w:val="0"/>
                                <w:lang w:val="ru-RU" w:eastAsia="ru-RU"/>
                              </w:rPr>
                              <w:t>Как показывает  опыт, маленькие дети в процессе говорения зачастую начинают говорить на входе или на остаточном выходе. Встречаются случаи, когда дети набирают воздух перед произнесением каждого слова. Несомненно, это отрицательно влияет на овладение правильным произношением и построением плавного и слитного речевого высказывания.</w:t>
                            </w:r>
                          </w:p>
                          <w:p w:rsidR="00A537EB" w:rsidRPr="003A1A56" w:rsidRDefault="00A537EB">
                            <w:pPr>
                              <w:pStyle w:val="a5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38" type="#_x0000_t202" style="position:absolute;left:0;text-align:left;margin-left:310.1pt;margin-top:118.9pt;width:191.75pt;height:252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" filled="f" stroked="f" strokeweight="0" insetpen="t">
                <o:lock v:ext="edit" shapetype="t"/>
                <v:textbox style="mso-next-textbox:#Text Box 358;mso-fit-shape-to-text:t" inset="2.85pt,2.85pt,2.85pt,2.85pt">
                  <w:txbxContent>
                    <w:p w:rsidR="000E2983" w:rsidRPr="000E2983" w:rsidRDefault="000E2983" w:rsidP="000E2983">
                      <w:pPr>
                        <w:spacing w:after="0" w:line="276" w:lineRule="auto"/>
                        <w:ind w:firstLine="567"/>
                        <w:jc w:val="center"/>
                        <w:outlineLvl w:val="2"/>
                        <w:rPr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  <w:r w:rsidRPr="000E2983">
                        <w:rPr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>Какие трудности возникают у ребенка в процессе говорения?</w:t>
                      </w:r>
                    </w:p>
                    <w:p w:rsidR="000E2983" w:rsidRPr="000E2983" w:rsidRDefault="000E2983" w:rsidP="000E2983">
                      <w:pPr>
                        <w:spacing w:after="0" w:line="276" w:lineRule="auto"/>
                        <w:outlineLvl w:val="2"/>
                        <w:rPr>
                          <w:b/>
                          <w:bCs/>
                          <w:color w:val="auto"/>
                          <w:kern w:val="0"/>
                          <w:lang w:val="ru-RU" w:eastAsia="ru-RU"/>
                        </w:rPr>
                      </w:pPr>
                    </w:p>
                    <w:p w:rsidR="000E2983" w:rsidRPr="000E2983" w:rsidRDefault="000E2983" w:rsidP="000E2983">
                      <w:pPr>
                        <w:spacing w:after="0" w:line="276" w:lineRule="auto"/>
                        <w:ind w:firstLine="567"/>
                        <w:rPr>
                          <w:color w:val="auto"/>
                          <w:kern w:val="0"/>
                          <w:lang w:val="ru-RU" w:eastAsia="ru-RU"/>
                        </w:rPr>
                      </w:pPr>
                      <w:r w:rsidRPr="000E2983">
                        <w:rPr>
                          <w:color w:val="auto"/>
                          <w:kern w:val="0"/>
                          <w:lang w:val="ru-RU" w:eastAsia="ru-RU"/>
                        </w:rPr>
                        <w:t>Как показывает  опыт, маленькие дети в процессе говорения зачастую начинают говорить на входе или на остаточном выходе. Встречаются случаи, когда дети набирают воздух перед произнесением каждого слова. Несомненно, это отрицательно влияет на овладение правильным произношением и построением плавного и слитного речевого высказывания.</w:t>
                      </w:r>
                    </w:p>
                    <w:p w:rsidR="00A537EB" w:rsidRPr="003A1A56" w:rsidRDefault="00A537EB">
                      <w:pPr>
                        <w:pStyle w:val="a5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897255</wp:posOffset>
                </wp:positionV>
                <wp:extent cx="7599045" cy="664210"/>
                <wp:effectExtent l="0" t="1905" r="2540" b="0"/>
                <wp:wrapNone/>
                <wp:docPr id="10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9904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E2983" w:rsidRPr="000E2983" w:rsidRDefault="000E2983" w:rsidP="000E2983">
                            <w:pPr>
                              <w:spacing w:after="0" w:line="276" w:lineRule="auto"/>
                              <w:outlineLvl w:val="2"/>
                              <w:rPr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0E2983">
                              <w:rPr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>Что такое речевое дыхание?</w:t>
                            </w:r>
                          </w:p>
                          <w:p w:rsidR="00A537EB" w:rsidRPr="00FF0996" w:rsidRDefault="00A537EB">
                            <w:pPr>
                              <w:pStyle w:val="4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39" type="#_x0000_t202" style="position:absolute;left:0;text-align:left;margin-left:54.7pt;margin-top:70.65pt;width:598.35pt;height:52.3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4bD+gIAAKI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0E2983" w:rsidRPr="000E2983" w:rsidRDefault="000E2983" w:rsidP="000E2983">
                      <w:pPr>
                        <w:spacing w:after="0" w:line="276" w:lineRule="auto"/>
                        <w:outlineLvl w:val="2"/>
                        <w:rPr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lang w:val="ru-RU" w:eastAsia="ru-RU"/>
                        </w:rPr>
                      </w:pPr>
                      <w:r w:rsidRPr="000E2983">
                        <w:rPr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lang w:val="ru-RU" w:eastAsia="ru-RU"/>
                        </w:rPr>
                        <w:t>Что такое речевое дыхание?</w:t>
                      </w:r>
                    </w:p>
                    <w:p w:rsidR="00A537EB" w:rsidRPr="00FF0996" w:rsidRDefault="00A537EB">
                      <w:pPr>
                        <w:pStyle w:val="4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537EB" w:rsidSect="00A537EB">
      <w:pgSz w:w="16839" w:h="11907" w:orient="landscape"/>
      <w:pgMar w:top="864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5"/>
  <w:displayBackgroundShap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DF3"/>
    <w:rsid w:val="000C177B"/>
    <w:rsid w:val="000E2983"/>
    <w:rsid w:val="00202F32"/>
    <w:rsid w:val="003A1A56"/>
    <w:rsid w:val="00617DF3"/>
    <w:rsid w:val="00651280"/>
    <w:rsid w:val="0080503B"/>
    <w:rsid w:val="00A537EB"/>
    <w:rsid w:val="00B54715"/>
    <w:rsid w:val="00C065D1"/>
    <w:rsid w:val="00DF17AB"/>
    <w:rsid w:val="00EF118C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semiHidden/>
    <w:rPr>
      <w:color w:val="0000FF"/>
      <w:u w:val="single"/>
    </w:rPr>
  </w:style>
  <w:style w:type="character" w:customStyle="1" w:styleId="a4">
    <w:name w:val="Основной текст Знак"/>
    <w:basedOn w:val="a0"/>
    <w:link w:val="a5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semiHidden/>
    <w:rPr>
      <w:color w:val="0000FF"/>
      <w:u w:val="single"/>
    </w:rPr>
  </w:style>
  <w:style w:type="character" w:customStyle="1" w:styleId="a4">
    <w:name w:val="Основной текст Знак"/>
    <w:basedOn w:val="a0"/>
    <w:link w:val="a5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86;&#1083;&#1080;&#1085;&#1072;\Desktop\Doc2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Doc22</Template>
  <TotalTime>29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cp:lastPrinted>2003-08-26T09:15:00Z</cp:lastPrinted>
  <dcterms:created xsi:type="dcterms:W3CDTF">2015-01-31T18:49:00Z</dcterms:created>
  <dcterms:modified xsi:type="dcterms:W3CDTF">2015-01-31T19:21:00Z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