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F6E" w:rsidRDefault="00386F6E" w:rsidP="006E3D66">
      <w:pPr>
        <w:jc w:val="center"/>
        <w:rPr>
          <w:rFonts w:ascii="Franklin Gothic Medium" w:hAnsi="Franklin Gothic Medium"/>
          <w:i/>
          <w:sz w:val="28"/>
          <w:szCs w:val="28"/>
        </w:rPr>
      </w:pPr>
      <w:r>
        <w:rPr>
          <w:rFonts w:ascii="Franklin Gothic Medium" w:hAnsi="Franklin Gothic Medium"/>
          <w:i/>
          <w:sz w:val="28"/>
          <w:szCs w:val="28"/>
        </w:rPr>
        <w:t>Сценарий Новогоднего праздника</w:t>
      </w:r>
    </w:p>
    <w:p w:rsidR="00386F6E" w:rsidRDefault="00386F6E" w:rsidP="006E3D66">
      <w:pPr>
        <w:jc w:val="center"/>
        <w:rPr>
          <w:rFonts w:ascii="Franklin Gothic Medium" w:hAnsi="Franklin Gothic Medium"/>
          <w:i/>
          <w:sz w:val="28"/>
          <w:szCs w:val="28"/>
        </w:rPr>
      </w:pPr>
      <w:r>
        <w:rPr>
          <w:rFonts w:ascii="Franklin Gothic Medium" w:hAnsi="Franklin Gothic Medium"/>
          <w:i/>
          <w:sz w:val="28"/>
          <w:szCs w:val="28"/>
        </w:rPr>
        <w:t xml:space="preserve"> «</w:t>
      </w:r>
      <w:r w:rsidRPr="006E3D66">
        <w:rPr>
          <w:rFonts w:ascii="Franklin Gothic Medium" w:hAnsi="Franklin Gothic Medium"/>
          <w:i/>
          <w:sz w:val="28"/>
          <w:szCs w:val="28"/>
        </w:rPr>
        <w:t>Проделки Бабы Яги</w:t>
      </w:r>
      <w:r>
        <w:rPr>
          <w:rFonts w:ascii="Franklin Gothic Medium" w:hAnsi="Franklin Gothic Medium"/>
          <w:i/>
          <w:sz w:val="28"/>
          <w:szCs w:val="28"/>
        </w:rPr>
        <w:t>»</w:t>
      </w:r>
    </w:p>
    <w:p w:rsidR="00386F6E" w:rsidRDefault="00386F6E" w:rsidP="006E3D66">
      <w:pPr>
        <w:jc w:val="center"/>
        <w:rPr>
          <w:rFonts w:ascii="Franklin Gothic Medium" w:hAnsi="Franklin Gothic Medium"/>
          <w:i/>
          <w:sz w:val="28"/>
          <w:szCs w:val="28"/>
        </w:rPr>
      </w:pPr>
      <w:r>
        <w:rPr>
          <w:rFonts w:ascii="Franklin Gothic Medium" w:hAnsi="Franklin Gothic Medium"/>
          <w:i/>
          <w:sz w:val="28"/>
          <w:szCs w:val="28"/>
        </w:rPr>
        <w:t xml:space="preserve"> для детей старшей группы.</w:t>
      </w:r>
    </w:p>
    <w:p w:rsidR="00386F6E" w:rsidRPr="00637E3C" w:rsidRDefault="00386F6E" w:rsidP="006E3D66">
      <w:pPr>
        <w:rPr>
          <w:rFonts w:ascii="Georgia" w:hAnsi="Georgia"/>
          <w:b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Действующие лица:</w:t>
      </w:r>
    </w:p>
    <w:p w:rsidR="00386F6E" w:rsidRPr="00637E3C" w:rsidRDefault="00386F6E" w:rsidP="006E3D66">
      <w:pPr>
        <w:spacing w:after="120" w:line="240" w:lineRule="auto"/>
        <w:rPr>
          <w:rFonts w:ascii="Georgia" w:hAnsi="Georgia"/>
          <w:b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Взрослые: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Ведущая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Дед Мороз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Медведица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Баба Яга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Зима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Голос Ёлки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Мешок с подарками</w:t>
      </w:r>
    </w:p>
    <w:p w:rsidR="00386F6E" w:rsidRPr="00637E3C" w:rsidRDefault="00386F6E" w:rsidP="006E3D66">
      <w:pPr>
        <w:spacing w:after="120" w:line="240" w:lineRule="auto"/>
        <w:rPr>
          <w:rFonts w:ascii="Georgia" w:hAnsi="Georgia"/>
          <w:b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Дети: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Снегурочка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Снеговики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Петрушки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Льдинки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Северное сияние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</w:p>
    <w:p w:rsidR="00386F6E" w:rsidRDefault="00386F6E" w:rsidP="003319E7">
      <w:pPr>
        <w:spacing w:after="120" w:line="240" w:lineRule="auto"/>
        <w:jc w:val="center"/>
        <w:rPr>
          <w:rFonts w:ascii="Georgia" w:hAnsi="Georgia"/>
          <w:sz w:val="24"/>
          <w:szCs w:val="24"/>
        </w:rPr>
      </w:pPr>
      <w:r w:rsidRPr="00795563">
        <w:rPr>
          <w:rFonts w:ascii="Georgia" w:hAnsi="Georgia"/>
          <w:i/>
          <w:sz w:val="24"/>
          <w:szCs w:val="24"/>
        </w:rPr>
        <w:t>Под музыку дети заходят в зал</w:t>
      </w:r>
      <w:r>
        <w:rPr>
          <w:rFonts w:ascii="Georgia" w:hAnsi="Georgia"/>
          <w:sz w:val="24"/>
          <w:szCs w:val="24"/>
        </w:rPr>
        <w:t>.</w:t>
      </w:r>
    </w:p>
    <w:p w:rsidR="00386F6E" w:rsidRDefault="00386F6E" w:rsidP="003319E7">
      <w:pPr>
        <w:spacing w:after="120"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Дорогие наши гости, мы спешим поздравить всех.</w:t>
      </w:r>
    </w:p>
    <w:p w:rsidR="00386F6E" w:rsidRDefault="00386F6E" w:rsidP="003319E7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Пусть придут в году грядущем к вам удача и успех!</w:t>
      </w:r>
    </w:p>
    <w:p w:rsidR="00386F6E" w:rsidRDefault="00386F6E" w:rsidP="003319E7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Пусть для вас, людей хороших не боящихся забот,</w:t>
      </w:r>
    </w:p>
    <w:p w:rsidR="00386F6E" w:rsidRDefault="00386F6E" w:rsidP="003319E7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Будет он не просто Новый, а счастливый Новый год!</w:t>
      </w:r>
    </w:p>
    <w:p w:rsidR="00386F6E" w:rsidRPr="00637E3C" w:rsidRDefault="00386F6E" w:rsidP="003319E7">
      <w:pPr>
        <w:spacing w:after="120" w:line="240" w:lineRule="auto"/>
        <w:rPr>
          <w:rFonts w:ascii="Georgia" w:hAnsi="Georgia"/>
          <w:b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 xml:space="preserve">Дети: </w:t>
      </w:r>
    </w:p>
    <w:p w:rsidR="00386F6E" w:rsidRDefault="00386F6E" w:rsidP="003319E7">
      <w:pPr>
        <w:pStyle w:val="ListParagraph"/>
        <w:numPr>
          <w:ilvl w:val="0"/>
          <w:numId w:val="1"/>
        </w:num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Как хорошо, что в этом зале</w:t>
      </w:r>
    </w:p>
    <w:p w:rsidR="00386F6E" w:rsidRDefault="00386F6E" w:rsidP="003319E7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Мы снова встретились с тобой!</w:t>
      </w:r>
    </w:p>
    <w:p w:rsidR="00386F6E" w:rsidRDefault="00386F6E" w:rsidP="003319E7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Мы этот праздник долго ждали,</w:t>
      </w:r>
    </w:p>
    <w:p w:rsidR="00386F6E" w:rsidRDefault="00386F6E" w:rsidP="003319E7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И он пришел в мороз зимой!</w:t>
      </w:r>
    </w:p>
    <w:p w:rsidR="00386F6E" w:rsidRDefault="00386F6E" w:rsidP="003319E7">
      <w:pPr>
        <w:pStyle w:val="ListParagraph"/>
        <w:numPr>
          <w:ilvl w:val="0"/>
          <w:numId w:val="1"/>
        </w:num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Новый год стучится в двери</w:t>
      </w:r>
    </w:p>
    <w:p w:rsidR="00386F6E" w:rsidRDefault="00386F6E" w:rsidP="003319E7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 песней, сказкою, добром.</w:t>
      </w:r>
    </w:p>
    <w:p w:rsidR="00386F6E" w:rsidRDefault="00386F6E" w:rsidP="003319E7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Каждый нынче в чудо верит,</w:t>
      </w:r>
    </w:p>
    <w:p w:rsidR="00386F6E" w:rsidRDefault="00386F6E" w:rsidP="003319E7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Ждет подарков каждый дом.</w:t>
      </w:r>
    </w:p>
    <w:p w:rsidR="00386F6E" w:rsidRDefault="00386F6E" w:rsidP="003319E7">
      <w:pPr>
        <w:pStyle w:val="ListParagraph"/>
        <w:numPr>
          <w:ilvl w:val="0"/>
          <w:numId w:val="1"/>
        </w:num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Пусть звучат стихи и песни,</w:t>
      </w:r>
    </w:p>
    <w:p w:rsidR="00386F6E" w:rsidRDefault="00386F6E" w:rsidP="003319E7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Пусть звенит ребячий смех.</w:t>
      </w:r>
    </w:p>
    <w:p w:rsidR="00386F6E" w:rsidRDefault="00386F6E" w:rsidP="003319E7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Да и взрослым вместе с нами</w:t>
      </w:r>
    </w:p>
    <w:p w:rsidR="00386F6E" w:rsidRDefault="00386F6E" w:rsidP="003319E7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Позабавиться не грех!</w:t>
      </w:r>
    </w:p>
    <w:p w:rsidR="00386F6E" w:rsidRDefault="00386F6E" w:rsidP="004D7680">
      <w:pPr>
        <w:pStyle w:val="ListParagraph"/>
        <w:numPr>
          <w:ilvl w:val="0"/>
          <w:numId w:val="1"/>
        </w:num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День сегодняшний чудесный</w:t>
      </w:r>
    </w:p>
    <w:p w:rsidR="00386F6E" w:rsidRDefault="00386F6E" w:rsidP="004D7680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Не растает без следа,</w:t>
      </w:r>
    </w:p>
    <w:p w:rsidR="00386F6E" w:rsidRDefault="00386F6E" w:rsidP="004D7680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Мы веселый праздник этот</w:t>
      </w:r>
    </w:p>
    <w:p w:rsidR="00386F6E" w:rsidRDefault="00386F6E" w:rsidP="004D7680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Не забудем никогда!</w:t>
      </w:r>
    </w:p>
    <w:p w:rsidR="00386F6E" w:rsidRDefault="00386F6E" w:rsidP="004D7680">
      <w:pPr>
        <w:pStyle w:val="ListParagraph"/>
        <w:numPr>
          <w:ilvl w:val="0"/>
          <w:numId w:val="1"/>
        </w:num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 круг скорее становитесь,</w:t>
      </w:r>
    </w:p>
    <w:p w:rsidR="00386F6E" w:rsidRDefault="00386F6E" w:rsidP="004D7680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Крепче за руки беритесь!</w:t>
      </w:r>
    </w:p>
    <w:p w:rsidR="00386F6E" w:rsidRDefault="00386F6E" w:rsidP="004D7680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Тот, кто хочет, чтоб веселым</w:t>
      </w:r>
    </w:p>
    <w:p w:rsidR="00386F6E" w:rsidRDefault="00386F6E" w:rsidP="004D7680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Получился Новый год –</w:t>
      </w:r>
    </w:p>
    <w:p w:rsidR="00386F6E" w:rsidRDefault="00386F6E" w:rsidP="004D7680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Пусть сегодня вместе с нами</w:t>
      </w:r>
    </w:p>
    <w:p w:rsidR="00386F6E" w:rsidRDefault="00386F6E" w:rsidP="004D7680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Песню звонкую споет!</w:t>
      </w:r>
    </w:p>
    <w:p w:rsidR="00386F6E" w:rsidRDefault="00386F6E" w:rsidP="004D7680">
      <w:pPr>
        <w:pStyle w:val="ListParagraph"/>
        <w:spacing w:after="120" w:line="240" w:lineRule="auto"/>
        <w:rPr>
          <w:rFonts w:ascii="Georgia" w:hAnsi="Georgia"/>
          <w:sz w:val="24"/>
          <w:szCs w:val="24"/>
        </w:rPr>
      </w:pPr>
    </w:p>
    <w:p w:rsidR="00386F6E" w:rsidRDefault="00386F6E" w:rsidP="000D1DD9">
      <w:pPr>
        <w:pStyle w:val="ListParagraph"/>
        <w:spacing w:after="120" w:line="240" w:lineRule="auto"/>
        <w:jc w:val="center"/>
        <w:rPr>
          <w:rFonts w:ascii="Georgia" w:hAnsi="Georgia"/>
          <w:b/>
          <w:i/>
          <w:sz w:val="24"/>
          <w:szCs w:val="24"/>
        </w:rPr>
      </w:pPr>
      <w:r w:rsidRPr="000D1DD9">
        <w:rPr>
          <w:rFonts w:ascii="Georgia" w:hAnsi="Georgia"/>
          <w:b/>
          <w:i/>
          <w:sz w:val="24"/>
          <w:szCs w:val="24"/>
        </w:rPr>
        <w:t>Исполняется хоровод «Чудеса под</w:t>
      </w:r>
      <w:r>
        <w:rPr>
          <w:rFonts w:ascii="Georgia" w:hAnsi="Georgia"/>
          <w:i/>
          <w:sz w:val="24"/>
          <w:szCs w:val="24"/>
        </w:rPr>
        <w:t xml:space="preserve"> </w:t>
      </w:r>
      <w:r w:rsidRPr="000D1DD9">
        <w:rPr>
          <w:rFonts w:ascii="Georgia" w:hAnsi="Georgia"/>
          <w:b/>
          <w:i/>
          <w:sz w:val="24"/>
          <w:szCs w:val="24"/>
        </w:rPr>
        <w:t>елкой»</w:t>
      </w:r>
    </w:p>
    <w:p w:rsidR="00386F6E" w:rsidRDefault="00386F6E" w:rsidP="000D1DD9">
      <w:pPr>
        <w:pStyle w:val="ListParagraph"/>
        <w:spacing w:after="120"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Дети садятся на места.</w:t>
      </w:r>
    </w:p>
    <w:p w:rsidR="00386F6E" w:rsidRDefault="00386F6E" w:rsidP="000D1DD9">
      <w:pPr>
        <w:spacing w:after="120"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Белоснежная Зима,</w:t>
      </w:r>
    </w:p>
    <w:p w:rsidR="00386F6E" w:rsidRDefault="00386F6E" w:rsidP="000D1DD9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Всех лесов она хозяйка,</w:t>
      </w:r>
    </w:p>
    <w:p w:rsidR="00386F6E" w:rsidRDefault="00386F6E" w:rsidP="000D1DD9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Ведь сейчас ее пора.</w:t>
      </w:r>
    </w:p>
    <w:p w:rsidR="00386F6E" w:rsidRDefault="00386F6E" w:rsidP="000D1DD9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Ребята, давайте все дружно позовем Зиму: «Наша зимушка-Зима, приходи скорей сюда».</w:t>
      </w:r>
    </w:p>
    <w:p w:rsidR="00386F6E" w:rsidRDefault="00386F6E" w:rsidP="000D1DD9">
      <w:pPr>
        <w:spacing w:after="120"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Дети:</w:t>
      </w:r>
      <w:r>
        <w:rPr>
          <w:rFonts w:ascii="Georgia" w:hAnsi="Georgia"/>
          <w:sz w:val="24"/>
          <w:szCs w:val="24"/>
        </w:rPr>
        <w:t xml:space="preserve"> Наша Зимушка-Зима, приходи скорей сюда!</w:t>
      </w:r>
    </w:p>
    <w:p w:rsidR="00386F6E" w:rsidRDefault="00386F6E" w:rsidP="00EB01B3">
      <w:pPr>
        <w:spacing w:after="120"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Под музыку заходит Зима</w:t>
      </w:r>
    </w:p>
    <w:p w:rsidR="00386F6E" w:rsidRPr="0090326F" w:rsidRDefault="00386F6E" w:rsidP="0090326F">
      <w:pPr>
        <w:spacing w:after="120"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Зима:</w:t>
      </w:r>
      <w:r w:rsidRPr="0090326F">
        <w:rPr>
          <w:rFonts w:ascii="Georgia" w:hAnsi="Georgia"/>
          <w:sz w:val="24"/>
          <w:szCs w:val="24"/>
        </w:rPr>
        <w:t xml:space="preserve"> Я – волшебница лесная</w:t>
      </w:r>
    </w:p>
    <w:p w:rsidR="00386F6E" w:rsidRPr="006D248B" w:rsidRDefault="00386F6E" w:rsidP="006D248B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Снегом  ели укрываю,</w:t>
      </w:r>
    </w:p>
    <w:p w:rsidR="00386F6E" w:rsidRPr="00EB01B3" w:rsidRDefault="00386F6E" w:rsidP="00EB01B3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Заметаю я поля,</w:t>
      </w:r>
    </w:p>
    <w:p w:rsidR="00386F6E" w:rsidRDefault="00386F6E" w:rsidP="000D1DD9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Закрываю реки я.</w:t>
      </w:r>
    </w:p>
    <w:p w:rsidR="00386F6E" w:rsidRDefault="00386F6E" w:rsidP="000D1DD9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Я дружу с Морозом с вьюгой</w:t>
      </w:r>
    </w:p>
    <w:p w:rsidR="00386F6E" w:rsidRPr="000D1DD9" w:rsidRDefault="00386F6E" w:rsidP="000D1DD9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И метель моя подруга.       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Вы меня здесь ожидали,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Сюда в гости приглашали?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Здравствуй, Зимушка-Зима! Конечно мы тебя очень ждали, ведь зима самое любимое время года у детей.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Зима:</w:t>
      </w:r>
      <w:r>
        <w:rPr>
          <w:rFonts w:ascii="Georgia" w:hAnsi="Georgia"/>
          <w:sz w:val="24"/>
          <w:szCs w:val="24"/>
        </w:rPr>
        <w:t xml:space="preserve"> Ребята, а скажите, что вы любите делать зимой?</w:t>
      </w:r>
    </w:p>
    <w:p w:rsidR="00386F6E" w:rsidRDefault="00386F6E" w:rsidP="00637E3C">
      <w:pPr>
        <w:spacing w:after="120" w:line="240" w:lineRule="auto"/>
        <w:jc w:val="center"/>
        <w:rPr>
          <w:rFonts w:ascii="Georgia" w:hAnsi="Georgia"/>
          <w:i/>
          <w:sz w:val="24"/>
          <w:szCs w:val="24"/>
        </w:rPr>
      </w:pPr>
      <w:r w:rsidRPr="004110B0">
        <w:rPr>
          <w:rFonts w:ascii="Georgia" w:hAnsi="Georgia"/>
          <w:i/>
          <w:sz w:val="24"/>
          <w:szCs w:val="24"/>
        </w:rPr>
        <w:t>Ответы детей</w:t>
      </w:r>
    </w:p>
    <w:p w:rsidR="00386F6E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Зима:</w:t>
      </w:r>
      <w:r>
        <w:rPr>
          <w:rFonts w:ascii="Georgia" w:hAnsi="Georgia"/>
          <w:sz w:val="24"/>
          <w:szCs w:val="24"/>
        </w:rPr>
        <w:t xml:space="preserve"> </w:t>
      </w:r>
      <w:r w:rsidRPr="004110B0">
        <w:rPr>
          <w:rFonts w:ascii="Georgia" w:hAnsi="Georgia"/>
          <w:sz w:val="24"/>
          <w:szCs w:val="24"/>
        </w:rPr>
        <w:t>Что ж не будем мы скучать</w:t>
      </w:r>
      <w:r>
        <w:rPr>
          <w:rFonts w:ascii="Georgia" w:hAnsi="Georgia"/>
          <w:sz w:val="24"/>
          <w:szCs w:val="24"/>
        </w:rPr>
        <w:t>,</w:t>
      </w:r>
    </w:p>
    <w:p w:rsidR="00386F6E" w:rsidRPr="004110B0" w:rsidRDefault="00386F6E" w:rsidP="006E3D6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Будем праздник начинать.    </w:t>
      </w:r>
      <w:r w:rsidRPr="004110B0">
        <w:rPr>
          <w:rFonts w:ascii="Georgia" w:hAnsi="Georgia"/>
          <w:sz w:val="24"/>
          <w:szCs w:val="24"/>
        </w:rPr>
        <w:t xml:space="preserve"> </w:t>
      </w:r>
    </w:p>
    <w:p w:rsidR="00386F6E" w:rsidRDefault="00386F6E" w:rsidP="006E3D66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А с хорошей зимней песней,</w:t>
      </w:r>
    </w:p>
    <w:p w:rsidR="00386F6E" w:rsidRDefault="00386F6E" w:rsidP="006E3D66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Праздник будет интересней!</w:t>
      </w:r>
    </w:p>
    <w:p w:rsidR="00386F6E" w:rsidRDefault="00386F6E" w:rsidP="004110B0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Исполняется хоровод «Зима пришла веселая»</w:t>
      </w:r>
    </w:p>
    <w:p w:rsidR="00386F6E" w:rsidRDefault="00386F6E" w:rsidP="004110B0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Дети садятся на места</w:t>
      </w:r>
    </w:p>
    <w:p w:rsidR="00386F6E" w:rsidRDefault="00386F6E" w:rsidP="003D749E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Зима:</w:t>
      </w:r>
      <w:r>
        <w:rPr>
          <w:rFonts w:ascii="Georgia" w:hAnsi="Georgia"/>
          <w:sz w:val="24"/>
          <w:szCs w:val="24"/>
        </w:rPr>
        <w:t xml:space="preserve"> Ребята, у нас праздник, а елка почему-то грустит. Что случилось, как вы думаете?</w:t>
      </w:r>
    </w:p>
    <w:p w:rsidR="00386F6E" w:rsidRDefault="00386F6E" w:rsidP="003D749E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Дети говорят, что надо зажечь огоньки.</w:t>
      </w:r>
    </w:p>
    <w:p w:rsidR="00386F6E" w:rsidRDefault="00386F6E" w:rsidP="003D749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 w:rsidRPr="003D749E">
        <w:rPr>
          <w:rFonts w:ascii="Georgia" w:hAnsi="Georgia"/>
          <w:sz w:val="24"/>
          <w:szCs w:val="24"/>
        </w:rPr>
        <w:t>Давайте скажем елочке.</w:t>
      </w:r>
    </w:p>
    <w:p w:rsidR="00386F6E" w:rsidRDefault="00386F6E" w:rsidP="003D749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Елочка – красавица, не грусти!</w:t>
      </w:r>
    </w:p>
    <w:p w:rsidR="00386F6E" w:rsidRDefault="00386F6E" w:rsidP="003D749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Веточки зеленые подними!</w:t>
      </w:r>
    </w:p>
    <w:p w:rsidR="00386F6E" w:rsidRDefault="00386F6E" w:rsidP="003D749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Огонечки яркие зажигай,</w:t>
      </w:r>
    </w:p>
    <w:p w:rsidR="00386F6E" w:rsidRDefault="00386F6E" w:rsidP="003D749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Песенку веселую подпевай!</w:t>
      </w:r>
    </w:p>
    <w:p w:rsidR="00386F6E" w:rsidRDefault="00386F6E" w:rsidP="003D749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Раз, два, три,</w:t>
      </w:r>
    </w:p>
    <w:p w:rsidR="00386F6E" w:rsidRDefault="00386F6E" w:rsidP="003D749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Елочка, гори!</w:t>
      </w:r>
    </w:p>
    <w:p w:rsidR="00386F6E" w:rsidRDefault="00386F6E" w:rsidP="0058460F">
      <w:pPr>
        <w:pStyle w:val="ListParagraph"/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Танец «Огоньки»</w:t>
      </w:r>
    </w:p>
    <w:p w:rsidR="00386F6E" w:rsidRDefault="00386F6E" w:rsidP="0058460F">
      <w:pPr>
        <w:pStyle w:val="ListParagraph"/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</w:p>
    <w:p w:rsidR="00386F6E" w:rsidRDefault="00386F6E" w:rsidP="00795563">
      <w:pPr>
        <w:pStyle w:val="ListParagraph"/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В конце танца зажигается елка, дети садятся на места, выключается свет и елка начинает говорить.</w:t>
      </w:r>
    </w:p>
    <w:p w:rsidR="00386F6E" w:rsidRDefault="00386F6E" w:rsidP="0058460F">
      <w:pPr>
        <w:pStyle w:val="ListParagraph"/>
        <w:spacing w:line="240" w:lineRule="auto"/>
        <w:jc w:val="center"/>
        <w:rPr>
          <w:rFonts w:ascii="Georgia" w:hAnsi="Georgia"/>
          <w:i/>
          <w:sz w:val="24"/>
          <w:szCs w:val="24"/>
        </w:rPr>
      </w:pPr>
    </w:p>
    <w:p w:rsidR="00386F6E" w:rsidRDefault="00386F6E" w:rsidP="0058460F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Елка</w:t>
      </w:r>
      <w:r>
        <w:rPr>
          <w:rFonts w:ascii="Georgia" w:hAnsi="Georgia"/>
          <w:sz w:val="24"/>
          <w:szCs w:val="24"/>
        </w:rPr>
        <w:t xml:space="preserve"> </w:t>
      </w:r>
      <w:r w:rsidRPr="00637E3C">
        <w:rPr>
          <w:rFonts w:ascii="Georgia" w:hAnsi="Georgia"/>
          <w:i/>
          <w:sz w:val="24"/>
          <w:szCs w:val="24"/>
        </w:rPr>
        <w:t>(голос за кулисами</w:t>
      </w:r>
      <w:r>
        <w:rPr>
          <w:rFonts w:ascii="Georgia" w:hAnsi="Georgia"/>
          <w:sz w:val="24"/>
          <w:szCs w:val="24"/>
        </w:rPr>
        <w:t>):</w:t>
      </w:r>
    </w:p>
    <w:p w:rsidR="00386F6E" w:rsidRDefault="00386F6E" w:rsidP="0058460F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Я зажечься очень рада</w:t>
      </w:r>
    </w:p>
    <w:p w:rsidR="00386F6E" w:rsidRDefault="00386F6E" w:rsidP="0058460F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На радость милой детворе,</w:t>
      </w:r>
    </w:p>
    <w:p w:rsidR="00386F6E" w:rsidRDefault="00386F6E" w:rsidP="0058460F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Чтоб засияли все игрушки,</w:t>
      </w:r>
    </w:p>
    <w:p w:rsidR="00386F6E" w:rsidRDefault="00386F6E" w:rsidP="0058460F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И ветки были в серебре;</w:t>
      </w:r>
    </w:p>
    <w:p w:rsidR="00386F6E" w:rsidRDefault="00386F6E" w:rsidP="0058460F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Чтоб счастье, радость и веселье</w:t>
      </w:r>
    </w:p>
    <w:p w:rsidR="00386F6E" w:rsidRDefault="00386F6E" w:rsidP="0058460F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Принес ребятам Новый год;</w:t>
      </w:r>
    </w:p>
    <w:p w:rsidR="00386F6E" w:rsidRDefault="00386F6E" w:rsidP="0058460F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Чтоб вместе с Дедушкой Морозом</w:t>
      </w:r>
    </w:p>
    <w:p w:rsidR="00386F6E" w:rsidRDefault="00386F6E" w:rsidP="0058460F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Все дети встали в хоровод.</w:t>
      </w:r>
    </w:p>
    <w:p w:rsidR="00386F6E" w:rsidRDefault="00386F6E" w:rsidP="00C16B5F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</w:t>
      </w:r>
      <w:r>
        <w:rPr>
          <w:rFonts w:ascii="Georgia" w:hAnsi="Georgia"/>
          <w:sz w:val="24"/>
          <w:szCs w:val="24"/>
        </w:rPr>
        <w:t>: Мы очень ждем, чтобы на наш праздник пришли Снегурочка и Дед Мороз.</w:t>
      </w:r>
    </w:p>
    <w:p w:rsidR="00386F6E" w:rsidRDefault="00386F6E" w:rsidP="00C16B5F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Елка:</w:t>
      </w:r>
      <w:r>
        <w:rPr>
          <w:rFonts w:ascii="Georgia" w:hAnsi="Georgia"/>
          <w:sz w:val="24"/>
          <w:szCs w:val="24"/>
        </w:rPr>
        <w:t xml:space="preserve"> Долго вам придется ждать Снегурочку.</w:t>
      </w:r>
    </w:p>
    <w:p w:rsidR="00386F6E" w:rsidRDefault="00386F6E" w:rsidP="00C16B5F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Почему, что случилось?</w:t>
      </w:r>
    </w:p>
    <w:p w:rsidR="00386F6E" w:rsidRPr="00351F71" w:rsidRDefault="00386F6E" w:rsidP="00351F71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Елка:</w:t>
      </w:r>
      <w:r w:rsidRPr="00351F71">
        <w:rPr>
          <w:rFonts w:ascii="Georgia" w:hAnsi="Georgia"/>
          <w:sz w:val="24"/>
          <w:szCs w:val="24"/>
        </w:rPr>
        <w:t xml:space="preserve">  Злая Баба Яга заколдовала Снегурочку и спрятала ее на северном полюсе.</w:t>
      </w:r>
    </w:p>
    <w:p w:rsidR="00386F6E" w:rsidRDefault="00386F6E" w:rsidP="00C16B5F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Спасти Снегурочку сможет тот, кто не боится трудностей, кто смелый и</w:t>
      </w:r>
    </w:p>
    <w:p w:rsidR="00386F6E" w:rsidRDefault="00386F6E" w:rsidP="00C16B5F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бесстрашный.</w:t>
      </w:r>
    </w:p>
    <w:p w:rsidR="00386F6E" w:rsidRDefault="00386F6E" w:rsidP="00C16B5F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Зима:</w:t>
      </w:r>
      <w:r>
        <w:rPr>
          <w:rFonts w:ascii="Georgia" w:hAnsi="Georgia"/>
          <w:sz w:val="24"/>
          <w:szCs w:val="24"/>
        </w:rPr>
        <w:t xml:space="preserve"> Мне кажется, что я знаю,  кто нам может помочь. Это наши ребята.</w:t>
      </w:r>
    </w:p>
    <w:p w:rsidR="00386F6E" w:rsidRPr="00C16B5F" w:rsidRDefault="00386F6E" w:rsidP="00C16B5F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Я уверена, что они не побоятся ни каких трудностей, чтобы спасти              </w:t>
      </w:r>
    </w:p>
    <w:p w:rsidR="00386F6E" w:rsidRDefault="00386F6E" w:rsidP="0058460F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Снегурочку.</w:t>
      </w:r>
    </w:p>
    <w:p w:rsidR="00386F6E" w:rsidRDefault="00386F6E" w:rsidP="00351F71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Елка:</w:t>
      </w:r>
      <w:r>
        <w:rPr>
          <w:rFonts w:ascii="Georgia" w:hAnsi="Georgia"/>
          <w:sz w:val="24"/>
          <w:szCs w:val="24"/>
        </w:rPr>
        <w:t xml:space="preserve"> Это правда, ребята? Вы готовы отправиться в дальний путь, чтобы спасти   </w:t>
      </w:r>
    </w:p>
    <w:p w:rsidR="00386F6E" w:rsidRDefault="00386F6E" w:rsidP="00351F71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Снегурочку?</w:t>
      </w:r>
    </w:p>
    <w:p w:rsidR="00386F6E" w:rsidRDefault="00386F6E" w:rsidP="00351F71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Дети:</w:t>
      </w:r>
      <w:r>
        <w:rPr>
          <w:rFonts w:ascii="Georgia" w:hAnsi="Georgia"/>
          <w:sz w:val="24"/>
          <w:szCs w:val="24"/>
        </w:rPr>
        <w:t xml:space="preserve"> Да.</w:t>
      </w:r>
    </w:p>
    <w:p w:rsidR="00386F6E" w:rsidRDefault="00386F6E" w:rsidP="00351F71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Елка:</w:t>
      </w:r>
      <w:r>
        <w:rPr>
          <w:rFonts w:ascii="Georgia" w:hAnsi="Georgia"/>
          <w:sz w:val="24"/>
          <w:szCs w:val="24"/>
        </w:rPr>
        <w:t xml:space="preserve"> Ну, ребята, тогда вам надо поторопиться, потому что до Нового года </w:t>
      </w:r>
    </w:p>
    <w:p w:rsidR="00386F6E" w:rsidRDefault="00386F6E" w:rsidP="00351F71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осталось совсем немного времени. А без Снегурочки и деда Мороза не</w:t>
      </w:r>
    </w:p>
    <w:p w:rsidR="00386F6E" w:rsidRDefault="00386F6E" w:rsidP="00351F71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наступит Новый год. Торопитесь.</w:t>
      </w:r>
    </w:p>
    <w:p w:rsidR="00386F6E" w:rsidRDefault="00386F6E" w:rsidP="007D1E56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Зима:</w:t>
      </w:r>
      <w:r>
        <w:rPr>
          <w:rFonts w:ascii="Georgia" w:hAnsi="Georgia"/>
          <w:sz w:val="24"/>
          <w:szCs w:val="24"/>
        </w:rPr>
        <w:t xml:space="preserve"> Счастливого пути, ребята.</w:t>
      </w:r>
    </w:p>
    <w:p w:rsidR="00386F6E" w:rsidRDefault="00386F6E" w:rsidP="007D1E56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Зима уходит.   Звучит музыка. Из берлоги выходит Медведица.</w:t>
      </w:r>
    </w:p>
    <w:p w:rsidR="00386F6E" w:rsidRDefault="00386F6E" w:rsidP="007D1E56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Медведица:</w:t>
      </w:r>
      <w:r>
        <w:rPr>
          <w:rFonts w:ascii="Georgia" w:hAnsi="Georgia"/>
          <w:sz w:val="24"/>
          <w:szCs w:val="24"/>
        </w:rPr>
        <w:t xml:space="preserve"> Я одна в такой глуши.</w:t>
      </w:r>
    </w:p>
    <w:p w:rsidR="00386F6E" w:rsidRDefault="00386F6E" w:rsidP="007D1E56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Тихо-тихо, ни души…</w:t>
      </w:r>
    </w:p>
    <w:p w:rsidR="00386F6E" w:rsidRDefault="00386F6E" w:rsidP="007D1E56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Вот и вечер настает.</w:t>
      </w:r>
    </w:p>
    <w:p w:rsidR="00386F6E" w:rsidRDefault="00386F6E" w:rsidP="007D1E56">
      <w:pPr>
        <w:pStyle w:val="ListParagraph"/>
        <w:spacing w:line="240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</w:t>
      </w:r>
      <w:r>
        <w:rPr>
          <w:rFonts w:ascii="Georgia" w:hAnsi="Georgia"/>
          <w:i/>
          <w:sz w:val="24"/>
          <w:szCs w:val="24"/>
        </w:rPr>
        <w:t>(прислушивается)</w:t>
      </w:r>
    </w:p>
    <w:p w:rsidR="00386F6E" w:rsidRDefault="00386F6E" w:rsidP="007D1E56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           </w:t>
      </w:r>
      <w:r>
        <w:rPr>
          <w:rFonts w:ascii="Georgia" w:hAnsi="Georgia"/>
          <w:sz w:val="24"/>
          <w:szCs w:val="24"/>
        </w:rPr>
        <w:t>Кто-то, кажется, идет!</w:t>
      </w:r>
    </w:p>
    <w:p w:rsidR="00386F6E" w:rsidRPr="00F66E9C" w:rsidRDefault="00386F6E" w:rsidP="00F66E9C">
      <w:pPr>
        <w:pStyle w:val="ListParagraph"/>
        <w:spacing w:line="240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Включается свет.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Ребята, мы с вами попали на северный полюс. Здравствуй, медведица.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Медведица:</w:t>
      </w:r>
      <w:r>
        <w:rPr>
          <w:rFonts w:ascii="Georgia" w:hAnsi="Georgia"/>
          <w:sz w:val="24"/>
          <w:szCs w:val="24"/>
        </w:rPr>
        <w:t xml:space="preserve"> Здравствуйте, ребята. Как же вы попали сюда?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У нас беда приключилась. Злая Баба Яга заколдовала Снегурочку и 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спрятала где-то здесь, на северном полюсе. Ты не видела здесь 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Снегурочку?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Медведица:</w:t>
      </w:r>
      <w:r>
        <w:rPr>
          <w:rFonts w:ascii="Georgia" w:hAnsi="Georgia"/>
          <w:sz w:val="24"/>
          <w:szCs w:val="24"/>
        </w:rPr>
        <w:t xml:space="preserve"> Нет, я не видела Снегурочку, потому что всю ночь любовалась на     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северное сияние.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А оно очень красивое?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Медведица:</w:t>
      </w:r>
      <w:r>
        <w:rPr>
          <w:rFonts w:ascii="Georgia" w:hAnsi="Georgia"/>
          <w:sz w:val="24"/>
          <w:szCs w:val="24"/>
        </w:rPr>
        <w:t xml:space="preserve"> Конечно. А вы что, никогда не видели северного сияния?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Нет.</w:t>
      </w:r>
    </w:p>
    <w:p w:rsidR="00386F6E" w:rsidRDefault="00386F6E" w:rsidP="006C0D1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Медведица:</w:t>
      </w:r>
      <w:r>
        <w:rPr>
          <w:rFonts w:ascii="Georgia" w:hAnsi="Georgia"/>
          <w:sz w:val="24"/>
          <w:szCs w:val="24"/>
        </w:rPr>
        <w:t xml:space="preserve"> Так вот же оно, смотрите!</w:t>
      </w:r>
    </w:p>
    <w:p w:rsidR="00386F6E" w:rsidRDefault="00386F6E" w:rsidP="00F66E9C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Танец «Северное сияние»</w:t>
      </w:r>
    </w:p>
    <w:p w:rsidR="00386F6E" w:rsidRPr="00795563" w:rsidRDefault="00386F6E" w:rsidP="00F66E9C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Дети садятся на места.</w:t>
      </w:r>
    </w:p>
    <w:p w:rsidR="00386F6E" w:rsidRDefault="00386F6E" w:rsidP="003D749E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 xml:space="preserve"> Ведущая:</w:t>
      </w:r>
      <w:r>
        <w:rPr>
          <w:rFonts w:ascii="Georgia" w:hAnsi="Georgia"/>
          <w:sz w:val="24"/>
          <w:szCs w:val="24"/>
        </w:rPr>
        <w:t xml:space="preserve"> Как красиво! Но дорогая Медведица, кто же нам сможет помочь найти</w:t>
      </w:r>
    </w:p>
    <w:p w:rsidR="00386F6E" w:rsidRDefault="00386F6E" w:rsidP="003D749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Снегурочку?</w:t>
      </w:r>
    </w:p>
    <w:p w:rsidR="00386F6E" w:rsidRDefault="00386F6E" w:rsidP="003D749E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Медведица:</w:t>
      </w:r>
      <w:r>
        <w:rPr>
          <w:rFonts w:ascii="Georgia" w:hAnsi="Georgia"/>
          <w:sz w:val="24"/>
          <w:szCs w:val="24"/>
        </w:rPr>
        <w:t xml:space="preserve"> Может мои друзья Снеговики смогут вам помочь? </w:t>
      </w:r>
    </w:p>
    <w:p w:rsidR="00386F6E" w:rsidRPr="00E24AC8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</w:t>
      </w:r>
      <w:r w:rsidRPr="00E24AC8">
        <w:rPr>
          <w:rFonts w:ascii="Georgia" w:hAnsi="Georgia"/>
          <w:sz w:val="24"/>
          <w:szCs w:val="24"/>
        </w:rPr>
        <w:t>Снеговики, я вас зову: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</w:t>
      </w:r>
      <w:r w:rsidRPr="00E24AC8">
        <w:rPr>
          <w:rFonts w:ascii="Georgia" w:hAnsi="Georgia"/>
          <w:sz w:val="24"/>
          <w:szCs w:val="24"/>
        </w:rPr>
        <w:t>Вы скорее к нам спешите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И ребятам помогите!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</w:p>
    <w:p w:rsidR="00386F6E" w:rsidRDefault="00386F6E" w:rsidP="00E24AC8">
      <w:pPr>
        <w:pStyle w:val="ListParagraph"/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Танец «Снеговиков»</w:t>
      </w:r>
    </w:p>
    <w:p w:rsidR="00386F6E" w:rsidRPr="00E475FA" w:rsidRDefault="00386F6E" w:rsidP="00E475FA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Во время танца снеговиков за елку прячется Баба Яга. Медведица уходит.</w:t>
      </w:r>
    </w:p>
    <w:p w:rsidR="00386F6E" w:rsidRDefault="00386F6E" w:rsidP="00E24AC8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1-й снеговик:</w:t>
      </w:r>
      <w:r w:rsidRPr="00E24AC8">
        <w:rPr>
          <w:rFonts w:ascii="Georgia" w:hAnsi="Georgia"/>
          <w:sz w:val="24"/>
          <w:szCs w:val="24"/>
        </w:rPr>
        <w:t xml:space="preserve">   А вот и мы, Снеговики,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</w:t>
      </w:r>
      <w:r w:rsidRPr="00E24AC8">
        <w:rPr>
          <w:rFonts w:ascii="Georgia" w:hAnsi="Georgia"/>
          <w:sz w:val="24"/>
          <w:szCs w:val="24"/>
        </w:rPr>
        <w:t>Веселые братишки!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Дружите с нами вместе все: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Девчонки и мальчишки!</w:t>
      </w:r>
    </w:p>
    <w:p w:rsidR="00386F6E" w:rsidRPr="00637E3C" w:rsidRDefault="00386F6E" w:rsidP="00E475FA">
      <w:pPr>
        <w:spacing w:line="240" w:lineRule="auto"/>
        <w:rPr>
          <w:rFonts w:ascii="Georgia" w:hAnsi="Georgia"/>
          <w:b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2-й снеговик: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Мы были снегом и пургой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И снежными комками: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Но лучше зимнею порой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Гулять снеговиками.</w:t>
      </w:r>
    </w:p>
    <w:p w:rsidR="00386F6E" w:rsidRPr="00637E3C" w:rsidRDefault="00386F6E" w:rsidP="00E475FA">
      <w:pPr>
        <w:spacing w:line="240" w:lineRule="auto"/>
        <w:rPr>
          <w:rFonts w:ascii="Georgia" w:hAnsi="Georgia"/>
          <w:b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3-й снеговик: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Мы круглы и легки,</w:t>
      </w:r>
    </w:p>
    <w:p w:rsidR="00386F6E" w:rsidRDefault="00386F6E" w:rsidP="00E24AC8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Мы друзья снеговики.</w:t>
      </w:r>
    </w:p>
    <w:p w:rsidR="00386F6E" w:rsidRDefault="00386F6E" w:rsidP="00E475FA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Вместо носа ловко</w:t>
      </w:r>
    </w:p>
    <w:p w:rsidR="00386F6E" w:rsidRDefault="00386F6E" w:rsidP="00E475FA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</w:t>
      </w:r>
      <w:r w:rsidRPr="00E475FA">
        <w:rPr>
          <w:rFonts w:ascii="Georgia" w:hAnsi="Georgia"/>
          <w:sz w:val="24"/>
          <w:szCs w:val="24"/>
        </w:rPr>
        <w:t>делана морковка</w:t>
      </w:r>
      <w:r>
        <w:rPr>
          <w:rFonts w:ascii="Georgia" w:hAnsi="Georgia"/>
          <w:sz w:val="24"/>
          <w:szCs w:val="24"/>
        </w:rPr>
        <w:t>.</w:t>
      </w:r>
    </w:p>
    <w:p w:rsidR="00386F6E" w:rsidRPr="00E475FA" w:rsidRDefault="00386F6E" w:rsidP="00E475FA">
      <w:pPr>
        <w:spacing w:line="240" w:lineRule="auto"/>
        <w:rPr>
          <w:rFonts w:ascii="Georgia" w:hAnsi="Georgia"/>
          <w:sz w:val="24"/>
          <w:szCs w:val="24"/>
        </w:rPr>
      </w:pPr>
    </w:p>
    <w:p w:rsidR="00386F6E" w:rsidRPr="00637E3C" w:rsidRDefault="00386F6E" w:rsidP="00E475FA">
      <w:pPr>
        <w:spacing w:line="240" w:lineRule="auto"/>
        <w:rPr>
          <w:rFonts w:ascii="Georgia" w:hAnsi="Georgia"/>
          <w:b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4-й снеговик:</w:t>
      </w:r>
    </w:p>
    <w:p w:rsidR="00386F6E" w:rsidRDefault="00386F6E" w:rsidP="00E475FA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Мы любим петь и танцевать,</w:t>
      </w:r>
    </w:p>
    <w:p w:rsidR="00386F6E" w:rsidRDefault="00386F6E" w:rsidP="00E475FA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Похлопайте дружнее, </w:t>
      </w:r>
    </w:p>
    <w:p w:rsidR="00386F6E" w:rsidRDefault="00386F6E" w:rsidP="00E475FA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Ведь в Новый год нельзя скучать,</w:t>
      </w:r>
    </w:p>
    <w:p w:rsidR="00386F6E" w:rsidRDefault="00386F6E" w:rsidP="00E475FA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Станцуем веселее!</w:t>
      </w:r>
    </w:p>
    <w:p w:rsidR="00386F6E" w:rsidRDefault="00386F6E" w:rsidP="00E475FA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</w:p>
    <w:p w:rsidR="00386F6E" w:rsidRDefault="00386F6E" w:rsidP="00E475FA">
      <w:pPr>
        <w:pStyle w:val="ListParagraph"/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Баба Яга из-за елки начинает закидывать снеговиков и детей снежками.</w:t>
      </w:r>
    </w:p>
    <w:p w:rsidR="00386F6E" w:rsidRDefault="00386F6E" w:rsidP="00E475FA">
      <w:pPr>
        <w:pStyle w:val="ListParagraph"/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Снеговики садятся на места.</w:t>
      </w:r>
    </w:p>
    <w:p w:rsidR="00386F6E" w:rsidRDefault="00386F6E" w:rsidP="00E475FA">
      <w:pPr>
        <w:pStyle w:val="ListParagraph"/>
        <w:spacing w:line="240" w:lineRule="auto"/>
        <w:jc w:val="center"/>
        <w:rPr>
          <w:rFonts w:ascii="Georgia" w:hAnsi="Georgia"/>
          <w:i/>
          <w:sz w:val="24"/>
          <w:szCs w:val="24"/>
        </w:rPr>
      </w:pP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Ой-ёй-ёй! Кто это здесь безобразничает? Да это сама Баба Яга.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Баба Яга</w:t>
      </w:r>
      <w:r>
        <w:rPr>
          <w:rFonts w:ascii="Georgia" w:hAnsi="Georgia"/>
          <w:sz w:val="24"/>
          <w:szCs w:val="24"/>
        </w:rPr>
        <w:t xml:space="preserve">: У-тю-тю-тю! Кого там ветер северный принес? Ой, какие детишечки! 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И что же вы тут потеряли, на северном полюсе?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Ты зачем нашу Снегурочку украла, Баба Яга? Без Снегурочки у детей и 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праздника не будет. Отдавай сейчас же нашу Снегурочку!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Баба Яга:</w:t>
      </w:r>
      <w:r>
        <w:rPr>
          <w:rFonts w:ascii="Georgia" w:hAnsi="Georgia"/>
          <w:sz w:val="24"/>
          <w:szCs w:val="24"/>
        </w:rPr>
        <w:t xml:space="preserve"> Не знаю я ни про какую Снегурочку, никогда не видела. Праздника они       захотели! Чем я вам не Снегурочка: красивая, добрая, самая очаровательная.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Значит не хочешь отдавать Снегурочку, ну ладно. Мы с тобой поступим 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по другому. (</w:t>
      </w:r>
      <w:r>
        <w:rPr>
          <w:rFonts w:ascii="Georgia" w:hAnsi="Georgia"/>
          <w:i/>
          <w:sz w:val="24"/>
          <w:szCs w:val="24"/>
        </w:rPr>
        <w:t>обращается к детям):</w:t>
      </w:r>
      <w:r>
        <w:rPr>
          <w:rFonts w:ascii="Georgia" w:hAnsi="Georgia"/>
          <w:sz w:val="24"/>
          <w:szCs w:val="24"/>
        </w:rPr>
        <w:t xml:space="preserve">Ребята, давайте нашей волшебной 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песней, попробуем узнать у Бабы Яги правду про Снегурочку.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Баба Яга:</w:t>
      </w:r>
      <w:r>
        <w:rPr>
          <w:rFonts w:ascii="Georgia" w:hAnsi="Georgia"/>
          <w:sz w:val="24"/>
          <w:szCs w:val="24"/>
        </w:rPr>
        <w:t xml:space="preserve"> О чем это вы там шепчитесь?</w:t>
      </w:r>
    </w:p>
    <w:p w:rsidR="00386F6E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Ни о чем, дорогая Бабулечка-Ягулечка. У нас для тебя подарок!</w:t>
      </w:r>
    </w:p>
    <w:p w:rsidR="00386F6E" w:rsidRPr="00732800" w:rsidRDefault="00386F6E" w:rsidP="0044535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Баба Яга :</w:t>
      </w:r>
      <w:r>
        <w:rPr>
          <w:rFonts w:ascii="Georgia" w:hAnsi="Georgia"/>
          <w:sz w:val="24"/>
          <w:szCs w:val="24"/>
        </w:rPr>
        <w:t xml:space="preserve"> Очень я люблю подарки, давайте скорей его сюда.</w:t>
      </w:r>
    </w:p>
    <w:p w:rsidR="00386F6E" w:rsidRDefault="00386F6E" w:rsidP="00676504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Исполняется хоровод « На праздник новогодний»</w:t>
      </w:r>
    </w:p>
    <w:p w:rsidR="00386F6E" w:rsidRDefault="00386F6E" w:rsidP="00676504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Дети садятся на места.</w:t>
      </w:r>
    </w:p>
    <w:p w:rsidR="00386F6E" w:rsidRDefault="00386F6E" w:rsidP="00676504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Баба Яга</w:t>
      </w:r>
      <w:r>
        <w:rPr>
          <w:rFonts w:ascii="Georgia" w:hAnsi="Georgia"/>
          <w:sz w:val="24"/>
          <w:szCs w:val="24"/>
        </w:rPr>
        <w:t xml:space="preserve"> (восклицает): Да это самая любимая песня Снегурочки!!! (закрывает себе  рот). Ой, проболталась.</w:t>
      </w:r>
    </w:p>
    <w:p w:rsidR="00386F6E" w:rsidRDefault="00386F6E" w:rsidP="00676504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 :</w:t>
      </w:r>
      <w:r>
        <w:rPr>
          <w:rFonts w:ascii="Georgia" w:hAnsi="Georgia"/>
          <w:sz w:val="24"/>
          <w:szCs w:val="24"/>
        </w:rPr>
        <w:t xml:space="preserve"> Отдавай нашу Снегурочку.</w:t>
      </w:r>
    </w:p>
    <w:p w:rsidR="00386F6E" w:rsidRDefault="00386F6E" w:rsidP="00676504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Баба Яга :</w:t>
      </w:r>
      <w:r>
        <w:rPr>
          <w:rFonts w:ascii="Georgia" w:hAnsi="Georgia"/>
          <w:sz w:val="24"/>
          <w:szCs w:val="24"/>
        </w:rPr>
        <w:t xml:space="preserve"> Вот она Снегурка ваша.</w:t>
      </w:r>
    </w:p>
    <w:p w:rsidR="00386F6E" w:rsidRDefault="00386F6E" w:rsidP="00676504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Выводит спящую Снегурочку.</w:t>
      </w:r>
    </w:p>
    <w:p w:rsidR="00386F6E" w:rsidRDefault="00386F6E" w:rsidP="00676504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Что ты с ней сделала? Сейчас же расколдуй нашу Снегурочку!</w:t>
      </w:r>
    </w:p>
    <w:p w:rsidR="00386F6E" w:rsidRDefault="00386F6E" w:rsidP="00676504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Баба Яга:</w:t>
      </w:r>
      <w:r>
        <w:rPr>
          <w:rFonts w:ascii="Georgia" w:hAnsi="Georgia"/>
          <w:sz w:val="24"/>
          <w:szCs w:val="24"/>
        </w:rPr>
        <w:t xml:space="preserve"> А вы повеселите меня, тогда я подумаю.</w:t>
      </w:r>
    </w:p>
    <w:p w:rsidR="00386F6E" w:rsidRDefault="00386F6E" w:rsidP="00676504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</w:t>
      </w:r>
      <w:r>
        <w:rPr>
          <w:rFonts w:ascii="Georgia" w:hAnsi="Georgia"/>
          <w:sz w:val="24"/>
          <w:szCs w:val="24"/>
        </w:rPr>
        <w:t>: Что же делать? Как нам быть?</w:t>
      </w:r>
    </w:p>
    <w:p w:rsidR="00386F6E" w:rsidRDefault="00386F6E" w:rsidP="00676504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Надо Бабку Ежку веселить!</w:t>
      </w:r>
    </w:p>
    <w:p w:rsidR="00386F6E" w:rsidRDefault="00386F6E" w:rsidP="00676504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Эй, Петрушки приходите, Бабу Ягу повеселите!</w:t>
      </w:r>
    </w:p>
    <w:p w:rsidR="00386F6E" w:rsidRDefault="00386F6E" w:rsidP="00EC1FAE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Танец «Петрушек»</w:t>
      </w:r>
    </w:p>
    <w:p w:rsidR="00386F6E" w:rsidRPr="00C52796" w:rsidRDefault="00386F6E" w:rsidP="00EC1FAE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Дети садятся на места.</w:t>
      </w:r>
    </w:p>
    <w:p w:rsidR="00386F6E" w:rsidRPr="00EC1FAE" w:rsidRDefault="00386F6E" w:rsidP="00EC1FAE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Баба Яга, скорей расколдуй Снегурочку!</w:t>
      </w:r>
    </w:p>
    <w:p w:rsidR="00386F6E" w:rsidRDefault="00386F6E" w:rsidP="003D749E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 xml:space="preserve"> Баба Яга:</w:t>
      </w:r>
      <w:r>
        <w:rPr>
          <w:rFonts w:ascii="Georgia" w:hAnsi="Georgia"/>
          <w:sz w:val="24"/>
          <w:szCs w:val="24"/>
        </w:rPr>
        <w:t xml:space="preserve"> А я передумала. Не буду я никого расколдовывать!</w:t>
      </w:r>
    </w:p>
    <w:p w:rsidR="00386F6E" w:rsidRDefault="00386F6E" w:rsidP="003D749E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Что же нам делать?</w:t>
      </w:r>
    </w:p>
    <w:p w:rsidR="00386F6E" w:rsidRPr="00EC1FAE" w:rsidRDefault="00386F6E" w:rsidP="003D749E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Дети:</w:t>
      </w:r>
      <w:r>
        <w:rPr>
          <w:rFonts w:ascii="Georgia" w:hAnsi="Georgia"/>
          <w:sz w:val="24"/>
          <w:szCs w:val="24"/>
        </w:rPr>
        <w:t xml:space="preserve"> Позвать Деда Мороза!</w:t>
      </w:r>
    </w:p>
    <w:p w:rsidR="00386F6E" w:rsidRDefault="00386F6E" w:rsidP="00EC1FAE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 w:rsidRPr="00EC1FAE">
        <w:rPr>
          <w:rFonts w:ascii="Georgia" w:hAnsi="Georgia"/>
          <w:i/>
          <w:sz w:val="24"/>
          <w:szCs w:val="24"/>
        </w:rPr>
        <w:t>Под музыку заходит Дед Мороз</w:t>
      </w:r>
      <w:r>
        <w:rPr>
          <w:rFonts w:ascii="Georgia" w:hAnsi="Georgia"/>
          <w:i/>
          <w:sz w:val="24"/>
          <w:szCs w:val="24"/>
        </w:rPr>
        <w:t>.</w:t>
      </w:r>
    </w:p>
    <w:p w:rsidR="00386F6E" w:rsidRDefault="00386F6E" w:rsidP="00EC1FAE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>: Северный полюс далеко -</w:t>
      </w:r>
    </w:p>
    <w:p w:rsidR="00386F6E" w:rsidRPr="00EC1FAE" w:rsidRDefault="00386F6E" w:rsidP="00EC1FA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</w:t>
      </w:r>
      <w:r w:rsidRPr="00EC1FAE">
        <w:rPr>
          <w:rFonts w:ascii="Georgia" w:hAnsi="Georgia"/>
          <w:sz w:val="24"/>
          <w:szCs w:val="24"/>
        </w:rPr>
        <w:t>Сюда добраться нелегко.</w:t>
      </w:r>
    </w:p>
    <w:p w:rsidR="00386F6E" w:rsidRPr="00EC1FAE" w:rsidRDefault="00386F6E" w:rsidP="00EC1FA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</w:t>
      </w:r>
      <w:r w:rsidRPr="00EC1FAE">
        <w:rPr>
          <w:rFonts w:ascii="Georgia" w:hAnsi="Georgia"/>
          <w:sz w:val="24"/>
          <w:szCs w:val="24"/>
        </w:rPr>
        <w:t>Своих коней я торопил</w:t>
      </w:r>
    </w:p>
    <w:p w:rsidR="00386F6E" w:rsidRPr="00EC1FAE" w:rsidRDefault="00386F6E" w:rsidP="00EC1FA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</w:t>
      </w:r>
      <w:r w:rsidRPr="00EC1FAE">
        <w:rPr>
          <w:rFonts w:ascii="Georgia" w:hAnsi="Georgia"/>
          <w:sz w:val="24"/>
          <w:szCs w:val="24"/>
        </w:rPr>
        <w:t>И к вам заехать не забыл.</w:t>
      </w:r>
    </w:p>
    <w:p w:rsidR="00386F6E" w:rsidRDefault="00386F6E" w:rsidP="00EC1FA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</w:t>
      </w:r>
      <w:r w:rsidRPr="00EC1FAE">
        <w:rPr>
          <w:rFonts w:ascii="Georgia" w:hAnsi="Georgia"/>
          <w:sz w:val="24"/>
          <w:szCs w:val="24"/>
        </w:rPr>
        <w:t>С новым годом, с новым счастьем</w:t>
      </w:r>
    </w:p>
    <w:p w:rsidR="00386F6E" w:rsidRDefault="00386F6E" w:rsidP="00EC1FA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Поздравляю всех детей!</w:t>
      </w:r>
    </w:p>
    <w:p w:rsidR="00386F6E" w:rsidRDefault="00386F6E" w:rsidP="00EC1FA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Поздравляю также наших прибывших гостей!</w:t>
      </w:r>
    </w:p>
    <w:p w:rsidR="00386F6E" w:rsidRDefault="00386F6E" w:rsidP="00EC1FAE">
      <w:pPr>
        <w:pStyle w:val="ListParagraph"/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Я надеюсь, вы без меня не скучали? Ведь я отправил к вам мою внучку Снегурочку и сторого-настрого наказал ей веселить вас да забавлять.</w:t>
      </w:r>
    </w:p>
    <w:p w:rsidR="00386F6E" w:rsidRDefault="00386F6E" w:rsidP="000A2CC7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Ах, дедушка Мороз, а у нас несчастье приключилось.</w:t>
      </w:r>
    </w:p>
    <w:p w:rsidR="00386F6E" w:rsidRDefault="00386F6E" w:rsidP="000A2CC7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Дед Мороз:</w:t>
      </w:r>
      <w:r>
        <w:rPr>
          <w:rFonts w:ascii="Georgia" w:hAnsi="Georgia"/>
          <w:sz w:val="24"/>
          <w:szCs w:val="24"/>
        </w:rPr>
        <w:t xml:space="preserve"> Что за несчастье?</w:t>
      </w:r>
    </w:p>
    <w:p w:rsidR="00386F6E" w:rsidRDefault="00386F6E" w:rsidP="000A2CC7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Баба Яга заколдовала Снегурочку И не хочет ее расколдовывать.</w:t>
      </w:r>
    </w:p>
    <w:p w:rsidR="00386F6E" w:rsidRDefault="00386F6E" w:rsidP="000A2CC7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>: Ах-ты злодейка, вот я тебе сейчас заморожу. Где мои льдинки-</w:t>
      </w:r>
    </w:p>
    <w:p w:rsidR="00386F6E" w:rsidRDefault="00386F6E" w:rsidP="000A2CC7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холодинки? Поморозьте Бабу Ягу!</w:t>
      </w:r>
    </w:p>
    <w:p w:rsidR="00386F6E" w:rsidRDefault="00386F6E" w:rsidP="000A2CC7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Танец «Льдинок»</w:t>
      </w:r>
    </w:p>
    <w:p w:rsidR="00386F6E" w:rsidRPr="007B338D" w:rsidRDefault="00386F6E" w:rsidP="000A2CC7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 w:rsidRPr="007B338D">
        <w:rPr>
          <w:rFonts w:ascii="Georgia" w:hAnsi="Georgia"/>
          <w:i/>
          <w:sz w:val="24"/>
          <w:szCs w:val="24"/>
        </w:rPr>
        <w:t>Дети садятся на места</w:t>
      </w:r>
    </w:p>
    <w:p w:rsidR="00386F6E" w:rsidRDefault="00386F6E" w:rsidP="000A2CC7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Баба Яга вся трясется от холода и просит прощения. Берет свою метелку и расколдовывает Снегурочку.</w:t>
      </w:r>
    </w:p>
    <w:p w:rsidR="00386F6E" w:rsidRDefault="00386F6E" w:rsidP="000A2CC7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Баба Яга:</w:t>
      </w:r>
      <w:r>
        <w:rPr>
          <w:rFonts w:ascii="Georgia" w:hAnsi="Georgia"/>
          <w:sz w:val="24"/>
          <w:szCs w:val="24"/>
        </w:rPr>
        <w:t xml:space="preserve"> Метелочка волшебная, службу сослужи,</w:t>
      </w:r>
    </w:p>
    <w:p w:rsidR="00386F6E" w:rsidRDefault="00386F6E" w:rsidP="000A2CC7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Девочку Снегурочку быстро оживи!</w:t>
      </w:r>
    </w:p>
    <w:p w:rsidR="00386F6E" w:rsidRDefault="00386F6E" w:rsidP="000A2CC7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Снегурочка оживает.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Снегурочка:</w:t>
      </w:r>
      <w:r>
        <w:rPr>
          <w:rFonts w:ascii="Georgia" w:hAnsi="Georgia"/>
          <w:sz w:val="24"/>
          <w:szCs w:val="24"/>
        </w:rPr>
        <w:t xml:space="preserve"> Как же долго я спала! Здравствуйте ребята, здравствуй Дедушка.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Я очень рада видеть вас такими веселыми, нарядными.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 xml:space="preserve">: Здравствуй внученька! Как я рад видеть тебя. Спасибо ребятам, которые не побоялись дальнего пути и выручили тебя из беды. </w:t>
      </w:r>
      <w:r>
        <w:rPr>
          <w:rFonts w:ascii="Georgia" w:hAnsi="Georgia"/>
          <w:i/>
          <w:sz w:val="24"/>
          <w:szCs w:val="24"/>
        </w:rPr>
        <w:t>(грозно смотрит на Бабу Ягу).</w:t>
      </w:r>
      <w:r>
        <w:rPr>
          <w:rFonts w:ascii="Georgia" w:hAnsi="Georgia"/>
          <w:sz w:val="24"/>
          <w:szCs w:val="24"/>
        </w:rPr>
        <w:t xml:space="preserve"> Ах, ты старая плутовка, когда ты только перестанешь делать гадости?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Баба Яга</w:t>
      </w:r>
      <w:r>
        <w:rPr>
          <w:rFonts w:ascii="Georgia" w:hAnsi="Georgia"/>
          <w:sz w:val="24"/>
          <w:szCs w:val="24"/>
        </w:rPr>
        <w:t>: Помоги мне Дед Мороз, я не хочу быть больше злой, хочу быть доброй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и веселой.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>: Ну, что ребята, выполним просьбу Бабы Яги?</w:t>
      </w:r>
    </w:p>
    <w:p w:rsidR="00386F6E" w:rsidRDefault="00386F6E" w:rsidP="002F3808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Колдует.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Сон волшебный пусть прервется,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Выйдет нечисть пусть сюда.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Снова доброта вернется-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Зло исчезнет навсегда!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Солнце, в месяц обернись,</w:t>
      </w:r>
    </w:p>
    <w:p w:rsidR="00386F6E" w:rsidRDefault="00386F6E" w:rsidP="002F3808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Что задумано-свершись!</w:t>
      </w:r>
    </w:p>
    <w:p w:rsidR="00386F6E" w:rsidRDefault="00386F6E" w:rsidP="007B338D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Баба Яга становится доброй. Дети встают на танец.</w:t>
      </w:r>
    </w:p>
    <w:p w:rsidR="00386F6E" w:rsidRPr="007B338D" w:rsidRDefault="00386F6E" w:rsidP="007B338D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Танец «Бабка-Ёжка»</w:t>
      </w:r>
    </w:p>
    <w:p w:rsidR="00386F6E" w:rsidRDefault="00386F6E" w:rsidP="007B338D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Баба Яга уходит. Дети садятся на места.</w:t>
      </w:r>
    </w:p>
    <w:p w:rsidR="00386F6E" w:rsidRDefault="00386F6E" w:rsidP="007B338D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Дед Мороз, скоро Новый год, а мы еще на северном полюсе.</w:t>
      </w:r>
    </w:p>
    <w:p w:rsidR="00386F6E" w:rsidRDefault="00386F6E" w:rsidP="007B338D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>: Надо за руки нам взяться.</w:t>
      </w:r>
    </w:p>
    <w:p w:rsidR="00386F6E" w:rsidRDefault="00386F6E" w:rsidP="007B338D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Чтоб в пути не потеряться.</w:t>
      </w:r>
    </w:p>
    <w:p w:rsidR="00386F6E" w:rsidRDefault="00386F6E" w:rsidP="007B338D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Детский сад от нас далек, </w:t>
      </w:r>
    </w:p>
    <w:p w:rsidR="00386F6E" w:rsidRDefault="00386F6E" w:rsidP="007B338D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Но успеем точно в срок.</w:t>
      </w:r>
    </w:p>
    <w:p w:rsidR="00386F6E" w:rsidRDefault="00386F6E" w:rsidP="007B338D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Звучит музыка. Выключается свет. Горит елка, голос елки.</w:t>
      </w:r>
    </w:p>
    <w:p w:rsidR="00386F6E" w:rsidRDefault="00386F6E" w:rsidP="007B338D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Елка:</w:t>
      </w:r>
      <w:r>
        <w:rPr>
          <w:rFonts w:ascii="Georgia" w:hAnsi="Georgia"/>
          <w:sz w:val="24"/>
          <w:szCs w:val="24"/>
        </w:rPr>
        <w:t xml:space="preserve"> Молодцы, ребята! Не испугались трудностей в пути. Нашли Снегурочку,</w:t>
      </w:r>
    </w:p>
    <w:p w:rsidR="00386F6E" w:rsidRDefault="00386F6E" w:rsidP="007B338D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справились с коварной и хитрой Бабой Ягой и привели Деда мороза на</w:t>
      </w:r>
    </w:p>
    <w:p w:rsidR="00386F6E" w:rsidRPr="007B338D" w:rsidRDefault="00386F6E" w:rsidP="007B338D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Новогодний праздник. А теперь пришла пора Новый год встречать, детвора! </w:t>
      </w:r>
    </w:p>
    <w:p w:rsidR="00386F6E" w:rsidRDefault="00386F6E" w:rsidP="003B094E">
      <w:pPr>
        <w:spacing w:line="240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Звучит Бой часов. Включается свет.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Снегурочка</w:t>
      </w:r>
      <w:r>
        <w:rPr>
          <w:rFonts w:ascii="Georgia" w:hAnsi="Georgia"/>
          <w:sz w:val="24"/>
          <w:szCs w:val="24"/>
        </w:rPr>
        <w:t>: С Новым годом! С Новым годом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Я спешу поздравить всех!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Пусть обходит вас ненастье,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Пусть звучит веселый смех!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Дни, словно стрелочки часов,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Спешат, спешат вперед.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И вот уже в который раз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Зимы настал черед.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А с ней веселый, озорной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Спешит к нам Новый год.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И возле елки детвора </w:t>
      </w:r>
    </w:p>
    <w:p w:rsidR="00386F6E" w:rsidRDefault="00386F6E" w:rsidP="003B094E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Устроит хоровод.</w:t>
      </w:r>
    </w:p>
    <w:p w:rsidR="00386F6E" w:rsidRDefault="00386F6E" w:rsidP="00F6676C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Исполняется хоровод «Озорной танец»</w:t>
      </w:r>
    </w:p>
    <w:p w:rsidR="00386F6E" w:rsidRDefault="00386F6E" w:rsidP="008516B9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  <w:r w:rsidRPr="00C52796">
        <w:rPr>
          <w:rFonts w:ascii="Georgia" w:hAnsi="Georgia"/>
          <w:b/>
          <w:i/>
          <w:sz w:val="24"/>
          <w:szCs w:val="24"/>
        </w:rPr>
        <w:t>Игра с Дедом Морозом</w:t>
      </w:r>
    </w:p>
    <w:p w:rsidR="00386F6E" w:rsidRDefault="00386F6E" w:rsidP="00C52796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 w:rsidRPr="008516B9">
        <w:rPr>
          <w:rFonts w:ascii="Georgia" w:hAnsi="Georgia"/>
          <w:i/>
          <w:sz w:val="24"/>
          <w:szCs w:val="24"/>
        </w:rPr>
        <w:t>( по выбору музыкального руководителя)</w:t>
      </w:r>
    </w:p>
    <w:p w:rsidR="00386F6E" w:rsidRDefault="00386F6E" w:rsidP="00C52796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>: Ох, устал я, посижу  и стихи послушаю.</w:t>
      </w:r>
    </w:p>
    <w:p w:rsidR="00386F6E" w:rsidRDefault="00386F6E" w:rsidP="00254DDA">
      <w:pPr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Стихи.</w:t>
      </w:r>
    </w:p>
    <w:p w:rsidR="00386F6E" w:rsidRDefault="00386F6E" w:rsidP="00254DD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Дед Мороз:</w:t>
      </w:r>
      <w:r>
        <w:rPr>
          <w:rFonts w:ascii="Georgia" w:hAnsi="Georgia"/>
          <w:sz w:val="24"/>
          <w:szCs w:val="24"/>
        </w:rPr>
        <w:t xml:space="preserve"> Спасибо, ребята весело было нам со Снегурочкой у вас на празднике.</w:t>
      </w:r>
    </w:p>
    <w:p w:rsidR="00386F6E" w:rsidRDefault="00386F6E" w:rsidP="00254DD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А теперь идти пора,</w:t>
      </w:r>
    </w:p>
    <w:p w:rsidR="00386F6E" w:rsidRDefault="00386F6E" w:rsidP="00254DD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До свиданья, детвора!</w:t>
      </w:r>
    </w:p>
    <w:p w:rsidR="00386F6E" w:rsidRDefault="00386F6E" w:rsidP="00254DD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Что-то очень мне здесь жарко.</w:t>
      </w:r>
    </w:p>
    <w:p w:rsidR="00386F6E" w:rsidRDefault="00386F6E" w:rsidP="00254DDA">
      <w:pPr>
        <w:spacing w:line="240" w:lineRule="auto"/>
        <w:rPr>
          <w:rFonts w:ascii="Georgia" w:hAnsi="Georgia"/>
          <w:sz w:val="24"/>
          <w:szCs w:val="24"/>
        </w:rPr>
      </w:pPr>
      <w:r w:rsidRPr="00637E3C">
        <w:rPr>
          <w:rFonts w:ascii="Georgia" w:hAnsi="Georgia"/>
          <w:b/>
          <w:sz w:val="24"/>
          <w:szCs w:val="24"/>
        </w:rPr>
        <w:t>Ведущая:</w:t>
      </w:r>
      <w:r>
        <w:rPr>
          <w:rFonts w:ascii="Georgia" w:hAnsi="Georgia"/>
          <w:sz w:val="24"/>
          <w:szCs w:val="24"/>
        </w:rPr>
        <w:t xml:space="preserve"> Дед Мороз, а где подарки?</w:t>
      </w:r>
    </w:p>
    <w:p w:rsidR="00386F6E" w:rsidRDefault="00386F6E" w:rsidP="00254DDA">
      <w:pPr>
        <w:spacing w:line="240" w:lineRule="auto"/>
        <w:rPr>
          <w:rFonts w:ascii="Georgia" w:hAnsi="Georgia"/>
          <w:sz w:val="24"/>
          <w:szCs w:val="24"/>
        </w:rPr>
      </w:pPr>
      <w:r w:rsidRPr="000E1FC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 xml:space="preserve">:   Ребята, а вы не видели мой большой веселый мешок? Из леса вышел,  был при мне. Но огорчаться не буду, мешок ведь не простой. Как </w:t>
      </w:r>
    </w:p>
    <w:p w:rsidR="00386F6E" w:rsidRDefault="00386F6E" w:rsidP="00254DD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пожелаю, так и будет, надо только сказать.</w:t>
      </w:r>
    </w:p>
    <w:p w:rsidR="00386F6E" w:rsidRDefault="00386F6E" w:rsidP="00254DD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Льдинки, салазки, сосульки, снежок.</w:t>
      </w:r>
    </w:p>
    <w:p w:rsidR="00386F6E" w:rsidRDefault="00386F6E" w:rsidP="00254DDA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Выйди сюда мой волшебный мешок.</w:t>
      </w:r>
    </w:p>
    <w:p w:rsidR="00386F6E" w:rsidRDefault="00386F6E" w:rsidP="008820BB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Оглядывается, мешка нет. Просит детей повторить вместе с ним слова. Повторяют второй раз. </w:t>
      </w:r>
    </w:p>
    <w:p w:rsidR="00386F6E" w:rsidRDefault="00386F6E" w:rsidP="008820BB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В зал под музыку приплясывая, входит Мешок.</w:t>
      </w:r>
    </w:p>
    <w:p w:rsidR="00386F6E" w:rsidRDefault="00386F6E" w:rsidP="008820BB">
      <w:pPr>
        <w:spacing w:line="240" w:lineRule="auto"/>
        <w:rPr>
          <w:rFonts w:ascii="Georgia" w:hAnsi="Georgia"/>
          <w:sz w:val="24"/>
          <w:szCs w:val="24"/>
        </w:rPr>
      </w:pPr>
      <w:r w:rsidRPr="000E1FC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>: Ты куда запропастился?</w:t>
      </w:r>
    </w:p>
    <w:p w:rsidR="00386F6E" w:rsidRDefault="00386F6E" w:rsidP="008820BB">
      <w:pPr>
        <w:spacing w:line="240" w:lineRule="auto"/>
        <w:rPr>
          <w:rFonts w:ascii="Georgia" w:hAnsi="Georgia"/>
          <w:sz w:val="24"/>
          <w:szCs w:val="24"/>
        </w:rPr>
      </w:pPr>
      <w:r w:rsidRPr="000E1FCC">
        <w:rPr>
          <w:rFonts w:ascii="Georgia" w:hAnsi="Georgia"/>
          <w:b/>
          <w:sz w:val="24"/>
          <w:szCs w:val="24"/>
        </w:rPr>
        <w:t>Мешок:</w:t>
      </w:r>
      <w:r>
        <w:rPr>
          <w:rFonts w:ascii="Georgia" w:hAnsi="Georgia"/>
          <w:sz w:val="24"/>
          <w:szCs w:val="24"/>
        </w:rPr>
        <w:t xml:space="preserve"> Путешествовать пустился!</w:t>
      </w:r>
    </w:p>
    <w:p w:rsidR="00386F6E" w:rsidRDefault="00386F6E" w:rsidP="008820BB">
      <w:pPr>
        <w:spacing w:line="240" w:lineRule="auto"/>
        <w:rPr>
          <w:rFonts w:ascii="Georgia" w:hAnsi="Georgia"/>
          <w:sz w:val="24"/>
          <w:szCs w:val="24"/>
        </w:rPr>
      </w:pPr>
      <w:r w:rsidRPr="000E1FC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>: Должен ты стоять на месте иль ходить со мною вместе.</w:t>
      </w:r>
    </w:p>
    <w:p w:rsidR="00386F6E" w:rsidRDefault="00386F6E" w:rsidP="008820BB">
      <w:pPr>
        <w:spacing w:line="240" w:lineRule="auto"/>
        <w:rPr>
          <w:rFonts w:ascii="Georgia" w:hAnsi="Georgia"/>
          <w:sz w:val="24"/>
          <w:szCs w:val="24"/>
        </w:rPr>
      </w:pPr>
      <w:r w:rsidRPr="000E1FCC">
        <w:rPr>
          <w:rFonts w:ascii="Georgia" w:hAnsi="Georgia"/>
          <w:b/>
          <w:sz w:val="24"/>
          <w:szCs w:val="24"/>
        </w:rPr>
        <w:t>Мешок</w:t>
      </w:r>
      <w:r>
        <w:rPr>
          <w:rFonts w:ascii="Georgia" w:hAnsi="Georgia"/>
          <w:sz w:val="24"/>
          <w:szCs w:val="24"/>
        </w:rPr>
        <w:t xml:space="preserve"> (подразнивая Деда Мороза)</w:t>
      </w:r>
    </w:p>
    <w:p w:rsidR="00386F6E" w:rsidRDefault="00386F6E" w:rsidP="008820BB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А сегодня Новый год. Будет все наоборот!</w:t>
      </w:r>
    </w:p>
    <w:p w:rsidR="00386F6E" w:rsidRPr="000B2105" w:rsidRDefault="00386F6E" w:rsidP="000E1FCC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 w:rsidRPr="000B2105">
        <w:rPr>
          <w:rFonts w:ascii="Georgia" w:hAnsi="Georgia"/>
          <w:i/>
          <w:sz w:val="24"/>
          <w:szCs w:val="24"/>
        </w:rPr>
        <w:t>(Убегает от Деда Мороза, выбегает из зала.)</w:t>
      </w:r>
    </w:p>
    <w:p w:rsidR="00386F6E" w:rsidRDefault="00386F6E" w:rsidP="008820BB">
      <w:pPr>
        <w:spacing w:line="240" w:lineRule="auto"/>
        <w:rPr>
          <w:rFonts w:ascii="Georgia" w:hAnsi="Georgia"/>
          <w:sz w:val="24"/>
          <w:szCs w:val="24"/>
        </w:rPr>
      </w:pPr>
      <w:r w:rsidRPr="000E1FC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 xml:space="preserve"> (сердито) Снег, пурга, сосульки, град!</w:t>
      </w:r>
    </w:p>
    <w:p w:rsidR="00386F6E" w:rsidRDefault="00386F6E" w:rsidP="008820BB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Стой на месте, говорят!</w:t>
      </w:r>
    </w:p>
    <w:p w:rsidR="00386F6E" w:rsidRDefault="00386F6E" w:rsidP="000B2105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Дед Мороз берет за дверью настоящий мешок с подарками и заходит в зал. Раздают подарки со Снегурочкой.</w:t>
      </w:r>
    </w:p>
    <w:p w:rsidR="00386F6E" w:rsidRDefault="00386F6E" w:rsidP="000B2105">
      <w:pPr>
        <w:spacing w:line="240" w:lineRule="auto"/>
        <w:rPr>
          <w:rFonts w:ascii="Georgia" w:hAnsi="Georgia"/>
          <w:sz w:val="24"/>
          <w:szCs w:val="24"/>
        </w:rPr>
      </w:pPr>
      <w:r w:rsidRPr="000E1FCC">
        <w:rPr>
          <w:rFonts w:ascii="Georgia" w:hAnsi="Georgia"/>
          <w:b/>
          <w:sz w:val="24"/>
          <w:szCs w:val="24"/>
        </w:rPr>
        <w:t>Дед Мороз</w:t>
      </w:r>
      <w:r>
        <w:rPr>
          <w:rFonts w:ascii="Georgia" w:hAnsi="Georgia"/>
          <w:sz w:val="24"/>
          <w:szCs w:val="24"/>
        </w:rPr>
        <w:t>: Все подарки получили? Никого не позабыли?</w:t>
      </w:r>
    </w:p>
    <w:p w:rsidR="00386F6E" w:rsidRDefault="00386F6E" w:rsidP="000B2105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Я желаю вам расти и не скучать, воспитателей не очень огорчать.</w:t>
      </w:r>
    </w:p>
    <w:p w:rsidR="00386F6E" w:rsidRDefault="00386F6E" w:rsidP="000B2105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И всегда просить прощенья за любые огорченья.</w:t>
      </w:r>
    </w:p>
    <w:p w:rsidR="00386F6E" w:rsidRDefault="00386F6E" w:rsidP="000B2105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Ну и в следующем году обязательно приду.</w:t>
      </w:r>
    </w:p>
    <w:p w:rsidR="00386F6E" w:rsidRDefault="00386F6E" w:rsidP="00637E3C">
      <w:pPr>
        <w:rPr>
          <w:rFonts w:ascii="Georgia" w:hAnsi="Georgia"/>
          <w:sz w:val="24"/>
          <w:szCs w:val="24"/>
        </w:rPr>
      </w:pPr>
    </w:p>
    <w:p w:rsidR="00386F6E" w:rsidRDefault="00386F6E" w:rsidP="00637E3C">
      <w:pPr>
        <w:tabs>
          <w:tab w:val="left" w:pos="3930"/>
        </w:tabs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Дед Мороз  и Снегурочка уходят.</w:t>
      </w:r>
    </w:p>
    <w:p w:rsidR="00386F6E" w:rsidRPr="00740CFF" w:rsidRDefault="00386F6E" w:rsidP="00740CFF">
      <w:pPr>
        <w:rPr>
          <w:rFonts w:ascii="Georgia" w:hAnsi="Georgia"/>
          <w:sz w:val="24"/>
          <w:szCs w:val="24"/>
        </w:rPr>
      </w:pPr>
    </w:p>
    <w:p w:rsidR="00386F6E" w:rsidRPr="00740CFF" w:rsidRDefault="00386F6E" w:rsidP="00740CFF">
      <w:pPr>
        <w:rPr>
          <w:rFonts w:ascii="Georgia" w:hAnsi="Georgia"/>
          <w:sz w:val="24"/>
          <w:szCs w:val="24"/>
        </w:rPr>
      </w:pPr>
    </w:p>
    <w:p w:rsidR="00386F6E" w:rsidRPr="00740CFF" w:rsidRDefault="00386F6E" w:rsidP="00740CFF">
      <w:pPr>
        <w:rPr>
          <w:rFonts w:ascii="Georgia" w:hAnsi="Georgia"/>
          <w:sz w:val="24"/>
          <w:szCs w:val="24"/>
        </w:rPr>
      </w:pPr>
    </w:p>
    <w:p w:rsidR="00386F6E" w:rsidRPr="00740CFF" w:rsidRDefault="00386F6E" w:rsidP="00740CFF">
      <w:pPr>
        <w:rPr>
          <w:rFonts w:ascii="Georgia" w:hAnsi="Georgia"/>
          <w:sz w:val="24"/>
          <w:szCs w:val="24"/>
        </w:rPr>
      </w:pPr>
    </w:p>
    <w:p w:rsidR="00386F6E" w:rsidRDefault="00386F6E" w:rsidP="00740CFF">
      <w:pPr>
        <w:rPr>
          <w:rFonts w:ascii="Georgia" w:hAnsi="Georgia"/>
          <w:sz w:val="24"/>
          <w:szCs w:val="24"/>
        </w:rPr>
      </w:pPr>
    </w:p>
    <w:p w:rsidR="00386F6E" w:rsidRDefault="00386F6E" w:rsidP="00740CFF">
      <w:pPr>
        <w:tabs>
          <w:tab w:val="left" w:pos="3405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 w:rsidRPr="00BB3E95">
        <w:rPr>
          <w:rFonts w:ascii="Georgia" w:hAnsi="Georgia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640.2pt;visibility:visible">
            <v:imagedata r:id="rId5" o:title=""/>
          </v:shape>
        </w:pict>
      </w:r>
    </w:p>
    <w:p w:rsidR="00386F6E" w:rsidRDefault="00386F6E" w:rsidP="00990F6F">
      <w:pPr>
        <w:rPr>
          <w:rFonts w:ascii="Georgia" w:hAnsi="Georgia"/>
          <w:sz w:val="24"/>
          <w:szCs w:val="24"/>
        </w:rPr>
      </w:pPr>
    </w:p>
    <w:p w:rsidR="00386F6E" w:rsidRPr="00990F6F" w:rsidRDefault="00386F6E" w:rsidP="00990F6F">
      <w:pPr>
        <w:jc w:val="center"/>
        <w:rPr>
          <w:rFonts w:ascii="Georgia" w:hAnsi="Georgia"/>
          <w:sz w:val="24"/>
          <w:szCs w:val="24"/>
        </w:rPr>
      </w:pPr>
      <w:r w:rsidRPr="00BB3E95">
        <w:rPr>
          <w:rFonts w:ascii="Georgia" w:hAnsi="Georgia"/>
          <w:noProof/>
          <w:sz w:val="24"/>
          <w:szCs w:val="24"/>
          <w:lang w:eastAsia="ru-RU"/>
        </w:rPr>
        <w:pict>
          <v:shape id="Рисунок 2" o:spid="_x0000_i1026" type="#_x0000_t75" style="width:487.2pt;height:328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IBGCAfr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jn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EZ2+6oyeM0oOQCOhoooAKKKKACj05oooAKKKKACiiigAooooAKKKKACiiigAooooAKKK&#10;KACiiigAooooAKKKKACiiigAooooAKKKKACiiigAooooAKKKKACiiigAooooAKKKKACiiigAoooo&#10;AKKKKACiiigAooooAKKKKACiiigAooooAKKKKACiiigAooooAKKKKACiiigAooooAKKKKACiiigA&#10;ooooAKKKKACiiigAooooAKKRuq/W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04ooooAKKKKACiiigAooooAKKKKACiiigAooooAQ&#10;jIpaKKACiiigAooooAKKKKACiiigAooooAKKKKACiiigAooooAKKKKACiiigAooooAKKKKACiiig&#10;AooooAKKKKACiiigAooooAKKQDHcn6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dKACiiigAooooAKKKKACiiigAooooAKKKKACiiigAooooAKKKKACiiigAooooAKKKKACiiigAo&#10;oooAKKKKACiiigAooooAKKKKACiiigAooooAKKKKACiiigAooooAKKKKACikKqxUlQSpyMjoen9a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Mdqk4Jx6U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QB15/+tQAUUUUAFFFFABRRRQAUUUUAFFFFABR&#10;RRQAUUUUAFFFFABRRRQAUUUUAFFFFABRRRQAUUUUAFFFFABRRRQAUUUUAFFFFABRRRQAUUUUAFFF&#10;FABRRRQAUUUUAFFFFABRRRQAUUUUAFFFFABRRRQAUUUUAFFFFABRRRQAUUUUAFFFFABRRRQAUUUU&#10;AFFFFABRRRQAUUUUAFFFGaACiiigAooooAKKKKACiiigAooooAKKKKACiiigAooooAKKKKACiiig&#10;AooooAKKKKACiiigAooooAKKKKACiiigAoopkbs6BmjaM/3WIJH5E0APoo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d+l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Ackjng45F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Zz0oAKKKM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zkelFFFABRRRQAUUUUAFFFFABRRRQAUUUUAFFFFABRRRQAUUUUAFFFFA&#10;BRRRQAUUUUAFFFFABRRRQAUUUUAFFFFABRRRQAUUUUAFFFFABRRRQAUUUUAFFFFABRRRQAUY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6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Z5x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OO+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Bw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">
            <v:imagedata r:id="rId6" o:title=""/>
            <o:lock v:ext="edit" aspectratio="f"/>
          </v:shape>
        </w:pict>
      </w:r>
      <w:bookmarkStart w:id="0" w:name="_GoBack"/>
      <w:bookmarkEnd w:id="0"/>
    </w:p>
    <w:sectPr w:rsidR="00386F6E" w:rsidRPr="00990F6F" w:rsidSect="00EB01B3">
      <w:pgSz w:w="11906" w:h="16838"/>
      <w:pgMar w:top="1134" w:right="850" w:bottom="1134" w:left="1701" w:header="708" w:footer="708" w:gutter="0"/>
      <w:pgNumType w:start="1" w:chapStyle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06497"/>
    <w:multiLevelType w:val="hybridMultilevel"/>
    <w:tmpl w:val="D2EC26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3D66"/>
    <w:rsid w:val="000A2CC7"/>
    <w:rsid w:val="000B2105"/>
    <w:rsid w:val="000D1DD9"/>
    <w:rsid w:val="000E1FCC"/>
    <w:rsid w:val="00125F02"/>
    <w:rsid w:val="0013110C"/>
    <w:rsid w:val="00254DDA"/>
    <w:rsid w:val="002F3808"/>
    <w:rsid w:val="003319E7"/>
    <w:rsid w:val="00351F71"/>
    <w:rsid w:val="00386F6E"/>
    <w:rsid w:val="003B094E"/>
    <w:rsid w:val="003D749E"/>
    <w:rsid w:val="003D78B9"/>
    <w:rsid w:val="004110B0"/>
    <w:rsid w:val="0044535A"/>
    <w:rsid w:val="00481C31"/>
    <w:rsid w:val="004D7680"/>
    <w:rsid w:val="0058460F"/>
    <w:rsid w:val="00621198"/>
    <w:rsid w:val="00637E3C"/>
    <w:rsid w:val="00676216"/>
    <w:rsid w:val="00676504"/>
    <w:rsid w:val="0068571D"/>
    <w:rsid w:val="006C0D1A"/>
    <w:rsid w:val="006D248B"/>
    <w:rsid w:val="006E3D66"/>
    <w:rsid w:val="00732800"/>
    <w:rsid w:val="00740CFF"/>
    <w:rsid w:val="00795563"/>
    <w:rsid w:val="007B338D"/>
    <w:rsid w:val="007D1E56"/>
    <w:rsid w:val="008516B9"/>
    <w:rsid w:val="008820BB"/>
    <w:rsid w:val="008D1441"/>
    <w:rsid w:val="0090326F"/>
    <w:rsid w:val="00990F6F"/>
    <w:rsid w:val="00B55A26"/>
    <w:rsid w:val="00BB2935"/>
    <w:rsid w:val="00BB3E95"/>
    <w:rsid w:val="00C16B5F"/>
    <w:rsid w:val="00C52796"/>
    <w:rsid w:val="00CA6502"/>
    <w:rsid w:val="00D02DEA"/>
    <w:rsid w:val="00D30E51"/>
    <w:rsid w:val="00DA63AA"/>
    <w:rsid w:val="00E02173"/>
    <w:rsid w:val="00E24AC8"/>
    <w:rsid w:val="00E475FA"/>
    <w:rsid w:val="00EB01B3"/>
    <w:rsid w:val="00EC1FAE"/>
    <w:rsid w:val="00F1148C"/>
    <w:rsid w:val="00F17FDC"/>
    <w:rsid w:val="00F357B5"/>
    <w:rsid w:val="00F6676C"/>
    <w:rsid w:val="00F66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21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319E7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rsid w:val="00EB01B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40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0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1704</Words>
  <Characters>9714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Новогоднего праздника</dc:title>
  <dc:subject/>
  <dc:creator>дом</dc:creator>
  <cp:keywords/>
  <dc:description/>
  <cp:lastModifiedBy>Тимофей</cp:lastModifiedBy>
  <cp:revision>2</cp:revision>
  <cp:lastPrinted>2009-11-03T16:02:00Z</cp:lastPrinted>
  <dcterms:created xsi:type="dcterms:W3CDTF">2013-08-08T13:50:00Z</dcterms:created>
  <dcterms:modified xsi:type="dcterms:W3CDTF">2013-08-08T13:50:00Z</dcterms:modified>
</cp:coreProperties>
</file>