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254" w:rsidRDefault="00733254" w:rsidP="00347CA6">
      <w:pPr>
        <w:jc w:val="center"/>
        <w:rPr>
          <w:rFonts w:ascii="Times New Roman" w:hAnsi="Times New Roman" w:cs="Times New Roman"/>
          <w:b/>
          <w:bCs/>
          <w:sz w:val="28"/>
          <w:szCs w:val="28"/>
        </w:rPr>
      </w:pPr>
      <w:r w:rsidRPr="000A51DF">
        <w:rPr>
          <w:rFonts w:ascii="Times New Roman" w:hAnsi="Times New Roman" w:cs="Times New Roman"/>
          <w:b/>
          <w:bCs/>
          <w:sz w:val="32"/>
          <w:szCs w:val="32"/>
        </w:rPr>
        <w:t>Здоровьесберегающие технологии в работе учителя-логопеда ДОУ</w:t>
      </w:r>
      <w:r>
        <w:rPr>
          <w:rFonts w:ascii="Times New Roman" w:hAnsi="Times New Roman" w:cs="Times New Roman"/>
          <w:b/>
          <w:bCs/>
          <w:sz w:val="28"/>
          <w:szCs w:val="28"/>
        </w:rPr>
        <w:t>.</w:t>
      </w:r>
    </w:p>
    <w:p w:rsidR="00733254" w:rsidRDefault="00733254" w:rsidP="00347CA6">
      <w:pPr>
        <w:pStyle w:val="NoSpacing"/>
        <w:jc w:val="right"/>
        <w:rPr>
          <w:rFonts w:ascii="Times New Roman" w:hAnsi="Times New Roman" w:cs="Times New Roman"/>
          <w:sz w:val="24"/>
          <w:szCs w:val="24"/>
        </w:rPr>
      </w:pPr>
      <w:r>
        <w:t xml:space="preserve">                                                               </w:t>
      </w:r>
      <w:r>
        <w:rPr>
          <w:rFonts w:ascii="Times New Roman" w:hAnsi="Times New Roman" w:cs="Times New Roman"/>
          <w:sz w:val="24"/>
          <w:szCs w:val="24"/>
        </w:rPr>
        <w:t>Выполнила: учитель-логопед</w:t>
      </w:r>
    </w:p>
    <w:p w:rsidR="00733254" w:rsidRDefault="00733254" w:rsidP="00347CA6">
      <w:pPr>
        <w:pStyle w:val="NoSpacing"/>
        <w:jc w:val="right"/>
        <w:rPr>
          <w:rFonts w:ascii="Times New Roman" w:hAnsi="Times New Roman" w:cs="Times New Roman"/>
          <w:sz w:val="24"/>
          <w:szCs w:val="24"/>
        </w:rPr>
      </w:pPr>
      <w:r>
        <w:rPr>
          <w:rFonts w:ascii="Times New Roman" w:hAnsi="Times New Roman" w:cs="Times New Roman"/>
          <w:sz w:val="24"/>
          <w:szCs w:val="24"/>
        </w:rPr>
        <w:t xml:space="preserve">ГБОУ ООШ № 4 с.п.д/с №3     </w:t>
      </w:r>
    </w:p>
    <w:p w:rsidR="00733254" w:rsidRDefault="00733254" w:rsidP="00347CA6">
      <w:pPr>
        <w:pStyle w:val="NoSpacing"/>
        <w:jc w:val="right"/>
        <w:rPr>
          <w:rFonts w:ascii="Times New Roman" w:hAnsi="Times New Roman" w:cs="Times New Roman"/>
          <w:sz w:val="24"/>
          <w:szCs w:val="24"/>
        </w:rPr>
      </w:pPr>
      <w:r>
        <w:rPr>
          <w:rFonts w:ascii="Times New Roman" w:hAnsi="Times New Roman" w:cs="Times New Roman"/>
          <w:sz w:val="24"/>
          <w:szCs w:val="24"/>
        </w:rPr>
        <w:t>Баранова И.Н.</w:t>
      </w:r>
    </w:p>
    <w:p w:rsidR="00733254" w:rsidRPr="000A51DF" w:rsidRDefault="00733254" w:rsidP="00347CA6">
      <w:pPr>
        <w:spacing w:line="360" w:lineRule="auto"/>
        <w:jc w:val="both"/>
        <w:rPr>
          <w:rFonts w:ascii="Times New Roman" w:hAnsi="Times New Roman" w:cs="Times New Roman"/>
          <w:sz w:val="28"/>
          <w:szCs w:val="28"/>
        </w:rPr>
      </w:pPr>
    </w:p>
    <w:p w:rsidR="00733254" w:rsidRPr="000A51DF" w:rsidRDefault="00733254" w:rsidP="00347CA6">
      <w:pPr>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 xml:space="preserve">         По данным наблюдения дошкольники детских учреждений испытывают большие умственные перегрузки, дети мало двигаются. Поэтому в нашем детском саду, организован режим так, чтобы дети как можно больше находились в движении. Мы руководствуемся основными принципами:</w:t>
      </w:r>
    </w:p>
    <w:p w:rsidR="00733254" w:rsidRPr="000A51DF" w:rsidRDefault="00733254" w:rsidP="00347CA6">
      <w:pPr>
        <w:pStyle w:val="ListParagraph"/>
        <w:numPr>
          <w:ilvl w:val="0"/>
          <w:numId w:val="1"/>
        </w:numPr>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Непрерывность и преемственность.</w:t>
      </w:r>
    </w:p>
    <w:p w:rsidR="00733254" w:rsidRPr="000A51DF" w:rsidRDefault="00733254" w:rsidP="00347CA6">
      <w:pPr>
        <w:pStyle w:val="ListParagraph"/>
        <w:numPr>
          <w:ilvl w:val="0"/>
          <w:numId w:val="1"/>
        </w:numPr>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Комплексный подход.</w:t>
      </w:r>
    </w:p>
    <w:p w:rsidR="00733254" w:rsidRPr="000A51DF" w:rsidRDefault="00733254" w:rsidP="00347CA6">
      <w:pPr>
        <w:pStyle w:val="ListParagraph"/>
        <w:numPr>
          <w:ilvl w:val="0"/>
          <w:numId w:val="1"/>
        </w:numPr>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Не навреди.</w:t>
      </w:r>
    </w:p>
    <w:p w:rsidR="00733254" w:rsidRPr="000A51DF" w:rsidRDefault="00733254" w:rsidP="00347CA6">
      <w:pPr>
        <w:pStyle w:val="ListParagraph"/>
        <w:numPr>
          <w:ilvl w:val="0"/>
          <w:numId w:val="1"/>
        </w:numPr>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Соответствие организации и содержания обучения и воспитания детей индивидуальным и возрастными особенностями ребенка.</w:t>
      </w:r>
    </w:p>
    <w:p w:rsidR="00733254" w:rsidRPr="000A51DF" w:rsidRDefault="00733254" w:rsidP="00347CA6">
      <w:pPr>
        <w:pStyle w:val="NoSpacing"/>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 xml:space="preserve">    Так как здоровьесберегающие образовательные технологии - это воспитание культуры здоровья детей, то цель этих технологий, становление  осознанного отношения ребенка к здоровью и развитие умения оберегать, поддерживать и  сохранять его.</w:t>
      </w:r>
    </w:p>
    <w:p w:rsidR="00733254" w:rsidRPr="000A51DF" w:rsidRDefault="00733254" w:rsidP="00347CA6">
      <w:pPr>
        <w:pStyle w:val="NoSpacing"/>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 xml:space="preserve">      Логопедическая работа показывает, что с каждым годом увеличивается количество детей с различными нарушениями речи. У детей наблюдаются проблемы в развитии общей и мелкой моторик, снижение внимания и памяти. В соответствии с этим возникает необходимость проведения комплексной оздоровительно-коррекционной работы с  детьми, которая включает в себя дыхательную гимнастику, артикуляционную и пальчиковую гимнастику, физминутки , упражнения на развитие высших психический функций.</w:t>
      </w:r>
    </w:p>
    <w:p w:rsidR="00733254" w:rsidRPr="000A51DF" w:rsidRDefault="00733254" w:rsidP="00347CA6">
      <w:pPr>
        <w:pStyle w:val="NoSpacing"/>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 xml:space="preserve">    Актуальным становится внедрение в логопедическую практику здоровьесберегающих технологий, при котором обучение, развитие, воспитание детей происходят без ущерба их здоровью, а способствует его укреплению. Оздоровительные технологии в образовательный процесс внедряется в условиях здоровьесберегающей среды, обеспечивающей благоприятную психологическую и педагогическую обстановку. </w:t>
      </w:r>
    </w:p>
    <w:p w:rsidR="00733254" w:rsidRPr="000A51DF" w:rsidRDefault="00733254" w:rsidP="00347CA6">
      <w:pPr>
        <w:pStyle w:val="NoSpacing"/>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 xml:space="preserve">       Использование здоровьесберегающих технологий в деятельности логопеда становится перспективным средством коррекционно - развивающей работы с детьми на фоне комплексной логопедической помощи ,оптимизирует процесс коррекции речи логопатов и способствуют оздоровлению всего организма ребёнка.</w:t>
      </w:r>
    </w:p>
    <w:p w:rsidR="00733254" w:rsidRPr="000A51DF" w:rsidRDefault="00733254" w:rsidP="00347CA6">
      <w:pPr>
        <w:pStyle w:val="NoSpacing"/>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 xml:space="preserve">        У детей с ОВЗ отмечаются нарушение артикуляционных укладов, нарушение общей и мелкой моторики, нарушение фонематического слуха, неустойчивость внимания, отмечается нарушение оптико-пространственного праксиса. Из этого можно сделать вывод: только комплексное воздействие на ребёнка может дать успешную динамику речевого развития. </w:t>
      </w:r>
    </w:p>
    <w:p w:rsidR="00733254" w:rsidRPr="000A51DF" w:rsidRDefault="00733254" w:rsidP="00347CA6">
      <w:pPr>
        <w:pStyle w:val="NoSpacing"/>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 xml:space="preserve">       В своей логопедической деятельности я использую следующие здоровьесберегающие технологии:</w:t>
      </w:r>
    </w:p>
    <w:p w:rsidR="00733254" w:rsidRPr="000A51DF" w:rsidRDefault="00733254" w:rsidP="00347CA6">
      <w:pPr>
        <w:pStyle w:val="NoSpacing"/>
        <w:spacing w:line="360" w:lineRule="auto"/>
        <w:jc w:val="both"/>
        <w:rPr>
          <w:rFonts w:ascii="Times New Roman" w:hAnsi="Times New Roman" w:cs="Times New Roman"/>
          <w:sz w:val="28"/>
          <w:szCs w:val="28"/>
          <w:u w:val="single"/>
        </w:rPr>
      </w:pPr>
      <w:r w:rsidRPr="000A51DF">
        <w:rPr>
          <w:rFonts w:ascii="Times New Roman" w:hAnsi="Times New Roman" w:cs="Times New Roman"/>
          <w:sz w:val="28"/>
          <w:szCs w:val="28"/>
        </w:rPr>
        <w:t xml:space="preserve">      </w:t>
      </w:r>
      <w:r w:rsidRPr="000A51DF">
        <w:rPr>
          <w:rFonts w:ascii="Times New Roman" w:hAnsi="Times New Roman" w:cs="Times New Roman"/>
          <w:sz w:val="28"/>
          <w:szCs w:val="28"/>
          <w:u w:val="single"/>
        </w:rPr>
        <w:t>Артикуляционная гимнастика</w:t>
      </w:r>
      <w:r w:rsidRPr="000A51DF">
        <w:rPr>
          <w:rFonts w:ascii="Times New Roman" w:hAnsi="Times New Roman" w:cs="Times New Roman"/>
          <w:sz w:val="28"/>
          <w:szCs w:val="28"/>
        </w:rPr>
        <w:t xml:space="preserve"> </w:t>
      </w:r>
    </w:p>
    <w:p w:rsidR="00733254" w:rsidRPr="000A51DF" w:rsidRDefault="00733254" w:rsidP="00347CA6">
      <w:pPr>
        <w:pStyle w:val="NoSpacing"/>
        <w:spacing w:line="360" w:lineRule="auto"/>
        <w:jc w:val="both"/>
        <w:rPr>
          <w:rFonts w:ascii="Times New Roman" w:hAnsi="Times New Roman" w:cs="Times New Roman"/>
          <w:sz w:val="28"/>
          <w:szCs w:val="28"/>
        </w:rPr>
      </w:pPr>
      <w:r w:rsidRPr="000A51DF">
        <w:rPr>
          <w:rFonts w:ascii="Times New Roman" w:hAnsi="Times New Roman" w:cs="Times New Roman"/>
          <w:b/>
          <w:bCs/>
          <w:sz w:val="28"/>
          <w:szCs w:val="28"/>
        </w:rPr>
        <w:t xml:space="preserve">      Способствует:</w:t>
      </w:r>
      <w:r w:rsidRPr="000A51DF">
        <w:rPr>
          <w:rFonts w:ascii="Times New Roman" w:hAnsi="Times New Roman" w:cs="Times New Roman"/>
          <w:sz w:val="28"/>
          <w:szCs w:val="28"/>
        </w:rPr>
        <w:t xml:space="preserve"> Улучшить кровоснабжение артикуляционных органов и их нервную проходимость; укрепить мышечную систему языка, губ, щёк; улучшить подвижность артикуляционных органов; уменьшить напряжённость артикуляционных органов.</w:t>
      </w:r>
    </w:p>
    <w:p w:rsidR="00733254" w:rsidRPr="000A51DF" w:rsidRDefault="00733254" w:rsidP="00347CA6">
      <w:pPr>
        <w:pStyle w:val="NoSpacing"/>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 xml:space="preserve">      Целенаправленные упражнения помогают подготовить артикуляционный аппарат ребенка к правильному произнесению звуков. Упражнения подбираются в зависимости от того, какого звука у воспитанника нет. Каждый комплекс упражнений готовит определенные движения и положения губ, языка, вырабатывает длительную воздушную струю, что способствует постановки звуков.</w:t>
      </w:r>
    </w:p>
    <w:p w:rsidR="00733254" w:rsidRPr="000A51DF" w:rsidRDefault="00733254" w:rsidP="00347CA6">
      <w:pPr>
        <w:pStyle w:val="NoSpacing"/>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 xml:space="preserve">      </w:t>
      </w:r>
      <w:r w:rsidRPr="000A51DF">
        <w:rPr>
          <w:rFonts w:ascii="Times New Roman" w:hAnsi="Times New Roman" w:cs="Times New Roman"/>
          <w:sz w:val="28"/>
          <w:szCs w:val="28"/>
          <w:u w:val="single"/>
        </w:rPr>
        <w:t>Дыхательная гимнастика</w:t>
      </w:r>
    </w:p>
    <w:p w:rsidR="00733254" w:rsidRPr="000A51DF" w:rsidRDefault="00733254" w:rsidP="00347CA6">
      <w:pPr>
        <w:pStyle w:val="NoSpacing"/>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 xml:space="preserve">      Способствует развитию и укреплению грудной клетки. Упражнения направлены на закрепление навыков диафрагмально-речевого дыхания (оно является наиболее правильным типом дыхания).Ведётся работа над развитием силы, плавности, длительности выдоха. Кроме оздоровительного значения, выработка правильного дыхания необходима для дальнейшей работой над коррекцией произношения.</w:t>
      </w:r>
    </w:p>
    <w:p w:rsidR="00733254" w:rsidRPr="000A51DF" w:rsidRDefault="00733254" w:rsidP="00347CA6">
      <w:pPr>
        <w:pStyle w:val="NoSpacing"/>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 xml:space="preserve">       </w:t>
      </w:r>
      <w:r w:rsidRPr="000A51DF">
        <w:rPr>
          <w:rFonts w:ascii="Times New Roman" w:hAnsi="Times New Roman" w:cs="Times New Roman"/>
          <w:sz w:val="28"/>
          <w:szCs w:val="28"/>
          <w:u w:val="single"/>
        </w:rPr>
        <w:t>Развитие общей моторики</w:t>
      </w:r>
    </w:p>
    <w:p w:rsidR="00733254" w:rsidRPr="000A51DF" w:rsidRDefault="00733254" w:rsidP="00347CA6">
      <w:pPr>
        <w:pStyle w:val="NoSpacing"/>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 xml:space="preserve">       Замечено, чем выше двигательная активность ребёнка, тем лучше развивается его речь. Оздоровительные паузы - физминутки   проводятся в игровой форме в середине занятия, они направлены на нормализацию мышечного тонуса, исправлению неправильной осанки. Сочетание речи с определенными движениями даёт хороший результат для детей посещающих логопедические занятия.</w:t>
      </w:r>
    </w:p>
    <w:p w:rsidR="00733254" w:rsidRPr="000A51DF" w:rsidRDefault="00733254" w:rsidP="00347CA6">
      <w:pPr>
        <w:pStyle w:val="NoSpacing"/>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 xml:space="preserve">      </w:t>
      </w:r>
      <w:r w:rsidRPr="000A51DF">
        <w:rPr>
          <w:rFonts w:ascii="Times New Roman" w:hAnsi="Times New Roman" w:cs="Times New Roman"/>
          <w:sz w:val="28"/>
          <w:szCs w:val="28"/>
          <w:u w:val="single"/>
        </w:rPr>
        <w:t>Развитие мелкой моторики</w:t>
      </w:r>
    </w:p>
    <w:p w:rsidR="00733254" w:rsidRPr="000A51DF" w:rsidRDefault="00733254" w:rsidP="00347CA6">
      <w:pPr>
        <w:pStyle w:val="NoSpacing"/>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 xml:space="preserve">       Развитию мелкой моторики пальцев рук на коррекционных занятиях уделяется особое внимание, так как этот вид способствует выработке основных элементарных умений , формированию графических навыков На занятиях мы сочетаем упражнения по развитию мелкой моторики с собственно речевыми упражнениями.</w:t>
      </w:r>
    </w:p>
    <w:p w:rsidR="00733254" w:rsidRPr="000A51DF" w:rsidRDefault="00733254" w:rsidP="00347CA6">
      <w:pPr>
        <w:pStyle w:val="NoSpacing"/>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 xml:space="preserve">      </w:t>
      </w:r>
      <w:r w:rsidRPr="000A51DF">
        <w:rPr>
          <w:rFonts w:ascii="Times New Roman" w:hAnsi="Times New Roman" w:cs="Times New Roman"/>
          <w:sz w:val="28"/>
          <w:szCs w:val="28"/>
          <w:u w:val="single"/>
        </w:rPr>
        <w:t>Массаж и самомассаж</w:t>
      </w:r>
    </w:p>
    <w:p w:rsidR="00733254" w:rsidRPr="000A51DF" w:rsidRDefault="00733254" w:rsidP="00347CA6">
      <w:pPr>
        <w:pStyle w:val="NoSpacing"/>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 xml:space="preserve">       В комплексной системе коррекционной работы логопедический массаж необходим. При системном проведении массажа усиливаются рефлекторные связи коры головного мозга с мышцами и сосудами. На занятиях мы используем : массаж и самомассаж лицевых мышц; Массаж и самомассаж кистей и пальцев рук; Массаж язычной мускулатуры(по мере необходимости). Цель логопедического массажа является стимуляция кинестетических ощущений, участвующих в работе речевого аппарата и нормализация мышечного тонуса данных мышц.</w:t>
      </w:r>
    </w:p>
    <w:p w:rsidR="00733254" w:rsidRPr="000A51DF" w:rsidRDefault="00733254" w:rsidP="00347CA6">
      <w:pPr>
        <w:pStyle w:val="NoSpacing"/>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 xml:space="preserve">       </w:t>
      </w:r>
      <w:r w:rsidRPr="000A51DF">
        <w:rPr>
          <w:rFonts w:ascii="Times New Roman" w:hAnsi="Times New Roman" w:cs="Times New Roman"/>
          <w:sz w:val="28"/>
          <w:szCs w:val="28"/>
          <w:u w:val="single"/>
        </w:rPr>
        <w:t>Релаксация</w:t>
      </w:r>
    </w:p>
    <w:p w:rsidR="00733254" w:rsidRPr="000A51DF" w:rsidRDefault="00733254" w:rsidP="00347CA6">
      <w:pPr>
        <w:pStyle w:val="NoSpacing"/>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 xml:space="preserve">        Релаксация -произвольное или непроизвольное состояние покоя , расслабленности, связанное с полным или частичным мышечным расслаблением. Комплекс упражнений  на релаксацию используется для обучения детей управлению собственным мышечным тонусом, приемами расслабления различных групп мышц. На логопедических занятиях  мы используем релаксационные упражнения по ходу занятий, если у детей возникло двигательное напряжение. Упражнения можно проводить под спокойную музыку. Умение расслабляться помогает детям снять напряжение, сконцентрировать внимание, снять напряжение, что необходимо для дальнейшей логопедической работы.</w:t>
      </w:r>
    </w:p>
    <w:p w:rsidR="00733254" w:rsidRPr="000A51DF" w:rsidRDefault="00733254" w:rsidP="00347CA6">
      <w:pPr>
        <w:pStyle w:val="NoSpacing"/>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 xml:space="preserve">    В результате использования здоровьесберегающих технологий в логопедической деятельности у детей повышается обучаемость, внимание; формируется правильное диафрагмальное дыхание; корректируется поведение, преодолеваются психологические трудности; развиваются способности к переносу полученных навыков при изучении предметного материала . </w:t>
      </w:r>
    </w:p>
    <w:p w:rsidR="00733254" w:rsidRPr="000A51DF" w:rsidRDefault="00733254" w:rsidP="00347CA6">
      <w:pPr>
        <w:pStyle w:val="NoSpacing"/>
        <w:spacing w:line="360" w:lineRule="auto"/>
        <w:jc w:val="both"/>
        <w:rPr>
          <w:rFonts w:ascii="Times New Roman" w:hAnsi="Times New Roman" w:cs="Times New Roman"/>
          <w:sz w:val="28"/>
          <w:szCs w:val="28"/>
        </w:rPr>
      </w:pPr>
      <w:r w:rsidRPr="000A51DF">
        <w:rPr>
          <w:rFonts w:ascii="Times New Roman" w:hAnsi="Times New Roman" w:cs="Times New Roman"/>
          <w:sz w:val="28"/>
          <w:szCs w:val="28"/>
        </w:rPr>
        <w:t xml:space="preserve">    При анализе использования данной технологии  и применение в практической деятельности, можно сделать вывод, что здоровьесберегающие технологии в коррекционной работе даёт положительный результат. У детей логопатов наблюдается снижение уровня заболеваемости, повышается работоспособность, развиваются психические процессы, формируются двигательные умения и навыки, повышается речевая активность, развивается общая и мелкая моторика, что способствует личностному, интеллектуальному и речевому развитию детей.</w:t>
      </w:r>
    </w:p>
    <w:p w:rsidR="00733254" w:rsidRDefault="00733254" w:rsidP="00347CA6">
      <w:pPr>
        <w:pStyle w:val="ListParagraph"/>
        <w:spacing w:line="360" w:lineRule="auto"/>
        <w:ind w:left="2403"/>
        <w:jc w:val="both"/>
        <w:rPr>
          <w:rFonts w:ascii="Times New Roman" w:hAnsi="Times New Roman" w:cs="Times New Roman"/>
          <w:sz w:val="24"/>
          <w:szCs w:val="24"/>
        </w:rPr>
      </w:pPr>
    </w:p>
    <w:p w:rsidR="00733254" w:rsidRDefault="00733254">
      <w:r>
        <w:t xml:space="preserve">    </w:t>
      </w:r>
    </w:p>
    <w:p w:rsidR="00733254" w:rsidRDefault="00733254"/>
    <w:p w:rsidR="00733254" w:rsidRDefault="00733254"/>
    <w:p w:rsidR="00733254" w:rsidRDefault="00733254"/>
    <w:p w:rsidR="00733254" w:rsidRDefault="00733254"/>
    <w:p w:rsidR="00733254" w:rsidRDefault="00733254"/>
    <w:p w:rsidR="00733254" w:rsidRDefault="00733254"/>
    <w:p w:rsidR="00733254" w:rsidRDefault="00733254"/>
    <w:p w:rsidR="00733254" w:rsidRDefault="00733254"/>
    <w:p w:rsidR="00733254" w:rsidRDefault="00733254"/>
    <w:p w:rsidR="00733254" w:rsidRDefault="00733254"/>
    <w:p w:rsidR="00733254" w:rsidRDefault="00733254"/>
    <w:p w:rsidR="00733254" w:rsidRDefault="00733254"/>
    <w:p w:rsidR="00733254" w:rsidRDefault="00733254"/>
    <w:p w:rsidR="00733254" w:rsidRDefault="00733254"/>
    <w:p w:rsidR="00733254" w:rsidRDefault="00733254">
      <w:r w:rsidRPr="005A549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http://xn--j1aaidmgm.net/serts/C0C03913.png" style="width:465pt;height:664.5pt;visibility:visible">
            <v:imagedata r:id="rId5" o:title=""/>
          </v:shape>
        </w:pict>
      </w:r>
    </w:p>
    <w:p w:rsidR="00733254" w:rsidRDefault="00733254"/>
    <w:p w:rsidR="00733254" w:rsidRDefault="00733254"/>
    <w:p w:rsidR="00733254" w:rsidRDefault="00733254"/>
    <w:p w:rsidR="00733254" w:rsidRDefault="00733254"/>
    <w:p w:rsidR="00733254" w:rsidRDefault="00733254"/>
    <w:p w:rsidR="00733254" w:rsidRDefault="00733254"/>
    <w:p w:rsidR="00733254" w:rsidRDefault="00733254"/>
    <w:sectPr w:rsidR="00733254" w:rsidSect="00FC075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02A3E"/>
    <w:multiLevelType w:val="hybridMultilevel"/>
    <w:tmpl w:val="A74A4EC4"/>
    <w:lvl w:ilvl="0" w:tplc="0419000D">
      <w:start w:val="1"/>
      <w:numFmt w:val="bullet"/>
      <w:lvlText w:val=""/>
      <w:lvlJc w:val="left"/>
      <w:pPr>
        <w:ind w:left="720" w:hanging="360"/>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47CA6"/>
    <w:rsid w:val="00080780"/>
    <w:rsid w:val="000A51DF"/>
    <w:rsid w:val="00347CA6"/>
    <w:rsid w:val="005963D1"/>
    <w:rsid w:val="005A5496"/>
    <w:rsid w:val="006F3BD9"/>
    <w:rsid w:val="00733254"/>
    <w:rsid w:val="00C82B02"/>
    <w:rsid w:val="00FC075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75A"/>
    <w:pPr>
      <w:spacing w:after="200" w:line="276"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347CA6"/>
    <w:rPr>
      <w:rFonts w:cs="Calibri"/>
      <w:lang w:eastAsia="en-US"/>
    </w:rPr>
  </w:style>
  <w:style w:type="paragraph" w:styleId="ListParagraph">
    <w:name w:val="List Paragraph"/>
    <w:basedOn w:val="Normal"/>
    <w:uiPriority w:val="99"/>
    <w:qFormat/>
    <w:rsid w:val="00347CA6"/>
    <w:pPr>
      <w:ind w:left="720"/>
    </w:pPr>
    <w:rPr>
      <w:lang w:eastAsia="en-US"/>
    </w:rPr>
  </w:style>
  <w:style w:type="paragraph" w:styleId="BalloonText">
    <w:name w:val="Balloon Text"/>
    <w:basedOn w:val="Normal"/>
    <w:link w:val="BalloonTextChar"/>
    <w:uiPriority w:val="99"/>
    <w:semiHidden/>
    <w:rsid w:val="00C82B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2B0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392782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TotalTime>
  <Pages>7</Pages>
  <Words>941</Words>
  <Characters>5364</Characters>
  <Application>Microsoft Office Outlook</Application>
  <DocSecurity>0</DocSecurity>
  <Lines>0</Lines>
  <Paragraphs>0</Paragraphs>
  <ScaleCrop>false</ScaleCrop>
  <Company>1</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HomePC</dc:creator>
  <cp:keywords/>
  <dc:description/>
  <cp:lastModifiedBy>1</cp:lastModifiedBy>
  <cp:revision>5</cp:revision>
  <cp:lastPrinted>2003-12-31T20:25:00Z</cp:lastPrinted>
  <dcterms:created xsi:type="dcterms:W3CDTF">2014-02-21T14:52:00Z</dcterms:created>
  <dcterms:modified xsi:type="dcterms:W3CDTF">2003-12-31T20:26:00Z</dcterms:modified>
</cp:coreProperties>
</file>