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B8" w:rsidRDefault="006C1480">
      <w:r w:rsidRPr="006C1480">
        <w:drawing>
          <wp:inline distT="0" distB="0" distL="0" distR="0" wp14:anchorId="29663EBC" wp14:editId="4ADC3B13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drawing>
          <wp:inline distT="0" distB="0" distL="0" distR="0" wp14:anchorId="22FEC178" wp14:editId="1526CCDF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lastRenderedPageBreak/>
        <w:drawing>
          <wp:inline distT="0" distB="0" distL="0" distR="0" wp14:anchorId="6F1BF4E2" wp14:editId="591EBF0E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drawing>
          <wp:inline distT="0" distB="0" distL="0" distR="0" wp14:anchorId="67E9E787" wp14:editId="00A99844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lastRenderedPageBreak/>
        <w:drawing>
          <wp:inline distT="0" distB="0" distL="0" distR="0" wp14:anchorId="0A12733C" wp14:editId="002BB56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drawing>
          <wp:inline distT="0" distB="0" distL="0" distR="0" wp14:anchorId="34FB3857" wp14:editId="250213C3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lastRenderedPageBreak/>
        <w:drawing>
          <wp:inline distT="0" distB="0" distL="0" distR="0" wp14:anchorId="61AE49FD" wp14:editId="5A5FBE63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r w:rsidRPr="006C1480">
        <w:drawing>
          <wp:inline distT="0" distB="0" distL="0" distR="0" wp14:anchorId="577BE6CF" wp14:editId="3F8CF18C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480" w:rsidRDefault="006C1480">
      <w:bookmarkStart w:id="0" w:name="_GoBack"/>
      <w:r w:rsidRPr="006C1480">
        <w:lastRenderedPageBreak/>
        <w:drawing>
          <wp:inline distT="0" distB="0" distL="0" distR="0" wp14:anchorId="00C62DDC" wp14:editId="4123C081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C1480" w:rsidRDefault="006C1480">
      <w:r w:rsidRPr="006C1480">
        <w:drawing>
          <wp:inline distT="0" distB="0" distL="0" distR="0" wp14:anchorId="034D9E2C" wp14:editId="130B2DE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148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80"/>
    <w:rsid w:val="000F35B8"/>
    <w:rsid w:val="006C1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39EC44-C7BB-427D-9A27-52701319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23\Desktop\Offis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AB07D4-8B49-4DAC-A6D6-D478A4CBF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9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Admin23</dc:creator>
  <cp:keywords/>
  <dc:description/>
  <cp:lastModifiedBy>Admin23</cp:lastModifiedBy>
  <cp:revision>1</cp:revision>
  <dcterms:created xsi:type="dcterms:W3CDTF">2014-09-15T06:20:00Z</dcterms:created>
  <dcterms:modified xsi:type="dcterms:W3CDTF">2014-09-15T06:29:00Z</dcterms:modified>
</cp:coreProperties>
</file>