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272" w:rsidRPr="008479CF" w:rsidRDefault="003F2272" w:rsidP="00696F99">
      <w:pPr>
        <w:jc w:val="center"/>
        <w:rPr>
          <w:rFonts w:ascii="Times New Roman" w:hAnsi="Times New Roman"/>
          <w:b/>
          <w:sz w:val="28"/>
          <w:szCs w:val="28"/>
        </w:rPr>
      </w:pPr>
      <w:r w:rsidRPr="008479CF">
        <w:rPr>
          <w:rFonts w:ascii="Times New Roman" w:hAnsi="Times New Roman"/>
          <w:b/>
          <w:sz w:val="28"/>
          <w:szCs w:val="28"/>
        </w:rPr>
        <w:t>Статья</w:t>
      </w:r>
    </w:p>
    <w:p w:rsidR="003F2272" w:rsidRDefault="003F2272" w:rsidP="00696F99">
      <w:pPr>
        <w:jc w:val="center"/>
      </w:pPr>
      <w:bookmarkStart w:id="0" w:name="_GoBack"/>
      <w:bookmarkEnd w:id="0"/>
      <w:r w:rsidRPr="008479CF">
        <w:rPr>
          <w:rFonts w:ascii="Times New Roman" w:hAnsi="Times New Roman"/>
          <w:b/>
          <w:sz w:val="28"/>
          <w:szCs w:val="28"/>
        </w:rPr>
        <w:t>«Работающие стенды»</w:t>
      </w:r>
      <w:r w:rsidRPr="004824E8">
        <w:t xml:space="preserve"> </w:t>
      </w:r>
    </w:p>
    <w:p w:rsidR="003F2272" w:rsidRDefault="003F2272" w:rsidP="004824E8">
      <w:pPr>
        <w:spacing w:after="0" w:line="240" w:lineRule="auto"/>
        <w:jc w:val="right"/>
      </w:pPr>
      <w:r>
        <w:t xml:space="preserve">«У ребенка особое умение видеть, </w:t>
      </w:r>
    </w:p>
    <w:p w:rsidR="003F2272" w:rsidRDefault="003F2272" w:rsidP="004824E8">
      <w:pPr>
        <w:spacing w:after="0" w:line="240" w:lineRule="auto"/>
        <w:jc w:val="right"/>
      </w:pPr>
      <w:r>
        <w:t>думать и чувствовать;</w:t>
      </w:r>
    </w:p>
    <w:p w:rsidR="003F2272" w:rsidRDefault="003F2272" w:rsidP="004824E8">
      <w:pPr>
        <w:spacing w:after="0" w:line="240" w:lineRule="auto"/>
        <w:jc w:val="right"/>
      </w:pPr>
      <w:r>
        <w:t xml:space="preserve"> нет ничего глупее, чем пытаться </w:t>
      </w:r>
    </w:p>
    <w:p w:rsidR="003F2272" w:rsidRDefault="003F2272" w:rsidP="001411FB">
      <w:pPr>
        <w:spacing w:after="0" w:line="240" w:lineRule="auto"/>
        <w:jc w:val="right"/>
      </w:pPr>
      <w:r>
        <w:t>подменить у них это умение нашим».</w:t>
      </w:r>
      <w:r>
        <w:br/>
        <w:t>Ж.Ж.Руссо</w:t>
      </w:r>
    </w:p>
    <w:p w:rsidR="003F2272" w:rsidRDefault="003F2272" w:rsidP="00696F99">
      <w:pPr>
        <w:jc w:val="center"/>
        <w:rPr>
          <w:b/>
        </w:rPr>
      </w:pPr>
    </w:p>
    <w:p w:rsidR="003F2272" w:rsidRPr="008479CF" w:rsidRDefault="003F2272" w:rsidP="008479CF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" o:spid="_x0000_s1026" type="#_x0000_t75" style="position:absolute;left:0;text-align:left;margin-left:-5.4pt;margin-top:-1.55pt;width:243.85pt;height:185.75pt;z-index:25165516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">
            <v:imagedata r:id="rId4" o:title=""/>
            <o:lock v:ext="edit" aspectratio="f"/>
            <w10:wrap type="square"/>
          </v:shape>
        </w:pict>
      </w:r>
      <w:r>
        <w:rPr>
          <w:b/>
        </w:rPr>
        <w:t xml:space="preserve">           </w:t>
      </w:r>
      <w:r w:rsidRPr="008479CF">
        <w:rPr>
          <w:rFonts w:ascii="Times New Roman" w:hAnsi="Times New Roman"/>
          <w:sz w:val="28"/>
          <w:szCs w:val="28"/>
        </w:rPr>
        <w:t>Наша группа</w:t>
      </w:r>
      <w:r>
        <w:rPr>
          <w:rFonts w:ascii="Times New Roman" w:hAnsi="Times New Roman"/>
          <w:sz w:val="28"/>
          <w:szCs w:val="28"/>
        </w:rPr>
        <w:t>, как и весь детский сад, является пилотной площадкой по программе «Югорский трамплин». Группа поделена на центры активности. Во время утреннего сбора дети делают свой выбор, чем они хотят сегодня заниматься. В этом им помогает работающий стенд «Я выбираю». Сбоку, в кармашки, вставляются карточки с названием центра активности и рядом цифра с количеством детей, которые могут этот центр посетить. На цветные полосы (кармашки) дети вставляют свои фотографии. Внизу стенда есть дополнительные кармашки, в которых находятся карточки с названиями центров, фотографии мальчиков и девочек (в разных кармашках, для удобства – детям приходится меньше времени тратить, чтобы найти свою фотографию).</w:t>
      </w:r>
    </w:p>
    <w:p w:rsidR="003F2272" w:rsidRPr="00DF5A33" w:rsidRDefault="003F2272" w:rsidP="00696F99">
      <w:pPr>
        <w:jc w:val="center"/>
        <w:rPr>
          <w:rFonts w:ascii="Times New Roman" w:hAnsi="Times New Roman"/>
          <w:sz w:val="28"/>
          <w:szCs w:val="28"/>
        </w:rPr>
      </w:pPr>
    </w:p>
    <w:p w:rsidR="003F2272" w:rsidRPr="00DF5A33" w:rsidRDefault="003F2272" w:rsidP="0043280D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3" o:spid="_x0000_s1027" type="#_x0000_t75" style="position:absolute;left:0;text-align:left;margin-left:230.6pt;margin-top:-3.6pt;width:248.15pt;height:189.1pt;z-index:25165926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">
            <v:imagedata r:id="rId5" o:title=""/>
            <o:lock v:ext="edit" aspectratio="f"/>
            <w10:wrap type="square"/>
          </v:shape>
        </w:pict>
      </w:r>
      <w:r w:rsidRPr="00DF5A33">
        <w:rPr>
          <w:rFonts w:ascii="Times New Roman" w:hAnsi="Times New Roman"/>
          <w:sz w:val="28"/>
          <w:szCs w:val="28"/>
        </w:rPr>
        <w:t>Ещё один центр, который помогает нам распланировать свою деятельность, выбрать тему проекта</w:t>
      </w:r>
      <w:r>
        <w:rPr>
          <w:rFonts w:ascii="Times New Roman" w:hAnsi="Times New Roman"/>
          <w:sz w:val="28"/>
          <w:szCs w:val="28"/>
        </w:rPr>
        <w:t>, является стенд «Модель трёх вопросов». Стенд сделан из ватмана и разделён на три части. Каждая часть подписана  - «Что мы знаем?», «Что хотим узнать?», «Как это сделать?». В начале недели на утреннем сборе дети по теме говорят, что они знают, что хотят узнать. Воспитатель записывает на листе бумаги фломастером все предложения детей. Затем дети сами вставляют в определённый кармашек лист с записанными идеями. Исходя из предложений детей, планируется деятельность педагога с детьми на время всего проекта с привлечением родителей. Родителям пишется письмо – обращение, в котором указывается тема проекта и чем родители могут помочь детям в осуществлении проекта. Этот стенд используется в самом начале недели при выборе проекта.</w:t>
      </w:r>
    </w:p>
    <w:p w:rsidR="003F2272" w:rsidRDefault="003F2272" w:rsidP="00696F99">
      <w:pPr>
        <w:jc w:val="center"/>
        <w:rPr>
          <w:b/>
        </w:rPr>
      </w:pPr>
    </w:p>
    <w:p w:rsidR="003F2272" w:rsidRDefault="003F2272" w:rsidP="00DF5A3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6" o:spid="_x0000_s1028" type="#_x0000_t75" style="position:absolute;left:0;text-align:left;margin-left:-1.8pt;margin-top:-2.4pt;width:165.1pt;height:212.15pt;z-index:251658240;visibility:visible;mso-wrap-distance-left:23.88pt;mso-wrap-distance-right:24.45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">
            <v:imagedata r:id="rId6" o:title=""/>
            <o:lock v:ext="edit" aspectratio="f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 xml:space="preserve">        У нас в группе есть ещё один работающий стенд, для постановки и решения проблемной ситуации - «На вопрос любой есть ответ простой». Педагог задаёт детям вопрос, дети отвечают и записывают каждый ответ на отдельном листочке. Внизу каждого ответа стоит имя ребёнка, который находит решение и даёт ответ. При помощи этого стенда дети учатся логически думать, задавать вопросы и отвечать на них. Стенд можно использовать на каждом занятии, где может возникнуть спорный вопрос или где педагог хочет стимулировать поисково – экспериментальную деятельность.</w:t>
      </w:r>
    </w:p>
    <w:p w:rsidR="003F2272" w:rsidRDefault="003F2272" w:rsidP="00DF5A33">
      <w:pPr>
        <w:jc w:val="both"/>
        <w:rPr>
          <w:rFonts w:ascii="Times New Roman" w:hAnsi="Times New Roman"/>
          <w:sz w:val="28"/>
          <w:szCs w:val="28"/>
        </w:rPr>
      </w:pPr>
    </w:p>
    <w:p w:rsidR="003F2272" w:rsidRDefault="003F2272" w:rsidP="00554E60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8" o:spid="_x0000_s1029" type="#_x0000_t75" style="position:absolute;left:0;text-align:left;margin-left:287.4pt;margin-top:-4.25pt;width:196.8pt;height:254.4pt;z-index:251657216;visibility:visible;mso-wrap-distance-left:29.16pt;mso-wrap-distance-right:29.54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">
            <v:imagedata r:id="rId7" o:title=""/>
            <o:lock v:ext="edit" aspectratio="f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>Каждую неделю один из детей становится звёздочкой недели. При входе в группу, у нас есть стенд, который так и называется -  «Звёздочка недели».  В центре звёздочки вывешивается фотография ребёнка. Ребёнок рассказывает педагогу, что он знает, любит и умеет. Педагог это всё записывает, и ребёнок, чья фотография вывешивается, потом копирует на отдельные листочки, которые вывешиваются соответственно надписям. Этот стенд очень нравится детям и родителям. У детей повышается самооценка, а родители начинают гордиться своими детьми, которые сами пишут.</w:t>
      </w:r>
    </w:p>
    <w:p w:rsidR="003F2272" w:rsidRPr="00DF5A33" w:rsidRDefault="003F2272" w:rsidP="00554E60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</w:p>
    <w:p w:rsidR="003F2272" w:rsidRDefault="003F2272" w:rsidP="00DF5A33">
      <w:pPr>
        <w:jc w:val="both"/>
        <w:rPr>
          <w:b/>
        </w:rPr>
      </w:pPr>
      <w:r>
        <w:rPr>
          <w:b/>
        </w:rPr>
        <w:t xml:space="preserve">          </w:t>
      </w:r>
    </w:p>
    <w:p w:rsidR="003F2272" w:rsidRDefault="003F2272" w:rsidP="00696F99">
      <w:pPr>
        <w:jc w:val="center"/>
        <w:rPr>
          <w:b/>
        </w:rPr>
      </w:pPr>
      <w:r>
        <w:rPr>
          <w:noProof/>
          <w:lang w:eastAsia="ru-RU"/>
        </w:rPr>
        <w:pict>
          <v:shape id="Рисунок 9" o:spid="_x0000_s1030" type="#_x0000_t75" style="position:absolute;left:0;text-align:left;margin-left:-9.65pt;margin-top:11.4pt;width:213.1pt;height:162.7pt;z-index:25166028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">
            <v:imagedata r:id="rId8" o:title=""/>
            <o:lock v:ext="edit" aspectratio="f"/>
            <w10:wrap type="square"/>
          </v:shape>
        </w:pict>
      </w:r>
      <w:r>
        <w:rPr>
          <w:noProof/>
          <w:lang w:eastAsia="ru-RU"/>
        </w:rPr>
        <w:pict>
          <v:shape id="Рисунок 10" o:spid="_x0000_s1031" type="#_x0000_t75" style="position:absolute;left:0;text-align:left;margin-left:272.2pt;margin-top:9.95pt;width:215.05pt;height:164.15pt;z-index:25165619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">
            <v:imagedata r:id="rId9" o:title=""/>
            <o:lock v:ext="edit" aspectratio="f"/>
            <w10:wrap type="square"/>
          </v:shape>
        </w:pict>
      </w:r>
    </w:p>
    <w:p w:rsidR="003F2272" w:rsidRDefault="003F2272" w:rsidP="00696F99">
      <w:pPr>
        <w:jc w:val="center"/>
        <w:rPr>
          <w:b/>
        </w:rPr>
      </w:pPr>
    </w:p>
    <w:p w:rsidR="003F2272" w:rsidRDefault="003F2272" w:rsidP="00696F99">
      <w:pPr>
        <w:jc w:val="center"/>
        <w:rPr>
          <w:b/>
        </w:rPr>
      </w:pPr>
    </w:p>
    <w:p w:rsidR="003F2272" w:rsidRDefault="003F2272" w:rsidP="00696F99">
      <w:pPr>
        <w:jc w:val="center"/>
        <w:rPr>
          <w:b/>
        </w:rPr>
      </w:pPr>
    </w:p>
    <w:p w:rsidR="003F2272" w:rsidRDefault="003F2272" w:rsidP="00696F99">
      <w:pPr>
        <w:jc w:val="center"/>
        <w:rPr>
          <w:b/>
        </w:rPr>
      </w:pPr>
    </w:p>
    <w:p w:rsidR="003F2272" w:rsidRDefault="003F2272" w:rsidP="00696F99">
      <w:pPr>
        <w:jc w:val="center"/>
        <w:rPr>
          <w:b/>
        </w:rPr>
      </w:pPr>
    </w:p>
    <w:p w:rsidR="003F2272" w:rsidRDefault="003F2272" w:rsidP="00696F99">
      <w:pPr>
        <w:jc w:val="center"/>
        <w:rPr>
          <w:b/>
        </w:rPr>
      </w:pPr>
    </w:p>
    <w:p w:rsidR="003F2272" w:rsidRDefault="003F2272" w:rsidP="00696F99">
      <w:pPr>
        <w:jc w:val="both"/>
        <w:rPr>
          <w:b/>
        </w:rPr>
      </w:pPr>
    </w:p>
    <w:p w:rsidR="003F2272" w:rsidRPr="00494160" w:rsidRDefault="003F2272" w:rsidP="0049416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94160">
        <w:rPr>
          <w:rFonts w:ascii="Times New Roman" w:hAnsi="Times New Roman"/>
          <w:sz w:val="28"/>
          <w:szCs w:val="28"/>
        </w:rPr>
        <w:t>В будущем у нас появятся ещё стенды</w:t>
      </w:r>
      <w:r>
        <w:rPr>
          <w:rFonts w:ascii="Times New Roman" w:hAnsi="Times New Roman"/>
          <w:sz w:val="28"/>
          <w:szCs w:val="28"/>
        </w:rPr>
        <w:t xml:space="preserve"> «Здравствуйте, я пришёл» и «Доска благодарностей» («Благодарим»)</w:t>
      </w:r>
    </w:p>
    <w:p w:rsidR="003F2272" w:rsidRDefault="003F2272" w:rsidP="00696F99">
      <w:pPr>
        <w:jc w:val="both"/>
        <w:rPr>
          <w:b/>
        </w:rPr>
      </w:pPr>
    </w:p>
    <w:sectPr w:rsidR="003F2272" w:rsidSect="00CA3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6F99"/>
    <w:rsid w:val="00041C01"/>
    <w:rsid w:val="00071A88"/>
    <w:rsid w:val="001411FB"/>
    <w:rsid w:val="001617CC"/>
    <w:rsid w:val="001728E5"/>
    <w:rsid w:val="001E3042"/>
    <w:rsid w:val="00251410"/>
    <w:rsid w:val="00265102"/>
    <w:rsid w:val="00271CD1"/>
    <w:rsid w:val="002B19B9"/>
    <w:rsid w:val="002B3BE2"/>
    <w:rsid w:val="002C067B"/>
    <w:rsid w:val="003002D4"/>
    <w:rsid w:val="00346713"/>
    <w:rsid w:val="003C45C3"/>
    <w:rsid w:val="003F2272"/>
    <w:rsid w:val="00432388"/>
    <w:rsid w:val="0043280D"/>
    <w:rsid w:val="004824E8"/>
    <w:rsid w:val="00494160"/>
    <w:rsid w:val="004C2A92"/>
    <w:rsid w:val="00554E60"/>
    <w:rsid w:val="00570439"/>
    <w:rsid w:val="005B0C0B"/>
    <w:rsid w:val="00620CD9"/>
    <w:rsid w:val="00696F99"/>
    <w:rsid w:val="006D2234"/>
    <w:rsid w:val="00765E6E"/>
    <w:rsid w:val="008479CF"/>
    <w:rsid w:val="008A6EC9"/>
    <w:rsid w:val="008F4876"/>
    <w:rsid w:val="00962BA7"/>
    <w:rsid w:val="009E009E"/>
    <w:rsid w:val="00A1145B"/>
    <w:rsid w:val="00B3338D"/>
    <w:rsid w:val="00BE2986"/>
    <w:rsid w:val="00C0424F"/>
    <w:rsid w:val="00C34CE3"/>
    <w:rsid w:val="00C37A42"/>
    <w:rsid w:val="00C6444E"/>
    <w:rsid w:val="00CA387A"/>
    <w:rsid w:val="00D47996"/>
    <w:rsid w:val="00D77741"/>
    <w:rsid w:val="00DF5A33"/>
    <w:rsid w:val="00E716C6"/>
    <w:rsid w:val="00EC7100"/>
    <w:rsid w:val="00F116E7"/>
    <w:rsid w:val="00F92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8F4876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F487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F4876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F4876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F4876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F4876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8F4876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F4876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8F4876"/>
    <w:pPr>
      <w:keepNext/>
      <w:keepLines/>
      <w:spacing w:before="200" w:after="0"/>
      <w:outlineLvl w:val="7"/>
    </w:pPr>
    <w:rPr>
      <w:rFonts w:ascii="Cambria" w:eastAsia="Times New Roman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8F4876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F4876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F4876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8F4876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8F4876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8F4876"/>
    <w:rPr>
      <w:rFonts w:ascii="Cambria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8F4876"/>
    <w:rPr>
      <w:rFonts w:ascii="Cambria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8F4876"/>
    <w:rPr>
      <w:rFonts w:ascii="Cambria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8F4876"/>
    <w:rPr>
      <w:rFonts w:ascii="Cambria" w:hAnsi="Cambria" w:cs="Times New Roman"/>
      <w:color w:val="4F81BD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8F4876"/>
    <w:rPr>
      <w:rFonts w:ascii="Cambria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8F4876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8F4876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8F4876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8F4876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8F4876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99"/>
    <w:qFormat/>
    <w:rsid w:val="008F4876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8F4876"/>
    <w:rPr>
      <w:rFonts w:cs="Times New Roman"/>
      <w:i/>
      <w:iCs/>
    </w:rPr>
  </w:style>
  <w:style w:type="paragraph" w:styleId="NoSpacing">
    <w:name w:val="No Spacing"/>
    <w:uiPriority w:val="99"/>
    <w:qFormat/>
    <w:rsid w:val="008F4876"/>
    <w:rPr>
      <w:lang w:eastAsia="en-US"/>
    </w:rPr>
  </w:style>
  <w:style w:type="paragraph" w:styleId="ListParagraph">
    <w:name w:val="List Paragraph"/>
    <w:basedOn w:val="Normal"/>
    <w:uiPriority w:val="99"/>
    <w:qFormat/>
    <w:rsid w:val="008F487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8F4876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8F4876"/>
    <w:rPr>
      <w:rFonts w:cs="Times New Roman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8F487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8F4876"/>
    <w:rPr>
      <w:rFonts w:cs="Times New Roman"/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99"/>
    <w:qFormat/>
    <w:rsid w:val="008F4876"/>
    <w:rPr>
      <w:rFonts w:cs="Times New Roman"/>
      <w:i/>
      <w:iCs/>
      <w:color w:val="808080"/>
    </w:rPr>
  </w:style>
  <w:style w:type="character" w:styleId="IntenseEmphasis">
    <w:name w:val="Intense Emphasis"/>
    <w:basedOn w:val="DefaultParagraphFont"/>
    <w:uiPriority w:val="99"/>
    <w:qFormat/>
    <w:rsid w:val="008F4876"/>
    <w:rPr>
      <w:rFonts w:cs="Times New Roman"/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99"/>
    <w:qFormat/>
    <w:rsid w:val="008F4876"/>
    <w:rPr>
      <w:rFonts w:cs="Times New Roman"/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99"/>
    <w:qFormat/>
    <w:rsid w:val="008F4876"/>
    <w:rPr>
      <w:rFonts w:cs="Times New Roman"/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8F4876"/>
    <w:rPr>
      <w:rFonts w:cs="Times New Roman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8F4876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rsid w:val="00696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96F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439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127</TotalTime>
  <Pages>3</Pages>
  <Words>445</Words>
  <Characters>2540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Буратино</dc:creator>
  <cp:keywords/>
  <dc:description/>
  <cp:lastModifiedBy>Admin</cp:lastModifiedBy>
  <cp:revision>4</cp:revision>
  <dcterms:created xsi:type="dcterms:W3CDTF">2014-11-24T17:34:00Z</dcterms:created>
  <dcterms:modified xsi:type="dcterms:W3CDTF">2014-12-07T15:19:00Z</dcterms:modified>
</cp:coreProperties>
</file>