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FF5" w:rsidRDefault="00BD2FF5">
      <w:pPr>
        <w:rPr>
          <w:rFonts w:ascii="a_Albionic" w:eastAsia="Calibri" w:hAnsi="a_Albionic"/>
          <w:b/>
          <w:color w:val="FF0000"/>
          <w:lang w:eastAsia="en-US"/>
        </w:rPr>
      </w:pPr>
      <w:bookmarkStart w:id="0" w:name="_GoBack"/>
      <w:bookmarkEnd w:id="0"/>
    </w:p>
    <w:p w:rsidR="0044686E" w:rsidRPr="00BD2FF5" w:rsidRDefault="0044686E" w:rsidP="00BD2FF5">
      <w:pPr>
        <w:pStyle w:val="a3"/>
        <w:spacing w:after="0" w:line="240" w:lineRule="auto"/>
        <w:jc w:val="center"/>
        <w:rPr>
          <w:rFonts w:ascii="a_Albionic" w:hAnsi="a_Albionic"/>
          <w:b/>
          <w:color w:val="FF0000"/>
          <w:sz w:val="24"/>
          <w:szCs w:val="24"/>
        </w:rPr>
      </w:pPr>
      <w:r w:rsidRPr="00BD2FF5">
        <w:rPr>
          <w:rFonts w:ascii="a_Albionic" w:hAnsi="a_Albionic"/>
          <w:b/>
          <w:color w:val="FF0000"/>
          <w:sz w:val="24"/>
          <w:szCs w:val="24"/>
        </w:rPr>
        <w:t>ПУСТЬ УВИДИТСЯ НАМ РОССИЯ</w:t>
      </w:r>
    </w:p>
    <w:p w:rsidR="0044686E" w:rsidRPr="00BD2FF5" w:rsidRDefault="0044686E" w:rsidP="00BD2FF5">
      <w:pPr>
        <w:pStyle w:val="a3"/>
        <w:spacing w:after="0" w:line="240" w:lineRule="auto"/>
        <w:jc w:val="center"/>
        <w:rPr>
          <w:rFonts w:ascii="a_Albionic" w:hAnsi="a_Albionic"/>
          <w:b/>
          <w:sz w:val="24"/>
          <w:szCs w:val="24"/>
        </w:rPr>
      </w:pPr>
      <w:r w:rsidRPr="00BD2FF5">
        <w:rPr>
          <w:rFonts w:ascii="a_Albionic" w:hAnsi="a_Albionic"/>
          <w:b/>
          <w:sz w:val="24"/>
          <w:szCs w:val="24"/>
        </w:rPr>
        <w:t>Внекла</w:t>
      </w:r>
      <w:r w:rsidR="00BD2FF5">
        <w:rPr>
          <w:rFonts w:ascii="a_Albionic" w:hAnsi="a_Albionic"/>
          <w:b/>
          <w:sz w:val="24"/>
          <w:szCs w:val="24"/>
        </w:rPr>
        <w:t>ссное мероприятие по литературе</w:t>
      </w:r>
    </w:p>
    <w:p w:rsidR="0044686E" w:rsidRPr="003A7794" w:rsidRDefault="00B47CB3" w:rsidP="0044686E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91" type="#_x0000_t75" style="position:absolute;left:0;text-align:left;margin-left:2.15pt;margin-top:18.05pt;width:130.5pt;height:101.15pt;z-index:-251675136;visibility:visible" wrapcoords="-248 -320 -248 21782 21848 21782 21848 -320 -248 -320" stroked="t" strokecolor="#4f81bd">
            <v:imagedata r:id="rId7" o:title=""/>
            <w10:wrap type="tight"/>
          </v:shape>
        </w:pict>
      </w:r>
    </w:p>
    <w:p w:rsidR="00236FE7" w:rsidRDefault="0044686E" w:rsidP="00236FE7">
      <w:pPr>
        <w:pStyle w:val="a3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A7794">
        <w:rPr>
          <w:rFonts w:ascii="Times New Roman" w:hAnsi="Times New Roman"/>
          <w:b/>
          <w:sz w:val="24"/>
          <w:szCs w:val="24"/>
        </w:rPr>
        <w:t>1</w:t>
      </w:r>
      <w:r w:rsidRPr="003A7794">
        <w:rPr>
          <w:rFonts w:ascii="Times New Roman" w:hAnsi="Times New Roman"/>
          <w:i/>
          <w:sz w:val="24"/>
          <w:szCs w:val="24"/>
        </w:rPr>
        <w:t xml:space="preserve">.Молчат гробницы, мумии и кости… </w:t>
      </w:r>
    </w:p>
    <w:p w:rsidR="0044686E" w:rsidRPr="003A7794" w:rsidRDefault="0044686E" w:rsidP="00236FE7">
      <w:pPr>
        <w:pStyle w:val="a3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3A7794">
        <w:rPr>
          <w:rFonts w:ascii="Times New Roman" w:hAnsi="Times New Roman"/>
          <w:i/>
          <w:sz w:val="24"/>
          <w:szCs w:val="24"/>
        </w:rPr>
        <w:t>Иван Бунин</w:t>
      </w:r>
    </w:p>
    <w:p w:rsidR="0044686E" w:rsidRPr="003A7794" w:rsidRDefault="0044686E" w:rsidP="0044686E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b/>
          <w:sz w:val="24"/>
          <w:szCs w:val="24"/>
        </w:rPr>
        <w:t>2.</w:t>
      </w:r>
      <w:r w:rsidRPr="003A7794">
        <w:rPr>
          <w:rFonts w:ascii="Times New Roman" w:hAnsi="Times New Roman"/>
          <w:i/>
          <w:sz w:val="24"/>
          <w:szCs w:val="24"/>
        </w:rPr>
        <w:t xml:space="preserve">Слово учителя </w:t>
      </w:r>
      <w:r w:rsidR="00A47A6A">
        <w:rPr>
          <w:rFonts w:ascii="Times New Roman" w:hAnsi="Times New Roman"/>
          <w:i/>
          <w:sz w:val="24"/>
          <w:szCs w:val="24"/>
        </w:rPr>
        <w:t>:</w:t>
      </w:r>
    </w:p>
    <w:p w:rsidR="0044686E" w:rsidRPr="003A7794" w:rsidRDefault="0044686E" w:rsidP="00A47A6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sz w:val="24"/>
          <w:szCs w:val="24"/>
        </w:rPr>
        <w:t>В последние годы открываются все н</w:t>
      </w:r>
      <w:r w:rsidRPr="003A7794">
        <w:rPr>
          <w:rFonts w:ascii="Times New Roman" w:hAnsi="Times New Roman"/>
          <w:sz w:val="24"/>
          <w:szCs w:val="24"/>
        </w:rPr>
        <w:t>о</w:t>
      </w:r>
      <w:r w:rsidRPr="003A7794">
        <w:rPr>
          <w:rFonts w:ascii="Times New Roman" w:hAnsi="Times New Roman"/>
          <w:sz w:val="24"/>
          <w:szCs w:val="24"/>
        </w:rPr>
        <w:t>вые и новые архивы, становятся и</w:t>
      </w:r>
      <w:r w:rsidRPr="003A7794">
        <w:rPr>
          <w:rFonts w:ascii="Times New Roman" w:hAnsi="Times New Roman"/>
          <w:sz w:val="24"/>
          <w:szCs w:val="24"/>
        </w:rPr>
        <w:t>з</w:t>
      </w:r>
      <w:r w:rsidRPr="003A7794">
        <w:rPr>
          <w:rFonts w:ascii="Times New Roman" w:hAnsi="Times New Roman"/>
          <w:sz w:val="24"/>
          <w:szCs w:val="24"/>
        </w:rPr>
        <w:t>вестными факты и события, которые раньше скрывались или з</w:t>
      </w:r>
      <w:r w:rsidRPr="003A7794">
        <w:rPr>
          <w:rFonts w:ascii="Times New Roman" w:hAnsi="Times New Roman"/>
          <w:sz w:val="24"/>
          <w:szCs w:val="24"/>
        </w:rPr>
        <w:t>а</w:t>
      </w:r>
      <w:r w:rsidRPr="003A7794">
        <w:rPr>
          <w:rFonts w:ascii="Times New Roman" w:hAnsi="Times New Roman"/>
          <w:sz w:val="24"/>
          <w:szCs w:val="24"/>
        </w:rPr>
        <w:t>малчивались. Возвращаются к читателю ненапеч</w:t>
      </w:r>
      <w:r w:rsidRPr="003A7794">
        <w:rPr>
          <w:rFonts w:ascii="Times New Roman" w:hAnsi="Times New Roman"/>
          <w:sz w:val="24"/>
          <w:szCs w:val="24"/>
        </w:rPr>
        <w:t>а</w:t>
      </w:r>
      <w:r w:rsidRPr="003A7794">
        <w:rPr>
          <w:rFonts w:ascii="Times New Roman" w:hAnsi="Times New Roman"/>
          <w:sz w:val="24"/>
          <w:szCs w:val="24"/>
        </w:rPr>
        <w:t>танные в свое время книги. И это прекрасно.</w:t>
      </w:r>
    </w:p>
    <w:p w:rsidR="0044686E" w:rsidRPr="003A7794" w:rsidRDefault="0044686E" w:rsidP="00236FE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sz w:val="24"/>
          <w:szCs w:val="24"/>
        </w:rPr>
        <w:t>Но вместе с тем, у нас, как, ни в одной другой стране, любят развенчивать прошлое, очернять лидеров и вождей, переписывать недавнюю историю. И только время все расставит по своим м</w:t>
      </w:r>
      <w:r w:rsidRPr="003A7794">
        <w:rPr>
          <w:rFonts w:ascii="Times New Roman" w:hAnsi="Times New Roman"/>
          <w:sz w:val="24"/>
          <w:szCs w:val="24"/>
        </w:rPr>
        <w:t>е</w:t>
      </w:r>
      <w:r w:rsidRPr="003A7794">
        <w:rPr>
          <w:rFonts w:ascii="Times New Roman" w:hAnsi="Times New Roman"/>
          <w:sz w:val="24"/>
          <w:szCs w:val="24"/>
        </w:rPr>
        <w:t>стам.</w:t>
      </w:r>
    </w:p>
    <w:p w:rsidR="0044686E" w:rsidRPr="003A7794" w:rsidRDefault="0044686E" w:rsidP="00236FE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sz w:val="24"/>
          <w:szCs w:val="24"/>
        </w:rPr>
        <w:t>Есть вечные ценности, такие как мать, семья, любовь, Р</w:t>
      </w:r>
      <w:r w:rsidRPr="003A7794">
        <w:rPr>
          <w:rFonts w:ascii="Times New Roman" w:hAnsi="Times New Roman"/>
          <w:sz w:val="24"/>
          <w:szCs w:val="24"/>
        </w:rPr>
        <w:t>о</w:t>
      </w:r>
      <w:r w:rsidRPr="003A7794">
        <w:rPr>
          <w:rFonts w:ascii="Times New Roman" w:hAnsi="Times New Roman"/>
          <w:sz w:val="24"/>
          <w:szCs w:val="24"/>
        </w:rPr>
        <w:t>дина, которые никто нам заменить не сможет. Родина у человека, как и Мать, одна.</w:t>
      </w:r>
    </w:p>
    <w:p w:rsidR="0044686E" w:rsidRPr="003A7794" w:rsidRDefault="0044686E" w:rsidP="00236FE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sz w:val="24"/>
          <w:szCs w:val="24"/>
        </w:rPr>
        <w:t>Родину не выбирают, но за нее идут на смерть и умирают. И как бы ни менялись политический строй, вожди, остается страна и люди, в ней живущие, которые составляют ее народ. Они растят хлеб, строят города, воспитывают детей и внуков.</w:t>
      </w:r>
    </w:p>
    <w:p w:rsidR="0044686E" w:rsidRPr="003A7794" w:rsidRDefault="0044686E" w:rsidP="00236FE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sz w:val="24"/>
          <w:szCs w:val="24"/>
        </w:rPr>
        <w:t>Наш разговор сегодня о России. Мы не будем давать оценку тем или иным политическим событиям, но мы вспомним о них, п</w:t>
      </w:r>
      <w:r w:rsidRPr="003A7794">
        <w:rPr>
          <w:rFonts w:ascii="Times New Roman" w:hAnsi="Times New Roman"/>
          <w:sz w:val="24"/>
          <w:szCs w:val="24"/>
        </w:rPr>
        <w:t>о</w:t>
      </w:r>
      <w:r w:rsidRPr="003A7794">
        <w:rPr>
          <w:rFonts w:ascii="Times New Roman" w:hAnsi="Times New Roman"/>
          <w:sz w:val="24"/>
          <w:szCs w:val="24"/>
        </w:rPr>
        <w:t xml:space="preserve">тому что это наша история, наша жизнь. </w:t>
      </w:r>
    </w:p>
    <w:p w:rsidR="0044686E" w:rsidRPr="003A7794" w:rsidRDefault="0044686E" w:rsidP="0044686E">
      <w:pPr>
        <w:pStyle w:val="a3"/>
        <w:spacing w:after="0" w:line="240" w:lineRule="auto"/>
        <w:ind w:left="0" w:firstLine="720"/>
        <w:rPr>
          <w:rFonts w:ascii="Times New Roman" w:hAnsi="Times New Roman"/>
          <w:b/>
          <w:sz w:val="24"/>
          <w:szCs w:val="24"/>
        </w:rPr>
      </w:pPr>
      <w:r w:rsidRPr="003A7794">
        <w:rPr>
          <w:rFonts w:ascii="Times New Roman" w:hAnsi="Times New Roman"/>
          <w:b/>
          <w:sz w:val="24"/>
          <w:szCs w:val="24"/>
        </w:rPr>
        <w:t xml:space="preserve"> «Это наша с тобою судьба, </w:t>
      </w:r>
    </w:p>
    <w:p w:rsidR="0044686E" w:rsidRPr="003A7794" w:rsidRDefault="0044686E" w:rsidP="0044686E">
      <w:pPr>
        <w:pStyle w:val="a3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b/>
          <w:sz w:val="24"/>
          <w:szCs w:val="24"/>
        </w:rPr>
        <w:t xml:space="preserve">Это наша с тобой биография…» </w:t>
      </w:r>
      <w:r w:rsidRPr="003A7794">
        <w:rPr>
          <w:rFonts w:ascii="Times New Roman" w:hAnsi="Times New Roman"/>
          <w:sz w:val="24"/>
          <w:szCs w:val="24"/>
        </w:rPr>
        <w:t>(слайд)</w:t>
      </w:r>
    </w:p>
    <w:p w:rsidR="0044686E" w:rsidRPr="003A7794" w:rsidRDefault="0044686E" w:rsidP="0044686E">
      <w:pPr>
        <w:pStyle w:val="a3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44686E" w:rsidRPr="003A7794" w:rsidRDefault="0044686E" w:rsidP="0044686E">
      <w:pPr>
        <w:pStyle w:val="a3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sz w:val="24"/>
          <w:szCs w:val="24"/>
        </w:rPr>
        <w:t>Хочу, чтобы вы гордились своей страной, знали ее историю, извлекали уроки из ее ошибок, ибо прошлое учит настоящее не с</w:t>
      </w:r>
      <w:r w:rsidRPr="003A7794">
        <w:rPr>
          <w:rFonts w:ascii="Times New Roman" w:hAnsi="Times New Roman"/>
          <w:sz w:val="24"/>
          <w:szCs w:val="24"/>
        </w:rPr>
        <w:t>о</w:t>
      </w:r>
      <w:r w:rsidRPr="003A7794">
        <w:rPr>
          <w:rFonts w:ascii="Times New Roman" w:hAnsi="Times New Roman"/>
          <w:sz w:val="24"/>
          <w:szCs w:val="24"/>
        </w:rPr>
        <w:t xml:space="preserve">вершать его ошибок в будущем. Но, ни от чего не отрекались. «Кто смотрит в прошлое стыдливо, Тот вряд ли с будущим в ладу…» (А.Твардовский) </w:t>
      </w:r>
    </w:p>
    <w:p w:rsidR="0044686E" w:rsidRPr="003A7794" w:rsidRDefault="0044686E" w:rsidP="00236FE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sz w:val="24"/>
          <w:szCs w:val="24"/>
        </w:rPr>
        <w:lastRenderedPageBreak/>
        <w:t xml:space="preserve">  Сегодня мы совершим экскурс в историю. Приоткроем лишь некоторые ее страницы. Это, скорее, урок-ностальгия, урок-воспоминание для меня, моих коллег, ваших родителей, бабушек и дедушек. Но это наша жизнь, которая неотделима от истории Р</w:t>
      </w:r>
      <w:r w:rsidRPr="003A7794">
        <w:rPr>
          <w:rFonts w:ascii="Times New Roman" w:hAnsi="Times New Roman"/>
          <w:sz w:val="24"/>
          <w:szCs w:val="24"/>
        </w:rPr>
        <w:t>о</w:t>
      </w:r>
      <w:r w:rsidRPr="003A7794">
        <w:rPr>
          <w:rFonts w:ascii="Times New Roman" w:hAnsi="Times New Roman"/>
          <w:sz w:val="24"/>
          <w:szCs w:val="24"/>
        </w:rPr>
        <w:t>дины.</w:t>
      </w:r>
    </w:p>
    <w:p w:rsidR="0044686E" w:rsidRPr="003A7794" w:rsidRDefault="0044686E" w:rsidP="00236FE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44686E" w:rsidRPr="003A7794" w:rsidRDefault="0044686E" w:rsidP="00236FE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sz w:val="24"/>
          <w:szCs w:val="24"/>
        </w:rPr>
        <w:t>Нет на земле человека, который бы не дорожил своей стр</w:t>
      </w:r>
      <w:r w:rsidRPr="003A7794">
        <w:rPr>
          <w:rFonts w:ascii="Times New Roman" w:hAnsi="Times New Roman"/>
          <w:sz w:val="24"/>
          <w:szCs w:val="24"/>
        </w:rPr>
        <w:t>а</w:t>
      </w:r>
      <w:r w:rsidRPr="003A7794">
        <w:rPr>
          <w:rFonts w:ascii="Times New Roman" w:hAnsi="Times New Roman"/>
          <w:sz w:val="24"/>
          <w:szCs w:val="24"/>
        </w:rPr>
        <w:t>ной, городом, селом, где родился и вырос. И люди, позабывшие Родину, предающие и продающие ее, сами, в конце концов, пр</w:t>
      </w:r>
      <w:r w:rsidRPr="003A7794">
        <w:rPr>
          <w:rFonts w:ascii="Times New Roman" w:hAnsi="Times New Roman"/>
          <w:sz w:val="24"/>
          <w:szCs w:val="24"/>
        </w:rPr>
        <w:t>и</w:t>
      </w:r>
      <w:r w:rsidRPr="003A7794">
        <w:rPr>
          <w:rFonts w:ascii="Times New Roman" w:hAnsi="Times New Roman"/>
          <w:sz w:val="24"/>
          <w:szCs w:val="24"/>
        </w:rPr>
        <w:t>знают чудовищность своих проступков и стремятся любой ценой вернуться в родные места…</w:t>
      </w:r>
    </w:p>
    <w:p w:rsidR="0044686E" w:rsidRPr="003A7794" w:rsidRDefault="00B47CB3" w:rsidP="0044686E">
      <w:pPr>
        <w:pStyle w:val="a3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" o:spid="_x0000_s1090" type="#_x0000_t75" style="position:absolute;left:0;text-align:left;margin-left:191.9pt;margin-top:3.35pt;width:147.75pt;height:105.3pt;z-index:-251674112;visibility:visible" wrapcoords="-219 -308 -219 21846 21929 21846 21929 -308 -219 -308" stroked="t" strokecolor="#4f81bd">
            <v:imagedata r:id="rId8" o:title=""/>
            <w10:wrap type="tight"/>
          </v:shape>
        </w:pict>
      </w:r>
    </w:p>
    <w:p w:rsidR="0044686E" w:rsidRPr="003A7794" w:rsidRDefault="0044686E" w:rsidP="0044686E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86E" w:rsidRPr="003A7794" w:rsidRDefault="0044686E" w:rsidP="004C66C5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3A7794">
        <w:rPr>
          <w:rFonts w:ascii="Times New Roman" w:hAnsi="Times New Roman"/>
          <w:b/>
          <w:sz w:val="24"/>
          <w:szCs w:val="24"/>
        </w:rPr>
        <w:t>3</w:t>
      </w:r>
      <w:r w:rsidRPr="003A7794">
        <w:rPr>
          <w:rFonts w:ascii="Times New Roman" w:hAnsi="Times New Roman"/>
          <w:i/>
          <w:sz w:val="24"/>
          <w:szCs w:val="24"/>
        </w:rPr>
        <w:t xml:space="preserve"> </w:t>
      </w:r>
      <w:r w:rsidRPr="003A7794">
        <w:rPr>
          <w:rFonts w:ascii="Times New Roman" w:hAnsi="Times New Roman"/>
          <w:b/>
          <w:i/>
          <w:sz w:val="24"/>
          <w:szCs w:val="24"/>
        </w:rPr>
        <w:t>Журавлёнок</w:t>
      </w:r>
      <w:r w:rsidRPr="003A7794">
        <w:rPr>
          <w:rFonts w:ascii="Times New Roman" w:hAnsi="Times New Roman"/>
          <w:i/>
          <w:sz w:val="24"/>
          <w:szCs w:val="24"/>
        </w:rPr>
        <w:t xml:space="preserve"> (песня)</w:t>
      </w:r>
    </w:p>
    <w:p w:rsidR="0044686E" w:rsidRPr="003A7794" w:rsidRDefault="0044686E" w:rsidP="004C66C5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3A7794"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Pr="003A7794">
        <w:rPr>
          <w:rFonts w:ascii="Times New Roman" w:hAnsi="Times New Roman"/>
          <w:sz w:val="24"/>
          <w:szCs w:val="24"/>
        </w:rPr>
        <w:t xml:space="preserve">(из сборника </w:t>
      </w:r>
      <w:r w:rsidRPr="003A7794">
        <w:rPr>
          <w:rFonts w:ascii="Times New Roman" w:hAnsi="Times New Roman"/>
          <w:b/>
          <w:bCs/>
          <w:sz w:val="24"/>
          <w:szCs w:val="24"/>
        </w:rPr>
        <w:t>«Колея»</w:t>
      </w:r>
      <w:r w:rsidRPr="003A7794">
        <w:rPr>
          <w:rFonts w:ascii="Times New Roman" w:hAnsi="Times New Roman"/>
          <w:sz w:val="24"/>
          <w:szCs w:val="24"/>
        </w:rPr>
        <w:t xml:space="preserve">)  </w:t>
      </w:r>
      <w:r w:rsidRPr="003A7794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3A7794">
        <w:rPr>
          <w:rFonts w:ascii="Times New Roman" w:hAnsi="Times New Roman"/>
          <w:i/>
          <w:iCs/>
          <w:sz w:val="24"/>
          <w:szCs w:val="24"/>
        </w:rPr>
        <w:t> </w:t>
      </w:r>
    </w:p>
    <w:p w:rsidR="0044686E" w:rsidRPr="003A7794" w:rsidRDefault="0044686E" w:rsidP="0044686E">
      <w:pPr>
        <w:widowControl w:val="0"/>
      </w:pPr>
      <w:r w:rsidRPr="003A7794">
        <w:t>Любовь к земле, вскормившей б</w:t>
      </w:r>
      <w:r w:rsidRPr="003A7794">
        <w:t>е</w:t>
      </w:r>
      <w:r w:rsidRPr="003A7794">
        <w:t>лый свет (на слайд)</w:t>
      </w:r>
    </w:p>
    <w:p w:rsidR="0044686E" w:rsidRPr="003A7794" w:rsidRDefault="0044686E" w:rsidP="0044686E">
      <w:pPr>
        <w:widowControl w:val="0"/>
      </w:pPr>
      <w:r w:rsidRPr="003A7794">
        <w:t xml:space="preserve">и солнцем озарившей наши лица, - </w:t>
      </w:r>
    </w:p>
    <w:p w:rsidR="0044686E" w:rsidRPr="003A7794" w:rsidRDefault="0044686E" w:rsidP="0044686E">
      <w:pPr>
        <w:widowControl w:val="0"/>
      </w:pPr>
      <w:r w:rsidRPr="003A7794">
        <w:t>покуда это множится и длится,</w:t>
      </w:r>
    </w:p>
    <w:p w:rsidR="0044686E" w:rsidRPr="003A7794" w:rsidRDefault="0044686E" w:rsidP="0044686E">
      <w:pPr>
        <w:widowControl w:val="0"/>
      </w:pPr>
      <w:r w:rsidRPr="003A7794">
        <w:t>душа права и смерти в жизни нет.</w:t>
      </w:r>
    </w:p>
    <w:p w:rsidR="0044686E" w:rsidRPr="003A7794" w:rsidRDefault="0044686E" w:rsidP="0044686E"/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5.</w:t>
      </w:r>
      <w:r w:rsidRPr="003A7794">
        <w:rPr>
          <w:color w:val="FF0000"/>
        </w:rPr>
        <w:t xml:space="preserve"> </w:t>
      </w:r>
    </w:p>
    <w:p w:rsidR="0044686E" w:rsidRPr="003A7794" w:rsidRDefault="0044686E" w:rsidP="0044686E">
      <w:pPr>
        <w:rPr>
          <w:color w:val="FF0000"/>
        </w:rPr>
      </w:pPr>
      <w:r w:rsidRPr="003A7794">
        <w:t xml:space="preserve">ПЕРВЫЙ УЧИТЕЛЬ  (Памяти А. А. Коваленкова)                            </w:t>
      </w:r>
    </w:p>
    <w:p w:rsidR="0044686E" w:rsidRPr="003A7794" w:rsidRDefault="0044686E" w:rsidP="0044686E">
      <w:r w:rsidRPr="003A7794">
        <w:t>Я помню сожжённые сёла</w:t>
      </w:r>
    </w:p>
    <w:p w:rsidR="0044686E" w:rsidRPr="003A7794" w:rsidRDefault="0044686E" w:rsidP="0044686E">
      <w:r w:rsidRPr="003A7794">
        <w:t>И после победного дня</w:t>
      </w:r>
    </w:p>
    <w:p w:rsidR="0044686E" w:rsidRPr="003A7794" w:rsidRDefault="0044686E" w:rsidP="0044686E">
      <w:r w:rsidRPr="003A7794">
        <w:t>Пустую,</w:t>
      </w:r>
    </w:p>
    <w:p w:rsidR="0044686E" w:rsidRPr="003A7794" w:rsidRDefault="0044686E" w:rsidP="0044686E">
      <w:r w:rsidRPr="003A7794">
        <w:t>Холодную школу,</w:t>
      </w:r>
    </w:p>
    <w:p w:rsidR="0044686E" w:rsidRPr="003A7794" w:rsidRDefault="0044686E" w:rsidP="0044686E">
      <w:r w:rsidRPr="003A7794">
        <w:t>Где четверо, кроме меня.</w:t>
      </w:r>
    </w:p>
    <w:p w:rsidR="0044686E" w:rsidRPr="003A7794" w:rsidRDefault="0044686E" w:rsidP="0044686E">
      <w:r w:rsidRPr="003A7794">
        <w:t xml:space="preserve">     Где нам однорукий учитель</w:t>
      </w:r>
    </w:p>
    <w:p w:rsidR="0044686E" w:rsidRPr="003A7794" w:rsidRDefault="0044686E" w:rsidP="0044686E">
      <w:r w:rsidRPr="003A7794">
        <w:t>Рассказывал про Сталинград…</w:t>
      </w:r>
    </w:p>
    <w:p w:rsidR="0044686E" w:rsidRPr="003A7794" w:rsidRDefault="0044686E" w:rsidP="0044686E">
      <w:r w:rsidRPr="003A7794">
        <w:t>Я помню</w:t>
      </w:r>
    </w:p>
    <w:p w:rsidR="0044686E" w:rsidRPr="003A7794" w:rsidRDefault="0044686E" w:rsidP="0044686E">
      <w:r w:rsidRPr="003A7794">
        <w:t>Поношенный китель</w:t>
      </w:r>
    </w:p>
    <w:p w:rsidR="0044686E" w:rsidRPr="003A7794" w:rsidRDefault="0044686E" w:rsidP="0044686E">
      <w:r w:rsidRPr="003A7794">
        <w:t>И пятна – следы от наград.</w:t>
      </w:r>
    </w:p>
    <w:p w:rsidR="0044686E" w:rsidRPr="003A7794" w:rsidRDefault="0044686E" w:rsidP="0044686E">
      <w:r w:rsidRPr="003A7794">
        <w:t xml:space="preserve">      Он жил одиноко при школе.</w:t>
      </w:r>
    </w:p>
    <w:p w:rsidR="0044686E" w:rsidRPr="003A7794" w:rsidRDefault="0044686E" w:rsidP="0044686E">
      <w:r w:rsidRPr="003A7794">
        <w:t xml:space="preserve">И в класс приходил налегке. </w:t>
      </w:r>
    </w:p>
    <w:p w:rsidR="0044686E" w:rsidRPr="003A7794" w:rsidRDefault="0044686E" w:rsidP="0044686E">
      <w:r w:rsidRPr="003A7794">
        <w:lastRenderedPageBreak/>
        <w:t>И медленно</w:t>
      </w:r>
    </w:p>
    <w:p w:rsidR="0044686E" w:rsidRPr="003A7794" w:rsidRDefault="0044686E" w:rsidP="0044686E">
      <w:r w:rsidRPr="003A7794">
        <w:t>Левой рукою</w:t>
      </w:r>
    </w:p>
    <w:p w:rsidR="0044686E" w:rsidRPr="003A7794" w:rsidRDefault="0044686E" w:rsidP="0044686E">
      <w:r w:rsidRPr="003A7794">
        <w:t>Слова</w:t>
      </w:r>
    </w:p>
    <w:p w:rsidR="0044686E" w:rsidRPr="003A7794" w:rsidRDefault="0044686E" w:rsidP="0044686E">
      <w:r w:rsidRPr="003A7794">
        <w:t xml:space="preserve"> Выводил</w:t>
      </w:r>
    </w:p>
    <w:p w:rsidR="0044686E" w:rsidRPr="003A7794" w:rsidRDefault="0044686E" w:rsidP="0044686E">
      <w:r w:rsidRPr="003A7794">
        <w:t xml:space="preserve"> На доске.</w:t>
      </w:r>
    </w:p>
    <w:p w:rsidR="0044686E" w:rsidRPr="003A7794" w:rsidRDefault="0044686E" w:rsidP="0044686E">
      <w:r w:rsidRPr="003A7794">
        <w:t xml:space="preserve">      Мелок под рукою крошился.</w:t>
      </w:r>
    </w:p>
    <w:p w:rsidR="0044686E" w:rsidRPr="003A7794" w:rsidRDefault="0044686E" w:rsidP="0044686E">
      <w:r w:rsidRPr="003A7794">
        <w:t>Учитель не мог нам сказать,</w:t>
      </w:r>
    </w:p>
    <w:p w:rsidR="0044686E" w:rsidRPr="003A7794" w:rsidRDefault="0044686E" w:rsidP="0044686E">
      <w:r w:rsidRPr="003A7794">
        <w:t>Что заново с нами</w:t>
      </w:r>
    </w:p>
    <w:p w:rsidR="0044686E" w:rsidRPr="003A7794" w:rsidRDefault="0044686E" w:rsidP="0044686E">
      <w:r w:rsidRPr="003A7794">
        <w:t>Учился</w:t>
      </w:r>
    </w:p>
    <w:p w:rsidR="0044686E" w:rsidRPr="003A7794" w:rsidRDefault="0044686E" w:rsidP="0044686E">
      <w:r w:rsidRPr="003A7794">
        <w:t>Умению ровно писать.</w:t>
      </w:r>
    </w:p>
    <w:p w:rsidR="0044686E" w:rsidRPr="003A7794" w:rsidRDefault="0044686E" w:rsidP="0044686E">
      <w:r w:rsidRPr="003A7794">
        <w:t xml:space="preserve">      Ему мы во всём подражали – </w:t>
      </w:r>
    </w:p>
    <w:p w:rsidR="0044686E" w:rsidRPr="003A7794" w:rsidRDefault="0044686E" w:rsidP="0044686E">
      <w:r w:rsidRPr="003A7794">
        <w:t>Таков был ребячий закон.</w:t>
      </w:r>
    </w:p>
    <w:p w:rsidR="0044686E" w:rsidRPr="003A7794" w:rsidRDefault="0044686E" w:rsidP="0044686E">
      <w:r w:rsidRPr="003A7794">
        <w:t>И пусть мы неровно писали,</w:t>
      </w:r>
    </w:p>
    <w:p w:rsidR="0044686E" w:rsidRPr="003A7794" w:rsidRDefault="0044686E" w:rsidP="0044686E">
      <w:r w:rsidRPr="003A7794">
        <w:t>Зато мы писали, как он.</w:t>
      </w:r>
    </w:p>
    <w:p w:rsidR="0044686E" w:rsidRPr="003A7794" w:rsidRDefault="0044686E" w:rsidP="0044686E">
      <w:r w:rsidRPr="003A7794">
        <w:t xml:space="preserve">      Зато из рассказов недлинных</w:t>
      </w:r>
    </w:p>
    <w:p w:rsidR="0044686E" w:rsidRPr="003A7794" w:rsidRDefault="0044686E" w:rsidP="0044686E">
      <w:r w:rsidRPr="003A7794">
        <w:t>Под шорох осенней листвы</w:t>
      </w:r>
    </w:p>
    <w:p w:rsidR="0044686E" w:rsidRPr="003A7794" w:rsidRDefault="0044686E" w:rsidP="0044686E">
      <w:r w:rsidRPr="003A7794">
        <w:t>Мы знали про взятье Берлина</w:t>
      </w:r>
    </w:p>
    <w:p w:rsidR="0044686E" w:rsidRPr="003A7794" w:rsidRDefault="0044686E" w:rsidP="0044686E">
      <w:r w:rsidRPr="003A7794">
        <w:t>И про оборону Москвы.</w:t>
      </w:r>
    </w:p>
    <w:p w:rsidR="0044686E" w:rsidRPr="003A7794" w:rsidRDefault="0044686E" w:rsidP="0044686E">
      <w:r w:rsidRPr="003A7794">
        <w:t xml:space="preserve">       В том же самом году сорок пятом </w:t>
      </w:r>
    </w:p>
    <w:p w:rsidR="0044686E" w:rsidRPr="003A7794" w:rsidRDefault="00B47CB3" w:rsidP="0044686E">
      <w:r>
        <w:rPr>
          <w:noProof/>
        </w:rPr>
        <w:pict>
          <v:shape id="Рисунок 7" o:spid="_x0000_s1089" type="#_x0000_t75" style="position:absolute;margin-left:185.25pt;margin-top:13.1pt;width:140.25pt;height:105.75pt;z-index:251643392;visibility:visible" stroked="t" strokecolor="#4f81bd">
            <v:imagedata r:id="rId9" o:title=""/>
          </v:shape>
        </w:pict>
      </w:r>
      <w:r w:rsidR="0044686E" w:rsidRPr="003A7794">
        <w:t>Он как-то однажды сказал:</w:t>
      </w:r>
    </w:p>
    <w:p w:rsidR="0044686E" w:rsidRPr="003A7794" w:rsidRDefault="0044686E" w:rsidP="0044686E">
      <w:r w:rsidRPr="003A7794">
        <w:t xml:space="preserve">- Любите Отчизну, ребята, - </w:t>
      </w:r>
    </w:p>
    <w:p w:rsidR="0044686E" w:rsidRPr="003A7794" w:rsidRDefault="0044686E" w:rsidP="0044686E">
      <w:r w:rsidRPr="003A7794">
        <w:t>И вдаль, за окно, указал.</w:t>
      </w:r>
    </w:p>
    <w:p w:rsidR="0044686E" w:rsidRPr="003A7794" w:rsidRDefault="0044686E" w:rsidP="0044686E">
      <w:r w:rsidRPr="003A7794">
        <w:t xml:space="preserve">       Дымок от землянок лучился</w:t>
      </w:r>
    </w:p>
    <w:p w:rsidR="0044686E" w:rsidRPr="003A7794" w:rsidRDefault="0044686E" w:rsidP="0044686E">
      <w:r w:rsidRPr="003A7794">
        <w:t>Жестокой печальной земли…</w:t>
      </w:r>
    </w:p>
    <w:p w:rsidR="0044686E" w:rsidRPr="003A7794" w:rsidRDefault="0044686E" w:rsidP="0044686E">
      <w:r w:rsidRPr="003A7794">
        <w:t>- Всё это, ребята, Отчизна,</w:t>
      </w:r>
    </w:p>
    <w:p w:rsidR="0044686E" w:rsidRPr="003A7794" w:rsidRDefault="0044686E" w:rsidP="0044686E">
      <w:r w:rsidRPr="003A7794">
        <w:t>Её мы в бою сберегли.</w:t>
      </w:r>
    </w:p>
    <w:p w:rsidR="0044686E" w:rsidRPr="003A7794" w:rsidRDefault="0044686E" w:rsidP="0044686E">
      <w:r w:rsidRPr="003A7794">
        <w:t xml:space="preserve">      И слово заветное это</w:t>
      </w:r>
    </w:p>
    <w:p w:rsidR="0044686E" w:rsidRPr="003A7794" w:rsidRDefault="0044686E" w:rsidP="0044686E">
      <w:r w:rsidRPr="003A7794">
        <w:t>Я множество раз выводил.</w:t>
      </w:r>
    </w:p>
    <w:p w:rsidR="0044686E" w:rsidRPr="003A7794" w:rsidRDefault="0044686E" w:rsidP="0044686E">
      <w:r w:rsidRPr="003A7794">
        <w:t>И столько душевного света</w:t>
      </w:r>
    </w:p>
    <w:p w:rsidR="0044686E" w:rsidRPr="003A7794" w:rsidRDefault="0044686E" w:rsidP="0044686E">
      <w:r w:rsidRPr="003A7794">
        <w:t>В звучанье его находил!</w:t>
      </w:r>
    </w:p>
    <w:p w:rsidR="0044686E" w:rsidRPr="003A7794" w:rsidRDefault="0044686E" w:rsidP="0044686E">
      <w:r w:rsidRPr="003A7794">
        <w:t xml:space="preserve">     …А после</w:t>
      </w:r>
    </w:p>
    <w:p w:rsidR="0044686E" w:rsidRPr="003A7794" w:rsidRDefault="0044686E" w:rsidP="0044686E">
      <w:r w:rsidRPr="003A7794">
        <w:t>Поношенный китель</w:t>
      </w:r>
    </w:p>
    <w:p w:rsidR="0044686E" w:rsidRPr="003A7794" w:rsidRDefault="0044686E" w:rsidP="0044686E">
      <w:r w:rsidRPr="003A7794">
        <w:t>Я помню, как злую судьбу, -</w:t>
      </w:r>
    </w:p>
    <w:p w:rsidR="0044686E" w:rsidRPr="003A7794" w:rsidRDefault="0044686E" w:rsidP="0044686E">
      <w:r w:rsidRPr="003A7794">
        <w:t xml:space="preserve">Лежал в нём </w:t>
      </w:r>
    </w:p>
    <w:p w:rsidR="0044686E" w:rsidRPr="003A7794" w:rsidRDefault="0044686E" w:rsidP="0044686E">
      <w:r w:rsidRPr="003A7794">
        <w:t>Мой первый учитель</w:t>
      </w:r>
    </w:p>
    <w:p w:rsidR="0044686E" w:rsidRPr="003A7794" w:rsidRDefault="0044686E" w:rsidP="0044686E">
      <w:r w:rsidRPr="003A7794">
        <w:lastRenderedPageBreak/>
        <w:t>В некрашеном светлом гробу.</w:t>
      </w:r>
    </w:p>
    <w:p w:rsidR="0044686E" w:rsidRPr="003A7794" w:rsidRDefault="0044686E" w:rsidP="0044686E">
      <w:r w:rsidRPr="003A7794">
        <w:t xml:space="preserve">        Ушёл, говорили, до срока.</w:t>
      </w:r>
    </w:p>
    <w:p w:rsidR="0044686E" w:rsidRPr="003A7794" w:rsidRDefault="0044686E" w:rsidP="0044686E">
      <w:r w:rsidRPr="003A7794">
        <w:t>Все беды теперь позади.</w:t>
      </w:r>
    </w:p>
    <w:p w:rsidR="0044686E" w:rsidRPr="003A7794" w:rsidRDefault="0044686E" w:rsidP="0044686E">
      <w:r w:rsidRPr="003A7794">
        <w:t>Рука его</w:t>
      </w:r>
    </w:p>
    <w:p w:rsidR="0044686E" w:rsidRPr="003A7794" w:rsidRDefault="0044686E" w:rsidP="0044686E">
      <w:r w:rsidRPr="003A7794">
        <w:t>Так одиноко</w:t>
      </w:r>
    </w:p>
    <w:p w:rsidR="0044686E" w:rsidRPr="003A7794" w:rsidRDefault="0044686E" w:rsidP="0044686E">
      <w:r w:rsidRPr="003A7794">
        <w:t>Лежала на впалой груди.</w:t>
      </w:r>
    </w:p>
    <w:p w:rsidR="0044686E" w:rsidRPr="003A7794" w:rsidRDefault="0044686E" w:rsidP="0044686E">
      <w:r w:rsidRPr="003A7794">
        <w:t xml:space="preserve">        Могилу</w:t>
      </w:r>
    </w:p>
    <w:p w:rsidR="0044686E" w:rsidRPr="003A7794" w:rsidRDefault="0044686E" w:rsidP="0044686E">
      <w:r w:rsidRPr="003A7794">
        <w:t>Землёй закидали,</w:t>
      </w:r>
    </w:p>
    <w:p w:rsidR="0044686E" w:rsidRPr="003A7794" w:rsidRDefault="0044686E" w:rsidP="0044686E">
      <w:r w:rsidRPr="003A7794">
        <w:t>И женщины</w:t>
      </w:r>
    </w:p>
    <w:p w:rsidR="0044686E" w:rsidRPr="003A7794" w:rsidRDefault="0044686E" w:rsidP="0044686E">
      <w:r w:rsidRPr="003A7794">
        <w:t>Тихо рыдали,</w:t>
      </w:r>
    </w:p>
    <w:p w:rsidR="0044686E" w:rsidRPr="003A7794" w:rsidRDefault="0044686E" w:rsidP="0044686E">
      <w:r w:rsidRPr="003A7794">
        <w:t>И кто-то негромко сказал:</w:t>
      </w:r>
    </w:p>
    <w:p w:rsidR="0044686E" w:rsidRPr="003A7794" w:rsidRDefault="0044686E" w:rsidP="0044686E">
      <w:r w:rsidRPr="003A7794">
        <w:t>- Медалей-то, бабы, медалей!</w:t>
      </w:r>
    </w:p>
    <w:p w:rsidR="0044686E" w:rsidRPr="003A7794" w:rsidRDefault="0044686E" w:rsidP="0044686E">
      <w:r w:rsidRPr="003A7794">
        <w:t>Ить он никогда не казал…</w:t>
      </w:r>
    </w:p>
    <w:p w:rsidR="0044686E" w:rsidRPr="003A7794" w:rsidRDefault="0044686E" w:rsidP="0044686E">
      <w:r w:rsidRPr="003A7794">
        <w:t xml:space="preserve">         Мой первый учитель!</w:t>
      </w:r>
    </w:p>
    <w:p w:rsidR="0044686E" w:rsidRPr="003A7794" w:rsidRDefault="0044686E" w:rsidP="0044686E">
      <w:r w:rsidRPr="003A7794">
        <w:t>Не вправе</w:t>
      </w:r>
    </w:p>
    <w:p w:rsidR="0044686E" w:rsidRPr="003A7794" w:rsidRDefault="0044686E" w:rsidP="0044686E">
      <w:r w:rsidRPr="003A7794">
        <w:t>Забыть о тебе никогда.</w:t>
      </w:r>
    </w:p>
    <w:p w:rsidR="0044686E" w:rsidRPr="003A7794" w:rsidRDefault="0044686E" w:rsidP="0044686E">
      <w:r w:rsidRPr="003A7794">
        <w:t xml:space="preserve">Пусть жил ты и умер не в славе – </w:t>
      </w:r>
    </w:p>
    <w:p w:rsidR="0044686E" w:rsidRPr="003A7794" w:rsidRDefault="0044686E" w:rsidP="0044686E">
      <w:r w:rsidRPr="003A7794">
        <w:t>Ты с нами идёшь сквозь года.</w:t>
      </w:r>
    </w:p>
    <w:p w:rsidR="0044686E" w:rsidRPr="003A7794" w:rsidRDefault="0044686E" w:rsidP="0044686E">
      <w:r w:rsidRPr="003A7794">
        <w:t xml:space="preserve">         Тебе я обязан </w:t>
      </w:r>
    </w:p>
    <w:p w:rsidR="0044686E" w:rsidRPr="003A7794" w:rsidRDefault="0044686E" w:rsidP="0044686E">
      <w:r w:rsidRPr="003A7794">
        <w:t>Всем чистым,</w:t>
      </w:r>
    </w:p>
    <w:p w:rsidR="0044686E" w:rsidRPr="003A7794" w:rsidRDefault="0044686E" w:rsidP="0044686E">
      <w:r w:rsidRPr="003A7794">
        <w:t>Всем светлым,</w:t>
      </w:r>
    </w:p>
    <w:p w:rsidR="0044686E" w:rsidRPr="003A7794" w:rsidRDefault="00B47CB3" w:rsidP="0044686E">
      <w:r>
        <w:rPr>
          <w:noProof/>
        </w:rPr>
        <w:pict>
          <v:shape id="Рисунок 10" o:spid="_x0000_s1088" type="#_x0000_t75" style="position:absolute;margin-left:196.4pt;margin-top:.55pt;width:2in;height:110.55pt;z-index:251644416;visibility:visible" stroked="t" strokecolor="#4f81bd">
            <v:imagedata r:id="rId10" o:title=""/>
          </v:shape>
        </w:pict>
      </w:r>
      <w:r w:rsidR="0044686E" w:rsidRPr="003A7794">
        <w:t>Что есть на земле,</w:t>
      </w:r>
    </w:p>
    <w:p w:rsidR="0044686E" w:rsidRPr="003A7794" w:rsidRDefault="0044686E" w:rsidP="0044686E">
      <w:r w:rsidRPr="003A7794">
        <w:t>И думой о судьбах Отчизны,</w:t>
      </w:r>
    </w:p>
    <w:p w:rsidR="0044686E" w:rsidRPr="003A7794" w:rsidRDefault="0044686E" w:rsidP="0044686E">
      <w:r w:rsidRPr="003A7794">
        <w:t>Что нёс ты на светлом челе!</w:t>
      </w:r>
    </w:p>
    <w:p w:rsidR="0044686E" w:rsidRPr="003A7794" w:rsidRDefault="0044686E" w:rsidP="0044686E">
      <w:pPr>
        <w:ind w:left="426"/>
        <w:rPr>
          <w:i/>
        </w:rPr>
      </w:pPr>
      <w:r w:rsidRPr="003A7794">
        <w:rPr>
          <w:i/>
        </w:rPr>
        <w:t xml:space="preserve">6. </w:t>
      </w:r>
      <w:r w:rsidRPr="003A7794">
        <w:rPr>
          <w:b/>
          <w:i/>
        </w:rPr>
        <w:t>Гляжу в озера синие (</w:t>
      </w:r>
      <w:r w:rsidRPr="003A7794">
        <w:rPr>
          <w:i/>
        </w:rPr>
        <w:t>песня)</w:t>
      </w: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</w:rPr>
        <w:t>7</w:t>
      </w:r>
      <w:r w:rsidRPr="003A7794">
        <w:t>.</w:t>
      </w:r>
    </w:p>
    <w:p w:rsidR="0044686E" w:rsidRPr="003A7794" w:rsidRDefault="0044686E" w:rsidP="0044686E">
      <w:r w:rsidRPr="003A7794">
        <w:t>ГОВОРИ МНЕ О РОССИИ</w:t>
      </w:r>
    </w:p>
    <w:p w:rsidR="0044686E" w:rsidRPr="003A7794" w:rsidRDefault="0044686E" w:rsidP="0044686E">
      <w:r w:rsidRPr="003A7794">
        <w:t>Говори о звёздной ночи,</w:t>
      </w:r>
      <w:r w:rsidR="00711E72" w:rsidRPr="00711E72">
        <w:t xml:space="preserve"> </w:t>
      </w:r>
    </w:p>
    <w:p w:rsidR="0044686E" w:rsidRPr="003A7794" w:rsidRDefault="0044686E" w:rsidP="0044686E">
      <w:r w:rsidRPr="003A7794">
        <w:t>О берёзах, об осинах, -</w:t>
      </w:r>
    </w:p>
    <w:p w:rsidR="0044686E" w:rsidRPr="003A7794" w:rsidRDefault="0044686E" w:rsidP="0044686E">
      <w:r w:rsidRPr="003A7794">
        <w:t>Говори, о чём захочешь,</w:t>
      </w:r>
    </w:p>
    <w:p w:rsidR="0044686E" w:rsidRPr="003A7794" w:rsidRDefault="0044686E" w:rsidP="0044686E">
      <w:r w:rsidRPr="003A7794">
        <w:t>Лишь бы только о России.</w:t>
      </w:r>
    </w:p>
    <w:p w:rsidR="0044686E" w:rsidRPr="003A7794" w:rsidRDefault="0044686E" w:rsidP="0044686E"/>
    <w:p w:rsidR="0044686E" w:rsidRPr="003A7794" w:rsidRDefault="0044686E" w:rsidP="0044686E">
      <w:r w:rsidRPr="003A7794">
        <w:t>Лишь бы только за беседой</w:t>
      </w:r>
    </w:p>
    <w:p w:rsidR="0044686E" w:rsidRPr="003A7794" w:rsidRDefault="0044686E" w:rsidP="0044686E">
      <w:r w:rsidRPr="003A7794">
        <w:t>Отдохнул я от чужбины.</w:t>
      </w:r>
    </w:p>
    <w:p w:rsidR="0044686E" w:rsidRPr="003A7794" w:rsidRDefault="0044686E" w:rsidP="0044686E">
      <w:r w:rsidRPr="003A7794">
        <w:t>Говори мне о соседях,</w:t>
      </w:r>
    </w:p>
    <w:p w:rsidR="0044686E" w:rsidRPr="003A7794" w:rsidRDefault="0044686E" w:rsidP="0044686E">
      <w:r w:rsidRPr="003A7794">
        <w:lastRenderedPageBreak/>
        <w:t>Говори мне о рябине.</w:t>
      </w:r>
    </w:p>
    <w:p w:rsidR="0044686E" w:rsidRPr="003A7794" w:rsidRDefault="0044686E" w:rsidP="0044686E"/>
    <w:p w:rsidR="0044686E" w:rsidRPr="003A7794" w:rsidRDefault="0044686E" w:rsidP="0044686E">
      <w:r w:rsidRPr="003A7794">
        <w:t>Говори о чёрных пашнях,</w:t>
      </w:r>
    </w:p>
    <w:p w:rsidR="0044686E" w:rsidRPr="003A7794" w:rsidRDefault="0044686E" w:rsidP="0044686E">
      <w:r w:rsidRPr="003A7794">
        <w:t>О высоком тёмном боре,</w:t>
      </w:r>
    </w:p>
    <w:p w:rsidR="0044686E" w:rsidRPr="003A7794" w:rsidRDefault="0044686E" w:rsidP="0044686E">
      <w:r w:rsidRPr="003A7794">
        <w:t>Говори о реках наших,</w:t>
      </w:r>
    </w:p>
    <w:p w:rsidR="0044686E" w:rsidRPr="003A7794" w:rsidRDefault="0044686E" w:rsidP="0044686E">
      <w:r w:rsidRPr="003A7794">
        <w:t>Что играют на просторе.</w:t>
      </w:r>
    </w:p>
    <w:p w:rsidR="0044686E" w:rsidRPr="003A7794" w:rsidRDefault="0044686E" w:rsidP="0044686E"/>
    <w:p w:rsidR="0044686E" w:rsidRPr="003A7794" w:rsidRDefault="0044686E" w:rsidP="0044686E">
      <w:r w:rsidRPr="003A7794">
        <w:t>Говори мне об угодьях,</w:t>
      </w:r>
    </w:p>
    <w:p w:rsidR="0044686E" w:rsidRPr="003A7794" w:rsidRDefault="00B47CB3" w:rsidP="0044686E">
      <w:r>
        <w:rPr>
          <w:noProof/>
        </w:rPr>
        <w:pict>
          <v:shape id="Рисунок 13" o:spid="_x0000_s1087" type="#_x0000_t75" style="position:absolute;margin-left:176.15pt;margin-top:4.4pt;width:152.85pt;height:115.5pt;z-index:251645440;visibility:visible" stroked="t" strokecolor="#4f81bd">
            <v:imagedata r:id="rId11" o:title=""/>
          </v:shape>
        </w:pict>
      </w:r>
      <w:r w:rsidR="0044686E" w:rsidRPr="003A7794">
        <w:t>О лесных тропинках узких,</w:t>
      </w:r>
    </w:p>
    <w:p w:rsidR="0044686E" w:rsidRPr="003A7794" w:rsidRDefault="0044686E" w:rsidP="0044686E">
      <w:r w:rsidRPr="003A7794">
        <w:t>О весеннем половодье –</w:t>
      </w:r>
    </w:p>
    <w:p w:rsidR="0044686E" w:rsidRPr="003A7794" w:rsidRDefault="0044686E" w:rsidP="0044686E">
      <w:r w:rsidRPr="003A7794">
        <w:t>О раздолье нашем русском.</w:t>
      </w:r>
    </w:p>
    <w:p w:rsidR="0044686E" w:rsidRPr="003A7794" w:rsidRDefault="0044686E" w:rsidP="0044686E"/>
    <w:p w:rsidR="0044686E" w:rsidRPr="003A7794" w:rsidRDefault="0044686E" w:rsidP="0044686E">
      <w:r w:rsidRPr="003A7794">
        <w:t>Говори о звёздной ночи,</w:t>
      </w:r>
    </w:p>
    <w:p w:rsidR="0044686E" w:rsidRPr="003A7794" w:rsidRDefault="0044686E" w:rsidP="0044686E">
      <w:r w:rsidRPr="003A7794">
        <w:t>О рязанском небе синем, -</w:t>
      </w:r>
    </w:p>
    <w:p w:rsidR="0044686E" w:rsidRPr="003A7794" w:rsidRDefault="0044686E" w:rsidP="0044686E">
      <w:r w:rsidRPr="003A7794">
        <w:t>Говори, о чём захочешь,</w:t>
      </w:r>
    </w:p>
    <w:p w:rsidR="0044686E" w:rsidRPr="003A7794" w:rsidRDefault="0044686E" w:rsidP="0044686E">
      <w:r w:rsidRPr="003A7794">
        <w:t>Лишь бы только о России.</w:t>
      </w:r>
      <w:r w:rsidR="00711E72" w:rsidRPr="00711E72">
        <w:t xml:space="preserve"> </w:t>
      </w:r>
    </w:p>
    <w:p w:rsidR="0044686E" w:rsidRPr="003A7794" w:rsidRDefault="0044686E" w:rsidP="0044686E"/>
    <w:p w:rsidR="0044686E" w:rsidRPr="003A7794" w:rsidRDefault="0044686E" w:rsidP="0044686E">
      <w:r w:rsidRPr="003A7794">
        <w:rPr>
          <w:b/>
        </w:rPr>
        <w:t>8</w:t>
      </w:r>
      <w:r w:rsidRPr="003A7794">
        <w:t>.Плач Ярославны</w:t>
      </w:r>
      <w:r w:rsidR="00A47A6A">
        <w:t xml:space="preserve"> (отрывок из «Слова о полку Игореве»)</w:t>
      </w:r>
    </w:p>
    <w:p w:rsidR="0044686E" w:rsidRPr="003A7794" w:rsidRDefault="0044686E" w:rsidP="0044686E"/>
    <w:p w:rsidR="0044686E" w:rsidRPr="003A7794" w:rsidRDefault="0044686E" w:rsidP="0044686E">
      <w:pPr>
        <w:rPr>
          <w:i/>
        </w:rPr>
      </w:pPr>
      <w:r w:rsidRPr="003A7794">
        <w:rPr>
          <w:b/>
        </w:rPr>
        <w:t xml:space="preserve">9.Слово учителя: </w:t>
      </w:r>
      <w:r w:rsidRPr="003A7794">
        <w:rPr>
          <w:i/>
        </w:rPr>
        <w:t>Во время монгольского ига её зовут Авдотьей Рязаночкой. Это она, миновав леса, озёра и реки, ходила в «землю басурманскую», вызволяла пленных из неволи. Она – Антонида в период Смутного времени благословившая отца своего Ивана С</w:t>
      </w:r>
      <w:r w:rsidRPr="003A7794">
        <w:rPr>
          <w:i/>
        </w:rPr>
        <w:t>у</w:t>
      </w:r>
      <w:r w:rsidRPr="003A7794">
        <w:rPr>
          <w:i/>
        </w:rPr>
        <w:t>санина на ратный подвиг. Она – старостиха Василиса в памя</w:t>
      </w:r>
      <w:r w:rsidRPr="003A7794">
        <w:rPr>
          <w:i/>
        </w:rPr>
        <w:t>т</w:t>
      </w:r>
      <w:r w:rsidRPr="003A7794">
        <w:rPr>
          <w:i/>
        </w:rPr>
        <w:t>ном 1812 году.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В годы Великой Отечественной войны поэт – наш современник выразил настроение фронтовиков: «В любой я бабе видел Яр</w:t>
      </w:r>
      <w:r w:rsidRPr="003A7794">
        <w:rPr>
          <w:i/>
        </w:rPr>
        <w:t>о</w:t>
      </w:r>
      <w:r w:rsidRPr="003A7794">
        <w:rPr>
          <w:i/>
        </w:rPr>
        <w:t xml:space="preserve">славну, в ручье любом Непрядву узнавал» </w:t>
      </w:r>
    </w:p>
    <w:p w:rsidR="0044686E" w:rsidRPr="003A7794" w:rsidRDefault="0044686E" w:rsidP="0044686E">
      <w:pPr>
        <w:rPr>
          <w:i/>
        </w:rPr>
      </w:pPr>
    </w:p>
    <w:p w:rsidR="0044686E" w:rsidRPr="003A7794" w:rsidRDefault="0044686E" w:rsidP="0044686E">
      <w:r w:rsidRPr="003A7794">
        <w:rPr>
          <w:b/>
        </w:rPr>
        <w:t>10.</w:t>
      </w:r>
      <w:r w:rsidRPr="003A7794">
        <w:t>В городах затворены ворота.</w:t>
      </w:r>
    </w:p>
    <w:p w:rsidR="0044686E" w:rsidRPr="003A7794" w:rsidRDefault="0044686E" w:rsidP="0044686E">
      <w:r w:rsidRPr="003A7794">
        <w:t>Приумолкло на Руси веселье.</w:t>
      </w:r>
    </w:p>
    <w:p w:rsidR="0044686E" w:rsidRPr="003A7794" w:rsidRDefault="0044686E" w:rsidP="0044686E">
      <w:r w:rsidRPr="003A7794">
        <w:t>Смутен сон приснился Святославу.</w:t>
      </w:r>
    </w:p>
    <w:p w:rsidR="0044686E" w:rsidRPr="003A7794" w:rsidRDefault="0044686E" w:rsidP="0044686E"/>
    <w:p w:rsidR="0044686E" w:rsidRPr="003A7794" w:rsidRDefault="0044686E" w:rsidP="0044686E">
      <w:pPr>
        <w:rPr>
          <w:i/>
        </w:rPr>
      </w:pPr>
      <w:r w:rsidRPr="003A7794">
        <w:rPr>
          <w:b/>
        </w:rPr>
        <w:t>11</w:t>
      </w:r>
      <w:r w:rsidRPr="003A7794">
        <w:rPr>
          <w:i/>
        </w:rPr>
        <w:t>.</w:t>
      </w:r>
      <w:r w:rsidRPr="003A7794">
        <w:rPr>
          <w:b/>
        </w:rPr>
        <w:t>Слово учителя:</w:t>
      </w:r>
      <w:r w:rsidRPr="003A7794">
        <w:rPr>
          <w:i/>
        </w:rPr>
        <w:t xml:space="preserve"> «Слово…» было написано тогда, когда на м</w:t>
      </w:r>
      <w:r w:rsidRPr="003A7794">
        <w:rPr>
          <w:i/>
        </w:rPr>
        <w:t>е</w:t>
      </w:r>
      <w:r w:rsidRPr="003A7794">
        <w:rPr>
          <w:i/>
        </w:rPr>
        <w:t xml:space="preserve">сте ныне многолюдных улиц Москвы шумело лесное урочище, не </w:t>
      </w:r>
      <w:r w:rsidRPr="003A7794">
        <w:rPr>
          <w:i/>
        </w:rPr>
        <w:lastRenderedPageBreak/>
        <w:t>было ещё храма Василия Блаженного, не было Кремля и не блестел золотой купол Ивана Великого. Ещё не ходил за три моря тве</w:t>
      </w:r>
      <w:r w:rsidRPr="003A7794">
        <w:rPr>
          <w:i/>
        </w:rPr>
        <w:t>р</w:t>
      </w:r>
      <w:r w:rsidRPr="003A7794">
        <w:rPr>
          <w:i/>
        </w:rPr>
        <w:t>ской купец Афанасий Никитин, не горел в срубе неистовый прот</w:t>
      </w:r>
      <w:r w:rsidRPr="003A7794">
        <w:rPr>
          <w:i/>
        </w:rPr>
        <w:t>о</w:t>
      </w:r>
      <w:r w:rsidRPr="003A7794">
        <w:rPr>
          <w:i/>
        </w:rPr>
        <w:t>поп Аввакум, и не было ещё на лесном острове северной сказки – Кижей, что пленит сердца художников будущих веков.</w:t>
      </w:r>
    </w:p>
    <w:p w:rsidR="0044686E" w:rsidRPr="003A7794" w:rsidRDefault="0044686E" w:rsidP="0044686E"/>
    <w:p w:rsidR="0044686E" w:rsidRPr="003A7794" w:rsidRDefault="0044686E" w:rsidP="0044686E">
      <w:pPr>
        <w:rPr>
          <w:color w:val="FF0000"/>
        </w:rPr>
      </w:pPr>
      <w:r w:rsidRPr="003A7794">
        <w:rPr>
          <w:b/>
        </w:rPr>
        <w:t>12.</w:t>
      </w:r>
      <w:r w:rsidRPr="003A7794">
        <w:t>Александр Невский: «Кто к нам с мечом придёт, от меча и п</w:t>
      </w:r>
      <w:r w:rsidRPr="003A7794">
        <w:t>о</w:t>
      </w:r>
      <w:r w:rsidRPr="003A7794">
        <w:t>гибнет. На том стояла и стоять будет Русская земля»</w:t>
      </w:r>
      <w:r w:rsidRPr="003A7794">
        <w:rPr>
          <w:color w:val="FF0000"/>
        </w:rPr>
        <w:t xml:space="preserve"> (слайд)</w:t>
      </w:r>
    </w:p>
    <w:p w:rsidR="0044686E" w:rsidRPr="003A7794" w:rsidRDefault="0044686E" w:rsidP="0044686E">
      <w:pPr>
        <w:rPr>
          <w:color w:val="FF0000"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</w:rPr>
        <w:t>13.</w:t>
      </w:r>
      <w:r w:rsidR="00A47A6A" w:rsidRPr="00A47A6A">
        <w:t>Николай СТАРШИНОВ</w:t>
      </w:r>
    </w:p>
    <w:p w:rsidR="0044686E" w:rsidRPr="003A7794" w:rsidRDefault="0044686E" w:rsidP="0044686E">
      <w:pPr>
        <w:rPr>
          <w:color w:val="FF0000"/>
        </w:rPr>
      </w:pPr>
      <w:r w:rsidRPr="003A7794">
        <w:t>У СПАСО-ПРЕОБРАЖЕНСКОГО СОБОРА</w:t>
      </w:r>
    </w:p>
    <w:p w:rsidR="0044686E" w:rsidRPr="003A7794" w:rsidRDefault="0044686E" w:rsidP="0044686E">
      <w:r w:rsidRPr="003A7794">
        <w:t>Всё здесь буднично, скромно и просто,</w:t>
      </w:r>
    </w:p>
    <w:p w:rsidR="0044686E" w:rsidRPr="003A7794" w:rsidRDefault="00B47CB3" w:rsidP="0044686E">
      <w:r>
        <w:rPr>
          <w:noProof/>
        </w:rPr>
        <w:pict>
          <v:shape id="Рисунок 16" o:spid="_x0000_s1086" type="#_x0000_t75" style="position:absolute;margin-left:212.15pt;margin-top:.2pt;width:140.25pt;height:104.25pt;z-index:251646464;visibility:visible" stroked="t" strokecolor="#4f81bd">
            <v:imagedata r:id="rId12" o:title=""/>
          </v:shape>
        </w:pict>
      </w:r>
      <w:r w:rsidR="0044686E" w:rsidRPr="003A7794">
        <w:t>Что ж так сердце забилось моё?..</w:t>
      </w:r>
    </w:p>
    <w:p w:rsidR="0044686E" w:rsidRPr="003A7794" w:rsidRDefault="0044686E" w:rsidP="0044686E">
      <w:r w:rsidRPr="003A7794">
        <w:t>Сам собор невеликого роста,</w:t>
      </w:r>
    </w:p>
    <w:p w:rsidR="0044686E" w:rsidRPr="003A7794" w:rsidRDefault="0044686E" w:rsidP="0044686E">
      <w:r w:rsidRPr="003A7794">
        <w:t>Неприметно вокруг и жильё.</w:t>
      </w:r>
    </w:p>
    <w:p w:rsidR="0044686E" w:rsidRPr="003A7794" w:rsidRDefault="0044686E" w:rsidP="0044686E"/>
    <w:p w:rsidR="0044686E" w:rsidRPr="003A7794" w:rsidRDefault="0044686E" w:rsidP="0044686E">
      <w:r w:rsidRPr="003A7794">
        <w:t>Вон цыплята, пришедшие с клушей,</w:t>
      </w:r>
    </w:p>
    <w:p w:rsidR="0044686E" w:rsidRPr="003A7794" w:rsidRDefault="0044686E" w:rsidP="0044686E">
      <w:r w:rsidRPr="003A7794">
        <w:t>Возле входа затеяли спор…</w:t>
      </w:r>
    </w:p>
    <w:p w:rsidR="0044686E" w:rsidRPr="003A7794" w:rsidRDefault="0044686E" w:rsidP="0044686E">
      <w:r w:rsidRPr="003A7794">
        <w:t>Но послушай, послушай, послушай,</w:t>
      </w:r>
    </w:p>
    <w:p w:rsidR="0044686E" w:rsidRPr="003A7794" w:rsidRDefault="0044686E" w:rsidP="0044686E">
      <w:r w:rsidRPr="003A7794">
        <w:t>Что поведает старый собор.</w:t>
      </w:r>
    </w:p>
    <w:p w:rsidR="0044686E" w:rsidRPr="003A7794" w:rsidRDefault="00B47CB3" w:rsidP="0044686E">
      <w:r>
        <w:rPr>
          <w:noProof/>
        </w:rPr>
        <w:pict>
          <v:shape id="Рисунок 19" o:spid="_x0000_s1085" type="#_x0000_t75" style="position:absolute;margin-left:213.65pt;margin-top:12.1pt;width:138.75pt;height:105.75pt;z-index:251647488;visibility:visible" stroked="t" strokecolor="#4f81bd">
            <v:imagedata r:id="rId13" o:title=""/>
          </v:shape>
        </w:pict>
      </w:r>
    </w:p>
    <w:p w:rsidR="0044686E" w:rsidRPr="003A7794" w:rsidRDefault="0044686E" w:rsidP="0044686E">
      <w:r w:rsidRPr="003A7794">
        <w:t>Вот гудит он, как колокол вещий:</w:t>
      </w:r>
      <w:r w:rsidR="00711E72" w:rsidRPr="00711E72">
        <w:t xml:space="preserve"> </w:t>
      </w:r>
    </w:p>
    <w:p w:rsidR="0044686E" w:rsidRPr="003A7794" w:rsidRDefault="0044686E" w:rsidP="0044686E">
      <w:r w:rsidRPr="003A7794">
        <w:t>«Я века тут стою и смотрю,</w:t>
      </w:r>
    </w:p>
    <w:p w:rsidR="0044686E" w:rsidRPr="003A7794" w:rsidRDefault="0044686E" w:rsidP="0044686E">
      <w:r w:rsidRPr="003A7794">
        <w:t>Как Плещеево озеро плещет,</w:t>
      </w:r>
    </w:p>
    <w:p w:rsidR="0044686E" w:rsidRPr="003A7794" w:rsidRDefault="0044686E" w:rsidP="0044686E">
      <w:r w:rsidRPr="003A7794">
        <w:t>На волнах поднимая зарю;</w:t>
      </w:r>
    </w:p>
    <w:p w:rsidR="0044686E" w:rsidRPr="003A7794" w:rsidRDefault="0044686E" w:rsidP="0044686E"/>
    <w:p w:rsidR="0044686E" w:rsidRPr="003A7794" w:rsidRDefault="0044686E" w:rsidP="0044686E">
      <w:r w:rsidRPr="003A7794">
        <w:t>Как над чернью далёкого бора</w:t>
      </w:r>
    </w:p>
    <w:p w:rsidR="0044686E" w:rsidRPr="003A7794" w:rsidRDefault="0044686E" w:rsidP="0044686E">
      <w:r w:rsidRPr="003A7794">
        <w:t>Просветлённые всходят струи,</w:t>
      </w:r>
    </w:p>
    <w:p w:rsidR="0044686E" w:rsidRPr="003A7794" w:rsidRDefault="0044686E" w:rsidP="0044686E">
      <w:r w:rsidRPr="003A7794">
        <w:t>Как горят куполами соборы –</w:t>
      </w:r>
    </w:p>
    <w:p w:rsidR="0044686E" w:rsidRPr="003A7794" w:rsidRDefault="0044686E" w:rsidP="0044686E">
      <w:r w:rsidRPr="003A7794">
        <w:t>Моложавые внуки мои.</w:t>
      </w:r>
    </w:p>
    <w:p w:rsidR="0044686E" w:rsidRPr="003A7794" w:rsidRDefault="0044686E" w:rsidP="0044686E"/>
    <w:p w:rsidR="0044686E" w:rsidRPr="003A7794" w:rsidRDefault="0044686E" w:rsidP="0044686E">
      <w:r w:rsidRPr="003A7794">
        <w:t xml:space="preserve">С кем мне вспомнить минувшее? Не с кем! </w:t>
      </w:r>
    </w:p>
    <w:p w:rsidR="0044686E" w:rsidRPr="003A7794" w:rsidRDefault="0044686E" w:rsidP="0044686E">
      <w:r w:rsidRPr="003A7794">
        <w:t>Кто ровесников тут мне найдёт?..</w:t>
      </w:r>
    </w:p>
    <w:p w:rsidR="0044686E" w:rsidRPr="003A7794" w:rsidRDefault="0044686E" w:rsidP="0044686E">
      <w:r w:rsidRPr="003A7794">
        <w:t>Я дружину, ведомую Невским,</w:t>
      </w:r>
    </w:p>
    <w:p w:rsidR="0044686E" w:rsidRPr="003A7794" w:rsidRDefault="0044686E" w:rsidP="0044686E">
      <w:r w:rsidRPr="003A7794">
        <w:t>Провожал вот отсюда в поход.</w:t>
      </w:r>
    </w:p>
    <w:p w:rsidR="0044686E" w:rsidRPr="003A7794" w:rsidRDefault="0044686E" w:rsidP="0044686E"/>
    <w:p w:rsidR="0044686E" w:rsidRPr="003A7794" w:rsidRDefault="0044686E" w:rsidP="0044686E">
      <w:r w:rsidRPr="003A7794">
        <w:t>Ну а более близкие были?</w:t>
      </w:r>
      <w:r w:rsidR="00711E72" w:rsidRPr="00711E72">
        <w:t xml:space="preserve"> </w:t>
      </w:r>
    </w:p>
    <w:p w:rsidR="0044686E" w:rsidRPr="003A7794" w:rsidRDefault="0044686E" w:rsidP="0044686E">
      <w:r w:rsidRPr="003A7794">
        <w:t>Всё мне видится, будто вчера</w:t>
      </w:r>
    </w:p>
    <w:p w:rsidR="0044686E" w:rsidRPr="003A7794" w:rsidRDefault="00B47CB3" w:rsidP="0044686E">
      <w:r>
        <w:rPr>
          <w:noProof/>
        </w:rPr>
        <w:pict>
          <v:shape id="Рисунок 22" o:spid="_x0000_s1084" type="#_x0000_t75" style="position:absolute;margin-left:224.15pt;margin-top:10.4pt;width:135pt;height:102pt;z-index:251648512;visibility:visible" stroked="t" strokecolor="#4f81bd">
            <v:imagedata r:id="rId14" o:title=""/>
          </v:shape>
        </w:pict>
      </w:r>
      <w:r w:rsidR="0044686E" w:rsidRPr="003A7794">
        <w:t>Тут смолёные ботики плыли –</w:t>
      </w:r>
    </w:p>
    <w:p w:rsidR="0044686E" w:rsidRPr="003A7794" w:rsidRDefault="0044686E" w:rsidP="0044686E">
      <w:r w:rsidRPr="003A7794">
        <w:t>Удальцы молодого Петра.</w:t>
      </w:r>
    </w:p>
    <w:p w:rsidR="0044686E" w:rsidRPr="003A7794" w:rsidRDefault="0044686E" w:rsidP="0044686E"/>
    <w:p w:rsidR="0044686E" w:rsidRPr="003A7794" w:rsidRDefault="0044686E" w:rsidP="0044686E">
      <w:r w:rsidRPr="003A7794">
        <w:t>Чтоб, препятствуя проискам вражьим,</w:t>
      </w:r>
    </w:p>
    <w:p w:rsidR="0044686E" w:rsidRPr="003A7794" w:rsidRDefault="0044686E" w:rsidP="0044686E">
      <w:r w:rsidRPr="003A7794">
        <w:t>За стеною лесов и болот</w:t>
      </w:r>
    </w:p>
    <w:p w:rsidR="0044686E" w:rsidRPr="003A7794" w:rsidRDefault="0044686E" w:rsidP="0044686E">
      <w:r w:rsidRPr="003A7794">
        <w:t>Встал на Балтике яростным стражем,</w:t>
      </w:r>
    </w:p>
    <w:p w:rsidR="0044686E" w:rsidRPr="003A7794" w:rsidRDefault="0044686E" w:rsidP="0044686E">
      <w:r w:rsidRPr="003A7794">
        <w:t>Грозным стражем России наш флот…</w:t>
      </w:r>
    </w:p>
    <w:p w:rsidR="0044686E" w:rsidRPr="003A7794" w:rsidRDefault="0044686E" w:rsidP="0044686E"/>
    <w:p w:rsidR="0044686E" w:rsidRPr="003A7794" w:rsidRDefault="0044686E" w:rsidP="0044686E">
      <w:r w:rsidRPr="003A7794">
        <w:t>Светит память моя, не слабея,</w:t>
      </w:r>
    </w:p>
    <w:p w:rsidR="0044686E" w:rsidRPr="003A7794" w:rsidRDefault="0044686E" w:rsidP="0044686E">
      <w:r w:rsidRPr="003A7794">
        <w:t>И любовь не слабеет моя.</w:t>
      </w:r>
    </w:p>
    <w:p w:rsidR="0044686E" w:rsidRPr="003A7794" w:rsidRDefault="0044686E" w:rsidP="0044686E">
      <w:r w:rsidRPr="003A7794">
        <w:t>Потому-то сегодня тебе я</w:t>
      </w:r>
    </w:p>
    <w:p w:rsidR="0044686E" w:rsidRPr="003A7794" w:rsidRDefault="0044686E" w:rsidP="0044686E">
      <w:r w:rsidRPr="003A7794">
        <w:t>Говорю, ничего не тая.</w:t>
      </w:r>
    </w:p>
    <w:p w:rsidR="0044686E" w:rsidRPr="003A7794" w:rsidRDefault="0044686E" w:rsidP="0044686E"/>
    <w:p w:rsidR="0044686E" w:rsidRPr="003A7794" w:rsidRDefault="0044686E" w:rsidP="0044686E">
      <w:r w:rsidRPr="003A7794">
        <w:t>Посмотри на взволнованный Трубеж,</w:t>
      </w:r>
    </w:p>
    <w:p w:rsidR="0044686E" w:rsidRPr="003A7794" w:rsidRDefault="0044686E" w:rsidP="0044686E">
      <w:r w:rsidRPr="003A7794">
        <w:t>На туманную пойму Нерли, -</w:t>
      </w:r>
    </w:p>
    <w:p w:rsidR="0044686E" w:rsidRPr="003A7794" w:rsidRDefault="0044686E" w:rsidP="0044686E">
      <w:r w:rsidRPr="003A7794">
        <w:t>Ты и сам беззаветно полюбишь</w:t>
      </w:r>
    </w:p>
    <w:p w:rsidR="0044686E" w:rsidRPr="003A7794" w:rsidRDefault="0044686E" w:rsidP="0044686E">
      <w:r w:rsidRPr="003A7794">
        <w:t>Красоту этой вечной земли.</w:t>
      </w:r>
      <w:r w:rsidR="00711E72" w:rsidRPr="00711E72">
        <w:t xml:space="preserve"> </w:t>
      </w:r>
    </w:p>
    <w:p w:rsidR="0044686E" w:rsidRPr="003A7794" w:rsidRDefault="0044686E" w:rsidP="0044686E"/>
    <w:p w:rsidR="0044686E" w:rsidRPr="003A7794" w:rsidRDefault="00B47CB3" w:rsidP="0044686E">
      <w:r>
        <w:rPr>
          <w:noProof/>
        </w:rPr>
        <w:pict>
          <v:shape id="Рисунок 25" o:spid="_x0000_s1083" type="#_x0000_t75" style="position:absolute;margin-left:188.15pt;margin-top:11.8pt;width:139.7pt;height:103.5pt;z-index:251649536;visibility:visible" stroked="t" strokecolor="#4f81bd">
            <v:imagedata r:id="rId15" o:title=""/>
          </v:shape>
        </w:pict>
      </w:r>
      <w:r w:rsidR="0044686E" w:rsidRPr="003A7794">
        <w:t>И соборов высокие главы,</w:t>
      </w:r>
    </w:p>
    <w:p w:rsidR="0044686E" w:rsidRPr="003A7794" w:rsidRDefault="0044686E" w:rsidP="0044686E">
      <w:r w:rsidRPr="003A7794">
        <w:t>Что горят над твоей головой,</w:t>
      </w:r>
    </w:p>
    <w:p w:rsidR="0044686E" w:rsidRPr="003A7794" w:rsidRDefault="0044686E" w:rsidP="0044686E">
      <w:r w:rsidRPr="003A7794">
        <w:t>И с тобою поделятся славой,</w:t>
      </w:r>
    </w:p>
    <w:p w:rsidR="0044686E" w:rsidRPr="003A7794" w:rsidRDefault="0044686E" w:rsidP="0044686E">
      <w:r w:rsidRPr="003A7794">
        <w:t>Трудной славой своей вековой…»</w:t>
      </w:r>
    </w:p>
    <w:p w:rsidR="0044686E" w:rsidRPr="003A7794" w:rsidRDefault="0044686E" w:rsidP="0044686E"/>
    <w:p w:rsidR="0044686E" w:rsidRPr="00A47A6A" w:rsidRDefault="0044686E" w:rsidP="0044686E">
      <w:r w:rsidRPr="003A7794">
        <w:rPr>
          <w:b/>
        </w:rPr>
        <w:t>14.</w:t>
      </w:r>
      <w:r w:rsidRPr="003A7794">
        <w:rPr>
          <w:color w:val="FF0000"/>
        </w:rPr>
        <w:t xml:space="preserve"> </w:t>
      </w:r>
      <w:r w:rsidR="00A47A6A" w:rsidRPr="00A47A6A">
        <w:t>Николай РУБЦОВ</w:t>
      </w:r>
    </w:p>
    <w:p w:rsidR="0044686E" w:rsidRPr="003A7794" w:rsidRDefault="0044686E" w:rsidP="0044686E">
      <w:pPr>
        <w:rPr>
          <w:color w:val="FF0000"/>
        </w:rPr>
      </w:pPr>
      <w:r w:rsidRPr="003A7794">
        <w:t>ВИДЕНИЯ НА ХОЛМЕ</w:t>
      </w:r>
    </w:p>
    <w:p w:rsidR="0044686E" w:rsidRPr="003A7794" w:rsidRDefault="0044686E" w:rsidP="0044686E">
      <w:r w:rsidRPr="003A7794">
        <w:t>Взбегу на холм</w:t>
      </w:r>
    </w:p>
    <w:p w:rsidR="0044686E" w:rsidRPr="003A7794" w:rsidRDefault="0044686E" w:rsidP="0044686E">
      <w:r w:rsidRPr="003A7794">
        <w:t xml:space="preserve">                             и упаду</w:t>
      </w:r>
    </w:p>
    <w:p w:rsidR="0044686E" w:rsidRPr="003A7794" w:rsidRDefault="0044686E" w:rsidP="0044686E">
      <w:r w:rsidRPr="003A7794">
        <w:t xml:space="preserve">                                            в траву,</w:t>
      </w:r>
    </w:p>
    <w:p w:rsidR="0044686E" w:rsidRPr="003A7794" w:rsidRDefault="00A47A6A" w:rsidP="0044686E">
      <w:r>
        <w:t>И древностью повеет вдруг из дол</w:t>
      </w:r>
      <w:r w:rsidR="0044686E" w:rsidRPr="003A7794">
        <w:t>а!</w:t>
      </w:r>
      <w:r w:rsidR="00290D44" w:rsidRPr="00290D44">
        <w:t xml:space="preserve"> </w:t>
      </w:r>
    </w:p>
    <w:p w:rsidR="0044686E" w:rsidRPr="003A7794" w:rsidRDefault="0044686E" w:rsidP="0044686E">
      <w:r w:rsidRPr="003A7794">
        <w:t>И вдруг картины грозного раздора</w:t>
      </w:r>
    </w:p>
    <w:p w:rsidR="0044686E" w:rsidRPr="003A7794" w:rsidRDefault="0044686E" w:rsidP="0044686E">
      <w:r w:rsidRPr="003A7794">
        <w:t>Я в этот миг увижу наяву.</w:t>
      </w:r>
    </w:p>
    <w:p w:rsidR="0044686E" w:rsidRPr="003A7794" w:rsidRDefault="0044686E" w:rsidP="0044686E">
      <w:r w:rsidRPr="003A7794">
        <w:t>Пустынный свет на звёздных берегах</w:t>
      </w:r>
    </w:p>
    <w:p w:rsidR="0044686E" w:rsidRPr="003A7794" w:rsidRDefault="0044686E" w:rsidP="0044686E">
      <w:r w:rsidRPr="003A7794">
        <w:lastRenderedPageBreak/>
        <w:t>И вереницы птиц твоих, Россия,</w:t>
      </w:r>
    </w:p>
    <w:p w:rsidR="0044686E" w:rsidRPr="003A7794" w:rsidRDefault="0044686E" w:rsidP="0044686E">
      <w:r w:rsidRPr="003A7794">
        <w:t>Затмит на миг</w:t>
      </w:r>
    </w:p>
    <w:p w:rsidR="0044686E" w:rsidRPr="003A7794" w:rsidRDefault="0044686E" w:rsidP="0044686E">
      <w:r w:rsidRPr="003A7794">
        <w:t>В крови и в жемчугах</w:t>
      </w:r>
    </w:p>
    <w:p w:rsidR="0044686E" w:rsidRPr="003A7794" w:rsidRDefault="0044686E" w:rsidP="0044686E">
      <w:r w:rsidRPr="003A7794">
        <w:t>Тупой башмак скуластого Батыя…</w:t>
      </w:r>
    </w:p>
    <w:p w:rsidR="0044686E" w:rsidRPr="003A7794" w:rsidRDefault="0044686E" w:rsidP="0044686E"/>
    <w:p w:rsidR="0044686E" w:rsidRPr="003A7794" w:rsidRDefault="0044686E" w:rsidP="0044686E">
      <w:r w:rsidRPr="003A7794">
        <w:t>Россия, Русь – куда я ни взгляну…</w:t>
      </w:r>
    </w:p>
    <w:p w:rsidR="0044686E" w:rsidRPr="003A7794" w:rsidRDefault="0044686E" w:rsidP="0044686E">
      <w:r w:rsidRPr="003A7794">
        <w:t xml:space="preserve">За все твои страдания </w:t>
      </w:r>
      <w:r w:rsidR="00A47A6A">
        <w:t xml:space="preserve">и </w:t>
      </w:r>
      <w:r w:rsidRPr="003A7794">
        <w:t>битвы</w:t>
      </w:r>
    </w:p>
    <w:p w:rsidR="0044686E" w:rsidRPr="003A7794" w:rsidRDefault="0044686E" w:rsidP="0044686E">
      <w:r w:rsidRPr="003A7794">
        <w:t>Люблю твою, Россия, старину,</w:t>
      </w:r>
    </w:p>
    <w:p w:rsidR="0044686E" w:rsidRPr="003A7794" w:rsidRDefault="0044686E" w:rsidP="0044686E">
      <w:r w:rsidRPr="003A7794">
        <w:t>Твои леса, погосты и молитвы,</w:t>
      </w:r>
    </w:p>
    <w:p w:rsidR="0044686E" w:rsidRPr="003A7794" w:rsidRDefault="0044686E" w:rsidP="0044686E">
      <w:r w:rsidRPr="003A7794">
        <w:t>Люблю твои избушки, и цветы,</w:t>
      </w:r>
    </w:p>
    <w:p w:rsidR="0044686E" w:rsidRPr="003A7794" w:rsidRDefault="0044686E" w:rsidP="0044686E">
      <w:r w:rsidRPr="003A7794">
        <w:t>И небеса, горящие от зноя,</w:t>
      </w:r>
    </w:p>
    <w:p w:rsidR="0044686E" w:rsidRPr="003A7794" w:rsidRDefault="0044686E" w:rsidP="0044686E">
      <w:r w:rsidRPr="003A7794">
        <w:t>И шёпот ив у омутной воды</w:t>
      </w:r>
    </w:p>
    <w:p w:rsidR="0044686E" w:rsidRPr="003A7794" w:rsidRDefault="0044686E" w:rsidP="0044686E">
      <w:r w:rsidRPr="003A7794">
        <w:t>Люблю навек, до вечного покоя…</w:t>
      </w:r>
    </w:p>
    <w:p w:rsidR="0044686E" w:rsidRPr="003A7794" w:rsidRDefault="0044686E" w:rsidP="0044686E"/>
    <w:p w:rsidR="0044686E" w:rsidRPr="003A7794" w:rsidRDefault="0044686E" w:rsidP="0044686E">
      <w:r w:rsidRPr="003A7794">
        <w:t>Россия, Русь! Храни себя, храни!</w:t>
      </w:r>
    </w:p>
    <w:p w:rsidR="0044686E" w:rsidRPr="003A7794" w:rsidRDefault="0044686E" w:rsidP="0044686E">
      <w:r w:rsidRPr="003A7794">
        <w:t>Смотри, опять в леса твои и долы</w:t>
      </w:r>
    </w:p>
    <w:p w:rsidR="0044686E" w:rsidRPr="003A7794" w:rsidRDefault="0044686E" w:rsidP="0044686E">
      <w:r w:rsidRPr="003A7794">
        <w:t>Со всех сторон нагрянули они,</w:t>
      </w:r>
    </w:p>
    <w:p w:rsidR="0044686E" w:rsidRPr="003A7794" w:rsidRDefault="0044686E" w:rsidP="0044686E">
      <w:r w:rsidRPr="003A7794">
        <w:t>Иных времён татары и монголы.</w:t>
      </w:r>
    </w:p>
    <w:p w:rsidR="0044686E" w:rsidRPr="003A7794" w:rsidRDefault="0044686E" w:rsidP="0044686E">
      <w:r w:rsidRPr="003A7794">
        <w:t>Они несут на флагах чёрных крест,</w:t>
      </w:r>
    </w:p>
    <w:p w:rsidR="0044686E" w:rsidRPr="003A7794" w:rsidRDefault="0044686E" w:rsidP="0044686E">
      <w:r w:rsidRPr="003A7794">
        <w:t>Они крестами небо закрестили,</w:t>
      </w:r>
    </w:p>
    <w:p w:rsidR="0044686E" w:rsidRPr="003A7794" w:rsidRDefault="0044686E" w:rsidP="0044686E">
      <w:r w:rsidRPr="003A7794">
        <w:t>И не леса мне видятся окрест,</w:t>
      </w:r>
    </w:p>
    <w:p w:rsidR="0044686E" w:rsidRPr="003A7794" w:rsidRDefault="0044686E" w:rsidP="0044686E">
      <w:r w:rsidRPr="003A7794">
        <w:t>А лёс крестов в окрестностях России,</w:t>
      </w:r>
    </w:p>
    <w:p w:rsidR="0044686E" w:rsidRPr="003A7794" w:rsidRDefault="0044686E" w:rsidP="0044686E">
      <w:r w:rsidRPr="003A7794">
        <w:t>Кресты, кресты…</w:t>
      </w:r>
    </w:p>
    <w:p w:rsidR="0044686E" w:rsidRPr="003A7794" w:rsidRDefault="0044686E" w:rsidP="0044686E"/>
    <w:p w:rsidR="0044686E" w:rsidRPr="003A7794" w:rsidRDefault="0044686E" w:rsidP="0044686E">
      <w:r w:rsidRPr="003A7794">
        <w:t>Я больше не могу!</w:t>
      </w:r>
    </w:p>
    <w:p w:rsidR="0044686E" w:rsidRPr="003A7794" w:rsidRDefault="0044686E" w:rsidP="0044686E">
      <w:r w:rsidRPr="003A7794">
        <w:t>Я резко отниму от глаз ладони</w:t>
      </w:r>
    </w:p>
    <w:p w:rsidR="0044686E" w:rsidRPr="003A7794" w:rsidRDefault="0044686E" w:rsidP="0044686E">
      <w:r w:rsidRPr="003A7794">
        <w:t>И вдруг увижу: смирно на лугу</w:t>
      </w:r>
    </w:p>
    <w:p w:rsidR="0044686E" w:rsidRPr="003A7794" w:rsidRDefault="0044686E" w:rsidP="0044686E">
      <w:r w:rsidRPr="003A7794">
        <w:t>Траву жуют стреноженные кони.</w:t>
      </w:r>
    </w:p>
    <w:p w:rsidR="0044686E" w:rsidRPr="003A7794" w:rsidRDefault="0044686E" w:rsidP="0044686E">
      <w:r w:rsidRPr="003A7794">
        <w:t>Заржут они – и где-то у осин</w:t>
      </w:r>
    </w:p>
    <w:p w:rsidR="0044686E" w:rsidRPr="003A7794" w:rsidRDefault="0044686E" w:rsidP="0044686E">
      <w:r w:rsidRPr="003A7794">
        <w:t>Подхватит это медленное ржанье,</w:t>
      </w:r>
    </w:p>
    <w:p w:rsidR="0044686E" w:rsidRPr="003A7794" w:rsidRDefault="0044686E" w:rsidP="0044686E">
      <w:r w:rsidRPr="003A7794">
        <w:t>И надо мной –</w:t>
      </w:r>
    </w:p>
    <w:p w:rsidR="0044686E" w:rsidRPr="003A7794" w:rsidRDefault="0044686E" w:rsidP="0044686E">
      <w:r w:rsidRPr="003A7794">
        <w:t xml:space="preserve">                             бессмертных звёзд Руси,</w:t>
      </w:r>
    </w:p>
    <w:p w:rsidR="0044686E" w:rsidRPr="003A7794" w:rsidRDefault="0044686E" w:rsidP="0044686E">
      <w:r w:rsidRPr="003A7794">
        <w:t>Спокойных звёзд безбрежное мерц</w:t>
      </w:r>
      <w:r w:rsidRPr="003A7794">
        <w:t>а</w:t>
      </w:r>
      <w:r w:rsidRPr="003A7794">
        <w:t>нье…</w:t>
      </w:r>
    </w:p>
    <w:p w:rsidR="0044686E" w:rsidRPr="003A7794" w:rsidRDefault="0044686E" w:rsidP="0044686E"/>
    <w:p w:rsidR="0044686E" w:rsidRDefault="0087486B" w:rsidP="0044686E">
      <w:pPr>
        <w:rPr>
          <w:b/>
        </w:rPr>
      </w:pPr>
      <w:r>
        <w:rPr>
          <w:noProof/>
        </w:rPr>
        <w:lastRenderedPageBreak/>
        <w:pict>
          <v:shape id="Рисунок 28" o:spid="_x0000_s1082" type="#_x0000_t75" style="position:absolute;margin-left:2.9pt;margin-top:-3.5pt;width:140.25pt;height:105.65pt;z-index:-251665920;visibility:visible" wrapcoords="-231 -307 -231 21774 21947 21774 21947 -307 -231 -307" stroked="t" strokecolor="#4f81bd">
            <v:imagedata r:id="rId16" o:title=""/>
            <w10:wrap type="tight"/>
          </v:shape>
        </w:pict>
      </w:r>
      <w:r w:rsidR="0044686E" w:rsidRPr="003A7794">
        <w:rPr>
          <w:b/>
        </w:rPr>
        <w:t>15.Песня «Россия» в исполнении Майи Кристалинской, на её фоне слайды:</w:t>
      </w:r>
    </w:p>
    <w:p w:rsidR="00290D44" w:rsidRPr="003A7794" w:rsidRDefault="00290D44" w:rsidP="0044686E">
      <w:pPr>
        <w:rPr>
          <w:b/>
        </w:rPr>
      </w:pPr>
    </w:p>
    <w:p w:rsidR="0044686E" w:rsidRDefault="0044686E" w:rsidP="0044686E">
      <w:pPr>
        <w:rPr>
          <w:b/>
          <w:i/>
        </w:rPr>
      </w:pPr>
      <w:r w:rsidRPr="003A7794">
        <w:rPr>
          <w:b/>
        </w:rPr>
        <w:t>16.</w:t>
      </w:r>
      <w:r w:rsidRPr="003A7794">
        <w:rPr>
          <w:b/>
          <w:i/>
        </w:rPr>
        <w:t>Монгольское иго. «Мамаево п</w:t>
      </w:r>
      <w:r w:rsidRPr="003A7794">
        <w:rPr>
          <w:b/>
          <w:i/>
        </w:rPr>
        <w:t>о</w:t>
      </w:r>
      <w:r w:rsidRPr="003A7794">
        <w:rPr>
          <w:b/>
          <w:i/>
        </w:rPr>
        <w:t>боище», «Бой Пересвета с Кочуб</w:t>
      </w:r>
      <w:r w:rsidRPr="003A7794">
        <w:rPr>
          <w:b/>
          <w:i/>
        </w:rPr>
        <w:t>е</w:t>
      </w:r>
      <w:r w:rsidRPr="003A7794">
        <w:rPr>
          <w:b/>
          <w:i/>
        </w:rPr>
        <w:t>ем». (слайд)</w:t>
      </w:r>
    </w:p>
    <w:p w:rsidR="00290D44" w:rsidRDefault="00B47CB3" w:rsidP="0044686E">
      <w:pPr>
        <w:rPr>
          <w:b/>
          <w:i/>
        </w:rPr>
      </w:pPr>
      <w:r>
        <w:rPr>
          <w:b/>
          <w:i/>
          <w:noProof/>
        </w:rPr>
        <w:pict>
          <v:shape id="Рисунок 35" o:spid="_x0000_s1081" type="#_x0000_t75" style="position:absolute;margin-left:2.3pt;margin-top:14pt;width:139.5pt;height:103.05pt;z-index:251652608;visibility:visible" stroked="t" strokecolor="#4f81bd">
            <v:imagedata r:id="rId17" o:title=""/>
          </v:shape>
        </w:pict>
      </w:r>
    </w:p>
    <w:p w:rsidR="00290D44" w:rsidRDefault="00B47CB3" w:rsidP="0044686E">
      <w:pPr>
        <w:rPr>
          <w:b/>
          <w:i/>
        </w:rPr>
      </w:pPr>
      <w:r>
        <w:rPr>
          <w:b/>
          <w:i/>
          <w:noProof/>
        </w:rPr>
        <w:pict>
          <v:shape id="Рисунок 32" o:spid="_x0000_s1080" type="#_x0000_t75" style="position:absolute;margin-left:2.9pt;margin-top:.2pt;width:138.75pt;height:103.5pt;z-index:-251664896;visibility:visible" wrapcoords="-234 -313 -234 21913 21950 21913 21950 -313 -234 -313" stroked="t" strokecolor="#4f81bd">
            <v:imagedata r:id="rId18" o:title=""/>
            <w10:wrap type="tight"/>
          </v:shape>
        </w:pict>
      </w:r>
    </w:p>
    <w:p w:rsidR="00290D44" w:rsidRDefault="00290D44" w:rsidP="0044686E">
      <w:pPr>
        <w:rPr>
          <w:b/>
          <w:i/>
        </w:rPr>
      </w:pPr>
    </w:p>
    <w:p w:rsidR="00290D44" w:rsidRDefault="00290D44" w:rsidP="0044686E">
      <w:pPr>
        <w:rPr>
          <w:b/>
          <w:i/>
        </w:rPr>
      </w:pPr>
    </w:p>
    <w:p w:rsidR="00290D44" w:rsidRDefault="00290D44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290D44" w:rsidRPr="003A7794" w:rsidRDefault="00290D44" w:rsidP="0044686E">
      <w:pPr>
        <w:rPr>
          <w:b/>
        </w:rPr>
      </w:pPr>
    </w:p>
    <w:p w:rsidR="0044686E" w:rsidRPr="003A7794" w:rsidRDefault="00B47CB3" w:rsidP="0044686E">
      <w:pPr>
        <w:rPr>
          <w:b/>
          <w:i/>
        </w:rPr>
      </w:pPr>
      <w:r>
        <w:rPr>
          <w:b/>
          <w:noProof/>
        </w:rPr>
        <w:pict>
          <v:shape id="Рисунок 38" o:spid="_x0000_s1079" type="#_x0000_t75" style="position:absolute;margin-left:2.9pt;margin-top:3.3pt;width:138.75pt;height:104.8pt;z-index:-251662848;visibility:visible" wrapcoords="-234 -309 -234 21950 21950 21950 21950 -309 -234 -309" stroked="t" strokecolor="#4f81bd">
            <v:imagedata r:id="rId19" o:title=""/>
            <w10:wrap type="tight"/>
          </v:shape>
        </w:pict>
      </w:r>
      <w:r w:rsidR="0044686E" w:rsidRPr="003A7794">
        <w:rPr>
          <w:b/>
        </w:rPr>
        <w:t>17.Покорение Ермаком Сибири 1582год – при Иване Грозном) (слайд) «</w:t>
      </w:r>
      <w:r w:rsidR="0044686E" w:rsidRPr="003A7794">
        <w:rPr>
          <w:b/>
          <w:i/>
        </w:rPr>
        <w:t>На диком бреге Иртыша сидел Ермак, объятый думой» (пе</w:t>
      </w:r>
      <w:r w:rsidR="0044686E" w:rsidRPr="003A7794">
        <w:rPr>
          <w:b/>
          <w:i/>
        </w:rPr>
        <w:t>с</w:t>
      </w:r>
      <w:r w:rsidR="0044686E" w:rsidRPr="003A7794">
        <w:rPr>
          <w:b/>
          <w:i/>
        </w:rPr>
        <w:t>ня)</w:t>
      </w:r>
    </w:p>
    <w:p w:rsidR="0044686E" w:rsidRPr="003A7794" w:rsidRDefault="0044686E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44686E" w:rsidRPr="003A7794" w:rsidRDefault="00B47CB3" w:rsidP="0044686E">
      <w:pPr>
        <w:rPr>
          <w:b/>
        </w:rPr>
      </w:pPr>
      <w:r>
        <w:rPr>
          <w:b/>
          <w:noProof/>
        </w:rPr>
        <w:pict>
          <v:shape id="Рисунок 41" o:spid="_x0000_s1078" type="#_x0000_t75" style="position:absolute;margin-left:2.15pt;margin-top:12.85pt;width:141pt;height:107pt;z-index:-251661824;visibility:visible" wrapcoords="-230 -303 -230 21802 21830 21802 21830 -303 -230 -303" stroked="t" strokecolor="#4f81bd">
            <v:imagedata r:id="rId20" o:title=""/>
            <w10:wrap type="tight"/>
          </v:shape>
        </w:pict>
      </w:r>
      <w:r w:rsidR="0044686E" w:rsidRPr="003A7794">
        <w:rPr>
          <w:b/>
        </w:rPr>
        <w:t>18.Суворов. «Взятие Измаила», «Переход Суворова через Ал</w:t>
      </w:r>
      <w:r w:rsidR="0044686E" w:rsidRPr="003A7794">
        <w:rPr>
          <w:b/>
        </w:rPr>
        <w:t>ь</w:t>
      </w:r>
      <w:r w:rsidR="0044686E" w:rsidRPr="003A7794">
        <w:rPr>
          <w:b/>
        </w:rPr>
        <w:t>пы» (слайд)</w:t>
      </w:r>
    </w:p>
    <w:p w:rsidR="0044686E" w:rsidRDefault="0044686E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290D44" w:rsidRDefault="00290D44" w:rsidP="0044686E">
      <w:pPr>
        <w:rPr>
          <w:b/>
        </w:rPr>
      </w:pPr>
    </w:p>
    <w:p w:rsidR="00290D44" w:rsidRPr="003A7794" w:rsidRDefault="00290D44" w:rsidP="0044686E">
      <w:pPr>
        <w:rPr>
          <w:b/>
        </w:rPr>
      </w:pPr>
    </w:p>
    <w:p w:rsidR="0044686E" w:rsidRPr="003A7794" w:rsidRDefault="0044686E" w:rsidP="0044686E">
      <w:pPr>
        <w:rPr>
          <w:b/>
        </w:rPr>
      </w:pPr>
      <w:r w:rsidRPr="003A7794">
        <w:rPr>
          <w:b/>
        </w:rPr>
        <w:lastRenderedPageBreak/>
        <w:t>19.Речь Посполитая. Тарас Бульба: «бывали и в других землях товарищи, но таких как в Русской земле, нет, не было таких товарищей…»  (видео)</w:t>
      </w:r>
    </w:p>
    <w:p w:rsidR="0044686E" w:rsidRPr="003A7794" w:rsidRDefault="0044686E" w:rsidP="0044686E">
      <w:pPr>
        <w:rPr>
          <w:b/>
        </w:rPr>
      </w:pPr>
    </w:p>
    <w:p w:rsidR="0044686E" w:rsidRPr="003A7794" w:rsidRDefault="0044686E" w:rsidP="0044686E">
      <w:r w:rsidRPr="003A7794">
        <w:rPr>
          <w:b/>
        </w:rPr>
        <w:t>20</w:t>
      </w:r>
      <w:r w:rsidRPr="003A7794">
        <w:t xml:space="preserve">.  </w:t>
      </w:r>
      <w:r w:rsidRPr="003A7794">
        <w:rPr>
          <w:color w:val="FF0000"/>
        </w:rPr>
        <w:t>Кондратий Рылеев.</w:t>
      </w:r>
      <w:r w:rsidRPr="003A7794">
        <w:t xml:space="preserve"> Стихотворение «Куда ты завёл нас?» (об Иване Сусанине)</w:t>
      </w:r>
    </w:p>
    <w:p w:rsidR="0044686E" w:rsidRPr="003A7794" w:rsidRDefault="0044686E" w:rsidP="0044686E"/>
    <w:p w:rsidR="0044686E" w:rsidRPr="003A7794" w:rsidRDefault="0044686E" w:rsidP="0044686E">
      <w:r w:rsidRPr="003A7794">
        <w:rPr>
          <w:b/>
        </w:rPr>
        <w:t>21.</w:t>
      </w:r>
      <w:r w:rsidRPr="003A7794">
        <w:rPr>
          <w:color w:val="FF0000"/>
        </w:rPr>
        <w:t>Александр БОБРОВ</w:t>
      </w:r>
    </w:p>
    <w:p w:rsidR="0044686E" w:rsidRPr="003A7794" w:rsidRDefault="0044686E" w:rsidP="0044686E">
      <w:pPr>
        <w:rPr>
          <w:color w:val="FF0000"/>
        </w:rPr>
      </w:pPr>
      <w:r w:rsidRPr="003A7794">
        <w:t>ИСТОРИЯ ГОСУДАРСТВА РОССИЙСКОГО</w:t>
      </w:r>
    </w:p>
    <w:p w:rsidR="0044686E" w:rsidRPr="003A7794" w:rsidRDefault="00B47CB3" w:rsidP="0044686E">
      <w:r>
        <w:rPr>
          <w:noProof/>
        </w:rPr>
        <w:pict>
          <v:shape id="Рисунок 44" o:spid="_x0000_s1077" type="#_x0000_t75" style="position:absolute;margin-left:208.4pt;margin-top:4.7pt;width:138.75pt;height:105pt;z-index:251655680;visibility:visible" stroked="t" strokecolor="#4f81bd">
            <v:imagedata r:id="rId21" o:title=""/>
          </v:shape>
        </w:pict>
      </w:r>
      <w:r w:rsidR="0044686E" w:rsidRPr="003A7794">
        <w:t>Игра судьбы? А может, неспроста? –</w:t>
      </w:r>
    </w:p>
    <w:p w:rsidR="0044686E" w:rsidRPr="003A7794" w:rsidRDefault="0044686E" w:rsidP="0044686E">
      <w:r w:rsidRPr="003A7794">
        <w:t>Но том истории российской обрывался</w:t>
      </w:r>
    </w:p>
    <w:p w:rsidR="0044686E" w:rsidRPr="003A7794" w:rsidRDefault="0044686E" w:rsidP="0044686E">
      <w:r w:rsidRPr="003A7794">
        <w:t>На том, что Тихвин пал</w:t>
      </w:r>
    </w:p>
    <w:p w:rsidR="0044686E" w:rsidRPr="003A7794" w:rsidRDefault="0044686E" w:rsidP="0044686E">
      <w:r w:rsidRPr="003A7794">
        <w:t>И Ладога взята,</w:t>
      </w:r>
    </w:p>
    <w:p w:rsidR="0044686E" w:rsidRPr="003A7794" w:rsidRDefault="0044686E" w:rsidP="0044686E">
      <w:r w:rsidRPr="003A7794">
        <w:t>Враг наступал.</w:t>
      </w:r>
      <w:r w:rsidR="00336649" w:rsidRPr="00336649">
        <w:t xml:space="preserve"> </w:t>
      </w:r>
    </w:p>
    <w:p w:rsidR="0044686E" w:rsidRPr="003A7794" w:rsidRDefault="0044686E" w:rsidP="0044686E">
      <w:r w:rsidRPr="003A7794">
        <w:t>«Орешек не сдавался»…</w:t>
      </w:r>
    </w:p>
    <w:p w:rsidR="0044686E" w:rsidRPr="003A7794" w:rsidRDefault="0044686E" w:rsidP="0044686E"/>
    <w:p w:rsidR="0044686E" w:rsidRPr="003A7794" w:rsidRDefault="0044686E" w:rsidP="0044686E">
      <w:r w:rsidRPr="003A7794">
        <w:t>Смерть выбила перо.</w:t>
      </w:r>
    </w:p>
    <w:p w:rsidR="0044686E" w:rsidRPr="003A7794" w:rsidRDefault="0044686E" w:rsidP="0044686E">
      <w:r w:rsidRPr="003A7794">
        <w:t xml:space="preserve">                                        Но жизнь права.</w:t>
      </w:r>
    </w:p>
    <w:p w:rsidR="0044686E" w:rsidRPr="003A7794" w:rsidRDefault="0044686E" w:rsidP="0044686E">
      <w:r w:rsidRPr="003A7794">
        <w:t>И кто б продолжить карамзинский труд ни брался,</w:t>
      </w:r>
    </w:p>
    <w:p w:rsidR="0044686E" w:rsidRPr="003A7794" w:rsidRDefault="0044686E" w:rsidP="0044686E">
      <w:r w:rsidRPr="003A7794">
        <w:t>Он должен помнить – всякая глава,</w:t>
      </w:r>
    </w:p>
    <w:p w:rsidR="0044686E" w:rsidRPr="003A7794" w:rsidRDefault="0044686E" w:rsidP="0044686E">
      <w:r w:rsidRPr="003A7794">
        <w:t>Пусть горькая,</w:t>
      </w:r>
    </w:p>
    <w:p w:rsidR="0044686E" w:rsidRPr="003A7794" w:rsidRDefault="0044686E" w:rsidP="0044686E">
      <w:r w:rsidRPr="003A7794">
        <w:t xml:space="preserve">                             таит в конце слова:</w:t>
      </w:r>
    </w:p>
    <w:p w:rsidR="0044686E" w:rsidRPr="003A7794" w:rsidRDefault="0044686E" w:rsidP="0044686E">
      <w:r w:rsidRPr="003A7794">
        <w:t>«Враг наступал.</w:t>
      </w:r>
    </w:p>
    <w:p w:rsidR="0044686E" w:rsidRPr="003A7794" w:rsidRDefault="0044686E" w:rsidP="0044686E">
      <w:r w:rsidRPr="003A7794">
        <w:t>Орешек не сдавался!..»</w:t>
      </w:r>
    </w:p>
    <w:p w:rsidR="0044686E" w:rsidRPr="003A7794" w:rsidRDefault="0044686E" w:rsidP="0044686E"/>
    <w:p w:rsidR="0044686E" w:rsidRPr="003A7794" w:rsidRDefault="0044686E" w:rsidP="00B47CB3">
      <w:pPr>
        <w:rPr>
          <w:b/>
          <w:i/>
        </w:rPr>
      </w:pPr>
      <w:r w:rsidRPr="003A7794">
        <w:rPr>
          <w:b/>
        </w:rPr>
        <w:t>22.Песня о Москве: «Москва! Звенят колокола…», на её ф</w:t>
      </w:r>
      <w:r w:rsidRPr="003A7794">
        <w:rPr>
          <w:b/>
        </w:rPr>
        <w:t>о</w:t>
      </w:r>
      <w:r w:rsidRPr="003A7794">
        <w:rPr>
          <w:b/>
        </w:rPr>
        <w:t>не слайды:</w:t>
      </w:r>
    </w:p>
    <w:p w:rsidR="0044686E" w:rsidRPr="003A7794" w:rsidRDefault="0044686E" w:rsidP="0044686E">
      <w:pPr>
        <w:rPr>
          <w:b/>
        </w:rPr>
      </w:pPr>
      <w:r w:rsidRPr="003A7794">
        <w:rPr>
          <w:b/>
        </w:rPr>
        <w:t>23.Москва. Юрий Долгорукий. Минин и Пожарский.  (слайд)</w:t>
      </w:r>
    </w:p>
    <w:p w:rsidR="0044686E" w:rsidRPr="003A7794" w:rsidRDefault="0044686E" w:rsidP="0044686E">
      <w:pPr>
        <w:rPr>
          <w:b/>
        </w:rPr>
      </w:pPr>
    </w:p>
    <w:p w:rsidR="0044686E" w:rsidRPr="003A7794" w:rsidRDefault="0044686E" w:rsidP="0044686E">
      <w:pPr>
        <w:rPr>
          <w:b/>
          <w:i/>
        </w:rPr>
      </w:pPr>
      <w:r w:rsidRPr="003A7794">
        <w:rPr>
          <w:b/>
          <w:i/>
        </w:rPr>
        <w:t xml:space="preserve"> 24.Наполеон. «Напрасно ждал Наполеон Москвы коленопр</w:t>
      </w:r>
      <w:r w:rsidRPr="003A7794">
        <w:rPr>
          <w:b/>
          <w:i/>
        </w:rPr>
        <w:t>е</w:t>
      </w:r>
      <w:r w:rsidRPr="003A7794">
        <w:rPr>
          <w:b/>
          <w:i/>
        </w:rPr>
        <w:t>клоненной. Нет, не пошла Москва моя к нему с повинной гол</w:t>
      </w:r>
      <w:r w:rsidRPr="003A7794">
        <w:rPr>
          <w:b/>
          <w:i/>
        </w:rPr>
        <w:t>о</w:t>
      </w:r>
      <w:r w:rsidRPr="003A7794">
        <w:rPr>
          <w:b/>
          <w:i/>
        </w:rPr>
        <w:t>вою».(слайд)</w:t>
      </w:r>
    </w:p>
    <w:p w:rsidR="0044686E" w:rsidRPr="003A7794" w:rsidRDefault="0044686E" w:rsidP="0044686E">
      <w:pPr>
        <w:ind w:left="426"/>
        <w:rPr>
          <w:b/>
        </w:rPr>
      </w:pPr>
    </w:p>
    <w:p w:rsidR="0044686E" w:rsidRPr="003A7794" w:rsidRDefault="0044686E" w:rsidP="00B47CB3">
      <w:pPr>
        <w:rPr>
          <w:b/>
        </w:rPr>
      </w:pPr>
      <w:r w:rsidRPr="003A7794">
        <w:rPr>
          <w:b/>
        </w:rPr>
        <w:t>25.«Москва! Как много в этом звуке для сердца русского сл</w:t>
      </w:r>
      <w:r w:rsidRPr="003A7794">
        <w:rPr>
          <w:b/>
        </w:rPr>
        <w:t>и</w:t>
      </w:r>
      <w:r w:rsidRPr="003A7794">
        <w:rPr>
          <w:b/>
        </w:rPr>
        <w:t>лось. Как много в нём отозвалось» (слайд)</w:t>
      </w:r>
    </w:p>
    <w:p w:rsidR="0044686E" w:rsidRPr="003A7794" w:rsidRDefault="0044686E" w:rsidP="00B47CB3">
      <w:pPr>
        <w:rPr>
          <w:b/>
        </w:rPr>
      </w:pPr>
      <w:r w:rsidRPr="003A7794">
        <w:rPr>
          <w:b/>
        </w:rPr>
        <w:lastRenderedPageBreak/>
        <w:t xml:space="preserve">26.  </w:t>
      </w:r>
      <w:r w:rsidRPr="003A7794">
        <w:t>Чтение отрывка</w:t>
      </w:r>
      <w:r w:rsidRPr="003A7794">
        <w:rPr>
          <w:b/>
        </w:rPr>
        <w:t xml:space="preserve"> </w:t>
      </w:r>
      <w:r w:rsidRPr="003A7794">
        <w:t>из оды Ломоносова: «О вы, которых ожид</w:t>
      </w:r>
      <w:r w:rsidRPr="003A7794">
        <w:t>а</w:t>
      </w:r>
      <w:r w:rsidRPr="003A7794">
        <w:t>ет Отечество от недр своих…»</w:t>
      </w:r>
    </w:p>
    <w:p w:rsidR="0044686E" w:rsidRPr="003A7794" w:rsidRDefault="0044686E" w:rsidP="00B47CB3">
      <w:pPr>
        <w:rPr>
          <w:b/>
        </w:rPr>
      </w:pPr>
      <w:r w:rsidRPr="003A7794">
        <w:rPr>
          <w:b/>
        </w:rPr>
        <w:t>27.Пушкин о Ломоносове: «Он создал первый русский униве</w:t>
      </w:r>
      <w:r w:rsidRPr="003A7794">
        <w:rPr>
          <w:b/>
        </w:rPr>
        <w:t>р</w:t>
      </w:r>
      <w:r w:rsidRPr="003A7794">
        <w:rPr>
          <w:b/>
        </w:rPr>
        <w:t>ситет, он, лучше сказать, сам был первым русским универс</w:t>
      </w:r>
      <w:r w:rsidRPr="003A7794">
        <w:rPr>
          <w:b/>
        </w:rPr>
        <w:t>и</w:t>
      </w:r>
      <w:r w:rsidRPr="003A7794">
        <w:rPr>
          <w:b/>
        </w:rPr>
        <w:t>тетом». (слайд)</w:t>
      </w:r>
    </w:p>
    <w:p w:rsidR="0044686E" w:rsidRPr="003A7794" w:rsidRDefault="0044686E" w:rsidP="00B47CB3">
      <w:pPr>
        <w:rPr>
          <w:b/>
          <w:i/>
        </w:rPr>
      </w:pPr>
      <w:r w:rsidRPr="003A7794">
        <w:rPr>
          <w:b/>
        </w:rPr>
        <w:t>28.Песня «Русский вальс», на её фоне слайды:</w:t>
      </w:r>
    </w:p>
    <w:p w:rsidR="0044686E" w:rsidRPr="003A7794" w:rsidRDefault="0044686E" w:rsidP="00B47CB3">
      <w:pPr>
        <w:rPr>
          <w:b/>
        </w:rPr>
      </w:pPr>
      <w:r w:rsidRPr="003A7794">
        <w:rPr>
          <w:b/>
        </w:rPr>
        <w:t>29.19 октября 1811  - день открытия лицея в Царском Селе (слайд)</w:t>
      </w:r>
    </w:p>
    <w:p w:rsidR="0044686E" w:rsidRPr="003A7794" w:rsidRDefault="0044686E" w:rsidP="00B47CB3">
      <w:pPr>
        <w:rPr>
          <w:b/>
        </w:rPr>
      </w:pPr>
      <w:r w:rsidRPr="003A7794">
        <w:rPr>
          <w:b/>
        </w:rPr>
        <w:t>30.Золотой век русской поэзии. Портреты (слайд)</w:t>
      </w:r>
    </w:p>
    <w:p w:rsidR="0044686E" w:rsidRPr="003A7794" w:rsidRDefault="0044686E" w:rsidP="00B47CB3">
      <w:pPr>
        <w:rPr>
          <w:b/>
          <w:i/>
        </w:rPr>
      </w:pPr>
      <w:r w:rsidRPr="003A7794">
        <w:rPr>
          <w:b/>
        </w:rPr>
        <w:t>31</w:t>
      </w:r>
      <w:r w:rsidRPr="003A7794">
        <w:rPr>
          <w:b/>
          <w:i/>
        </w:rPr>
        <w:t>.Как упоительны в России вечера… (песня)</w:t>
      </w: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</w:rPr>
        <w:t>32</w:t>
      </w:r>
      <w:r w:rsidRPr="003A7794">
        <w:t>.</w:t>
      </w:r>
      <w:r w:rsidRPr="003A7794">
        <w:rPr>
          <w:color w:val="FF0000"/>
        </w:rPr>
        <w:t>Сергей ВАСИЛЬЕВ</w:t>
      </w:r>
    </w:p>
    <w:p w:rsidR="0044686E" w:rsidRPr="003A7794" w:rsidRDefault="0044686E" w:rsidP="0044686E">
      <w:pPr>
        <w:rPr>
          <w:color w:val="FF0000"/>
        </w:rPr>
      </w:pPr>
      <w:r w:rsidRPr="003A7794">
        <w:t>РОССИЯ</w:t>
      </w:r>
    </w:p>
    <w:p w:rsidR="0044686E" w:rsidRPr="003A7794" w:rsidRDefault="0044686E" w:rsidP="0044686E">
      <w:r w:rsidRPr="003A7794">
        <w:t>Люблю тебя, моя Россия,</w:t>
      </w:r>
    </w:p>
    <w:p w:rsidR="0044686E" w:rsidRPr="003A7794" w:rsidRDefault="0044686E" w:rsidP="0044686E">
      <w:r w:rsidRPr="003A7794">
        <w:t>за ясный свет твоих очей,</w:t>
      </w:r>
    </w:p>
    <w:p w:rsidR="0044686E" w:rsidRPr="003A7794" w:rsidRDefault="0044686E" w:rsidP="0044686E">
      <w:r w:rsidRPr="003A7794">
        <w:t>за ум, за подвиги святые,</w:t>
      </w:r>
    </w:p>
    <w:p w:rsidR="0044686E" w:rsidRPr="003A7794" w:rsidRDefault="0044686E" w:rsidP="0044686E">
      <w:r w:rsidRPr="003A7794">
        <w:t>за голос звонкий, как ручей.</w:t>
      </w:r>
    </w:p>
    <w:p w:rsidR="0044686E" w:rsidRPr="003A7794" w:rsidRDefault="0044686E" w:rsidP="0044686E">
      <w:r w:rsidRPr="003A7794">
        <w:t>Одною общей судьбой</w:t>
      </w:r>
    </w:p>
    <w:p w:rsidR="0044686E" w:rsidRPr="003A7794" w:rsidRDefault="0044686E" w:rsidP="0044686E">
      <w:r w:rsidRPr="003A7794">
        <w:t>навеки связанный с тобою,</w:t>
      </w:r>
    </w:p>
    <w:p w:rsidR="0044686E" w:rsidRPr="003A7794" w:rsidRDefault="0044686E" w:rsidP="0044686E">
      <w:r w:rsidRPr="003A7794">
        <w:t>горжусь как матерью, тобою,</w:t>
      </w:r>
    </w:p>
    <w:p w:rsidR="0044686E" w:rsidRPr="003A7794" w:rsidRDefault="0044686E" w:rsidP="0044686E">
      <w:r w:rsidRPr="003A7794">
        <w:t>благословляющей на бой.</w:t>
      </w:r>
    </w:p>
    <w:p w:rsidR="0044686E" w:rsidRPr="003A7794" w:rsidRDefault="0044686E" w:rsidP="0044686E">
      <w:r w:rsidRPr="003A7794">
        <w:t>В минуту горя, в час разлуки</w:t>
      </w:r>
    </w:p>
    <w:p w:rsidR="0044686E" w:rsidRPr="003A7794" w:rsidRDefault="0044686E" w:rsidP="0044686E">
      <w:r w:rsidRPr="003A7794">
        <w:t>целую мысленно всегда</w:t>
      </w:r>
    </w:p>
    <w:p w:rsidR="0044686E" w:rsidRPr="003A7794" w:rsidRDefault="0044686E" w:rsidP="0044686E">
      <w:r w:rsidRPr="003A7794">
        <w:t>твои натруженные руки</w:t>
      </w:r>
    </w:p>
    <w:p w:rsidR="0044686E" w:rsidRPr="003A7794" w:rsidRDefault="0044686E" w:rsidP="0044686E">
      <w:r w:rsidRPr="003A7794">
        <w:t>в часы бессмертного труда.</w:t>
      </w:r>
    </w:p>
    <w:p w:rsidR="0044686E" w:rsidRPr="003A7794" w:rsidRDefault="0044686E" w:rsidP="0044686E">
      <w:r w:rsidRPr="003A7794">
        <w:t>В глухую ночь грозы военной</w:t>
      </w:r>
    </w:p>
    <w:p w:rsidR="0044686E" w:rsidRPr="003A7794" w:rsidRDefault="0044686E" w:rsidP="0044686E">
      <w:r w:rsidRPr="003A7794">
        <w:t>и в светлый полдень торжества</w:t>
      </w:r>
    </w:p>
    <w:p w:rsidR="0044686E" w:rsidRPr="003A7794" w:rsidRDefault="0044686E" w:rsidP="0044686E">
      <w:r w:rsidRPr="003A7794">
        <w:t>несу в себе, как дар бесценный,</w:t>
      </w:r>
    </w:p>
    <w:p w:rsidR="0044686E" w:rsidRPr="003A7794" w:rsidRDefault="0044686E" w:rsidP="0044686E">
      <w:r w:rsidRPr="003A7794">
        <w:t>огонь великого родства.</w:t>
      </w:r>
    </w:p>
    <w:p w:rsidR="0044686E" w:rsidRPr="003A7794" w:rsidRDefault="0044686E" w:rsidP="0044686E">
      <w:r w:rsidRPr="003A7794">
        <w:t>В землянках, в избах и хоромах</w:t>
      </w:r>
    </w:p>
    <w:p w:rsidR="0044686E" w:rsidRPr="003A7794" w:rsidRDefault="0044686E" w:rsidP="0044686E">
      <w:r w:rsidRPr="003A7794">
        <w:t xml:space="preserve">равно прекрасен твой наряд. </w:t>
      </w:r>
    </w:p>
    <w:p w:rsidR="0044686E" w:rsidRPr="003A7794" w:rsidRDefault="0044686E" w:rsidP="0044686E">
      <w:r w:rsidRPr="003A7794">
        <w:t>Люблю буран твоих черёмух</w:t>
      </w:r>
    </w:p>
    <w:p w:rsidR="0044686E" w:rsidRPr="003A7794" w:rsidRDefault="0044686E" w:rsidP="0044686E">
      <w:r w:rsidRPr="003A7794">
        <w:t>и твой червонный листопад.</w:t>
      </w:r>
    </w:p>
    <w:p w:rsidR="0044686E" w:rsidRPr="003A7794" w:rsidRDefault="0044686E" w:rsidP="0044686E">
      <w:r w:rsidRPr="003A7794">
        <w:t>Люблю твои луга и нивы,</w:t>
      </w:r>
    </w:p>
    <w:p w:rsidR="0044686E" w:rsidRPr="003A7794" w:rsidRDefault="0044686E" w:rsidP="0044686E">
      <w:r w:rsidRPr="003A7794">
        <w:t>прозрачный зной твоих равнин,</w:t>
      </w:r>
    </w:p>
    <w:p w:rsidR="0044686E" w:rsidRPr="003A7794" w:rsidRDefault="0044686E" w:rsidP="0044686E">
      <w:r w:rsidRPr="003A7794">
        <w:t>к воде склонившиеся ивы,</w:t>
      </w:r>
    </w:p>
    <w:p w:rsidR="0044686E" w:rsidRPr="003A7794" w:rsidRDefault="0044686E" w:rsidP="0044686E">
      <w:r w:rsidRPr="003A7794">
        <w:lastRenderedPageBreak/>
        <w:t>верха пылающих рябин.</w:t>
      </w:r>
    </w:p>
    <w:p w:rsidR="0044686E" w:rsidRPr="003A7794" w:rsidRDefault="0044686E" w:rsidP="0044686E">
      <w:r w:rsidRPr="003A7794">
        <w:t>Люблю тебя с твоей тайгою,</w:t>
      </w:r>
    </w:p>
    <w:p w:rsidR="0044686E" w:rsidRPr="003A7794" w:rsidRDefault="0044686E" w:rsidP="0044686E">
      <w:r w:rsidRPr="003A7794">
        <w:t>с воспетым трижды камышом,</w:t>
      </w:r>
    </w:p>
    <w:p w:rsidR="0044686E" w:rsidRPr="003A7794" w:rsidRDefault="0044686E" w:rsidP="0044686E">
      <w:r w:rsidRPr="003A7794">
        <w:t>с великой Волгою-рекою,</w:t>
      </w:r>
    </w:p>
    <w:p w:rsidR="0044686E" w:rsidRPr="003A7794" w:rsidRDefault="0044686E" w:rsidP="0044686E">
      <w:r w:rsidRPr="003A7794">
        <w:t>с могучим, быстрым Иртышом.</w:t>
      </w:r>
    </w:p>
    <w:p w:rsidR="0044686E" w:rsidRPr="003A7794" w:rsidRDefault="0044686E" w:rsidP="0044686E">
      <w:r w:rsidRPr="003A7794">
        <w:t>Люблю, глубоко понимаю</w:t>
      </w:r>
    </w:p>
    <w:p w:rsidR="0044686E" w:rsidRPr="003A7794" w:rsidRDefault="0044686E" w:rsidP="0044686E">
      <w:r w:rsidRPr="003A7794">
        <w:t>степей задумчивую грусть.</w:t>
      </w:r>
    </w:p>
    <w:p w:rsidR="0044686E" w:rsidRPr="003A7794" w:rsidRDefault="0044686E" w:rsidP="0044686E">
      <w:r w:rsidRPr="003A7794">
        <w:t>Люблю всё то, что называю</w:t>
      </w:r>
    </w:p>
    <w:p w:rsidR="0044686E" w:rsidRPr="003A7794" w:rsidRDefault="0044686E" w:rsidP="0044686E">
      <w:r w:rsidRPr="003A7794">
        <w:t>одним широким словом «Русь».</w:t>
      </w:r>
    </w:p>
    <w:p w:rsidR="0044686E" w:rsidRPr="003A7794" w:rsidRDefault="0044686E" w:rsidP="0044686E"/>
    <w:p w:rsidR="0044686E" w:rsidRPr="003A7794" w:rsidRDefault="0044686E" w:rsidP="00B47CB3">
      <w:pPr>
        <w:rPr>
          <w:b/>
        </w:rPr>
      </w:pPr>
      <w:r w:rsidRPr="003A7794">
        <w:rPr>
          <w:b/>
        </w:rPr>
        <w:t>33.Петр Первый.(слайд)</w:t>
      </w:r>
    </w:p>
    <w:p w:rsidR="0044686E" w:rsidRPr="003A7794" w:rsidRDefault="0044686E" w:rsidP="00B47CB3">
      <w:pPr>
        <w:rPr>
          <w:b/>
        </w:rPr>
      </w:pPr>
      <w:r w:rsidRPr="003A7794">
        <w:rPr>
          <w:b/>
        </w:rPr>
        <w:t>34.«Люблю тебя, Петра творенье…» (слайд)</w:t>
      </w:r>
    </w:p>
    <w:p w:rsidR="0044686E" w:rsidRPr="003A7794" w:rsidRDefault="00B47CB3" w:rsidP="0044686E">
      <w:pPr>
        <w:rPr>
          <w:color w:val="FF0000"/>
        </w:rPr>
      </w:pPr>
      <w:r>
        <w:rPr>
          <w:b/>
          <w:noProof/>
        </w:rPr>
        <w:pict>
          <v:shape id="Рисунок 47" o:spid="_x0000_s1076" type="#_x0000_t75" style="position:absolute;margin-left:193.4pt;margin-top:11.3pt;width:130.7pt;height:100.5pt;z-index:251656704;visibility:visible" stroked="t" strokecolor="#4f81bd">
            <v:imagedata r:id="rId22" o:title=""/>
          </v:shape>
        </w:pict>
      </w:r>
      <w:r w:rsidR="0044686E" w:rsidRPr="003A7794">
        <w:rPr>
          <w:b/>
        </w:rPr>
        <w:t>35.</w:t>
      </w:r>
      <w:r w:rsidR="0044686E"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rPr>
          <w:color w:val="FF0000"/>
        </w:rPr>
      </w:pPr>
      <w:r w:rsidRPr="003A7794">
        <w:t>НАД НЕВОЙ</w:t>
      </w:r>
    </w:p>
    <w:p w:rsidR="0044686E" w:rsidRPr="003A7794" w:rsidRDefault="0044686E" w:rsidP="0044686E">
      <w:r w:rsidRPr="003A7794">
        <w:t>Город Ленина, Пушкина, Блока,</w:t>
      </w:r>
    </w:p>
    <w:p w:rsidR="0044686E" w:rsidRPr="003A7794" w:rsidRDefault="0044686E" w:rsidP="0044686E">
      <w:r w:rsidRPr="003A7794">
        <w:t>Город, помнящий поступь Петра,</w:t>
      </w:r>
      <w:r w:rsidR="00336649" w:rsidRPr="00336649">
        <w:t xml:space="preserve"> </w:t>
      </w:r>
    </w:p>
    <w:p w:rsidR="0044686E" w:rsidRPr="003A7794" w:rsidRDefault="0044686E" w:rsidP="0044686E">
      <w:r w:rsidRPr="003A7794">
        <w:t>Из болота шагнувший в барокко,</w:t>
      </w:r>
    </w:p>
    <w:p w:rsidR="0044686E" w:rsidRPr="003A7794" w:rsidRDefault="0044686E" w:rsidP="0044686E">
      <w:r w:rsidRPr="003A7794">
        <w:t>Ты достоин резца и пера.</w:t>
      </w:r>
    </w:p>
    <w:p w:rsidR="0044686E" w:rsidRPr="003A7794" w:rsidRDefault="0044686E" w:rsidP="0044686E"/>
    <w:p w:rsidR="0044686E" w:rsidRPr="003A7794" w:rsidRDefault="0044686E" w:rsidP="0044686E">
      <w:r w:rsidRPr="003A7794">
        <w:t>Ты встаёшь не видением пышным,</w:t>
      </w:r>
    </w:p>
    <w:p w:rsidR="0044686E" w:rsidRPr="003A7794" w:rsidRDefault="0044686E" w:rsidP="0044686E">
      <w:r w:rsidRPr="003A7794">
        <w:t>Строгим ликом отважен и прям,</w:t>
      </w:r>
    </w:p>
    <w:p w:rsidR="0044686E" w:rsidRPr="003A7794" w:rsidRDefault="0044686E" w:rsidP="0044686E">
      <w:r w:rsidRPr="003A7794">
        <w:t>Недоступным всем недругам пришлым,</w:t>
      </w:r>
    </w:p>
    <w:p w:rsidR="0044686E" w:rsidRPr="003A7794" w:rsidRDefault="0044686E" w:rsidP="0044686E">
      <w:r w:rsidRPr="003A7794">
        <w:t>Устремлённый навстречу друзьям.</w:t>
      </w:r>
    </w:p>
    <w:p w:rsidR="0044686E" w:rsidRPr="003A7794" w:rsidRDefault="0044686E" w:rsidP="0044686E"/>
    <w:p w:rsidR="0044686E" w:rsidRPr="003A7794" w:rsidRDefault="0044686E" w:rsidP="0044686E">
      <w:r w:rsidRPr="003A7794">
        <w:t>Чуждый зависти, чуждый корысти,</w:t>
      </w:r>
    </w:p>
    <w:p w:rsidR="0044686E" w:rsidRPr="003A7794" w:rsidRDefault="0044686E" w:rsidP="0044686E">
      <w:r w:rsidRPr="003A7794">
        <w:t>Не соперник – товарищ Москве,</w:t>
      </w:r>
    </w:p>
    <w:p w:rsidR="0044686E" w:rsidRPr="003A7794" w:rsidRDefault="0044686E" w:rsidP="0044686E">
      <w:r w:rsidRPr="003A7794">
        <w:t>Ты достоин божественной кисти,</w:t>
      </w:r>
    </w:p>
    <w:p w:rsidR="0044686E" w:rsidRPr="003A7794" w:rsidRDefault="0044686E" w:rsidP="0044686E">
      <w:r w:rsidRPr="003A7794">
        <w:t>Город, жадно припавший к Неве</w:t>
      </w:r>
    </w:p>
    <w:p w:rsidR="0044686E" w:rsidRPr="003A7794" w:rsidRDefault="0044686E" w:rsidP="0044686E"/>
    <w:p w:rsidR="0044686E" w:rsidRPr="003A7794" w:rsidRDefault="0044686E" w:rsidP="0044686E">
      <w:r w:rsidRPr="003A7794">
        <w:t>Мимо – башня, ограда и садик,</w:t>
      </w:r>
    </w:p>
    <w:p w:rsidR="0044686E" w:rsidRPr="003A7794" w:rsidRDefault="0044686E" w:rsidP="0044686E">
      <w:r w:rsidRPr="003A7794">
        <w:t>Бьют копыта, звенят стремена:</w:t>
      </w:r>
    </w:p>
    <w:p w:rsidR="0044686E" w:rsidRPr="003A7794" w:rsidRDefault="0044686E" w:rsidP="0044686E">
      <w:r w:rsidRPr="003A7794">
        <w:t>Твой властитель, твой витязь, твой всадник</w:t>
      </w:r>
    </w:p>
    <w:p w:rsidR="0044686E" w:rsidRPr="003A7794" w:rsidRDefault="0044686E" w:rsidP="0044686E">
      <w:r w:rsidRPr="003A7794">
        <w:t>Скачет к нам через все времена.</w:t>
      </w:r>
    </w:p>
    <w:p w:rsidR="0044686E" w:rsidRPr="003A7794" w:rsidRDefault="0044686E" w:rsidP="0044686E"/>
    <w:p w:rsidR="0044686E" w:rsidRPr="003A7794" w:rsidRDefault="0044686E" w:rsidP="0044686E">
      <w:r w:rsidRPr="003A7794">
        <w:t>Твои улицы архипрямые,</w:t>
      </w:r>
    </w:p>
    <w:p w:rsidR="0044686E" w:rsidRPr="003A7794" w:rsidRDefault="0044686E" w:rsidP="0044686E">
      <w:r w:rsidRPr="003A7794">
        <w:lastRenderedPageBreak/>
        <w:t>Твои реки одеты в гранит,</w:t>
      </w:r>
    </w:p>
    <w:p w:rsidR="0044686E" w:rsidRPr="003A7794" w:rsidRDefault="0044686E" w:rsidP="0044686E">
      <w:r w:rsidRPr="003A7794">
        <w:t>И черты всех столетий России</w:t>
      </w:r>
    </w:p>
    <w:p w:rsidR="0044686E" w:rsidRPr="003A7794" w:rsidRDefault="0044686E" w:rsidP="0044686E">
      <w:r w:rsidRPr="003A7794">
        <w:t>Твой сегодняшний облик хранит.</w:t>
      </w:r>
    </w:p>
    <w:p w:rsidR="0044686E" w:rsidRPr="003A7794" w:rsidRDefault="0044686E" w:rsidP="0044686E"/>
    <w:p w:rsidR="0044686E" w:rsidRPr="003A7794" w:rsidRDefault="0044686E" w:rsidP="0044686E">
      <w:r w:rsidRPr="003A7794">
        <w:t>Я шагаю центральным проспектом</w:t>
      </w:r>
    </w:p>
    <w:p w:rsidR="0044686E" w:rsidRPr="003A7794" w:rsidRDefault="0044686E" w:rsidP="0044686E">
      <w:r w:rsidRPr="003A7794">
        <w:t>И грущу лишь о том, видит бог,</w:t>
      </w:r>
    </w:p>
    <w:p w:rsidR="0044686E" w:rsidRPr="003A7794" w:rsidRDefault="0044686E" w:rsidP="0044686E">
      <w:r w:rsidRPr="003A7794">
        <w:t>Что не встретятся в городе этом</w:t>
      </w:r>
    </w:p>
    <w:p w:rsidR="0044686E" w:rsidRPr="003A7794" w:rsidRDefault="0044686E" w:rsidP="0044686E">
      <w:r w:rsidRPr="003A7794">
        <w:t>Петр, и Ленин, и Пушкин, и Блок.</w:t>
      </w:r>
    </w:p>
    <w:p w:rsidR="0044686E" w:rsidRPr="003A7794" w:rsidRDefault="0044686E" w:rsidP="0044686E">
      <w:pPr>
        <w:ind w:left="284"/>
      </w:pPr>
    </w:p>
    <w:p w:rsidR="0044686E" w:rsidRPr="003A7794" w:rsidRDefault="0044686E" w:rsidP="00B47CB3">
      <w:pPr>
        <w:rPr>
          <w:b/>
        </w:rPr>
      </w:pPr>
      <w:r w:rsidRPr="003A7794">
        <w:rPr>
          <w:b/>
        </w:rPr>
        <w:t>36.Умом Россию не понять. Ф. Тютчев (слайд)</w:t>
      </w:r>
    </w:p>
    <w:p w:rsidR="0044686E" w:rsidRPr="003A7794" w:rsidRDefault="0044686E" w:rsidP="0044686E">
      <w:pPr>
        <w:ind w:left="284"/>
      </w:pPr>
      <w:r w:rsidRPr="003A7794">
        <w:t>Умом Россию не понять,</w:t>
      </w:r>
    </w:p>
    <w:p w:rsidR="0044686E" w:rsidRPr="003A7794" w:rsidRDefault="0044686E" w:rsidP="0044686E">
      <w:pPr>
        <w:ind w:left="284"/>
      </w:pPr>
      <w:r w:rsidRPr="003A7794">
        <w:t>Аршином общим не измерить.</w:t>
      </w:r>
    </w:p>
    <w:p w:rsidR="0044686E" w:rsidRPr="003A7794" w:rsidRDefault="0044686E" w:rsidP="0044686E">
      <w:pPr>
        <w:ind w:left="284"/>
      </w:pPr>
      <w:r w:rsidRPr="003A7794">
        <w:t>У ней особенная стать.</w:t>
      </w:r>
    </w:p>
    <w:p w:rsidR="0044686E" w:rsidRPr="003A7794" w:rsidRDefault="0044686E" w:rsidP="0044686E">
      <w:pPr>
        <w:ind w:left="284"/>
      </w:pPr>
      <w:r w:rsidRPr="003A7794">
        <w:t xml:space="preserve"> В Россию можно только верить.</w:t>
      </w:r>
    </w:p>
    <w:p w:rsidR="0044686E" w:rsidRPr="003A7794" w:rsidRDefault="0044686E" w:rsidP="0044686E">
      <w:pPr>
        <w:ind w:left="284"/>
      </w:pPr>
    </w:p>
    <w:p w:rsidR="0044686E" w:rsidRPr="003A7794" w:rsidRDefault="0044686E" w:rsidP="00B47CB3">
      <w:pPr>
        <w:jc w:val="both"/>
      </w:pPr>
      <w:r w:rsidRPr="003A7794">
        <w:rPr>
          <w:b/>
        </w:rPr>
        <w:t xml:space="preserve">37.М. П. Лазарев </w:t>
      </w:r>
      <w:r w:rsidR="00A47A6A">
        <w:rPr>
          <w:b/>
        </w:rPr>
        <w:t>(слово учителя)</w:t>
      </w:r>
      <w:r w:rsidRPr="003A7794">
        <w:rPr>
          <w:b/>
        </w:rPr>
        <w:t xml:space="preserve">: </w:t>
      </w:r>
      <w:r w:rsidRPr="003A7794">
        <w:t>В городе Санкт-Петербурге на берегу Невы стоит величественное здание с колоннами. Это ст</w:t>
      </w:r>
      <w:r w:rsidRPr="003A7794">
        <w:t>а</w:t>
      </w:r>
      <w:r w:rsidRPr="003A7794">
        <w:t>рейшее в нашей стране военно-морское училище. Стены внутри залов увешаны фотографиями русских моряков. Среди них есть и портрет Михаила Петровича Лазарева. По сию пору корабли Че</w:t>
      </w:r>
      <w:r w:rsidRPr="003A7794">
        <w:t>р</w:t>
      </w:r>
      <w:r w:rsidRPr="003A7794">
        <w:t>номорского флота, моряки Крондштата салютуют отважному к</w:t>
      </w:r>
      <w:r w:rsidRPr="003A7794">
        <w:t>а</w:t>
      </w:r>
      <w:r w:rsidRPr="003A7794">
        <w:t>питану, отмечая дни его рождения. Чем же прославил себя этот чел</w:t>
      </w:r>
      <w:r w:rsidRPr="003A7794">
        <w:t>о</w:t>
      </w:r>
      <w:r w:rsidRPr="003A7794">
        <w:t>век, что и</w:t>
      </w:r>
      <w:r w:rsidR="00A47A6A">
        <w:t>,</w:t>
      </w:r>
      <w:r w:rsidRPr="003A7794">
        <w:t xml:space="preserve"> спустя более 100 лет со дня его гибели, мы низко кланяемся ему, отдавая дань уважения и во</w:t>
      </w:r>
      <w:r w:rsidRPr="003A7794">
        <w:t>с</w:t>
      </w:r>
      <w:r w:rsidRPr="003A7794">
        <w:t xml:space="preserve">хищения? </w:t>
      </w:r>
    </w:p>
    <w:p w:rsidR="0044686E" w:rsidRPr="003A7794" w:rsidRDefault="0044686E" w:rsidP="00B47CB3">
      <w:pPr>
        <w:ind w:left="284"/>
        <w:jc w:val="both"/>
      </w:pPr>
      <w:r w:rsidRPr="003A7794">
        <w:rPr>
          <w:b/>
        </w:rPr>
        <w:tab/>
        <w:t xml:space="preserve">Он – </w:t>
      </w:r>
      <w:r w:rsidRPr="003A7794">
        <w:t>единственный капитан, сумевший совершить благоп</w:t>
      </w:r>
      <w:r w:rsidRPr="003A7794">
        <w:t>о</w:t>
      </w:r>
      <w:r w:rsidRPr="003A7794">
        <w:t>лучно три кругосветных путешествия. Он – устроитель черн</w:t>
      </w:r>
      <w:r w:rsidRPr="003A7794">
        <w:t>о</w:t>
      </w:r>
      <w:r w:rsidRPr="003A7794">
        <w:t>морского флота. По его приказу на Черном море строится пе</w:t>
      </w:r>
      <w:r w:rsidRPr="003A7794">
        <w:t>р</w:t>
      </w:r>
      <w:r w:rsidRPr="003A7794">
        <w:t xml:space="preserve">вый железный пароход. Это он задумал сделать флот паровым. Теперь движение кораблей не зависело от силы и направления ветра. Кораблями управляли машины. </w:t>
      </w:r>
    </w:p>
    <w:p w:rsidR="0044686E" w:rsidRPr="003A7794" w:rsidRDefault="0044686E" w:rsidP="00B47CB3">
      <w:pPr>
        <w:ind w:left="284"/>
        <w:jc w:val="both"/>
      </w:pPr>
      <w:r w:rsidRPr="003A7794">
        <w:rPr>
          <w:b/>
        </w:rPr>
        <w:tab/>
        <w:t>Он –</w:t>
      </w:r>
      <w:r w:rsidRPr="003A7794">
        <w:t xml:space="preserve"> губернатор Николаева и Севастополя, главнокома</w:t>
      </w:r>
      <w:r w:rsidRPr="003A7794">
        <w:t>н</w:t>
      </w:r>
      <w:r w:rsidRPr="003A7794">
        <w:t xml:space="preserve">дующий Черноморского флота. </w:t>
      </w:r>
    </w:p>
    <w:p w:rsidR="0044686E" w:rsidRPr="003A7794" w:rsidRDefault="0044686E" w:rsidP="00B47CB3">
      <w:pPr>
        <w:ind w:left="284"/>
        <w:jc w:val="both"/>
      </w:pPr>
      <w:r w:rsidRPr="003A7794">
        <w:t>Если вам посчастливится побывать в Севастополе, загляните в музей Черноморского флота. Много замечательных страниц о жизни и судьбе этого человека услышите вы от экскурсовода.</w:t>
      </w:r>
    </w:p>
    <w:p w:rsidR="0044686E" w:rsidRPr="003A7794" w:rsidRDefault="0044686E" w:rsidP="00B47CB3">
      <w:pPr>
        <w:ind w:left="284"/>
        <w:jc w:val="both"/>
      </w:pPr>
      <w:r w:rsidRPr="003A7794">
        <w:lastRenderedPageBreak/>
        <w:tab/>
        <w:t>Севастополь – город величественный. И это неслучайно. Он покрыл себя неувядаемой славой русского оружия, подвигом русских моряков.</w:t>
      </w:r>
    </w:p>
    <w:p w:rsidR="0044686E" w:rsidRPr="003A7794" w:rsidRDefault="0044686E" w:rsidP="00B47CB3">
      <w:pPr>
        <w:ind w:left="284"/>
        <w:jc w:val="both"/>
      </w:pPr>
      <w:r w:rsidRPr="003A7794">
        <w:t>Едва ли не самой печальной страницей этого города был день, когда в Крымской войне в сражении с захватчиками моряки в</w:t>
      </w:r>
      <w:r w:rsidRPr="003A7794">
        <w:t>ы</w:t>
      </w:r>
      <w:r w:rsidRPr="003A7794">
        <w:t>нуждены были потопить славу и гордость России – черномо</w:t>
      </w:r>
      <w:r w:rsidRPr="003A7794">
        <w:t>р</w:t>
      </w:r>
      <w:r w:rsidRPr="003A7794">
        <w:t>ский флот. Потопить, чтобы не дать врагам войти в бухты Сев</w:t>
      </w:r>
      <w:r w:rsidRPr="003A7794">
        <w:t>а</w:t>
      </w:r>
      <w:r w:rsidRPr="003A7794">
        <w:t xml:space="preserve">стополя. </w:t>
      </w:r>
    </w:p>
    <w:p w:rsidR="0044686E" w:rsidRPr="003A7794" w:rsidRDefault="00B47CB3" w:rsidP="0044686E">
      <w:pPr>
        <w:ind w:left="284"/>
      </w:pPr>
      <w:r>
        <w:rPr>
          <w:noProof/>
        </w:rPr>
        <w:pict>
          <v:shape id="Рисунок 50" o:spid="_x0000_s1075" type="#_x0000_t75" style="position:absolute;left:0;text-align:left;margin-left:15.65pt;margin-top:7.85pt;width:130pt;height:96.75pt;z-index:-251658752;visibility:visible" wrapcoords="-249 -335 -249 22102 21932 22102 21932 -335 -249 -335" stroked="t" strokecolor="#4f81bd">
            <v:imagedata r:id="rId23" o:title=""/>
            <w10:wrap type="tight"/>
          </v:shape>
        </w:pict>
      </w:r>
      <w:r w:rsidR="0044686E" w:rsidRPr="003A7794">
        <w:tab/>
      </w:r>
    </w:p>
    <w:p w:rsidR="0044686E" w:rsidRPr="003A7794" w:rsidRDefault="0044686E" w:rsidP="0044686E">
      <w:pPr>
        <w:ind w:left="284"/>
        <w:rPr>
          <w:b/>
          <w:i/>
        </w:rPr>
      </w:pPr>
      <w:r w:rsidRPr="003A7794">
        <w:rPr>
          <w:b/>
        </w:rPr>
        <w:t>38.Крымская война 1853-1855 г</w:t>
      </w:r>
      <w:r w:rsidRPr="003A7794">
        <w:rPr>
          <w:b/>
        </w:rPr>
        <w:t>о</w:t>
      </w:r>
      <w:r w:rsidRPr="003A7794">
        <w:rPr>
          <w:b/>
        </w:rPr>
        <w:t>да. Памятник затопленным к</w:t>
      </w:r>
      <w:r w:rsidRPr="003A7794">
        <w:rPr>
          <w:b/>
        </w:rPr>
        <w:t>о</w:t>
      </w:r>
      <w:r w:rsidRPr="003A7794">
        <w:rPr>
          <w:b/>
        </w:rPr>
        <w:t>раблям. Панорама Рубо.</w:t>
      </w:r>
      <w:r w:rsidRPr="003A7794">
        <w:rPr>
          <w:b/>
          <w:i/>
        </w:rPr>
        <w:t xml:space="preserve"> (слайд</w:t>
      </w:r>
      <w:r w:rsidR="00A47A6A">
        <w:rPr>
          <w:b/>
          <w:i/>
        </w:rPr>
        <w:t>ы</w:t>
      </w:r>
      <w:r w:rsidRPr="003A7794">
        <w:rPr>
          <w:b/>
          <w:i/>
        </w:rPr>
        <w:t>)</w:t>
      </w:r>
    </w:p>
    <w:p w:rsidR="0044686E" w:rsidRPr="003A7794" w:rsidRDefault="0044686E" w:rsidP="0044686E">
      <w:pPr>
        <w:ind w:left="284"/>
        <w:rPr>
          <w:b/>
          <w:i/>
        </w:rPr>
      </w:pPr>
      <w:r w:rsidRPr="003A7794">
        <w:rPr>
          <w:b/>
          <w:i/>
        </w:rPr>
        <w:t>39.</w:t>
      </w:r>
      <w:r w:rsidRPr="003A7794">
        <w:rPr>
          <w:b/>
        </w:rPr>
        <w:t xml:space="preserve">  Севастополь.</w:t>
      </w:r>
      <w:r w:rsidRPr="003A7794">
        <w:rPr>
          <w:b/>
          <w:i/>
        </w:rPr>
        <w:t xml:space="preserve"> Песня «Севаст</w:t>
      </w:r>
      <w:r w:rsidRPr="003A7794">
        <w:rPr>
          <w:b/>
          <w:i/>
        </w:rPr>
        <w:t>о</w:t>
      </w:r>
      <w:r w:rsidRPr="003A7794">
        <w:rPr>
          <w:b/>
          <w:i/>
        </w:rPr>
        <w:t xml:space="preserve">польский вальс» </w:t>
      </w:r>
    </w:p>
    <w:p w:rsidR="0044686E" w:rsidRPr="003A7794" w:rsidRDefault="0044686E" w:rsidP="0044686E">
      <w:pPr>
        <w:ind w:left="284"/>
        <w:rPr>
          <w:b/>
          <w:i/>
        </w:rPr>
      </w:pPr>
      <w:r w:rsidRPr="003A7794">
        <w:rPr>
          <w:b/>
          <w:i/>
        </w:rPr>
        <w:t>40. 1905 год. Кровавое воскресенье. Русско-турецкая война. «Варяг» (слайд</w:t>
      </w:r>
      <w:r w:rsidR="00A47A6A">
        <w:rPr>
          <w:b/>
          <w:i/>
        </w:rPr>
        <w:t>ы</w:t>
      </w:r>
      <w:r w:rsidRPr="003A7794">
        <w:rPr>
          <w:b/>
          <w:i/>
        </w:rPr>
        <w:t>)</w:t>
      </w:r>
    </w:p>
    <w:p w:rsidR="0044686E" w:rsidRPr="003A7794" w:rsidRDefault="0044686E" w:rsidP="0044686E">
      <w:pPr>
        <w:ind w:left="284"/>
        <w:rPr>
          <w:b/>
          <w:i/>
        </w:rPr>
      </w:pPr>
      <w:r w:rsidRPr="003A7794">
        <w:rPr>
          <w:b/>
          <w:i/>
        </w:rPr>
        <w:t>41. «плещут холодные волны… Миру всему передайте, чайки, печальную весть: в битве врагу не сдались, пали за русскую честь»</w:t>
      </w:r>
    </w:p>
    <w:p w:rsidR="0044686E" w:rsidRPr="003A7794" w:rsidRDefault="0044686E" w:rsidP="0044686E">
      <w:pPr>
        <w:ind w:left="284"/>
        <w:rPr>
          <w:b/>
          <w:i/>
        </w:rPr>
      </w:pPr>
      <w:r w:rsidRPr="003A7794">
        <w:rPr>
          <w:b/>
          <w:i/>
        </w:rPr>
        <w:t xml:space="preserve">42. </w:t>
      </w:r>
      <w:r w:rsidRPr="003A7794">
        <w:rPr>
          <w:i/>
          <w:color w:val="FF0000"/>
        </w:rPr>
        <w:t xml:space="preserve"> Александр Блок. </w:t>
      </w:r>
      <w:r w:rsidR="00A47A6A">
        <w:rPr>
          <w:i/>
        </w:rPr>
        <w:t>Россия («Т</w:t>
      </w:r>
      <w:r w:rsidRPr="003A7794">
        <w:rPr>
          <w:i/>
        </w:rPr>
        <w:t xml:space="preserve">ы и во сне необычайна…») </w:t>
      </w:r>
    </w:p>
    <w:p w:rsidR="0044686E" w:rsidRPr="003A7794" w:rsidRDefault="0044686E" w:rsidP="00336649">
      <w:pPr>
        <w:ind w:left="284"/>
        <w:rPr>
          <w:b/>
          <w:i/>
        </w:rPr>
      </w:pPr>
      <w:r w:rsidRPr="003A7794">
        <w:rPr>
          <w:b/>
          <w:i/>
        </w:rPr>
        <w:t>43. Вишнёвый сад (песня)</w:t>
      </w:r>
    </w:p>
    <w:p w:rsidR="0044686E" w:rsidRPr="003A7794" w:rsidRDefault="0044686E" w:rsidP="00336649">
      <w:pPr>
        <w:ind w:left="284"/>
        <w:rPr>
          <w:b/>
        </w:rPr>
      </w:pPr>
      <w:r w:rsidRPr="003A7794">
        <w:rPr>
          <w:b/>
        </w:rPr>
        <w:t>44. 1914 год…первая мировая война (слайд)</w:t>
      </w:r>
    </w:p>
    <w:p w:rsidR="0044686E" w:rsidRPr="003A7794" w:rsidRDefault="0044686E" w:rsidP="00336649">
      <w:pPr>
        <w:pStyle w:val="a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3A7794">
        <w:rPr>
          <w:rFonts w:ascii="Times New Roman" w:hAnsi="Times New Roman"/>
          <w:b/>
          <w:sz w:val="24"/>
          <w:szCs w:val="24"/>
        </w:rPr>
        <w:t>45. 1917 год…(слайд)</w:t>
      </w:r>
    </w:p>
    <w:p w:rsidR="0044686E" w:rsidRPr="003A7794" w:rsidRDefault="0044686E" w:rsidP="00336649">
      <w:pPr>
        <w:pStyle w:val="a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3A7794">
        <w:rPr>
          <w:rFonts w:ascii="Times New Roman" w:hAnsi="Times New Roman"/>
          <w:b/>
          <w:sz w:val="24"/>
          <w:szCs w:val="24"/>
        </w:rPr>
        <w:t>46. Николай Бердяев: «Россия – страна, которая возникла из православного корня. Самое главное – верность русским традициям, русским идеалам. Только это может спасти от раскола в культурной среде.  Не погибла благодаря языку и культуре. Отклонения грозят катаклизмами. 1917 год – м</w:t>
      </w:r>
      <w:r w:rsidRPr="003A7794">
        <w:rPr>
          <w:rFonts w:ascii="Times New Roman" w:hAnsi="Times New Roman"/>
          <w:b/>
          <w:sz w:val="24"/>
          <w:szCs w:val="24"/>
        </w:rPr>
        <w:t>о</w:t>
      </w:r>
      <w:r w:rsidRPr="003A7794">
        <w:rPr>
          <w:rFonts w:ascii="Times New Roman" w:hAnsi="Times New Roman"/>
          <w:b/>
          <w:sz w:val="24"/>
          <w:szCs w:val="24"/>
        </w:rPr>
        <w:t>мент кризиса, угроза гибели». (слайд)</w:t>
      </w:r>
    </w:p>
    <w:p w:rsidR="0044686E" w:rsidRPr="003A7794" w:rsidRDefault="0044686E" w:rsidP="0044686E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4686E" w:rsidRPr="003A7794" w:rsidRDefault="0044686E" w:rsidP="00336649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3A7794">
        <w:rPr>
          <w:rFonts w:ascii="Times New Roman" w:hAnsi="Times New Roman"/>
          <w:b/>
          <w:sz w:val="24"/>
          <w:szCs w:val="24"/>
        </w:rPr>
        <w:t>47.</w:t>
      </w:r>
      <w:r w:rsidRPr="003A7794">
        <w:rPr>
          <w:rFonts w:ascii="Times New Roman" w:hAnsi="Times New Roman"/>
          <w:color w:val="FF0000"/>
          <w:sz w:val="24"/>
          <w:szCs w:val="24"/>
        </w:rPr>
        <w:t xml:space="preserve"> Анна Ахматова.</w:t>
      </w:r>
      <w:r w:rsidRPr="003A7794">
        <w:rPr>
          <w:rFonts w:ascii="Times New Roman" w:hAnsi="Times New Roman"/>
          <w:sz w:val="24"/>
          <w:szCs w:val="24"/>
        </w:rPr>
        <w:t xml:space="preserve"> Мужество. </w:t>
      </w:r>
    </w:p>
    <w:p w:rsidR="0044686E" w:rsidRPr="003A7794" w:rsidRDefault="0044686E" w:rsidP="0044686E">
      <w:pPr>
        <w:pStyle w:val="a3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44686E" w:rsidRPr="003A7794" w:rsidRDefault="0044686E" w:rsidP="00B47CB3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3A7794">
        <w:rPr>
          <w:rFonts w:ascii="Times New Roman" w:hAnsi="Times New Roman"/>
          <w:b/>
          <w:i/>
          <w:sz w:val="24"/>
          <w:szCs w:val="24"/>
        </w:rPr>
        <w:lastRenderedPageBreak/>
        <w:t>48.1918 - 1921год… гражданская война (слайд). Белые рубят красных, красные рубят белых…Сколько погибло разных, сколько погибло смелых…</w:t>
      </w:r>
    </w:p>
    <w:p w:rsidR="0044686E" w:rsidRPr="003A7794" w:rsidRDefault="0044686E" w:rsidP="0044686E">
      <w:pPr>
        <w:jc w:val="both"/>
        <w:rPr>
          <w:b/>
          <w:color w:val="FF0000"/>
        </w:rPr>
      </w:pPr>
    </w:p>
    <w:p w:rsidR="0044686E" w:rsidRPr="003A7794" w:rsidRDefault="0044686E" w:rsidP="00336649">
      <w:pPr>
        <w:rPr>
          <w:b/>
          <w:i/>
        </w:rPr>
      </w:pPr>
      <w:r w:rsidRPr="003A7794">
        <w:rPr>
          <w:b/>
          <w:i/>
        </w:rPr>
        <w:t xml:space="preserve"> 49.«В будёновке старой и в кожаной куртке встречал та ра</w:t>
      </w:r>
      <w:r w:rsidRPr="003A7794">
        <w:rPr>
          <w:b/>
          <w:i/>
        </w:rPr>
        <w:t>с</w:t>
      </w:r>
      <w:r w:rsidRPr="003A7794">
        <w:rPr>
          <w:b/>
          <w:i/>
        </w:rPr>
        <w:t>свет, ты был комиссаром в 16 мальчишеских лет. Под Орлом и Крондшатом на врага в восемнадцатом шёл. С тех пор парни и девчата вместе с тобой, комсомол»(слайд, песня)</w:t>
      </w:r>
    </w:p>
    <w:p w:rsidR="0044686E" w:rsidRPr="003A7794" w:rsidRDefault="0044686E" w:rsidP="0044686E">
      <w:pPr>
        <w:jc w:val="both"/>
        <w:rPr>
          <w:color w:val="FF0000"/>
        </w:rPr>
      </w:pPr>
      <w:r w:rsidRPr="003A7794">
        <w:rPr>
          <w:b/>
        </w:rPr>
        <w:t>50</w:t>
      </w:r>
      <w:r w:rsidRPr="003A7794">
        <w:t>.</w:t>
      </w:r>
      <w:r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jc w:val="both"/>
        <w:rPr>
          <w:color w:val="FF0000"/>
        </w:rPr>
      </w:pPr>
      <w:r w:rsidRPr="003A7794">
        <w:t>ЖИЛИ-БЫЛИ</w:t>
      </w:r>
    </w:p>
    <w:p w:rsidR="0044686E" w:rsidRPr="003A7794" w:rsidRDefault="0044686E" w:rsidP="0044686E">
      <w:r w:rsidRPr="003A7794">
        <w:t>Вы Родине служили,</w:t>
      </w:r>
    </w:p>
    <w:p w:rsidR="0044686E" w:rsidRPr="003A7794" w:rsidRDefault="0044686E" w:rsidP="0044686E">
      <w:r w:rsidRPr="003A7794">
        <w:t>Шли в бой за власть Советов…</w:t>
      </w:r>
    </w:p>
    <w:p w:rsidR="0044686E" w:rsidRPr="003A7794" w:rsidRDefault="0044686E" w:rsidP="0044686E">
      <w:r w:rsidRPr="003A7794">
        <w:t>Какими нам словами</w:t>
      </w:r>
    </w:p>
    <w:p w:rsidR="0044686E" w:rsidRPr="003A7794" w:rsidRDefault="00B47CB3" w:rsidP="0044686E">
      <w:r>
        <w:rPr>
          <w:noProof/>
        </w:rPr>
        <w:pict>
          <v:shape id="Рисунок 53" o:spid="_x0000_s1074" type="#_x0000_t75" style="position:absolute;margin-left:181.4pt;margin-top:.95pt;width:150.75pt;height:114pt;z-index:251658752;visibility:visible" stroked="t" strokecolor="#4f81bd">
            <v:imagedata r:id="rId24" o:title=""/>
          </v:shape>
        </w:pict>
      </w:r>
      <w:r w:rsidR="0044686E" w:rsidRPr="003A7794">
        <w:t>Рассказывать об этом!</w:t>
      </w:r>
    </w:p>
    <w:p w:rsidR="0044686E" w:rsidRPr="003A7794" w:rsidRDefault="0044686E" w:rsidP="0044686E"/>
    <w:p w:rsidR="0044686E" w:rsidRPr="003A7794" w:rsidRDefault="0044686E" w:rsidP="0044686E">
      <w:r w:rsidRPr="003A7794">
        <w:t>Вы в смертный бой ходили.</w:t>
      </w:r>
    </w:p>
    <w:p w:rsidR="0044686E" w:rsidRPr="003A7794" w:rsidRDefault="0044686E" w:rsidP="0044686E">
      <w:r w:rsidRPr="003A7794">
        <w:t>Вы шли к заветной цели,</w:t>
      </w:r>
    </w:p>
    <w:p w:rsidR="0044686E" w:rsidRPr="003A7794" w:rsidRDefault="0044686E" w:rsidP="0044686E">
      <w:r w:rsidRPr="003A7794">
        <w:t>Вас упрекнуть не смеют,</w:t>
      </w:r>
    </w:p>
    <w:p w:rsidR="0044686E" w:rsidRPr="003A7794" w:rsidRDefault="0044686E" w:rsidP="0044686E">
      <w:r w:rsidRPr="003A7794">
        <w:t>Как вы дружить умели,</w:t>
      </w:r>
    </w:p>
    <w:p w:rsidR="0044686E" w:rsidRPr="003A7794" w:rsidRDefault="0044686E" w:rsidP="0044686E">
      <w:r w:rsidRPr="003A7794">
        <w:t>Теперь так не умеют.</w:t>
      </w:r>
    </w:p>
    <w:p w:rsidR="0044686E" w:rsidRPr="003A7794" w:rsidRDefault="0044686E" w:rsidP="0044686E"/>
    <w:p w:rsidR="0044686E" w:rsidRPr="003A7794" w:rsidRDefault="0044686E" w:rsidP="0044686E">
      <w:r w:rsidRPr="003A7794">
        <w:t>Вам вырывали жилы,</w:t>
      </w:r>
    </w:p>
    <w:p w:rsidR="0044686E" w:rsidRPr="003A7794" w:rsidRDefault="0044686E" w:rsidP="0044686E">
      <w:r w:rsidRPr="003A7794">
        <w:t>Вам головы рубили,</w:t>
      </w:r>
    </w:p>
    <w:p w:rsidR="0044686E" w:rsidRPr="003A7794" w:rsidRDefault="0044686E" w:rsidP="0044686E">
      <w:r w:rsidRPr="003A7794">
        <w:t>И всё-таки вы жили,</w:t>
      </w:r>
    </w:p>
    <w:p w:rsidR="0044686E" w:rsidRPr="003A7794" w:rsidRDefault="0044686E" w:rsidP="0044686E">
      <w:r w:rsidRPr="003A7794">
        <w:t>И всё-таки вы были!</w:t>
      </w:r>
    </w:p>
    <w:p w:rsidR="0044686E" w:rsidRPr="003A7794" w:rsidRDefault="0044686E" w:rsidP="0044686E"/>
    <w:p w:rsidR="0044686E" w:rsidRPr="003A7794" w:rsidRDefault="0044686E" w:rsidP="0044686E">
      <w:r w:rsidRPr="003A7794">
        <w:t>Опасные, крутые</w:t>
      </w:r>
    </w:p>
    <w:p w:rsidR="0044686E" w:rsidRPr="003A7794" w:rsidRDefault="0044686E" w:rsidP="0044686E">
      <w:r w:rsidRPr="003A7794">
        <w:t>Преграды вы крушили…</w:t>
      </w:r>
    </w:p>
    <w:p w:rsidR="0044686E" w:rsidRPr="003A7794" w:rsidRDefault="0044686E" w:rsidP="0044686E">
      <w:r w:rsidRPr="003A7794">
        <w:t>А девушки какие</w:t>
      </w:r>
    </w:p>
    <w:p w:rsidR="0044686E" w:rsidRPr="003A7794" w:rsidRDefault="0044686E" w:rsidP="0044686E">
      <w:r w:rsidRPr="003A7794">
        <w:t>Вам головы кружили!</w:t>
      </w:r>
    </w:p>
    <w:p w:rsidR="0044686E" w:rsidRPr="003A7794" w:rsidRDefault="0044686E" w:rsidP="0044686E"/>
    <w:p w:rsidR="0044686E" w:rsidRPr="003A7794" w:rsidRDefault="0044686E" w:rsidP="0044686E">
      <w:r w:rsidRPr="003A7794">
        <w:t>Случалось, вы тужили,</w:t>
      </w:r>
    </w:p>
    <w:p w:rsidR="0044686E" w:rsidRPr="003A7794" w:rsidRDefault="0044686E" w:rsidP="0044686E">
      <w:r w:rsidRPr="003A7794">
        <w:t>Когда вас не любили,</w:t>
      </w:r>
    </w:p>
    <w:p w:rsidR="0044686E" w:rsidRPr="003A7794" w:rsidRDefault="0044686E" w:rsidP="0044686E">
      <w:r w:rsidRPr="003A7794">
        <w:t>И всё-таки вы жили,</w:t>
      </w:r>
    </w:p>
    <w:p w:rsidR="0044686E" w:rsidRPr="003A7794" w:rsidRDefault="0044686E" w:rsidP="0044686E">
      <w:r w:rsidRPr="003A7794">
        <w:t>И всё-таки вы были!</w:t>
      </w:r>
    </w:p>
    <w:p w:rsidR="0044686E" w:rsidRPr="003A7794" w:rsidRDefault="0044686E" w:rsidP="0044686E">
      <w:r w:rsidRPr="003A7794">
        <w:lastRenderedPageBreak/>
        <w:t>Невиданным аллюром</w:t>
      </w:r>
    </w:p>
    <w:p w:rsidR="0044686E" w:rsidRPr="003A7794" w:rsidRDefault="0044686E" w:rsidP="0044686E">
      <w:r w:rsidRPr="003A7794">
        <w:t>Прошли по всей России.</w:t>
      </w:r>
    </w:p>
    <w:p w:rsidR="0044686E" w:rsidRPr="003A7794" w:rsidRDefault="0044686E" w:rsidP="0044686E">
      <w:r w:rsidRPr="003A7794">
        <w:t>Какие шевелюры</w:t>
      </w:r>
    </w:p>
    <w:p w:rsidR="0044686E" w:rsidRPr="003A7794" w:rsidRDefault="0044686E" w:rsidP="0044686E">
      <w:r w:rsidRPr="003A7794">
        <w:t>Роскошные носили!</w:t>
      </w:r>
    </w:p>
    <w:p w:rsidR="0044686E" w:rsidRPr="003A7794" w:rsidRDefault="0044686E" w:rsidP="0044686E"/>
    <w:p w:rsidR="0044686E" w:rsidRPr="003A7794" w:rsidRDefault="0044686E" w:rsidP="0044686E">
      <w:r w:rsidRPr="003A7794">
        <w:t>Своё недодружили,</w:t>
      </w:r>
    </w:p>
    <w:p w:rsidR="0044686E" w:rsidRPr="003A7794" w:rsidRDefault="0044686E" w:rsidP="0044686E">
      <w:r w:rsidRPr="003A7794">
        <w:t>Своё недолюбили,</w:t>
      </w:r>
    </w:p>
    <w:p w:rsidR="0044686E" w:rsidRPr="003A7794" w:rsidRDefault="0044686E" w:rsidP="0044686E">
      <w:r w:rsidRPr="003A7794">
        <w:t>И всё-таки вы жили,</w:t>
      </w:r>
    </w:p>
    <w:p w:rsidR="0044686E" w:rsidRPr="003A7794" w:rsidRDefault="0044686E" w:rsidP="0044686E">
      <w:r w:rsidRPr="003A7794">
        <w:t>И всё-таки вы были!</w:t>
      </w:r>
    </w:p>
    <w:p w:rsidR="0044686E" w:rsidRPr="003A7794" w:rsidRDefault="0044686E" w:rsidP="0044686E"/>
    <w:p w:rsidR="0044686E" w:rsidRPr="003A7794" w:rsidRDefault="0044686E" w:rsidP="0044686E">
      <w:r w:rsidRPr="003A7794">
        <w:t>Как вы глядели прямо,</w:t>
      </w:r>
    </w:p>
    <w:p w:rsidR="0044686E" w:rsidRPr="003A7794" w:rsidRDefault="0044686E" w:rsidP="0044686E">
      <w:r w:rsidRPr="003A7794">
        <w:t>Как честь вы защищали,</w:t>
      </w:r>
    </w:p>
    <w:p w:rsidR="0044686E" w:rsidRPr="003A7794" w:rsidRDefault="0044686E" w:rsidP="0044686E">
      <w:r w:rsidRPr="003A7794">
        <w:t>Каким Прекрасным Дамам</w:t>
      </w:r>
    </w:p>
    <w:p w:rsidR="0044686E" w:rsidRPr="003A7794" w:rsidRDefault="0044686E" w:rsidP="0044686E">
      <w:r w:rsidRPr="003A7794">
        <w:t>Стихи вы посвящали!</w:t>
      </w:r>
    </w:p>
    <w:p w:rsidR="0044686E" w:rsidRPr="003A7794" w:rsidRDefault="0044686E" w:rsidP="0044686E"/>
    <w:p w:rsidR="0044686E" w:rsidRPr="003A7794" w:rsidRDefault="0044686E" w:rsidP="0044686E">
      <w:r w:rsidRPr="003A7794">
        <w:t>Ещё мы не сложили</w:t>
      </w:r>
    </w:p>
    <w:p w:rsidR="0044686E" w:rsidRPr="003A7794" w:rsidRDefault="0044686E" w:rsidP="0044686E">
      <w:r w:rsidRPr="003A7794">
        <w:t>Об этом сказки-были,</w:t>
      </w:r>
    </w:p>
    <w:p w:rsidR="0044686E" w:rsidRPr="003A7794" w:rsidRDefault="0044686E" w:rsidP="0044686E">
      <w:r w:rsidRPr="003A7794">
        <w:t>И всё-таки вы жили,</w:t>
      </w:r>
    </w:p>
    <w:p w:rsidR="0044686E" w:rsidRPr="003A7794" w:rsidRDefault="0044686E" w:rsidP="0044686E">
      <w:r w:rsidRPr="003A7794">
        <w:t>И всё-таки вы были!</w:t>
      </w:r>
    </w:p>
    <w:p w:rsidR="0044686E" w:rsidRPr="003A7794" w:rsidRDefault="0044686E" w:rsidP="0044686E"/>
    <w:p w:rsidR="0044686E" w:rsidRPr="003A7794" w:rsidRDefault="0044686E" w:rsidP="0044686E">
      <w:pPr>
        <w:rPr>
          <w:b/>
        </w:rPr>
      </w:pPr>
      <w:r w:rsidRPr="003A7794">
        <w:rPr>
          <w:b/>
          <w:color w:val="000000"/>
        </w:rPr>
        <w:t>51.</w:t>
      </w:r>
      <w:r w:rsidRPr="003A7794">
        <w:t xml:space="preserve"> </w:t>
      </w:r>
      <w:r w:rsidR="00A47A6A">
        <w:t>«</w:t>
      </w:r>
      <w:r w:rsidRPr="003A7794">
        <w:t>Ни страны, ни погоста не хочу выбирать. На Васильевский остров я приду умирать.</w:t>
      </w:r>
      <w:r w:rsidR="00A47A6A">
        <w:t>»</w:t>
      </w:r>
      <w:r w:rsidRPr="003A7794">
        <w:t xml:space="preserve"> Иосиф Бродский </w:t>
      </w:r>
      <w:r w:rsidRPr="003A7794">
        <w:rPr>
          <w:b/>
        </w:rPr>
        <w:t xml:space="preserve"> ( слайд)</w:t>
      </w:r>
    </w:p>
    <w:p w:rsidR="0044686E" w:rsidRPr="003A7794" w:rsidRDefault="0044686E" w:rsidP="0044686E">
      <w:pPr>
        <w:rPr>
          <w:b/>
        </w:rPr>
      </w:pPr>
    </w:p>
    <w:p w:rsidR="0044686E" w:rsidRPr="003A7794" w:rsidRDefault="00B47CB3" w:rsidP="0044686E">
      <w:r>
        <w:rPr>
          <w:b/>
          <w:noProof/>
        </w:rPr>
        <w:pict>
          <v:shape id="Рисунок 56" o:spid="_x0000_s1073" type="#_x0000_t75" style="position:absolute;margin-left:206.15pt;margin-top:11.95pt;width:137.25pt;height:103.5pt;z-index:-251656704;visibility:visible" wrapcoords="-236 0 -236 21287 21718 21287 21718 0 -236 0">
            <v:imagedata r:id="rId25" o:title=""/>
            <w10:wrap type="tight"/>
          </v:shape>
        </w:pict>
      </w:r>
      <w:r w:rsidR="0044686E" w:rsidRPr="003A7794">
        <w:rPr>
          <w:b/>
        </w:rPr>
        <w:t xml:space="preserve"> </w:t>
      </w:r>
      <w:r w:rsidR="0044686E" w:rsidRPr="003A7794">
        <w:rPr>
          <w:b/>
          <w:color w:val="000000"/>
        </w:rPr>
        <w:t>52.Поручик Голицын (песня)</w:t>
      </w:r>
      <w:r w:rsidR="0044686E" w:rsidRPr="003A7794">
        <w:rPr>
          <w:b/>
        </w:rPr>
        <w:t xml:space="preserve"> </w:t>
      </w:r>
    </w:p>
    <w:p w:rsidR="0044686E" w:rsidRPr="003A7794" w:rsidRDefault="0044686E" w:rsidP="0044686E">
      <w:pPr>
        <w:tabs>
          <w:tab w:val="left" w:pos="142"/>
        </w:tabs>
        <w:rPr>
          <w:b/>
        </w:rPr>
      </w:pPr>
    </w:p>
    <w:p w:rsidR="0044686E" w:rsidRPr="003A7794" w:rsidRDefault="0044686E" w:rsidP="0044686E">
      <w:pPr>
        <w:rPr>
          <w:i/>
          <w:color w:val="FF0000"/>
        </w:rPr>
      </w:pPr>
      <w:r w:rsidRPr="003A7794">
        <w:rPr>
          <w:b/>
          <w:color w:val="000000"/>
        </w:rPr>
        <w:t>53.</w:t>
      </w:r>
      <w:r w:rsidRPr="003A7794">
        <w:rPr>
          <w:i/>
          <w:color w:val="FF0000"/>
        </w:rPr>
        <w:t>Павел Коган</w:t>
      </w:r>
    </w:p>
    <w:p w:rsidR="0044686E" w:rsidRPr="003A7794" w:rsidRDefault="0044686E" w:rsidP="0044686E">
      <w:pPr>
        <w:rPr>
          <w:i/>
        </w:rPr>
      </w:pPr>
      <w:r w:rsidRPr="003A7794">
        <w:rPr>
          <w:i/>
          <w:color w:val="000000"/>
        </w:rPr>
        <w:t>Я - патриот. Я воздух</w:t>
      </w:r>
      <w:r w:rsidRPr="003A7794">
        <w:rPr>
          <w:i/>
        </w:rPr>
        <w:t xml:space="preserve"> русский,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Я землю русскую люблю.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Я верю, что нигде на свете</w:t>
      </w:r>
    </w:p>
    <w:p w:rsidR="0044686E" w:rsidRPr="003A7794" w:rsidRDefault="0044686E" w:rsidP="0044686E">
      <w:r w:rsidRPr="003A7794">
        <w:rPr>
          <w:i/>
        </w:rPr>
        <w:t>Второй такой не отыскать! (на слайд</w:t>
      </w:r>
      <w:r w:rsidRPr="003A7794">
        <w:t>)</w:t>
      </w:r>
    </w:p>
    <w:p w:rsidR="0044686E" w:rsidRDefault="0044686E" w:rsidP="0044686E">
      <w:pPr>
        <w:jc w:val="both"/>
        <w:rPr>
          <w:i/>
          <w:color w:val="000000"/>
        </w:rPr>
      </w:pPr>
    </w:p>
    <w:p w:rsidR="00336649" w:rsidRPr="003A7794" w:rsidRDefault="00336649" w:rsidP="0044686E">
      <w:pPr>
        <w:jc w:val="both"/>
        <w:rPr>
          <w:i/>
          <w:color w:val="000000"/>
        </w:rPr>
      </w:pPr>
    </w:p>
    <w:p w:rsidR="0044686E" w:rsidRPr="003A7794" w:rsidRDefault="0044686E" w:rsidP="0044686E">
      <w:pPr>
        <w:jc w:val="both"/>
        <w:rPr>
          <w:color w:val="FF0000"/>
        </w:rPr>
      </w:pPr>
      <w:r w:rsidRPr="003A7794">
        <w:rPr>
          <w:b/>
          <w:color w:val="000000"/>
        </w:rPr>
        <w:t>54.</w:t>
      </w:r>
      <w:r w:rsidRPr="003A7794">
        <w:rPr>
          <w:color w:val="FF0000"/>
        </w:rPr>
        <w:t>Владимир СОЛОУХИН</w:t>
      </w:r>
    </w:p>
    <w:p w:rsidR="0044686E" w:rsidRPr="003A7794" w:rsidRDefault="0044686E" w:rsidP="0044686E">
      <w:pPr>
        <w:jc w:val="both"/>
        <w:rPr>
          <w:color w:val="FF0000"/>
        </w:rPr>
      </w:pPr>
      <w:r w:rsidRPr="003A7794">
        <w:t>ДРУЗЬЯМ</w:t>
      </w:r>
    </w:p>
    <w:p w:rsidR="0044686E" w:rsidRPr="003A7794" w:rsidRDefault="0044686E" w:rsidP="0044686E">
      <w:pPr>
        <w:jc w:val="both"/>
      </w:pPr>
      <w:r w:rsidRPr="003A7794">
        <w:lastRenderedPageBreak/>
        <w:t>Россия ещё не погибла,</w:t>
      </w:r>
    </w:p>
    <w:p w:rsidR="0044686E" w:rsidRPr="003A7794" w:rsidRDefault="0044686E" w:rsidP="0044686E">
      <w:pPr>
        <w:jc w:val="both"/>
      </w:pPr>
      <w:r w:rsidRPr="003A7794">
        <w:t>Пока мы живы, друзья…</w:t>
      </w:r>
    </w:p>
    <w:p w:rsidR="0044686E" w:rsidRPr="003A7794" w:rsidRDefault="0044686E" w:rsidP="0044686E">
      <w:pPr>
        <w:jc w:val="both"/>
      </w:pPr>
      <w:r w:rsidRPr="003A7794">
        <w:t xml:space="preserve">Могилы, могилы, могилы – </w:t>
      </w:r>
    </w:p>
    <w:p w:rsidR="0044686E" w:rsidRPr="003A7794" w:rsidRDefault="0044686E" w:rsidP="0044686E">
      <w:pPr>
        <w:jc w:val="both"/>
      </w:pPr>
      <w:r w:rsidRPr="003A7794">
        <w:t>Их сосчитать нельзя.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Стреляли людей в затылок,</w:t>
      </w:r>
    </w:p>
    <w:p w:rsidR="0044686E" w:rsidRPr="003A7794" w:rsidRDefault="0044686E" w:rsidP="0044686E">
      <w:pPr>
        <w:jc w:val="both"/>
      </w:pPr>
      <w:r w:rsidRPr="003A7794">
        <w:t>Косил людей пулемёт.</w:t>
      </w:r>
    </w:p>
    <w:p w:rsidR="0044686E" w:rsidRPr="003A7794" w:rsidRDefault="0044686E" w:rsidP="0044686E">
      <w:pPr>
        <w:jc w:val="both"/>
      </w:pPr>
      <w:r w:rsidRPr="003A7794">
        <w:t>Безвестные эти могилы</w:t>
      </w:r>
    </w:p>
    <w:p w:rsidR="0044686E" w:rsidRPr="003A7794" w:rsidRDefault="0044686E" w:rsidP="0044686E">
      <w:pPr>
        <w:jc w:val="both"/>
      </w:pPr>
      <w:r w:rsidRPr="003A7794">
        <w:t>Никто теперь не найдёт.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Земля их надёжно скрыла</w:t>
      </w:r>
    </w:p>
    <w:p w:rsidR="0044686E" w:rsidRPr="003A7794" w:rsidRDefault="0044686E" w:rsidP="0044686E">
      <w:pPr>
        <w:jc w:val="both"/>
      </w:pPr>
      <w:r w:rsidRPr="003A7794">
        <w:t>Под ровной волной травы.</w:t>
      </w:r>
    </w:p>
    <w:p w:rsidR="0044686E" w:rsidRPr="003A7794" w:rsidRDefault="0044686E" w:rsidP="0044686E">
      <w:pPr>
        <w:jc w:val="both"/>
      </w:pPr>
      <w:r w:rsidRPr="003A7794">
        <w:t>В сущности  - не могилы,</w:t>
      </w:r>
    </w:p>
    <w:p w:rsidR="0044686E" w:rsidRPr="003A7794" w:rsidRDefault="0044686E" w:rsidP="0044686E">
      <w:pPr>
        <w:jc w:val="both"/>
      </w:pPr>
      <w:r w:rsidRPr="003A7794">
        <w:t>А просто ямы и рвы.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Людей убивали тайно</w:t>
      </w:r>
    </w:p>
    <w:p w:rsidR="0044686E" w:rsidRPr="003A7794" w:rsidRDefault="0044686E" w:rsidP="0044686E">
      <w:pPr>
        <w:jc w:val="both"/>
      </w:pPr>
      <w:r w:rsidRPr="003A7794">
        <w:t xml:space="preserve"> И зарывали во тьме</w:t>
      </w:r>
    </w:p>
    <w:p w:rsidR="0044686E" w:rsidRPr="003A7794" w:rsidRDefault="0044686E" w:rsidP="0044686E">
      <w:pPr>
        <w:jc w:val="both"/>
      </w:pPr>
      <w:r w:rsidRPr="003A7794">
        <w:t>В Ярославле, в Тамбове, в Полтаве,</w:t>
      </w:r>
    </w:p>
    <w:p w:rsidR="0044686E" w:rsidRPr="003A7794" w:rsidRDefault="0044686E" w:rsidP="0044686E">
      <w:pPr>
        <w:jc w:val="both"/>
      </w:pPr>
      <w:r w:rsidRPr="003A7794">
        <w:t>В Астрахани, в Костроме.</w:t>
      </w:r>
    </w:p>
    <w:p w:rsidR="0044686E" w:rsidRPr="003A7794" w:rsidRDefault="0044686E" w:rsidP="0044686E">
      <w:pPr>
        <w:jc w:val="both"/>
      </w:pPr>
      <w:r w:rsidRPr="003A7794">
        <w:t>И в Петрограде, конечно,</w:t>
      </w:r>
    </w:p>
    <w:p w:rsidR="0044686E" w:rsidRPr="003A7794" w:rsidRDefault="0044686E" w:rsidP="0044686E">
      <w:pPr>
        <w:jc w:val="both"/>
      </w:pPr>
      <w:r w:rsidRPr="003A7794">
        <w:t>Ну и, конечно, в Москве.</w:t>
      </w:r>
    </w:p>
    <w:p w:rsidR="0044686E" w:rsidRPr="003A7794" w:rsidRDefault="0044686E" w:rsidP="0044686E">
      <w:pPr>
        <w:jc w:val="both"/>
      </w:pPr>
      <w:r w:rsidRPr="003A7794">
        <w:t>Потоки их бесконечны</w:t>
      </w:r>
    </w:p>
    <w:p w:rsidR="0044686E" w:rsidRPr="003A7794" w:rsidRDefault="0044686E" w:rsidP="0044686E">
      <w:pPr>
        <w:jc w:val="both"/>
      </w:pPr>
      <w:r w:rsidRPr="003A7794">
        <w:t xml:space="preserve"> С пулями в голове.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Всех орденов кавалеры,</w:t>
      </w:r>
    </w:p>
    <w:p w:rsidR="0044686E" w:rsidRPr="003A7794" w:rsidRDefault="0044686E" w:rsidP="0044686E">
      <w:pPr>
        <w:jc w:val="both"/>
      </w:pPr>
      <w:r w:rsidRPr="003A7794">
        <w:t>Священники, лекаря,</w:t>
      </w:r>
    </w:p>
    <w:p w:rsidR="0044686E" w:rsidRPr="003A7794" w:rsidRDefault="0044686E" w:rsidP="0044686E">
      <w:pPr>
        <w:jc w:val="both"/>
      </w:pPr>
      <w:r w:rsidRPr="003A7794">
        <w:t>Земцы и землемеры</w:t>
      </w:r>
    </w:p>
    <w:p w:rsidR="0044686E" w:rsidRPr="003A7794" w:rsidRDefault="0044686E" w:rsidP="0044686E">
      <w:pPr>
        <w:jc w:val="both"/>
      </w:pPr>
      <w:r w:rsidRPr="003A7794">
        <w:t>И просто учителя.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Под какими истлели росами</w:t>
      </w:r>
      <w:r w:rsidR="00A47A6A">
        <w:t>,</w:t>
      </w:r>
    </w:p>
    <w:p w:rsidR="0044686E" w:rsidRPr="003A7794" w:rsidRDefault="0044686E" w:rsidP="0044686E">
      <w:pPr>
        <w:jc w:val="both"/>
      </w:pPr>
      <w:r w:rsidRPr="003A7794">
        <w:t>Не дожившие до утра</w:t>
      </w:r>
      <w:r w:rsidR="00A47A6A">
        <w:t>,</w:t>
      </w:r>
    </w:p>
    <w:p w:rsidR="0044686E" w:rsidRPr="003A7794" w:rsidRDefault="0044686E" w:rsidP="0044686E">
      <w:pPr>
        <w:jc w:val="both"/>
      </w:pPr>
      <w:r w:rsidRPr="003A7794">
        <w:t>И гимназистки с косами,</w:t>
      </w:r>
    </w:p>
    <w:p w:rsidR="0044686E" w:rsidRPr="003A7794" w:rsidRDefault="0044686E" w:rsidP="0044686E">
      <w:pPr>
        <w:jc w:val="both"/>
      </w:pPr>
      <w:r w:rsidRPr="003A7794">
        <w:t xml:space="preserve"> и мальчики-юнкера?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Каких потеряла – не ведаем</w:t>
      </w:r>
    </w:p>
    <w:p w:rsidR="0044686E" w:rsidRPr="003A7794" w:rsidRDefault="0044686E" w:rsidP="0044686E">
      <w:pPr>
        <w:jc w:val="both"/>
      </w:pPr>
      <w:r w:rsidRPr="003A7794">
        <w:lastRenderedPageBreak/>
        <w:t>В мальчиках тех страна</w:t>
      </w:r>
    </w:p>
    <w:p w:rsidR="0044686E" w:rsidRPr="003A7794" w:rsidRDefault="0044686E" w:rsidP="0044686E">
      <w:pPr>
        <w:jc w:val="both"/>
      </w:pPr>
      <w:r w:rsidRPr="003A7794">
        <w:t>Пушкиных и Грибоедовых,</w:t>
      </w:r>
    </w:p>
    <w:p w:rsidR="0044686E" w:rsidRPr="003A7794" w:rsidRDefault="0044686E" w:rsidP="0044686E">
      <w:pPr>
        <w:jc w:val="both"/>
      </w:pPr>
      <w:r w:rsidRPr="003A7794">
        <w:t>Героев Бородина.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Россия – могила братская,</w:t>
      </w:r>
    </w:p>
    <w:p w:rsidR="0044686E" w:rsidRPr="003A7794" w:rsidRDefault="0044686E" w:rsidP="0044686E">
      <w:pPr>
        <w:jc w:val="both"/>
      </w:pPr>
      <w:r w:rsidRPr="003A7794">
        <w:t>Рядами, по одному –</w:t>
      </w:r>
    </w:p>
    <w:p w:rsidR="0044686E" w:rsidRPr="003A7794" w:rsidRDefault="0044686E" w:rsidP="0044686E">
      <w:pPr>
        <w:jc w:val="both"/>
      </w:pPr>
      <w:r w:rsidRPr="003A7794">
        <w:t>В Казани, в Саратове, в Брянске,</w:t>
      </w:r>
    </w:p>
    <w:p w:rsidR="0044686E" w:rsidRPr="003A7794" w:rsidRDefault="0044686E" w:rsidP="0044686E">
      <w:pPr>
        <w:jc w:val="both"/>
      </w:pPr>
      <w:r w:rsidRPr="003A7794">
        <w:t>В Киеве и в Крыму.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Куда бы судьба ни носила,</w:t>
      </w:r>
    </w:p>
    <w:p w:rsidR="0044686E" w:rsidRPr="003A7794" w:rsidRDefault="0044686E" w:rsidP="0044686E">
      <w:pPr>
        <w:jc w:val="both"/>
      </w:pPr>
      <w:r w:rsidRPr="003A7794">
        <w:t>Наступишь на мертвеца,</w:t>
      </w:r>
    </w:p>
    <w:p w:rsidR="0044686E" w:rsidRPr="003A7794" w:rsidRDefault="0044686E" w:rsidP="0044686E">
      <w:pPr>
        <w:jc w:val="both"/>
      </w:pPr>
      <w:r w:rsidRPr="003A7794">
        <w:t>Россия – одна могила</w:t>
      </w:r>
    </w:p>
    <w:p w:rsidR="0044686E" w:rsidRPr="003A7794" w:rsidRDefault="0044686E" w:rsidP="0044686E">
      <w:pPr>
        <w:jc w:val="both"/>
      </w:pPr>
      <w:r w:rsidRPr="003A7794">
        <w:t>Без края и без конца.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В чёрную свалены яму</w:t>
      </w:r>
    </w:p>
    <w:p w:rsidR="0044686E" w:rsidRPr="003A7794" w:rsidRDefault="0044686E" w:rsidP="0044686E">
      <w:pPr>
        <w:jc w:val="both"/>
      </w:pPr>
      <w:r w:rsidRPr="003A7794">
        <w:t>Сокровища всех времён:</w:t>
      </w:r>
    </w:p>
    <w:p w:rsidR="0044686E" w:rsidRPr="003A7794" w:rsidRDefault="0044686E" w:rsidP="0044686E">
      <w:pPr>
        <w:jc w:val="both"/>
      </w:pPr>
      <w:r w:rsidRPr="003A7794">
        <w:t>И златоглавые храмы,</w:t>
      </w:r>
    </w:p>
    <w:p w:rsidR="0044686E" w:rsidRPr="003A7794" w:rsidRDefault="0044686E" w:rsidP="0044686E">
      <w:pPr>
        <w:jc w:val="both"/>
      </w:pPr>
      <w:r w:rsidRPr="003A7794">
        <w:t>И колокольный звон!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Усадьбы, пруды и парки,</w:t>
      </w:r>
    </w:p>
    <w:p w:rsidR="0044686E" w:rsidRPr="003A7794" w:rsidRDefault="0044686E" w:rsidP="0044686E">
      <w:pPr>
        <w:jc w:val="both"/>
      </w:pPr>
      <w:r w:rsidRPr="003A7794">
        <w:t>Аллеи в свете зари</w:t>
      </w:r>
      <w:r w:rsidR="00A47A6A">
        <w:t>,</w:t>
      </w:r>
    </w:p>
    <w:p w:rsidR="0044686E" w:rsidRPr="003A7794" w:rsidRDefault="0044686E" w:rsidP="0044686E">
      <w:pPr>
        <w:jc w:val="both"/>
      </w:pPr>
      <w:r w:rsidRPr="003A7794">
        <w:t>И Триумфальные арки,</w:t>
      </w:r>
    </w:p>
    <w:p w:rsidR="0044686E" w:rsidRPr="003A7794" w:rsidRDefault="0044686E" w:rsidP="0044686E">
      <w:pPr>
        <w:jc w:val="both"/>
      </w:pPr>
      <w:r w:rsidRPr="003A7794">
        <w:t>И белые монастыри.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В уютных мельницах реки,</w:t>
      </w:r>
    </w:p>
    <w:p w:rsidR="0044686E" w:rsidRPr="003A7794" w:rsidRDefault="0044686E" w:rsidP="0044686E">
      <w:pPr>
        <w:jc w:val="both"/>
      </w:pPr>
      <w:r w:rsidRPr="003A7794">
        <w:t>И ветряков крыло.</w:t>
      </w:r>
    </w:p>
    <w:p w:rsidR="0044686E" w:rsidRPr="003A7794" w:rsidRDefault="0044686E" w:rsidP="0044686E">
      <w:pPr>
        <w:jc w:val="both"/>
      </w:pPr>
      <w:r w:rsidRPr="003A7794">
        <w:t>Старинные библиотеки</w:t>
      </w:r>
    </w:p>
    <w:p w:rsidR="0044686E" w:rsidRPr="003A7794" w:rsidRDefault="0044686E" w:rsidP="0044686E">
      <w:pPr>
        <w:jc w:val="both"/>
      </w:pPr>
      <w:r w:rsidRPr="003A7794">
        <w:t>И старое серебро.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Грив лошадиных космы,</w:t>
      </w:r>
    </w:p>
    <w:p w:rsidR="0044686E" w:rsidRPr="003A7794" w:rsidRDefault="0044686E" w:rsidP="0044686E">
      <w:pPr>
        <w:jc w:val="both"/>
      </w:pPr>
      <w:r w:rsidRPr="003A7794">
        <w:t>Ярмарок пестрота,</w:t>
      </w:r>
    </w:p>
    <w:p w:rsidR="0044686E" w:rsidRPr="003A7794" w:rsidRDefault="0044686E" w:rsidP="0044686E">
      <w:pPr>
        <w:jc w:val="both"/>
      </w:pPr>
      <w:r w:rsidRPr="003A7794">
        <w:t>Праздники и сенокосы,</w:t>
      </w:r>
    </w:p>
    <w:p w:rsidR="0044686E" w:rsidRPr="003A7794" w:rsidRDefault="0044686E" w:rsidP="0044686E">
      <w:pPr>
        <w:jc w:val="both"/>
      </w:pPr>
      <w:r w:rsidRPr="003A7794">
        <w:t>Милость и доброта.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Трезвая скромность буден;</w:t>
      </w:r>
    </w:p>
    <w:p w:rsidR="0044686E" w:rsidRPr="003A7794" w:rsidRDefault="0044686E" w:rsidP="0044686E">
      <w:pPr>
        <w:jc w:val="both"/>
      </w:pPr>
      <w:r w:rsidRPr="003A7794">
        <w:lastRenderedPageBreak/>
        <w:t>Яркость песенных слов.</w:t>
      </w:r>
    </w:p>
    <w:p w:rsidR="0044686E" w:rsidRPr="003A7794" w:rsidRDefault="0044686E" w:rsidP="0044686E">
      <w:pPr>
        <w:jc w:val="both"/>
      </w:pPr>
      <w:r w:rsidRPr="003A7794">
        <w:t>Шаляпин, Рахманинов, Бунин,</w:t>
      </w:r>
    </w:p>
    <w:p w:rsidR="0044686E" w:rsidRPr="003A7794" w:rsidRDefault="0044686E" w:rsidP="0044686E">
      <w:pPr>
        <w:jc w:val="both"/>
      </w:pPr>
      <w:r w:rsidRPr="003A7794">
        <w:t>Есенин, Блок, Гумилёв.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Славных преданий древних</w:t>
      </w:r>
    </w:p>
    <w:p w:rsidR="0044686E" w:rsidRPr="003A7794" w:rsidRDefault="0044686E" w:rsidP="0044686E">
      <w:pPr>
        <w:jc w:val="both"/>
      </w:pPr>
      <w:r w:rsidRPr="003A7794">
        <w:t>Внятные голоса.</w:t>
      </w:r>
    </w:p>
    <w:p w:rsidR="0044686E" w:rsidRPr="003A7794" w:rsidRDefault="0044686E" w:rsidP="0044686E">
      <w:pPr>
        <w:jc w:val="both"/>
      </w:pPr>
      <w:r w:rsidRPr="003A7794">
        <w:t>Российские наши деревни,</w:t>
      </w:r>
    </w:p>
    <w:p w:rsidR="0044686E" w:rsidRPr="003A7794" w:rsidRDefault="0044686E" w:rsidP="0044686E">
      <w:pPr>
        <w:jc w:val="both"/>
      </w:pPr>
      <w:r w:rsidRPr="003A7794">
        <w:t>Воды, недра, леса.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Россия – одна могила,</w:t>
      </w:r>
    </w:p>
    <w:p w:rsidR="0044686E" w:rsidRPr="003A7794" w:rsidRDefault="0044686E" w:rsidP="0044686E">
      <w:pPr>
        <w:jc w:val="both"/>
      </w:pPr>
      <w:r w:rsidRPr="003A7794">
        <w:t>Россия – под глыбой тьмы.</w:t>
      </w:r>
    </w:p>
    <w:p w:rsidR="0044686E" w:rsidRPr="003A7794" w:rsidRDefault="0044686E" w:rsidP="0044686E">
      <w:pPr>
        <w:jc w:val="both"/>
      </w:pPr>
      <w:r w:rsidRPr="003A7794">
        <w:t>И всё же она не погибла,</w:t>
      </w:r>
    </w:p>
    <w:p w:rsidR="0044686E" w:rsidRPr="003A7794" w:rsidRDefault="0044686E" w:rsidP="0044686E">
      <w:pPr>
        <w:jc w:val="both"/>
      </w:pPr>
      <w:r w:rsidRPr="003A7794">
        <w:t>Пока ещё живы мы.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</w:pPr>
      <w:r w:rsidRPr="003A7794">
        <w:t>Держитесь, копите силы,</w:t>
      </w:r>
    </w:p>
    <w:p w:rsidR="0044686E" w:rsidRPr="003A7794" w:rsidRDefault="0044686E" w:rsidP="0044686E">
      <w:pPr>
        <w:jc w:val="both"/>
      </w:pPr>
      <w:r w:rsidRPr="003A7794">
        <w:t>Нам уходить нельзя.</w:t>
      </w:r>
    </w:p>
    <w:p w:rsidR="0044686E" w:rsidRPr="003A7794" w:rsidRDefault="0044686E" w:rsidP="0044686E">
      <w:pPr>
        <w:jc w:val="both"/>
      </w:pPr>
      <w:r w:rsidRPr="003A7794">
        <w:t>Россия ещё не погибла,</w:t>
      </w:r>
    </w:p>
    <w:p w:rsidR="0044686E" w:rsidRPr="003A7794" w:rsidRDefault="0044686E" w:rsidP="0044686E">
      <w:pPr>
        <w:jc w:val="both"/>
      </w:pPr>
      <w:r w:rsidRPr="003A7794">
        <w:t>Пока мы живы, друзья…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jc w:val="both"/>
        <w:rPr>
          <w:b/>
        </w:rPr>
      </w:pPr>
      <w:r w:rsidRPr="003A7794">
        <w:rPr>
          <w:b/>
        </w:rPr>
        <w:t>55.слайды к стихотворению Солоухина</w:t>
      </w:r>
    </w:p>
    <w:p w:rsidR="0044686E" w:rsidRPr="003A7794" w:rsidRDefault="0044686E" w:rsidP="0044686E">
      <w:pPr>
        <w:jc w:val="both"/>
        <w:rPr>
          <w:b/>
        </w:rPr>
      </w:pPr>
    </w:p>
    <w:p w:rsidR="0044686E" w:rsidRPr="003A7794" w:rsidRDefault="0044686E" w:rsidP="0044686E">
      <w:pPr>
        <w:jc w:val="both"/>
        <w:rPr>
          <w:color w:val="FF0000"/>
        </w:rPr>
      </w:pPr>
      <w:r w:rsidRPr="003A7794">
        <w:rPr>
          <w:b/>
          <w:color w:val="000000"/>
        </w:rPr>
        <w:t>56.</w:t>
      </w:r>
      <w:r w:rsidRPr="003A7794">
        <w:rPr>
          <w:color w:val="FF0000"/>
        </w:rPr>
        <w:t>Зинаида Гиппиус, 1917 год</w:t>
      </w:r>
    </w:p>
    <w:p w:rsidR="0044686E" w:rsidRPr="003A7794" w:rsidRDefault="0044686E" w:rsidP="0044686E">
      <w:pPr>
        <w:jc w:val="both"/>
      </w:pPr>
      <w:r w:rsidRPr="003A7794">
        <w:t>Она не погибнет, знайте.</w:t>
      </w:r>
    </w:p>
    <w:p w:rsidR="0044686E" w:rsidRPr="003A7794" w:rsidRDefault="0044686E" w:rsidP="0044686E">
      <w:pPr>
        <w:jc w:val="both"/>
      </w:pPr>
      <w:r w:rsidRPr="003A7794">
        <w:t>Она не погибнет, Россия!</w:t>
      </w:r>
    </w:p>
    <w:p w:rsidR="0044686E" w:rsidRPr="003A7794" w:rsidRDefault="0044686E" w:rsidP="0044686E">
      <w:pPr>
        <w:jc w:val="both"/>
      </w:pPr>
      <w:r w:rsidRPr="003A7794">
        <w:t>Они всколосятся, верьте,</w:t>
      </w:r>
    </w:p>
    <w:p w:rsidR="0044686E" w:rsidRPr="003A7794" w:rsidRDefault="0044686E" w:rsidP="0044686E">
      <w:pPr>
        <w:jc w:val="both"/>
      </w:pPr>
      <w:r w:rsidRPr="003A7794">
        <w:t>Поля её золотые! (на слайд)</w:t>
      </w:r>
    </w:p>
    <w:p w:rsidR="0044686E" w:rsidRPr="003A7794" w:rsidRDefault="0044686E" w:rsidP="0044686E">
      <w:pPr>
        <w:jc w:val="both"/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57.</w:t>
      </w:r>
      <w:r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jc w:val="both"/>
      </w:pPr>
      <w:r w:rsidRPr="003A7794">
        <w:t>И друг уедет неразлучный</w:t>
      </w:r>
    </w:p>
    <w:p w:rsidR="0044686E" w:rsidRPr="003A7794" w:rsidRDefault="0044686E" w:rsidP="0044686E">
      <w:pPr>
        <w:jc w:val="both"/>
      </w:pPr>
      <w:r w:rsidRPr="003A7794">
        <w:t>За много вёрст,</w:t>
      </w:r>
    </w:p>
    <w:p w:rsidR="0044686E" w:rsidRPr="003A7794" w:rsidRDefault="0044686E" w:rsidP="0044686E">
      <w:pPr>
        <w:jc w:val="both"/>
      </w:pPr>
      <w:r w:rsidRPr="003A7794">
        <w:t>На много лет,</w:t>
      </w:r>
    </w:p>
    <w:p w:rsidR="0044686E" w:rsidRPr="003A7794" w:rsidRDefault="0044686E" w:rsidP="0044686E">
      <w:pPr>
        <w:jc w:val="both"/>
      </w:pPr>
      <w:r w:rsidRPr="003A7794">
        <w:t>И колокольчик однозвучный,</w:t>
      </w:r>
    </w:p>
    <w:p w:rsidR="0044686E" w:rsidRPr="003A7794" w:rsidRDefault="0044686E" w:rsidP="0044686E">
      <w:pPr>
        <w:jc w:val="both"/>
      </w:pPr>
      <w:r w:rsidRPr="003A7794">
        <w:t>Которого в помине нет,</w:t>
      </w:r>
    </w:p>
    <w:p w:rsidR="0044686E" w:rsidRPr="003A7794" w:rsidRDefault="0044686E" w:rsidP="0044686E">
      <w:r w:rsidRPr="003A7794">
        <w:t>Вдруг прозвенит ему вослед. (на слайд)</w:t>
      </w:r>
    </w:p>
    <w:p w:rsidR="0044686E" w:rsidRPr="003A7794" w:rsidRDefault="0044686E" w:rsidP="0044686E">
      <w:pPr>
        <w:rPr>
          <w:color w:val="FF0000"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lastRenderedPageBreak/>
        <w:t>58.</w:t>
      </w:r>
      <w:r w:rsidRPr="003A7794">
        <w:rPr>
          <w:color w:val="FF0000"/>
        </w:rPr>
        <w:t>Владимир ЦЫБИН</w:t>
      </w:r>
    </w:p>
    <w:p w:rsidR="0044686E" w:rsidRPr="003A7794" w:rsidRDefault="0044686E" w:rsidP="0044686E">
      <w:r w:rsidRPr="003A7794">
        <w:t>Мы родились от будущих вдов –</w:t>
      </w:r>
    </w:p>
    <w:p w:rsidR="0044686E" w:rsidRPr="003A7794" w:rsidRDefault="0044686E" w:rsidP="0044686E">
      <w:r w:rsidRPr="003A7794">
        <w:t>дети грозных тридцатых годов…(…)</w:t>
      </w:r>
    </w:p>
    <w:p w:rsidR="0044686E" w:rsidRPr="003A7794" w:rsidRDefault="0044686E" w:rsidP="0044686E">
      <w:r w:rsidRPr="003A7794">
        <w:t>Детство наше контужено</w:t>
      </w:r>
    </w:p>
    <w:p w:rsidR="0044686E" w:rsidRPr="003A7794" w:rsidRDefault="0044686E" w:rsidP="0044686E">
      <w:r w:rsidRPr="003A7794">
        <w:t>громким маминым кашлем,</w:t>
      </w:r>
    </w:p>
    <w:p w:rsidR="0044686E" w:rsidRPr="003A7794" w:rsidRDefault="0044686E" w:rsidP="0044686E">
      <w:r w:rsidRPr="003A7794">
        <w:t>детство наше простужено</w:t>
      </w:r>
    </w:p>
    <w:p w:rsidR="0044686E" w:rsidRPr="003A7794" w:rsidRDefault="0044686E" w:rsidP="0044686E">
      <w:r w:rsidRPr="003A7794">
        <w:t>в очередях…(…)</w:t>
      </w:r>
    </w:p>
    <w:p w:rsidR="0044686E" w:rsidRPr="003A7794" w:rsidRDefault="0044686E" w:rsidP="0044686E">
      <w:r w:rsidRPr="003A7794">
        <w:t>Мы обросли желваками,</w:t>
      </w:r>
    </w:p>
    <w:p w:rsidR="0044686E" w:rsidRPr="003A7794" w:rsidRDefault="0044686E" w:rsidP="0044686E">
      <w:r w:rsidRPr="003A7794">
        <w:t>мы росли мужиками,</w:t>
      </w:r>
    </w:p>
    <w:p w:rsidR="0044686E" w:rsidRPr="003A7794" w:rsidRDefault="0044686E" w:rsidP="0044686E">
      <w:r w:rsidRPr="003A7794">
        <w:t>мы косили с бабами травы,</w:t>
      </w:r>
    </w:p>
    <w:p w:rsidR="0044686E" w:rsidRPr="003A7794" w:rsidRDefault="0044686E" w:rsidP="0044686E">
      <w:r w:rsidRPr="003A7794">
        <w:t>кашляли от натуги,</w:t>
      </w:r>
    </w:p>
    <w:p w:rsidR="0044686E" w:rsidRPr="003A7794" w:rsidRDefault="0044686E" w:rsidP="0044686E">
      <w:r w:rsidRPr="003A7794">
        <w:t>и огрубели рано</w:t>
      </w:r>
    </w:p>
    <w:p w:rsidR="0044686E" w:rsidRPr="003A7794" w:rsidRDefault="0044686E" w:rsidP="0044686E">
      <w:r w:rsidRPr="003A7794">
        <w:t>наши губы и руки!</w:t>
      </w:r>
    </w:p>
    <w:p w:rsidR="0044686E" w:rsidRPr="003A7794" w:rsidRDefault="0044686E" w:rsidP="0044686E"/>
    <w:p w:rsidR="0044686E" w:rsidRPr="003A7794" w:rsidRDefault="0044686E" w:rsidP="0044686E">
      <w:r w:rsidRPr="003A7794">
        <w:t>Судьбой похвалиться</w:t>
      </w:r>
    </w:p>
    <w:p w:rsidR="0044686E" w:rsidRPr="003A7794" w:rsidRDefault="0044686E" w:rsidP="0044686E">
      <w:r w:rsidRPr="003A7794">
        <w:t xml:space="preserve">                                         если нам, -</w:t>
      </w:r>
    </w:p>
    <w:p w:rsidR="0044686E" w:rsidRPr="003A7794" w:rsidRDefault="0044686E" w:rsidP="0044686E">
      <w:r w:rsidRPr="003A7794">
        <w:t>мы в десять –</w:t>
      </w:r>
    </w:p>
    <w:p w:rsidR="0044686E" w:rsidRPr="003A7794" w:rsidRDefault="0044686E" w:rsidP="0044686E">
      <w:r w:rsidRPr="003A7794">
        <w:t xml:space="preserve">                           за плугом топали,</w:t>
      </w:r>
    </w:p>
    <w:p w:rsidR="0044686E" w:rsidRPr="003A7794" w:rsidRDefault="0044686E" w:rsidP="0044686E">
      <w:r w:rsidRPr="003A7794">
        <w:t>в пятнадцать –</w:t>
      </w:r>
    </w:p>
    <w:p w:rsidR="0044686E" w:rsidRPr="003A7794" w:rsidRDefault="0044686E" w:rsidP="0044686E">
      <w:r w:rsidRPr="003A7794">
        <w:t xml:space="preserve">                            были в ремесленном.</w:t>
      </w:r>
    </w:p>
    <w:p w:rsidR="0044686E" w:rsidRPr="003A7794" w:rsidRDefault="0044686E" w:rsidP="0044686E">
      <w:r w:rsidRPr="003A7794">
        <w:t>В семнадцать – первые токари!</w:t>
      </w:r>
    </w:p>
    <w:p w:rsidR="0044686E" w:rsidRPr="003A7794" w:rsidRDefault="0044686E" w:rsidP="0044686E">
      <w:r w:rsidRPr="003A7794">
        <w:t>О стружек косых окалины,</w:t>
      </w:r>
    </w:p>
    <w:p w:rsidR="0044686E" w:rsidRPr="003A7794" w:rsidRDefault="0044686E" w:rsidP="0044686E">
      <w:r w:rsidRPr="003A7794">
        <w:t>что опаляли веки,</w:t>
      </w:r>
    </w:p>
    <w:p w:rsidR="0044686E" w:rsidRPr="003A7794" w:rsidRDefault="0044686E" w:rsidP="0044686E">
      <w:r w:rsidRPr="003A7794">
        <w:t>вы вместо веснушек оставлены</w:t>
      </w:r>
    </w:p>
    <w:p w:rsidR="0044686E" w:rsidRPr="003A7794" w:rsidRDefault="0044686E" w:rsidP="0044686E">
      <w:r w:rsidRPr="003A7794">
        <w:t>на наших лицах</w:t>
      </w:r>
    </w:p>
    <w:p w:rsidR="0044686E" w:rsidRPr="003A7794" w:rsidRDefault="0044686E" w:rsidP="0044686E">
      <w:r w:rsidRPr="003A7794">
        <w:t xml:space="preserve">                              навеки!..</w:t>
      </w:r>
    </w:p>
    <w:p w:rsidR="0044686E" w:rsidRPr="003A7794" w:rsidRDefault="0044686E" w:rsidP="0044686E">
      <w:r w:rsidRPr="003A7794">
        <w:t>Мы не из поколения стильных,</w:t>
      </w:r>
    </w:p>
    <w:p w:rsidR="0044686E" w:rsidRPr="003A7794" w:rsidRDefault="0044686E" w:rsidP="0044686E">
      <w:r w:rsidRPr="003A7794">
        <w:t>мы из поколения сильных!</w:t>
      </w:r>
    </w:p>
    <w:p w:rsidR="0044686E" w:rsidRPr="003A7794" w:rsidRDefault="0044686E" w:rsidP="0044686E"/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59.</w:t>
      </w:r>
      <w:r w:rsidRPr="003A7794">
        <w:rPr>
          <w:color w:val="FF0000"/>
        </w:rPr>
        <w:t>Николай СТАРШИНОВ</w:t>
      </w:r>
    </w:p>
    <w:p w:rsidR="0044686E" w:rsidRPr="003A7794" w:rsidRDefault="0044686E" w:rsidP="0044686E">
      <w:pPr>
        <w:rPr>
          <w:color w:val="FF0000"/>
        </w:rPr>
      </w:pPr>
      <w:r w:rsidRPr="003A7794">
        <w:t>МАТЕРИ</w:t>
      </w:r>
    </w:p>
    <w:p w:rsidR="0044686E" w:rsidRPr="003A7794" w:rsidRDefault="0044686E" w:rsidP="0044686E">
      <w:r w:rsidRPr="003A7794">
        <w:t>Никаких гимназий не кончала,</w:t>
      </w:r>
    </w:p>
    <w:p w:rsidR="0044686E" w:rsidRPr="003A7794" w:rsidRDefault="0044686E" w:rsidP="0044686E">
      <w:r w:rsidRPr="003A7794">
        <w:t>Бога от попа не отличала,</w:t>
      </w:r>
    </w:p>
    <w:p w:rsidR="0044686E" w:rsidRPr="003A7794" w:rsidRDefault="0044686E" w:rsidP="0044686E">
      <w:r w:rsidRPr="003A7794">
        <w:t>Лишь детей рожала да качала,</w:t>
      </w:r>
    </w:p>
    <w:p w:rsidR="0044686E" w:rsidRPr="003A7794" w:rsidRDefault="0044686E" w:rsidP="0044686E">
      <w:r w:rsidRPr="003A7794">
        <w:t>Но жила, одну мечту тая:</w:t>
      </w:r>
    </w:p>
    <w:p w:rsidR="0044686E" w:rsidRPr="003A7794" w:rsidRDefault="0044686E" w:rsidP="0044686E">
      <w:r w:rsidRPr="003A7794">
        <w:lastRenderedPageBreak/>
        <w:t>Вырастут, и в этой жизни серой</w:t>
      </w:r>
    </w:p>
    <w:p w:rsidR="0044686E" w:rsidRPr="003A7794" w:rsidRDefault="0044686E" w:rsidP="0044686E">
      <w:r w:rsidRPr="003A7794">
        <w:t>Будут мерить самой строгой мерой,</w:t>
      </w:r>
    </w:p>
    <w:p w:rsidR="0044686E" w:rsidRPr="003A7794" w:rsidRDefault="0044686E" w:rsidP="0044686E">
      <w:r w:rsidRPr="003A7794">
        <w:t>Будут верить самой светлой верой</w:t>
      </w:r>
    </w:p>
    <w:p w:rsidR="0044686E" w:rsidRPr="003A7794" w:rsidRDefault="0044686E" w:rsidP="0044686E">
      <w:r w:rsidRPr="003A7794">
        <w:t>Дочери твои и сыновья.</w:t>
      </w:r>
    </w:p>
    <w:p w:rsidR="0044686E" w:rsidRPr="003A7794" w:rsidRDefault="0044686E" w:rsidP="0044686E"/>
    <w:p w:rsidR="0044686E" w:rsidRPr="003A7794" w:rsidRDefault="0044686E" w:rsidP="0044686E">
      <w:r w:rsidRPr="003A7794">
        <w:t>Чтобы каждый был из нас умытым,</w:t>
      </w:r>
    </w:p>
    <w:p w:rsidR="0044686E" w:rsidRPr="003A7794" w:rsidRDefault="0044686E" w:rsidP="0044686E">
      <w:r w:rsidRPr="003A7794">
        <w:t>Сытым,</w:t>
      </w:r>
    </w:p>
    <w:p w:rsidR="0044686E" w:rsidRPr="003A7794" w:rsidRDefault="0044686E" w:rsidP="0044686E">
      <w:r w:rsidRPr="003A7794">
        <w:t>С головы до ног обшитым,</w:t>
      </w:r>
    </w:p>
    <w:p w:rsidR="0044686E" w:rsidRPr="003A7794" w:rsidRDefault="0044686E" w:rsidP="0044686E">
      <w:r w:rsidRPr="003A7794">
        <w:t>Ты всю ночь склонялась над корытом,</w:t>
      </w:r>
    </w:p>
    <w:p w:rsidR="0044686E" w:rsidRPr="003A7794" w:rsidRDefault="0044686E" w:rsidP="0044686E">
      <w:r w:rsidRPr="003A7794">
        <w:t>Над машинкой швейной и плитой.</w:t>
      </w:r>
    </w:p>
    <w:p w:rsidR="0044686E" w:rsidRPr="003A7794" w:rsidRDefault="0044686E" w:rsidP="0044686E">
      <w:r w:rsidRPr="003A7794">
        <w:t>Всех ты удивляла добротою,</w:t>
      </w:r>
    </w:p>
    <w:p w:rsidR="0044686E" w:rsidRPr="003A7794" w:rsidRDefault="0044686E" w:rsidP="0044686E">
      <w:r w:rsidRPr="003A7794">
        <w:t>Самой беспросветной темнотою,</w:t>
      </w:r>
    </w:p>
    <w:p w:rsidR="0044686E" w:rsidRPr="003A7794" w:rsidRDefault="0044686E" w:rsidP="0044686E">
      <w:r w:rsidRPr="003A7794">
        <w:t>Самой ослепительной мечтою…</w:t>
      </w:r>
    </w:p>
    <w:p w:rsidR="0044686E" w:rsidRPr="003A7794" w:rsidRDefault="0044686E" w:rsidP="0044686E">
      <w:r w:rsidRPr="003A7794">
        <w:t>Нет святых,</w:t>
      </w:r>
    </w:p>
    <w:p w:rsidR="0044686E" w:rsidRPr="003A7794" w:rsidRDefault="0044686E" w:rsidP="0044686E">
      <w:r w:rsidRPr="003A7794">
        <w:t>Но ты была святой!</w:t>
      </w:r>
    </w:p>
    <w:p w:rsidR="0044686E" w:rsidRPr="003A7794" w:rsidRDefault="0044686E" w:rsidP="0044686E"/>
    <w:p w:rsidR="0044686E" w:rsidRPr="003A7794" w:rsidRDefault="0044686E" w:rsidP="0044686E">
      <w:pPr>
        <w:rPr>
          <w:b/>
        </w:rPr>
      </w:pPr>
      <w:r w:rsidRPr="003A7794">
        <w:rPr>
          <w:b/>
        </w:rPr>
        <w:t>60.Песня «Как не любить мне эту землю»</w:t>
      </w:r>
    </w:p>
    <w:p w:rsidR="0044686E" w:rsidRPr="003A7794" w:rsidRDefault="0044686E" w:rsidP="0044686E">
      <w:pPr>
        <w:rPr>
          <w:b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61.</w:t>
      </w:r>
      <w:r w:rsidR="00A47A6A">
        <w:rPr>
          <w:color w:val="FF0000"/>
        </w:rPr>
        <w:t xml:space="preserve">Александр </w:t>
      </w:r>
      <w:r w:rsidRPr="003A7794">
        <w:rPr>
          <w:color w:val="FF0000"/>
        </w:rPr>
        <w:t>ПРОКОФЬЕВ</w:t>
      </w:r>
    </w:p>
    <w:p w:rsidR="0044686E" w:rsidRPr="003A7794" w:rsidRDefault="0044686E" w:rsidP="0044686E">
      <w:pPr>
        <w:rPr>
          <w:color w:val="FF0000"/>
        </w:rPr>
      </w:pPr>
      <w:r w:rsidRPr="003A7794">
        <w:t>ТОВАРИЩ, ТЫ ВИДЕЛ ( Александру Фадееву)</w:t>
      </w:r>
    </w:p>
    <w:p w:rsidR="0044686E" w:rsidRPr="003A7794" w:rsidRDefault="0044686E" w:rsidP="0044686E">
      <w:r w:rsidRPr="003A7794">
        <w:t>Товарищ, ты видел над нею</w:t>
      </w:r>
    </w:p>
    <w:p w:rsidR="0044686E" w:rsidRPr="003A7794" w:rsidRDefault="0044686E" w:rsidP="0044686E">
      <w:r w:rsidRPr="003A7794">
        <w:t>Закаты в дыму и крови.</w:t>
      </w:r>
    </w:p>
    <w:p w:rsidR="0044686E" w:rsidRPr="003A7794" w:rsidRDefault="0044686E" w:rsidP="0044686E">
      <w:r w:rsidRPr="003A7794">
        <w:t>Чтоб ненависть била сильнее,</w:t>
      </w:r>
    </w:p>
    <w:p w:rsidR="0044686E" w:rsidRPr="003A7794" w:rsidRDefault="0044686E" w:rsidP="0044686E">
      <w:r w:rsidRPr="003A7794">
        <w:t>Давай говорить о любви.</w:t>
      </w:r>
    </w:p>
    <w:p w:rsidR="0044686E" w:rsidRPr="003A7794" w:rsidRDefault="0044686E" w:rsidP="0044686E"/>
    <w:p w:rsidR="0044686E" w:rsidRPr="003A7794" w:rsidRDefault="0044686E" w:rsidP="0044686E">
      <w:r w:rsidRPr="003A7794">
        <w:t>Под грохот тяжёлых орудий</w:t>
      </w:r>
    </w:p>
    <w:p w:rsidR="0044686E" w:rsidRPr="003A7794" w:rsidRDefault="0044686E" w:rsidP="0044686E">
      <w:r w:rsidRPr="003A7794">
        <w:t>Немало отхлынуло дней.</w:t>
      </w:r>
    </w:p>
    <w:p w:rsidR="0044686E" w:rsidRPr="003A7794" w:rsidRDefault="0044686E" w:rsidP="0044686E">
      <w:r w:rsidRPr="003A7794">
        <w:t>Товарищ, мы – русские люди,</w:t>
      </w:r>
    </w:p>
    <w:p w:rsidR="0044686E" w:rsidRPr="003A7794" w:rsidRDefault="0044686E" w:rsidP="0044686E">
      <w:r w:rsidRPr="003A7794">
        <w:t>Так скажем, что знаем о ней.</w:t>
      </w:r>
    </w:p>
    <w:p w:rsidR="0044686E" w:rsidRPr="003A7794" w:rsidRDefault="0044686E" w:rsidP="0044686E"/>
    <w:p w:rsidR="0044686E" w:rsidRPr="003A7794" w:rsidRDefault="0044686E" w:rsidP="0044686E">
      <w:r w:rsidRPr="003A7794">
        <w:t>Вся в солнце, вся – свет и отрада,</w:t>
      </w:r>
    </w:p>
    <w:p w:rsidR="0044686E" w:rsidRPr="003A7794" w:rsidRDefault="0044686E" w:rsidP="0044686E">
      <w:r w:rsidRPr="003A7794">
        <w:t>Вся в травах-муравах с росой,</w:t>
      </w:r>
    </w:p>
    <w:p w:rsidR="0044686E" w:rsidRPr="003A7794" w:rsidRDefault="0044686E" w:rsidP="0044686E">
      <w:r w:rsidRPr="003A7794">
        <w:t>Широкие ярусы радуг</w:t>
      </w:r>
    </w:p>
    <w:p w:rsidR="0044686E" w:rsidRPr="003A7794" w:rsidRDefault="0044686E" w:rsidP="0044686E">
      <w:r w:rsidRPr="003A7794">
        <w:t>Полнеба скрывают росой!</w:t>
      </w:r>
    </w:p>
    <w:p w:rsidR="0044686E" w:rsidRPr="003A7794" w:rsidRDefault="0044686E" w:rsidP="0044686E"/>
    <w:p w:rsidR="0044686E" w:rsidRPr="003A7794" w:rsidRDefault="0044686E" w:rsidP="0044686E">
      <w:r w:rsidRPr="003A7794">
        <w:lastRenderedPageBreak/>
        <w:t>Ручьи в краснотале всех краше,</w:t>
      </w:r>
    </w:p>
    <w:p w:rsidR="0044686E" w:rsidRPr="003A7794" w:rsidRDefault="0044686E" w:rsidP="0044686E">
      <w:r w:rsidRPr="003A7794">
        <w:t>В них - звёзд голубых огоньки,</w:t>
      </w:r>
    </w:p>
    <w:p w:rsidR="0044686E" w:rsidRPr="003A7794" w:rsidRDefault="0044686E" w:rsidP="0044686E">
      <w:r w:rsidRPr="003A7794">
        <w:t>В них русские девушки наши</w:t>
      </w:r>
    </w:p>
    <w:p w:rsidR="0044686E" w:rsidRPr="003A7794" w:rsidRDefault="0044686E" w:rsidP="0044686E">
      <w:r w:rsidRPr="003A7794">
        <w:t>Бросали цветы и венки!</w:t>
      </w:r>
    </w:p>
    <w:p w:rsidR="0044686E" w:rsidRPr="003A7794" w:rsidRDefault="0044686E" w:rsidP="0044686E"/>
    <w:p w:rsidR="0044686E" w:rsidRPr="003A7794" w:rsidRDefault="0044686E" w:rsidP="0044686E">
      <w:r w:rsidRPr="003A7794">
        <w:t>И «любит – не любит» гадали</w:t>
      </w:r>
    </w:p>
    <w:p w:rsidR="0044686E" w:rsidRPr="003A7794" w:rsidRDefault="0044686E" w:rsidP="0044686E">
      <w:r w:rsidRPr="003A7794">
        <w:t>В тени белоногих берёз…</w:t>
      </w:r>
    </w:p>
    <w:p w:rsidR="0044686E" w:rsidRPr="003A7794" w:rsidRDefault="0044686E" w:rsidP="0044686E">
      <w:r w:rsidRPr="003A7794">
        <w:t>О милые светлые дали,</w:t>
      </w:r>
    </w:p>
    <w:p w:rsidR="0044686E" w:rsidRPr="003A7794" w:rsidRDefault="0044686E" w:rsidP="0044686E">
      <w:r w:rsidRPr="003A7794">
        <w:t>Знакомые с детства до слёз!</w:t>
      </w:r>
    </w:p>
    <w:p w:rsidR="0044686E" w:rsidRPr="003A7794" w:rsidRDefault="0044686E" w:rsidP="0044686E"/>
    <w:p w:rsidR="0044686E" w:rsidRPr="003A7794" w:rsidRDefault="0044686E" w:rsidP="0044686E">
      <w:r w:rsidRPr="003A7794">
        <w:t>Долины, слепящие светом,</w:t>
      </w:r>
    </w:p>
    <w:p w:rsidR="0044686E" w:rsidRPr="003A7794" w:rsidRDefault="0044686E" w:rsidP="0044686E">
      <w:r w:rsidRPr="003A7794">
        <w:t>Небес молодых синева,</w:t>
      </w:r>
    </w:p>
    <w:p w:rsidR="0044686E" w:rsidRPr="003A7794" w:rsidRDefault="0044686E" w:rsidP="0044686E">
      <w:r w:rsidRPr="003A7794">
        <w:t>На всём этом русская мета</w:t>
      </w:r>
    </w:p>
    <w:p w:rsidR="0044686E" w:rsidRPr="003A7794" w:rsidRDefault="0044686E" w:rsidP="0044686E">
      <w:r w:rsidRPr="003A7794">
        <w:t>И русского края молва!</w:t>
      </w:r>
    </w:p>
    <w:p w:rsidR="0044686E" w:rsidRPr="003A7794" w:rsidRDefault="0044686E" w:rsidP="0044686E"/>
    <w:p w:rsidR="0044686E" w:rsidRPr="003A7794" w:rsidRDefault="0044686E" w:rsidP="0044686E">
      <w:r w:rsidRPr="003A7794">
        <w:t>Поляны, поляны, поляны</w:t>
      </w:r>
    </w:p>
    <w:p w:rsidR="0044686E" w:rsidRPr="003A7794" w:rsidRDefault="0044686E" w:rsidP="0044686E">
      <w:r w:rsidRPr="003A7794">
        <w:t>Везде земляникой цвели.</w:t>
      </w:r>
    </w:p>
    <w:p w:rsidR="0044686E" w:rsidRPr="003A7794" w:rsidRDefault="0044686E" w:rsidP="0044686E">
      <w:r w:rsidRPr="003A7794">
        <w:t>Баяны, баяны, баяны</w:t>
      </w:r>
    </w:p>
    <w:p w:rsidR="0044686E" w:rsidRPr="003A7794" w:rsidRDefault="0044686E" w:rsidP="0044686E">
      <w:r w:rsidRPr="003A7794">
        <w:t>Звенели, горели и жгли!</w:t>
      </w:r>
    </w:p>
    <w:p w:rsidR="0044686E" w:rsidRPr="003A7794" w:rsidRDefault="0044686E" w:rsidP="0044686E"/>
    <w:p w:rsidR="0044686E" w:rsidRPr="003A7794" w:rsidRDefault="0044686E" w:rsidP="0044686E">
      <w:r w:rsidRPr="003A7794">
        <w:t>Нам дорого это и свято,</w:t>
      </w:r>
    </w:p>
    <w:p w:rsidR="0044686E" w:rsidRPr="003A7794" w:rsidRDefault="0044686E" w:rsidP="0044686E">
      <w:r w:rsidRPr="003A7794">
        <w:t>Нам край открывался родной</w:t>
      </w:r>
    </w:p>
    <w:p w:rsidR="0044686E" w:rsidRPr="003A7794" w:rsidRDefault="0044686E" w:rsidP="0044686E">
      <w:r w:rsidRPr="003A7794">
        <w:t>За каждой травинкой примятой,</w:t>
      </w:r>
    </w:p>
    <w:p w:rsidR="0044686E" w:rsidRPr="003A7794" w:rsidRDefault="0044686E" w:rsidP="0044686E">
      <w:r w:rsidRPr="003A7794">
        <w:t>За каждой былинкой степной.</w:t>
      </w:r>
    </w:p>
    <w:p w:rsidR="0044686E" w:rsidRPr="003A7794" w:rsidRDefault="0044686E" w:rsidP="0044686E"/>
    <w:p w:rsidR="0044686E" w:rsidRPr="003A7794" w:rsidRDefault="0044686E" w:rsidP="0044686E">
      <w:r w:rsidRPr="003A7794">
        <w:t xml:space="preserve">За красною шапкой рябины, </w:t>
      </w:r>
    </w:p>
    <w:p w:rsidR="0044686E" w:rsidRPr="003A7794" w:rsidRDefault="0044686E" w:rsidP="0044686E">
      <w:r w:rsidRPr="003A7794">
        <w:t>За каждым дремучим ручьём,</w:t>
      </w:r>
    </w:p>
    <w:p w:rsidR="0044686E" w:rsidRPr="003A7794" w:rsidRDefault="0044686E" w:rsidP="0044686E">
      <w:r w:rsidRPr="003A7794">
        <w:t>За каждой онежской былиной,</w:t>
      </w:r>
    </w:p>
    <w:p w:rsidR="0044686E" w:rsidRPr="003A7794" w:rsidRDefault="0044686E" w:rsidP="0044686E">
      <w:r w:rsidRPr="003A7794">
        <w:t>За всем, что мы русским зовём.</w:t>
      </w:r>
    </w:p>
    <w:p w:rsidR="0044686E" w:rsidRPr="003A7794" w:rsidRDefault="0044686E" w:rsidP="0044686E"/>
    <w:p w:rsidR="0044686E" w:rsidRPr="003A7794" w:rsidRDefault="0044686E" w:rsidP="0044686E">
      <w:r w:rsidRPr="003A7794">
        <w:t>Родней всех встают и красивей</w:t>
      </w:r>
    </w:p>
    <w:p w:rsidR="0044686E" w:rsidRPr="003A7794" w:rsidRDefault="0044686E" w:rsidP="0044686E">
      <w:r w:rsidRPr="003A7794">
        <w:t>Леса, и поля, и края…</w:t>
      </w:r>
    </w:p>
    <w:p w:rsidR="0044686E" w:rsidRPr="003A7794" w:rsidRDefault="0044686E" w:rsidP="0044686E">
      <w:r w:rsidRPr="003A7794">
        <w:t>Так это ж, товарищ, Россия –</w:t>
      </w:r>
    </w:p>
    <w:p w:rsidR="0044686E" w:rsidRPr="003A7794" w:rsidRDefault="0044686E" w:rsidP="0044686E">
      <w:r w:rsidRPr="003A7794">
        <w:t>Отчизна и слава твоя!</w:t>
      </w:r>
    </w:p>
    <w:p w:rsidR="0044686E" w:rsidRPr="003A7794" w:rsidRDefault="0044686E" w:rsidP="0044686E">
      <w:pPr>
        <w:rPr>
          <w:color w:val="FF0000"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lastRenderedPageBreak/>
        <w:t>62.</w:t>
      </w:r>
      <w:r w:rsidRPr="003A7794">
        <w:rPr>
          <w:color w:val="FF0000"/>
        </w:rPr>
        <w:t>Александр МЕЖИРОВ</w:t>
      </w:r>
    </w:p>
    <w:p w:rsidR="0044686E" w:rsidRPr="003A7794" w:rsidRDefault="0044686E" w:rsidP="0044686E">
      <w:pPr>
        <w:rPr>
          <w:color w:val="FF0000"/>
        </w:rPr>
      </w:pPr>
      <w:r w:rsidRPr="003A7794">
        <w:t>МУЗЫКА</w:t>
      </w:r>
    </w:p>
    <w:p w:rsidR="0044686E" w:rsidRPr="003A7794" w:rsidRDefault="0044686E" w:rsidP="0044686E">
      <w:pPr>
        <w:ind w:left="567"/>
      </w:pPr>
      <w:r w:rsidRPr="003A7794">
        <w:t>Какая музыка была!</w:t>
      </w:r>
      <w:r w:rsidRPr="003A7794">
        <w:br/>
        <w:t>Какая музыка играла,</w:t>
      </w:r>
    </w:p>
    <w:p w:rsidR="0044686E" w:rsidRPr="003A7794" w:rsidRDefault="0044686E" w:rsidP="0044686E">
      <w:pPr>
        <w:ind w:left="567"/>
      </w:pPr>
      <w:r w:rsidRPr="003A7794">
        <w:t>Когда и души и тела</w:t>
      </w:r>
    </w:p>
    <w:p w:rsidR="0044686E" w:rsidRPr="003A7794" w:rsidRDefault="0044686E" w:rsidP="0044686E">
      <w:pPr>
        <w:ind w:left="567"/>
      </w:pPr>
      <w:r w:rsidRPr="003A7794">
        <w:t>Война проклятая попрала.</w:t>
      </w:r>
    </w:p>
    <w:p w:rsidR="0044686E" w:rsidRPr="003A7794" w:rsidRDefault="0044686E" w:rsidP="0044686E">
      <w:r w:rsidRPr="003A7794">
        <w:t>Какая музыка</w:t>
      </w:r>
    </w:p>
    <w:p w:rsidR="0044686E" w:rsidRPr="003A7794" w:rsidRDefault="0044686E" w:rsidP="0044686E">
      <w:r w:rsidRPr="003A7794">
        <w:t xml:space="preserve">                         во всём,</w:t>
      </w:r>
    </w:p>
    <w:p w:rsidR="0044686E" w:rsidRPr="003A7794" w:rsidRDefault="0044686E" w:rsidP="0044686E">
      <w:r w:rsidRPr="003A7794">
        <w:t>Всем и для всех –</w:t>
      </w:r>
    </w:p>
    <w:p w:rsidR="0044686E" w:rsidRPr="003A7794" w:rsidRDefault="0044686E" w:rsidP="0044686E">
      <w:pPr>
        <w:tabs>
          <w:tab w:val="left" w:pos="142"/>
        </w:tabs>
      </w:pPr>
      <w:r w:rsidRPr="003A7794">
        <w:t xml:space="preserve">                                   не по ранжиру.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Осилим… Выстоим… Спасём…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Ах, не до жиру – быть бы живу…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 xml:space="preserve">Солдатам голову кружа, 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Трёхрядка</w:t>
      </w:r>
    </w:p>
    <w:p w:rsidR="0044686E" w:rsidRPr="003A7794" w:rsidRDefault="0044686E" w:rsidP="0044686E">
      <w:pPr>
        <w:tabs>
          <w:tab w:val="left" w:pos="142"/>
        </w:tabs>
      </w:pPr>
      <w:r w:rsidRPr="003A7794">
        <w:t xml:space="preserve">                     под накатом брёвен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Была нужней для блиндажа,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Чем для Германии Бетховен.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И через всю страну</w:t>
      </w:r>
    </w:p>
    <w:p w:rsidR="0044686E" w:rsidRPr="003A7794" w:rsidRDefault="0044686E" w:rsidP="0044686E">
      <w:pPr>
        <w:tabs>
          <w:tab w:val="left" w:pos="142"/>
        </w:tabs>
      </w:pPr>
      <w:r w:rsidRPr="003A7794">
        <w:t xml:space="preserve">                                    струна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Натянутая трепетала,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Когда проклятая война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души и тела топтала.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Стенали яростно,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 xml:space="preserve">                                 навзрыд,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Одной-единой страсти ради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На полустанке – инвалид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Шостакович – в Ленинграде.</w:t>
      </w:r>
    </w:p>
    <w:p w:rsidR="0044686E" w:rsidRDefault="0044686E" w:rsidP="0044686E">
      <w:pPr>
        <w:rPr>
          <w:color w:val="FF0000"/>
        </w:rPr>
      </w:pPr>
    </w:p>
    <w:p w:rsidR="00336649" w:rsidRDefault="00336649" w:rsidP="0044686E">
      <w:pPr>
        <w:rPr>
          <w:color w:val="FF0000"/>
        </w:rPr>
      </w:pPr>
    </w:p>
    <w:p w:rsidR="00336649" w:rsidRDefault="00336649" w:rsidP="0044686E">
      <w:pPr>
        <w:rPr>
          <w:color w:val="FF0000"/>
        </w:rPr>
      </w:pPr>
    </w:p>
    <w:p w:rsidR="00B47CB3" w:rsidRDefault="00B47CB3" w:rsidP="0044686E">
      <w:pPr>
        <w:rPr>
          <w:color w:val="FF0000"/>
        </w:rPr>
      </w:pPr>
    </w:p>
    <w:p w:rsidR="00B47CB3" w:rsidRPr="003A7794" w:rsidRDefault="00B47CB3" w:rsidP="0044686E">
      <w:pPr>
        <w:rPr>
          <w:color w:val="FF0000"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lastRenderedPageBreak/>
        <w:t>63.</w:t>
      </w:r>
      <w:r w:rsidRPr="003A7794">
        <w:rPr>
          <w:color w:val="FF0000"/>
        </w:rPr>
        <w:t>Анатолий ЖИГУЛИН</w:t>
      </w:r>
    </w:p>
    <w:p w:rsidR="0044686E" w:rsidRPr="003A7794" w:rsidRDefault="0044686E" w:rsidP="00336649">
      <w:pPr>
        <w:ind w:left="3402"/>
      </w:pPr>
      <w:r w:rsidRPr="003A7794">
        <w:t>Двадцать второго июня</w:t>
      </w:r>
    </w:p>
    <w:p w:rsidR="0044686E" w:rsidRPr="003A7794" w:rsidRDefault="0044686E" w:rsidP="00336649">
      <w:pPr>
        <w:ind w:left="3402"/>
      </w:pPr>
      <w:r w:rsidRPr="003A7794">
        <w:t>Ровно в четыре часа</w:t>
      </w:r>
    </w:p>
    <w:p w:rsidR="0044686E" w:rsidRPr="003A7794" w:rsidRDefault="0044686E" w:rsidP="00336649">
      <w:pPr>
        <w:ind w:left="3402"/>
      </w:pPr>
      <w:r w:rsidRPr="003A7794">
        <w:t>Киев бомбили,</w:t>
      </w:r>
    </w:p>
    <w:p w:rsidR="0044686E" w:rsidRPr="003A7794" w:rsidRDefault="0044686E" w:rsidP="00336649">
      <w:pPr>
        <w:ind w:left="3402"/>
      </w:pPr>
      <w:r w:rsidRPr="003A7794">
        <w:t>Нам объявили,</w:t>
      </w:r>
    </w:p>
    <w:p w:rsidR="0044686E" w:rsidRPr="003A7794" w:rsidRDefault="0044686E" w:rsidP="00336649">
      <w:pPr>
        <w:ind w:left="3402"/>
      </w:pPr>
      <w:r w:rsidRPr="003A7794">
        <w:t>Что началася война…</w:t>
      </w:r>
      <w:r w:rsidR="000C74FD">
        <w:t>(песня)</w:t>
      </w:r>
    </w:p>
    <w:p w:rsidR="0044686E" w:rsidRPr="003A7794" w:rsidRDefault="0044686E" w:rsidP="0044686E">
      <w:r w:rsidRPr="003A7794">
        <w:t>Колючей проволокой сердце</w:t>
      </w:r>
    </w:p>
    <w:p w:rsidR="0044686E" w:rsidRPr="003A7794" w:rsidRDefault="0044686E" w:rsidP="0044686E">
      <w:r w:rsidRPr="003A7794">
        <w:t>Рванет бесхитростный куплет.</w:t>
      </w:r>
      <w:r w:rsidR="005E345C" w:rsidRPr="005E345C">
        <w:t xml:space="preserve"> </w:t>
      </w:r>
    </w:p>
    <w:p w:rsidR="0044686E" w:rsidRPr="003A7794" w:rsidRDefault="00B47CB3" w:rsidP="0044686E">
      <w:r>
        <w:rPr>
          <w:noProof/>
        </w:rPr>
        <w:pict>
          <v:shape id="Рисунок 59" o:spid="_x0000_s1072" type="#_x0000_t75" style="position:absolute;margin-left:186.65pt;margin-top:5pt;width:137.8pt;height:103.5pt;z-index:251660800;visibility:visible" stroked="t" strokecolor="#4f81bd">
            <v:imagedata r:id="rId26" o:title=""/>
          </v:shape>
        </w:pict>
      </w:r>
      <w:r w:rsidR="0044686E" w:rsidRPr="003A7794">
        <w:t>И никуда уже не деться</w:t>
      </w:r>
    </w:p>
    <w:p w:rsidR="0044686E" w:rsidRPr="003A7794" w:rsidRDefault="0044686E" w:rsidP="0044686E">
      <w:r w:rsidRPr="003A7794">
        <w:t>От давних лет,</w:t>
      </w:r>
    </w:p>
    <w:p w:rsidR="0044686E" w:rsidRPr="003A7794" w:rsidRDefault="0044686E" w:rsidP="0044686E">
      <w:r w:rsidRPr="003A7794">
        <w:t>От горьких лет.</w:t>
      </w:r>
    </w:p>
    <w:p w:rsidR="0044686E" w:rsidRPr="003A7794" w:rsidRDefault="0044686E" w:rsidP="0044686E">
      <w:r w:rsidRPr="003A7794">
        <w:t xml:space="preserve"> </w:t>
      </w:r>
    </w:p>
    <w:p w:rsidR="0044686E" w:rsidRPr="003A7794" w:rsidRDefault="0044686E" w:rsidP="0044686E">
      <w:r w:rsidRPr="003A7794">
        <w:t>Когда в огне, во мгле чертовской</w:t>
      </w:r>
    </w:p>
    <w:p w:rsidR="0044686E" w:rsidRPr="003A7794" w:rsidRDefault="0044686E" w:rsidP="0044686E">
      <w:r w:rsidRPr="003A7794">
        <w:t>Земля стонала</w:t>
      </w:r>
    </w:p>
    <w:p w:rsidR="0044686E" w:rsidRPr="003A7794" w:rsidRDefault="0044686E" w:rsidP="0044686E">
      <w:r w:rsidRPr="003A7794">
        <w:t>И когда,</w:t>
      </w:r>
    </w:p>
    <w:p w:rsidR="0044686E" w:rsidRPr="003A7794" w:rsidRDefault="0044686E" w:rsidP="0044686E">
      <w:r w:rsidRPr="003A7794">
        <w:t>Как написал поэт Твардовский,</w:t>
      </w:r>
    </w:p>
    <w:p w:rsidR="0044686E" w:rsidRPr="003A7794" w:rsidRDefault="0044686E" w:rsidP="0044686E">
      <w:r w:rsidRPr="003A7794">
        <w:t>Сдавали чохом города.</w:t>
      </w:r>
    </w:p>
    <w:p w:rsidR="0044686E" w:rsidRPr="003A7794" w:rsidRDefault="0044686E" w:rsidP="0044686E"/>
    <w:p w:rsidR="0044686E" w:rsidRPr="003A7794" w:rsidRDefault="0044686E" w:rsidP="0044686E">
      <w:r w:rsidRPr="003A7794">
        <w:t>Ужели так всегда в России,</w:t>
      </w:r>
    </w:p>
    <w:p w:rsidR="0044686E" w:rsidRPr="003A7794" w:rsidRDefault="0044686E" w:rsidP="0044686E">
      <w:r w:rsidRPr="003A7794">
        <w:t>Ужели недруги правы:</w:t>
      </w:r>
    </w:p>
    <w:p w:rsidR="0044686E" w:rsidRPr="003A7794" w:rsidRDefault="0044686E" w:rsidP="0044686E">
      <w:r w:rsidRPr="003A7794">
        <w:t>Чтоб разбудить святые силы,</w:t>
      </w:r>
    </w:p>
    <w:p w:rsidR="0044686E" w:rsidRPr="003A7794" w:rsidRDefault="0044686E" w:rsidP="0044686E">
      <w:r w:rsidRPr="003A7794">
        <w:t>Дойти им надо до Москвы?!</w:t>
      </w:r>
    </w:p>
    <w:p w:rsidR="0044686E" w:rsidRPr="003A7794" w:rsidRDefault="0044686E" w:rsidP="0044686E"/>
    <w:p w:rsidR="0044686E" w:rsidRPr="003A7794" w:rsidRDefault="0044686E" w:rsidP="0044686E">
      <w:r w:rsidRPr="003A7794">
        <w:t>Не верю этому, не верю!</w:t>
      </w:r>
    </w:p>
    <w:p w:rsidR="0044686E" w:rsidRPr="003A7794" w:rsidRDefault="0044686E" w:rsidP="0044686E">
      <w:r w:rsidRPr="003A7794">
        <w:t>Но вижу скорбные глаза</w:t>
      </w:r>
    </w:p>
    <w:p w:rsidR="0044686E" w:rsidRPr="003A7794" w:rsidRDefault="0044686E" w:rsidP="0044686E">
      <w:r w:rsidRPr="003A7794">
        <w:t>И помню каждую потерю,</w:t>
      </w:r>
    </w:p>
    <w:p w:rsidR="0044686E" w:rsidRPr="003A7794" w:rsidRDefault="0044686E" w:rsidP="0044686E">
      <w:r w:rsidRPr="003A7794">
        <w:t>Родных и близких голоса.</w:t>
      </w:r>
    </w:p>
    <w:p w:rsidR="0044686E" w:rsidRPr="003A7794" w:rsidRDefault="0044686E" w:rsidP="0044686E"/>
    <w:p w:rsidR="0044686E" w:rsidRPr="003A7794" w:rsidRDefault="0044686E" w:rsidP="0044686E">
      <w:r w:rsidRPr="003A7794">
        <w:t>Нас разбудили, разбудили,</w:t>
      </w:r>
    </w:p>
    <w:p w:rsidR="0044686E" w:rsidRPr="003A7794" w:rsidRDefault="0044686E" w:rsidP="0044686E">
      <w:r w:rsidRPr="003A7794">
        <w:t>И мы восстали – как один.</w:t>
      </w:r>
    </w:p>
    <w:p w:rsidR="0044686E" w:rsidRPr="003A7794" w:rsidRDefault="0044686E" w:rsidP="0044686E">
      <w:r w:rsidRPr="003A7794">
        <w:t>Мы победили, победили.</w:t>
      </w:r>
    </w:p>
    <w:p w:rsidR="0044686E" w:rsidRPr="003A7794" w:rsidRDefault="0044686E" w:rsidP="0044686E">
      <w:r w:rsidRPr="003A7794">
        <w:t>И впредь, конечно, победим.</w:t>
      </w:r>
    </w:p>
    <w:p w:rsidR="0044686E" w:rsidRPr="003A7794" w:rsidRDefault="0044686E" w:rsidP="0044686E"/>
    <w:p w:rsidR="0044686E" w:rsidRPr="003A7794" w:rsidRDefault="0044686E" w:rsidP="0044686E">
      <w:r w:rsidRPr="003A7794">
        <w:t>И жизнь светла и величава…</w:t>
      </w:r>
    </w:p>
    <w:p w:rsidR="0044686E" w:rsidRPr="003A7794" w:rsidRDefault="0044686E" w:rsidP="0044686E">
      <w:r w:rsidRPr="003A7794">
        <w:t>Но пусть в любой далёкий срок</w:t>
      </w:r>
    </w:p>
    <w:p w:rsidR="0044686E" w:rsidRPr="003A7794" w:rsidRDefault="0044686E" w:rsidP="0044686E">
      <w:r w:rsidRPr="003A7794">
        <w:lastRenderedPageBreak/>
        <w:t>Нам помнится не только слава,</w:t>
      </w:r>
    </w:p>
    <w:p w:rsidR="0044686E" w:rsidRPr="003A7794" w:rsidRDefault="0044686E" w:rsidP="0044686E">
      <w:r w:rsidRPr="003A7794">
        <w:t>Но и жестокий тот урок.</w:t>
      </w:r>
    </w:p>
    <w:p w:rsidR="0044686E" w:rsidRPr="003A7794" w:rsidRDefault="00B47CB3" w:rsidP="0044686E">
      <w:r>
        <w:rPr>
          <w:noProof/>
        </w:rPr>
        <w:pict>
          <v:shape id="Рисунок 62" o:spid="_x0000_s1071" type="#_x0000_t75" style="position:absolute;margin-left:196.4pt;margin-top:11.3pt;width:139.5pt;height:103.7pt;z-index:251661824;visibility:visible" stroked="t" strokecolor="#4f81bd">
            <v:imagedata r:id="rId27" o:title=""/>
          </v:shape>
        </w:pict>
      </w:r>
    </w:p>
    <w:p w:rsidR="0044686E" w:rsidRPr="003A7794" w:rsidRDefault="0044686E" w:rsidP="0044686E">
      <w:r w:rsidRPr="003A7794">
        <w:t>И песня пусть продлится в завтра –</w:t>
      </w:r>
    </w:p>
    <w:p w:rsidR="0044686E" w:rsidRPr="003A7794" w:rsidRDefault="0044686E" w:rsidP="0044686E">
      <w:r w:rsidRPr="003A7794">
        <w:t>Про тот платочек</w:t>
      </w:r>
    </w:p>
    <w:p w:rsidR="0044686E" w:rsidRPr="003A7794" w:rsidRDefault="0044686E" w:rsidP="0044686E">
      <w:r w:rsidRPr="003A7794">
        <w:t>И вокзал,-</w:t>
      </w:r>
    </w:p>
    <w:p w:rsidR="0044686E" w:rsidRPr="003A7794" w:rsidRDefault="0044686E" w:rsidP="0044686E">
      <w:r w:rsidRPr="003A7794">
        <w:t>Которую безвестный автор</w:t>
      </w:r>
    </w:p>
    <w:p w:rsidR="0044686E" w:rsidRPr="003A7794" w:rsidRDefault="0044686E" w:rsidP="0044686E">
      <w:r w:rsidRPr="003A7794">
        <w:t>Весельем сердца написал.</w:t>
      </w:r>
    </w:p>
    <w:p w:rsidR="0044686E" w:rsidRPr="003A7794" w:rsidRDefault="0044686E" w:rsidP="0044686E">
      <w:pPr>
        <w:rPr>
          <w:color w:val="FF0000"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64.</w:t>
      </w:r>
      <w:r w:rsidRPr="003A7794">
        <w:rPr>
          <w:color w:val="FF0000"/>
        </w:rPr>
        <w:t>Сергей ВАСИЛЬЕВ</w:t>
      </w:r>
    </w:p>
    <w:p w:rsidR="0044686E" w:rsidRPr="003A7794" w:rsidRDefault="0044686E" w:rsidP="0044686E">
      <w:pPr>
        <w:rPr>
          <w:color w:val="FF0000"/>
        </w:rPr>
      </w:pPr>
      <w:r w:rsidRPr="003A7794">
        <w:t>ПАМЯТЬ</w:t>
      </w:r>
    </w:p>
    <w:p w:rsidR="0044686E" w:rsidRPr="003A7794" w:rsidRDefault="0044686E" w:rsidP="0044686E">
      <w:r w:rsidRPr="003A7794">
        <w:t>Скажу откровенно,</w:t>
      </w:r>
    </w:p>
    <w:p w:rsidR="0044686E" w:rsidRPr="003A7794" w:rsidRDefault="0044686E" w:rsidP="0044686E">
      <w:r w:rsidRPr="003A7794">
        <w:t xml:space="preserve">                                     Без капельки вымысла,</w:t>
      </w:r>
    </w:p>
    <w:p w:rsidR="0044686E" w:rsidRPr="003A7794" w:rsidRDefault="0044686E" w:rsidP="0044686E">
      <w:r w:rsidRPr="003A7794">
        <w:t>обиды и беды тех дней вспоминая:</w:t>
      </w:r>
    </w:p>
    <w:p w:rsidR="0044686E" w:rsidRPr="003A7794" w:rsidRDefault="0044686E" w:rsidP="0044686E">
      <w:r w:rsidRPr="003A7794">
        <w:t>великое множество горестей вынесла</w:t>
      </w:r>
    </w:p>
    <w:p w:rsidR="0044686E" w:rsidRPr="003A7794" w:rsidRDefault="0044686E" w:rsidP="0044686E">
      <w:r w:rsidRPr="003A7794">
        <w:t>любимая наша столица родная!</w:t>
      </w:r>
    </w:p>
    <w:p w:rsidR="0044686E" w:rsidRPr="003A7794" w:rsidRDefault="0044686E" w:rsidP="0044686E">
      <w:r w:rsidRPr="003A7794">
        <w:t>Я видел столицу, бесстрашьем богатую,</w:t>
      </w:r>
    </w:p>
    <w:p w:rsidR="0044686E" w:rsidRPr="003A7794" w:rsidRDefault="0044686E" w:rsidP="0044686E">
      <w:r w:rsidRPr="003A7794">
        <w:t>на крышах, в чердачных проёмах студёных</w:t>
      </w:r>
    </w:p>
    <w:p w:rsidR="0044686E" w:rsidRPr="003A7794" w:rsidRDefault="0044686E" w:rsidP="0044686E">
      <w:r w:rsidRPr="003A7794">
        <w:t>с клещами-щипцами, с пожарной лопатою</w:t>
      </w:r>
    </w:p>
    <w:p w:rsidR="0044686E" w:rsidRPr="003A7794" w:rsidRDefault="0044686E" w:rsidP="0044686E">
      <w:r w:rsidRPr="003A7794">
        <w:t>в озябших, похожих на угли, ладонях.</w:t>
      </w:r>
    </w:p>
    <w:p w:rsidR="0044686E" w:rsidRPr="003A7794" w:rsidRDefault="0044686E" w:rsidP="0044686E">
      <w:r w:rsidRPr="003A7794">
        <w:t>Не ныла, однако, Москва и не ахала,</w:t>
      </w:r>
    </w:p>
    <w:p w:rsidR="0044686E" w:rsidRPr="003A7794" w:rsidRDefault="0044686E" w:rsidP="0044686E">
      <w:r w:rsidRPr="003A7794">
        <w:t>жила терпеливо, железно и скупо.</w:t>
      </w:r>
    </w:p>
    <w:p w:rsidR="0044686E" w:rsidRPr="003A7794" w:rsidRDefault="0044686E" w:rsidP="0044686E">
      <w:r w:rsidRPr="003A7794">
        <w:t>Пайковый лежалый сухарь – вместо сахара,</w:t>
      </w:r>
    </w:p>
    <w:p w:rsidR="0044686E" w:rsidRPr="003A7794" w:rsidRDefault="0044686E" w:rsidP="0044686E">
      <w:r w:rsidRPr="003A7794">
        <w:t>крутой молодой кипяток – вместо супа.</w:t>
      </w:r>
    </w:p>
    <w:p w:rsidR="0044686E" w:rsidRPr="003A7794" w:rsidRDefault="0044686E" w:rsidP="0044686E">
      <w:r w:rsidRPr="003A7794">
        <w:t>Зенитки средь лип. Стратостаты над скверами.</w:t>
      </w:r>
    </w:p>
    <w:p w:rsidR="0044686E" w:rsidRPr="003A7794" w:rsidRDefault="0044686E" w:rsidP="0044686E">
      <w:r w:rsidRPr="003A7794">
        <w:t>На стёклах оконных – кресты из бумаги.</w:t>
      </w:r>
    </w:p>
    <w:p w:rsidR="0044686E" w:rsidRPr="003A7794" w:rsidRDefault="0044686E" w:rsidP="0044686E">
      <w:r w:rsidRPr="003A7794">
        <w:t>Но верили,</w:t>
      </w:r>
    </w:p>
    <w:p w:rsidR="0044686E" w:rsidRPr="003A7794" w:rsidRDefault="0044686E" w:rsidP="0044686E">
      <w:r w:rsidRPr="003A7794">
        <w:t xml:space="preserve">                     верили,</w:t>
      </w:r>
    </w:p>
    <w:p w:rsidR="0044686E" w:rsidRPr="003A7794" w:rsidRDefault="0044686E" w:rsidP="0044686E">
      <w:r w:rsidRPr="003A7794">
        <w:t xml:space="preserve">                                    верили,</w:t>
      </w:r>
    </w:p>
    <w:p w:rsidR="0044686E" w:rsidRPr="003A7794" w:rsidRDefault="0044686E" w:rsidP="0044686E">
      <w:r w:rsidRPr="003A7794">
        <w:t xml:space="preserve">                                                   верили</w:t>
      </w:r>
    </w:p>
    <w:p w:rsidR="0044686E" w:rsidRPr="003A7794" w:rsidRDefault="0044686E" w:rsidP="0044686E">
      <w:r w:rsidRPr="003A7794">
        <w:t xml:space="preserve">в победный исход москвичи-работяги! </w:t>
      </w:r>
    </w:p>
    <w:p w:rsidR="0044686E" w:rsidRPr="003A7794" w:rsidRDefault="0044686E" w:rsidP="0044686E">
      <w:pPr>
        <w:rPr>
          <w:b/>
        </w:rPr>
      </w:pPr>
    </w:p>
    <w:p w:rsidR="0044686E" w:rsidRPr="003A7794" w:rsidRDefault="0044686E" w:rsidP="0044686E">
      <w:pPr>
        <w:tabs>
          <w:tab w:val="left" w:pos="142"/>
        </w:tabs>
        <w:rPr>
          <w:b/>
        </w:rPr>
      </w:pPr>
      <w:r w:rsidRPr="003A7794">
        <w:rPr>
          <w:b/>
        </w:rPr>
        <w:t>65.Нет России другой (песня)</w:t>
      </w:r>
    </w:p>
    <w:p w:rsidR="0044686E" w:rsidRDefault="0044686E" w:rsidP="0044686E">
      <w:pPr>
        <w:tabs>
          <w:tab w:val="left" w:pos="142"/>
        </w:tabs>
        <w:rPr>
          <w:b/>
          <w:i/>
        </w:rPr>
      </w:pPr>
    </w:p>
    <w:p w:rsidR="00336649" w:rsidRPr="003A7794" w:rsidRDefault="00336649" w:rsidP="0044686E">
      <w:pPr>
        <w:tabs>
          <w:tab w:val="left" w:pos="142"/>
        </w:tabs>
        <w:rPr>
          <w:b/>
          <w:i/>
        </w:rPr>
      </w:pPr>
    </w:p>
    <w:p w:rsidR="0044686E" w:rsidRPr="003A7794" w:rsidRDefault="00B47CB3" w:rsidP="0044686E">
      <w:pPr>
        <w:tabs>
          <w:tab w:val="left" w:pos="142"/>
        </w:tabs>
        <w:rPr>
          <w:color w:val="FF0000"/>
        </w:rPr>
      </w:pPr>
      <w:r>
        <w:rPr>
          <w:b/>
          <w:noProof/>
          <w:color w:val="000000"/>
        </w:rPr>
        <w:lastRenderedPageBreak/>
        <w:pict>
          <v:shape id="Рисунок 65" o:spid="_x0000_s1070" type="#_x0000_t75" style="position:absolute;margin-left:203.9pt;margin-top:2.15pt;width:132pt;height:101pt;z-index:251662848;visibility:visible" stroked="t" strokecolor="#4f81bd">
            <v:imagedata r:id="rId28" o:title=""/>
          </v:shape>
        </w:pict>
      </w:r>
      <w:r w:rsidR="0044686E" w:rsidRPr="003A7794">
        <w:rPr>
          <w:b/>
          <w:color w:val="000000"/>
        </w:rPr>
        <w:t>66.</w:t>
      </w:r>
      <w:r w:rsidR="0044686E" w:rsidRPr="003A7794">
        <w:rPr>
          <w:color w:val="FF0000"/>
        </w:rPr>
        <w:t>Владимир ЖУКОВ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РОССИЯ       Михаилу Кичнёву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Гудели танки, пушки корпусные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месили грязь и вязли до осей…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Знать, из терпенья вышла ты, Россия,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коль навалилась с ходу силой всей!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Какой маньяк посмел подумать только,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что ты покорной будешь хоть на миг?..</w:t>
      </w:r>
    </w:p>
    <w:p w:rsidR="0044686E" w:rsidRPr="003A7794" w:rsidRDefault="00B47CB3" w:rsidP="0044686E">
      <w:pPr>
        <w:tabs>
          <w:tab w:val="left" w:pos="142"/>
        </w:tabs>
      </w:pPr>
      <w:r>
        <w:rPr>
          <w:noProof/>
        </w:rPr>
        <w:pict>
          <v:shape id="Рисунок 68" o:spid="_x0000_s1069" type="#_x0000_t75" style="position:absolute;margin-left:209.15pt;margin-top:12.95pt;width:126.75pt;height:95.25pt;z-index:251663872;visibility:visible" stroked="t" strokecolor="#4f81bd">
            <v:imagedata r:id="rId29" o:title=""/>
          </v:shape>
        </w:pict>
      </w:r>
      <w:r w:rsidR="0044686E" w:rsidRPr="003A7794">
        <w:t>Россия – удаль гоголевской тройки,</w:t>
      </w:r>
      <w:r w:rsidR="0044686E" w:rsidRPr="003A7794">
        <w:br/>
        <w:t>Россия – музы пушкинской язык.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На тыщи вёрст – поля, леса да кручи,</w:t>
      </w:r>
      <w:r w:rsidR="005E345C" w:rsidRPr="005E345C">
        <w:t xml:space="preserve"> 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 раздолье тонут синие края…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Где есть земля суровее и лучше,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чем ты, Россия, родина моя?!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67.</w:t>
      </w:r>
      <w:r w:rsidRPr="003A7794">
        <w:rPr>
          <w:color w:val="FF0000"/>
        </w:rPr>
        <w:t>Александр ЯШИН</w:t>
      </w:r>
    </w:p>
    <w:p w:rsidR="0044686E" w:rsidRPr="003A7794" w:rsidRDefault="0044686E" w:rsidP="0044686E">
      <w:r w:rsidRPr="003A7794">
        <w:t>НЕ УМРУ</w:t>
      </w:r>
    </w:p>
    <w:p w:rsidR="0044686E" w:rsidRPr="003A7794" w:rsidRDefault="0044686E" w:rsidP="0044686E">
      <w:r w:rsidRPr="003A7794">
        <w:t>Когда я раненый лежал в пыли,</w:t>
      </w:r>
    </w:p>
    <w:p w:rsidR="0044686E" w:rsidRPr="003A7794" w:rsidRDefault="0044686E" w:rsidP="0044686E">
      <w:r w:rsidRPr="003A7794">
        <w:t>Страдая от удушливого жара,</w:t>
      </w:r>
    </w:p>
    <w:p w:rsidR="0044686E" w:rsidRPr="003A7794" w:rsidRDefault="0044686E" w:rsidP="0044686E">
      <w:r w:rsidRPr="003A7794">
        <w:t>Не отличая неба от земли,</w:t>
      </w:r>
    </w:p>
    <w:p w:rsidR="0044686E" w:rsidRPr="003A7794" w:rsidRDefault="0044686E" w:rsidP="0044686E">
      <w:r w:rsidRPr="003A7794">
        <w:t>Артиллерийских  залпов от кошмара,</w:t>
      </w:r>
    </w:p>
    <w:p w:rsidR="0044686E" w:rsidRPr="003A7794" w:rsidRDefault="0044686E" w:rsidP="0044686E"/>
    <w:p w:rsidR="0044686E" w:rsidRPr="003A7794" w:rsidRDefault="0044686E" w:rsidP="0044686E">
      <w:r w:rsidRPr="003A7794">
        <w:t>И не стонать, не говорить не мог, -</w:t>
      </w:r>
    </w:p>
    <w:p w:rsidR="0044686E" w:rsidRPr="003A7794" w:rsidRDefault="0044686E" w:rsidP="0044686E">
      <w:r w:rsidRPr="003A7794">
        <w:t>Тогда прямой, с пушистой желтизною,</w:t>
      </w:r>
    </w:p>
    <w:p w:rsidR="0044686E" w:rsidRPr="003A7794" w:rsidRDefault="0044686E" w:rsidP="0044686E">
      <w:r w:rsidRPr="003A7794">
        <w:t xml:space="preserve">Откуда ни возьмись степной цветок </w:t>
      </w:r>
    </w:p>
    <w:p w:rsidR="0044686E" w:rsidRPr="003A7794" w:rsidRDefault="0044686E" w:rsidP="0044686E">
      <w:r w:rsidRPr="003A7794">
        <w:t>Виденьем детства встал передо мною.</w:t>
      </w:r>
    </w:p>
    <w:p w:rsidR="0044686E" w:rsidRPr="003A7794" w:rsidRDefault="0044686E" w:rsidP="0044686E"/>
    <w:p w:rsidR="0044686E" w:rsidRPr="003A7794" w:rsidRDefault="0044686E" w:rsidP="0044686E">
      <w:r w:rsidRPr="003A7794">
        <w:t>Что я припомнил в этот миг?</w:t>
      </w:r>
    </w:p>
    <w:p w:rsidR="0044686E" w:rsidRPr="003A7794" w:rsidRDefault="0044686E" w:rsidP="0044686E">
      <w:r w:rsidRPr="003A7794">
        <w:t>Леса,</w:t>
      </w:r>
    </w:p>
    <w:p w:rsidR="0044686E" w:rsidRPr="003A7794" w:rsidRDefault="0044686E" w:rsidP="0044686E">
      <w:r w:rsidRPr="003A7794">
        <w:t>Деревни, в палисадниках рябину,</w:t>
      </w:r>
    </w:p>
    <w:p w:rsidR="0044686E" w:rsidRPr="003A7794" w:rsidRDefault="0044686E" w:rsidP="0044686E">
      <w:r w:rsidRPr="003A7794">
        <w:t>Под солнцем поле спелого овса</w:t>
      </w:r>
    </w:p>
    <w:p w:rsidR="0044686E" w:rsidRPr="003A7794" w:rsidRDefault="0044686E" w:rsidP="0044686E">
      <w:r w:rsidRPr="003A7794">
        <w:t>И матери натруженную спину…</w:t>
      </w:r>
    </w:p>
    <w:p w:rsidR="0044686E" w:rsidRPr="003A7794" w:rsidRDefault="0044686E" w:rsidP="0044686E"/>
    <w:p w:rsidR="0044686E" w:rsidRPr="003A7794" w:rsidRDefault="0044686E" w:rsidP="0044686E">
      <w:r w:rsidRPr="003A7794">
        <w:lastRenderedPageBreak/>
        <w:t>Что я услышал?</w:t>
      </w:r>
    </w:p>
    <w:p w:rsidR="0044686E" w:rsidRPr="003A7794" w:rsidRDefault="0044686E" w:rsidP="0044686E">
      <w:r w:rsidRPr="003A7794">
        <w:t>Дробный стук колёс,</w:t>
      </w:r>
    </w:p>
    <w:p w:rsidR="0044686E" w:rsidRPr="003A7794" w:rsidRDefault="0044686E" w:rsidP="0044686E">
      <w:r w:rsidRPr="003A7794">
        <w:t>Крик петуха на просмоленной крыше,</w:t>
      </w:r>
    </w:p>
    <w:p w:rsidR="0044686E" w:rsidRPr="003A7794" w:rsidRDefault="0044686E" w:rsidP="0044686E">
      <w:r w:rsidRPr="003A7794">
        <w:t>Шум светлых сосен и жужжанье ос,</w:t>
      </w:r>
      <w:r w:rsidRPr="003A7794">
        <w:br/>
        <w:t>Раздольный звон бубенчиков услышал…</w:t>
      </w:r>
    </w:p>
    <w:p w:rsidR="0044686E" w:rsidRPr="003A7794" w:rsidRDefault="0044686E" w:rsidP="0044686E"/>
    <w:p w:rsidR="0044686E" w:rsidRPr="003A7794" w:rsidRDefault="0044686E" w:rsidP="0044686E">
      <w:r w:rsidRPr="003A7794">
        <w:t>Ах, родина, лесная сторона!</w:t>
      </w:r>
    </w:p>
    <w:p w:rsidR="0044686E" w:rsidRPr="003A7794" w:rsidRDefault="0044686E" w:rsidP="0044686E">
      <w:r w:rsidRPr="003A7794">
        <w:t>Как всё стократ для сердца стало мило –</w:t>
      </w:r>
    </w:p>
    <w:p w:rsidR="0044686E" w:rsidRPr="003A7794" w:rsidRDefault="0044686E" w:rsidP="0044686E">
      <w:r w:rsidRPr="003A7794">
        <w:t>Брусника в чащах,</w:t>
      </w:r>
    </w:p>
    <w:p w:rsidR="0044686E" w:rsidRPr="003A7794" w:rsidRDefault="0044686E" w:rsidP="0044686E">
      <w:r w:rsidRPr="003A7794">
        <w:t>Рек голубизна, -</w:t>
      </w:r>
    </w:p>
    <w:p w:rsidR="0044686E" w:rsidRPr="003A7794" w:rsidRDefault="0044686E" w:rsidP="0044686E">
      <w:r w:rsidRPr="003A7794">
        <w:t>Война все чувства наши обострила.</w:t>
      </w:r>
    </w:p>
    <w:p w:rsidR="0044686E" w:rsidRPr="003A7794" w:rsidRDefault="0044686E" w:rsidP="0044686E"/>
    <w:p w:rsidR="0044686E" w:rsidRPr="003A7794" w:rsidRDefault="0044686E" w:rsidP="0044686E">
      <w:r w:rsidRPr="003A7794">
        <w:t>Просторны тёсом крытые дворы,</w:t>
      </w:r>
    </w:p>
    <w:p w:rsidR="0044686E" w:rsidRPr="003A7794" w:rsidRDefault="0044686E" w:rsidP="0044686E">
      <w:r w:rsidRPr="003A7794">
        <w:t>В холмистом поле широки загоны.</w:t>
      </w:r>
    </w:p>
    <w:p w:rsidR="0044686E" w:rsidRPr="003A7794" w:rsidRDefault="0044686E" w:rsidP="0044686E">
      <w:r w:rsidRPr="003A7794">
        <w:t>Как многолюдны свадьбы и пиры,</w:t>
      </w:r>
    </w:p>
    <w:p w:rsidR="0044686E" w:rsidRPr="003A7794" w:rsidRDefault="0044686E" w:rsidP="0044686E">
      <w:r w:rsidRPr="003A7794">
        <w:t>Как сарафаны девичьи пестры,</w:t>
      </w:r>
      <w:r w:rsidRPr="003A7794">
        <w:br/>
        <w:t>Каким достоинством полны поклоны!</w:t>
      </w:r>
    </w:p>
    <w:p w:rsidR="0044686E" w:rsidRPr="003A7794" w:rsidRDefault="0044686E" w:rsidP="0044686E"/>
    <w:p w:rsidR="0044686E" w:rsidRPr="003A7794" w:rsidRDefault="0044686E" w:rsidP="0044686E">
      <w:r w:rsidRPr="003A7794">
        <w:t>Моторы в сизых ельниках стучат,</w:t>
      </w:r>
    </w:p>
    <w:p w:rsidR="0044686E" w:rsidRPr="003A7794" w:rsidRDefault="0044686E" w:rsidP="0044686E">
      <w:r w:rsidRPr="003A7794">
        <w:t>Плывёт над лесом рокот молотилок,</w:t>
      </w:r>
    </w:p>
    <w:p w:rsidR="0044686E" w:rsidRPr="003A7794" w:rsidRDefault="0044686E" w:rsidP="0044686E">
      <w:r w:rsidRPr="003A7794">
        <w:t>И запахи бензина не глушат</w:t>
      </w:r>
    </w:p>
    <w:p w:rsidR="0044686E" w:rsidRPr="003A7794" w:rsidRDefault="0044686E" w:rsidP="0044686E">
      <w:r w:rsidRPr="003A7794">
        <w:t>Смолистого дыхания опилок.</w:t>
      </w:r>
    </w:p>
    <w:p w:rsidR="0044686E" w:rsidRPr="003A7794" w:rsidRDefault="0044686E" w:rsidP="0044686E"/>
    <w:p w:rsidR="0044686E" w:rsidRPr="003A7794" w:rsidRDefault="0044686E" w:rsidP="0044686E">
      <w:r w:rsidRPr="003A7794">
        <w:t>А сколько зверя, сколько птиц в бору…</w:t>
      </w:r>
    </w:p>
    <w:p w:rsidR="0044686E" w:rsidRPr="003A7794" w:rsidRDefault="0044686E" w:rsidP="0044686E">
      <w:r w:rsidRPr="003A7794">
        <w:t>И потому, что всё перед глазами,</w:t>
      </w:r>
    </w:p>
    <w:p w:rsidR="0044686E" w:rsidRPr="003A7794" w:rsidRDefault="0044686E" w:rsidP="0044686E">
      <w:r w:rsidRPr="003A7794">
        <w:t>Не дрогну я в сражении с врагами,</w:t>
      </w:r>
    </w:p>
    <w:p w:rsidR="0044686E" w:rsidRPr="003A7794" w:rsidRDefault="0044686E" w:rsidP="0044686E">
      <w:r w:rsidRPr="003A7794">
        <w:t>Земли родной не выдам:</w:t>
      </w:r>
    </w:p>
    <w:p w:rsidR="0044686E" w:rsidRPr="003A7794" w:rsidRDefault="0044686E" w:rsidP="0044686E">
      <w:r w:rsidRPr="003A7794">
        <w:t>Не умру!</w:t>
      </w:r>
    </w:p>
    <w:p w:rsidR="0044686E" w:rsidRPr="003A7794" w:rsidRDefault="0044686E" w:rsidP="0044686E"/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68.</w:t>
      </w:r>
      <w:r w:rsidRPr="003A7794">
        <w:rPr>
          <w:color w:val="FF0000"/>
        </w:rPr>
        <w:t>Алексей СУВОРОВ</w:t>
      </w:r>
    </w:p>
    <w:p w:rsidR="0044686E" w:rsidRPr="003A7794" w:rsidRDefault="0044686E" w:rsidP="0044686E">
      <w:r w:rsidRPr="003A7794">
        <w:t>УТРО ПОБЕДЫ</w:t>
      </w:r>
    </w:p>
    <w:p w:rsidR="0044686E" w:rsidRPr="003A7794" w:rsidRDefault="0044686E" w:rsidP="0044686E">
      <w:r w:rsidRPr="003A7794">
        <w:t>Где трава от росы и от крови сырая,</w:t>
      </w:r>
    </w:p>
    <w:p w:rsidR="0044686E" w:rsidRPr="003A7794" w:rsidRDefault="0044686E" w:rsidP="0044686E">
      <w:r w:rsidRPr="003A7794">
        <w:t>Где зрачки пулемётов свирепо глядят,</w:t>
      </w:r>
    </w:p>
    <w:p w:rsidR="0044686E" w:rsidRPr="003A7794" w:rsidRDefault="0044686E" w:rsidP="0044686E">
      <w:r w:rsidRPr="003A7794">
        <w:t>В полный рост, над окопом переднего края,</w:t>
      </w:r>
    </w:p>
    <w:p w:rsidR="0044686E" w:rsidRPr="003A7794" w:rsidRDefault="0044686E" w:rsidP="0044686E">
      <w:r w:rsidRPr="003A7794">
        <w:t>Поднялся победитель-солдат.</w:t>
      </w:r>
    </w:p>
    <w:p w:rsidR="0044686E" w:rsidRPr="003A7794" w:rsidRDefault="0044686E" w:rsidP="0044686E"/>
    <w:p w:rsidR="0044686E" w:rsidRPr="003A7794" w:rsidRDefault="0044686E" w:rsidP="0044686E">
      <w:r w:rsidRPr="003A7794">
        <w:t>Сердце билось о рёбра прерывисто, часто.</w:t>
      </w:r>
    </w:p>
    <w:p w:rsidR="0044686E" w:rsidRPr="003A7794" w:rsidRDefault="0044686E" w:rsidP="0044686E">
      <w:r w:rsidRPr="003A7794">
        <w:t>Тишина… Тишина… Не во сне – наяву.</w:t>
      </w:r>
    </w:p>
    <w:p w:rsidR="0044686E" w:rsidRPr="003A7794" w:rsidRDefault="0044686E" w:rsidP="0044686E">
      <w:r w:rsidRPr="003A7794">
        <w:t>И сказал пехотинец: - Отмаялись! Баста! –</w:t>
      </w:r>
    </w:p>
    <w:p w:rsidR="0044686E" w:rsidRPr="003A7794" w:rsidRDefault="0044686E" w:rsidP="0044686E">
      <w:r w:rsidRPr="003A7794">
        <w:t>И приметил подснежник во рву.</w:t>
      </w:r>
    </w:p>
    <w:p w:rsidR="0044686E" w:rsidRPr="003A7794" w:rsidRDefault="0044686E" w:rsidP="0044686E"/>
    <w:p w:rsidR="0044686E" w:rsidRPr="003A7794" w:rsidRDefault="0044686E" w:rsidP="0044686E">
      <w:r w:rsidRPr="003A7794">
        <w:t>И в душе, тосковавшей по свету и ласке,</w:t>
      </w:r>
    </w:p>
    <w:p w:rsidR="0044686E" w:rsidRPr="003A7794" w:rsidRDefault="0044686E" w:rsidP="0044686E">
      <w:r w:rsidRPr="003A7794">
        <w:t>Ожил радости прежний певучий поток.</w:t>
      </w:r>
    </w:p>
    <w:p w:rsidR="0044686E" w:rsidRPr="003A7794" w:rsidRDefault="0044686E" w:rsidP="0044686E">
      <w:r w:rsidRPr="003A7794">
        <w:t>И нагнулся солдат и к простреленной каске</w:t>
      </w:r>
    </w:p>
    <w:p w:rsidR="0044686E" w:rsidRPr="003A7794" w:rsidRDefault="0044686E" w:rsidP="0044686E">
      <w:r w:rsidRPr="003A7794">
        <w:t>Осторожно приладил цветок.</w:t>
      </w:r>
    </w:p>
    <w:p w:rsidR="0044686E" w:rsidRPr="003A7794" w:rsidRDefault="0044686E" w:rsidP="0044686E"/>
    <w:p w:rsidR="0044686E" w:rsidRPr="003A7794" w:rsidRDefault="0044686E" w:rsidP="0044686E">
      <w:r w:rsidRPr="003A7794">
        <w:t xml:space="preserve">Снова ожили в памяти были живые – </w:t>
      </w:r>
    </w:p>
    <w:p w:rsidR="0044686E" w:rsidRPr="003A7794" w:rsidRDefault="0044686E" w:rsidP="0044686E">
      <w:r w:rsidRPr="003A7794">
        <w:t>Подмосковье в снегах и в огне Сталинград</w:t>
      </w:r>
      <w:r w:rsidR="000C74FD">
        <w:t>.</w:t>
      </w:r>
    </w:p>
    <w:p w:rsidR="0044686E" w:rsidRPr="003A7794" w:rsidRDefault="0044686E" w:rsidP="0044686E">
      <w:r w:rsidRPr="003A7794">
        <w:t>За четыре немыслимых года впервые,</w:t>
      </w:r>
    </w:p>
    <w:p w:rsidR="0044686E" w:rsidRPr="003A7794" w:rsidRDefault="0044686E" w:rsidP="0044686E">
      <w:r w:rsidRPr="003A7794">
        <w:t>Как ребёнок</w:t>
      </w:r>
      <w:r w:rsidR="000C74FD">
        <w:t>,</w:t>
      </w:r>
      <w:r w:rsidRPr="003A7794">
        <w:t xml:space="preserve"> заплакал солдат.</w:t>
      </w:r>
    </w:p>
    <w:p w:rsidR="0044686E" w:rsidRPr="003A7794" w:rsidRDefault="0044686E" w:rsidP="0044686E"/>
    <w:p w:rsidR="0044686E" w:rsidRPr="003A7794" w:rsidRDefault="0044686E" w:rsidP="0044686E">
      <w:r w:rsidRPr="003A7794">
        <w:t>Так стоял пехотинец, смеясь и рыдая,</w:t>
      </w:r>
    </w:p>
    <w:p w:rsidR="0044686E" w:rsidRPr="003A7794" w:rsidRDefault="0044686E" w:rsidP="0044686E">
      <w:r w:rsidRPr="003A7794">
        <w:t>Сапогом попирая колючий плетень.</w:t>
      </w:r>
    </w:p>
    <w:p w:rsidR="0044686E" w:rsidRPr="003A7794" w:rsidRDefault="0044686E" w:rsidP="0044686E">
      <w:r w:rsidRPr="003A7794">
        <w:t>За плечами пылала заря молодая,</w:t>
      </w:r>
    </w:p>
    <w:p w:rsidR="0044686E" w:rsidRPr="003A7794" w:rsidRDefault="0044686E" w:rsidP="0044686E">
      <w:r w:rsidRPr="003A7794">
        <w:t>Предвещая солнечный день.</w:t>
      </w:r>
    </w:p>
    <w:p w:rsidR="0044686E" w:rsidRPr="003A7794" w:rsidRDefault="0044686E" w:rsidP="0044686E">
      <w:pPr>
        <w:rPr>
          <w:color w:val="FF0000"/>
        </w:rPr>
      </w:pPr>
    </w:p>
    <w:p w:rsidR="0044686E" w:rsidRPr="003A7794" w:rsidRDefault="00B47CB3" w:rsidP="0044686E">
      <w:pPr>
        <w:rPr>
          <w:i/>
          <w:color w:val="FF0000"/>
        </w:rPr>
      </w:pPr>
      <w:r>
        <w:rPr>
          <w:b/>
          <w:noProof/>
          <w:color w:val="000000"/>
        </w:rPr>
        <w:pict>
          <v:shape id="Рисунок 71" o:spid="_x0000_s1068" type="#_x0000_t75" style="position:absolute;margin-left:203.15pt;margin-top:1.1pt;width:147.75pt;height:109.5pt;z-index:251664896;visibility:visible" stroked="t" strokecolor="#4f81bd">
            <v:imagedata r:id="rId30" o:title=""/>
          </v:shape>
        </w:pict>
      </w:r>
      <w:r w:rsidR="0044686E" w:rsidRPr="003A7794">
        <w:rPr>
          <w:b/>
          <w:color w:val="000000"/>
        </w:rPr>
        <w:t>69.</w:t>
      </w:r>
      <w:r w:rsidR="0044686E" w:rsidRPr="003A7794">
        <w:rPr>
          <w:i/>
          <w:color w:val="FF0000"/>
        </w:rPr>
        <w:t>Владимир МИХАЛЁВ</w:t>
      </w:r>
    </w:p>
    <w:p w:rsidR="0044686E" w:rsidRPr="003A7794" w:rsidRDefault="0044686E" w:rsidP="0044686E">
      <w:pPr>
        <w:rPr>
          <w:i/>
          <w:color w:val="FF0000"/>
        </w:rPr>
      </w:pPr>
      <w:r w:rsidRPr="003A7794">
        <w:rPr>
          <w:i/>
        </w:rPr>
        <w:t>В ДЕНЬ ПОБЕДЫ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Горести и радости припомнив,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Навернётся на глаза слеза, -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Как давно отгрохала гроза!..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А глаза все молниями полны,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Пламенем охвачены глаза…(на слайд)</w:t>
      </w:r>
    </w:p>
    <w:p w:rsidR="0044686E" w:rsidRPr="003A7794" w:rsidRDefault="0044686E" w:rsidP="0044686E"/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70.</w:t>
      </w:r>
      <w:r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rPr>
          <w:color w:val="FF0000"/>
        </w:rPr>
      </w:pPr>
      <w:r w:rsidRPr="003A7794">
        <w:t>ПАМЯТЬ</w:t>
      </w:r>
    </w:p>
    <w:p w:rsidR="0044686E" w:rsidRPr="003A7794" w:rsidRDefault="0044686E" w:rsidP="0044686E">
      <w:r w:rsidRPr="003A7794">
        <w:t>Нет, не на гербовой бумаге,</w:t>
      </w:r>
    </w:p>
    <w:p w:rsidR="0044686E" w:rsidRPr="003A7794" w:rsidRDefault="0044686E" w:rsidP="0044686E">
      <w:r w:rsidRPr="003A7794">
        <w:t>Не  под стихами на листе,</w:t>
      </w:r>
    </w:p>
    <w:p w:rsidR="0044686E" w:rsidRPr="003A7794" w:rsidRDefault="0044686E" w:rsidP="0044686E">
      <w:r w:rsidRPr="003A7794">
        <w:t>Не под картиной на холсте –</w:t>
      </w:r>
    </w:p>
    <w:p w:rsidR="0044686E" w:rsidRPr="003A7794" w:rsidRDefault="0044686E" w:rsidP="0044686E">
      <w:r w:rsidRPr="003A7794">
        <w:t>Я расписался на рейхстаге,</w:t>
      </w:r>
    </w:p>
    <w:p w:rsidR="0044686E" w:rsidRPr="003A7794" w:rsidRDefault="0044686E" w:rsidP="0044686E">
      <w:r w:rsidRPr="003A7794">
        <w:lastRenderedPageBreak/>
        <w:t>На облицовочной плите.</w:t>
      </w:r>
    </w:p>
    <w:p w:rsidR="0044686E" w:rsidRPr="003A7794" w:rsidRDefault="00B47CB3" w:rsidP="0044686E">
      <w:r>
        <w:rPr>
          <w:noProof/>
        </w:rPr>
        <w:pict>
          <v:shape id="Рисунок 74" o:spid="_x0000_s1067" type="#_x0000_t75" style="position:absolute;margin-left:215.9pt;margin-top:1.85pt;width:119.5pt;height:90pt;z-index:251665920;visibility:visible" stroked="t" strokecolor="#4f81bd">
            <v:imagedata r:id="rId31" o:title=""/>
          </v:shape>
        </w:pict>
      </w:r>
      <w:r w:rsidR="0044686E" w:rsidRPr="003A7794">
        <w:t>На чёрной, дымной, закопченной</w:t>
      </w:r>
    </w:p>
    <w:p w:rsidR="0044686E" w:rsidRPr="003A7794" w:rsidRDefault="0044686E" w:rsidP="0044686E">
      <w:r w:rsidRPr="003A7794">
        <w:t>Стене, насквозь пороховой,</w:t>
      </w:r>
    </w:p>
    <w:p w:rsidR="0044686E" w:rsidRPr="003A7794" w:rsidRDefault="0044686E" w:rsidP="0044686E">
      <w:r w:rsidRPr="003A7794">
        <w:t>Осколками изрешёчённой,</w:t>
      </w:r>
    </w:p>
    <w:p w:rsidR="0044686E" w:rsidRPr="003A7794" w:rsidRDefault="0044686E" w:rsidP="0044686E">
      <w:r w:rsidRPr="003A7794">
        <w:t>Оставил я автограф свой.</w:t>
      </w:r>
    </w:p>
    <w:p w:rsidR="0044686E" w:rsidRPr="003A7794" w:rsidRDefault="0044686E" w:rsidP="0044686E">
      <w:r w:rsidRPr="003A7794">
        <w:t>И снова май, как в Сорок Пятом.</w:t>
      </w:r>
    </w:p>
    <w:p w:rsidR="0044686E" w:rsidRPr="003A7794" w:rsidRDefault="0044686E" w:rsidP="0044686E">
      <w:r w:rsidRPr="003A7794">
        <w:t>И по Берлину я иду</w:t>
      </w:r>
    </w:p>
    <w:p w:rsidR="0044686E" w:rsidRPr="003A7794" w:rsidRDefault="0044686E" w:rsidP="0044686E">
      <w:r w:rsidRPr="003A7794">
        <w:t>Туда, где побывал солдатом</w:t>
      </w:r>
    </w:p>
    <w:p w:rsidR="0044686E" w:rsidRPr="003A7794" w:rsidRDefault="0044686E" w:rsidP="0044686E">
      <w:r w:rsidRPr="003A7794">
        <w:t>В том историческом году.</w:t>
      </w:r>
    </w:p>
    <w:p w:rsidR="0044686E" w:rsidRPr="003A7794" w:rsidRDefault="0044686E" w:rsidP="0044686E">
      <w:r w:rsidRPr="003A7794">
        <w:t xml:space="preserve">Экскурсоводов мне не надо, </w:t>
      </w:r>
    </w:p>
    <w:p w:rsidR="0044686E" w:rsidRPr="003A7794" w:rsidRDefault="0044686E" w:rsidP="0044686E">
      <w:r w:rsidRPr="003A7794">
        <w:t>Я этот путь пройду и так…</w:t>
      </w:r>
    </w:p>
    <w:p w:rsidR="0044686E" w:rsidRPr="003A7794" w:rsidRDefault="0044686E" w:rsidP="0044686E">
      <w:r w:rsidRPr="003A7794">
        <w:t>Передо мною за оградой</w:t>
      </w:r>
    </w:p>
    <w:p w:rsidR="0044686E" w:rsidRPr="003A7794" w:rsidRDefault="0044686E" w:rsidP="0044686E">
      <w:r w:rsidRPr="003A7794">
        <w:t>Перелицованный рейхстаг.</w:t>
      </w:r>
    </w:p>
    <w:p w:rsidR="0044686E" w:rsidRPr="003A7794" w:rsidRDefault="0044686E" w:rsidP="0044686E">
      <w:r w:rsidRPr="003A7794">
        <w:t>Исчезли подписи и даты,</w:t>
      </w:r>
      <w:r w:rsidRPr="003A7794">
        <w:br/>
        <w:t>исчезли наши имена,</w:t>
      </w:r>
    </w:p>
    <w:p w:rsidR="0044686E" w:rsidRPr="003A7794" w:rsidRDefault="0044686E" w:rsidP="0044686E">
      <w:r w:rsidRPr="003A7794">
        <w:t>Но помнят майский день солдаты,</w:t>
      </w:r>
    </w:p>
    <w:p w:rsidR="0044686E" w:rsidRPr="003A7794" w:rsidRDefault="0044686E" w:rsidP="0044686E">
      <w:r w:rsidRPr="003A7794">
        <w:t>Но память – это не стена!</w:t>
      </w:r>
    </w:p>
    <w:p w:rsidR="0044686E" w:rsidRPr="003A7794" w:rsidRDefault="0044686E" w:rsidP="0044686E">
      <w:r w:rsidRPr="003A7794">
        <w:t>Ей обжигать людские души,</w:t>
      </w:r>
    </w:p>
    <w:p w:rsidR="0044686E" w:rsidRPr="003A7794" w:rsidRDefault="0044686E" w:rsidP="0044686E">
      <w:r w:rsidRPr="003A7794">
        <w:t>Не отступать и не стареть,</w:t>
      </w:r>
    </w:p>
    <w:p w:rsidR="0044686E" w:rsidRPr="003A7794" w:rsidRDefault="0044686E" w:rsidP="0044686E">
      <w:r w:rsidRPr="003A7794">
        <w:t>Её волною не разрушить,</w:t>
      </w:r>
      <w:r w:rsidRPr="003A7794">
        <w:br/>
        <w:t>Землетрясеньем не стереть.</w:t>
      </w:r>
    </w:p>
    <w:p w:rsidR="0044686E" w:rsidRPr="003A7794" w:rsidRDefault="0044686E" w:rsidP="0044686E">
      <w:r w:rsidRPr="003A7794">
        <w:t>Не сдвинуть властью быстротечной,</w:t>
      </w:r>
    </w:p>
    <w:p w:rsidR="0044686E" w:rsidRPr="003A7794" w:rsidRDefault="0044686E" w:rsidP="0044686E">
      <w:r w:rsidRPr="003A7794">
        <w:t>Не выжечь атомным огнём.</w:t>
      </w:r>
    </w:p>
    <w:p w:rsidR="0044686E" w:rsidRPr="003A7794" w:rsidRDefault="0044686E" w:rsidP="0044686E">
      <w:r w:rsidRPr="003A7794">
        <w:t>Мы не тщеславны, но навечно</w:t>
      </w:r>
    </w:p>
    <w:p w:rsidR="0044686E" w:rsidRPr="003A7794" w:rsidRDefault="0044686E" w:rsidP="0044686E">
      <w:r w:rsidRPr="003A7794">
        <w:t>Свои автографы даём.</w:t>
      </w:r>
    </w:p>
    <w:p w:rsidR="0044686E" w:rsidRPr="003A7794" w:rsidRDefault="0044686E" w:rsidP="0044686E">
      <w:pPr>
        <w:rPr>
          <w:color w:val="FF0000"/>
        </w:rPr>
      </w:pPr>
    </w:p>
    <w:p w:rsidR="0044686E" w:rsidRPr="003A7794" w:rsidRDefault="0044686E" w:rsidP="0044686E">
      <w:pPr>
        <w:tabs>
          <w:tab w:val="left" w:pos="142"/>
        </w:tabs>
        <w:rPr>
          <w:color w:val="FF0000"/>
        </w:rPr>
      </w:pPr>
      <w:r w:rsidRPr="003A7794">
        <w:rPr>
          <w:b/>
          <w:color w:val="000000"/>
        </w:rPr>
        <w:t>71.</w:t>
      </w:r>
      <w:r w:rsidRPr="003A7794">
        <w:rPr>
          <w:color w:val="FF0000"/>
        </w:rPr>
        <w:t>Виктор КОЧЕТКОВ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 ДЕНЬ ПОБЕДЫ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Всяко жил – и горестно и весело,</w:t>
      </w:r>
      <w:r w:rsidRPr="003A7794">
        <w:br/>
        <w:t>Правил челн в широкий мах весла.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Жизнь меня и счастьем не обвесила</w:t>
      </w:r>
      <w:r w:rsidR="000C74FD">
        <w:t>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печалями не обнесла.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Но за всеми памятными датами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Видится главнейшая одна –</w:t>
      </w:r>
    </w:p>
    <w:p w:rsidR="0044686E" w:rsidRPr="003A7794" w:rsidRDefault="0044686E" w:rsidP="0044686E">
      <w:pPr>
        <w:tabs>
          <w:tab w:val="left" w:pos="142"/>
        </w:tabs>
      </w:pPr>
      <w:r w:rsidRPr="003A7794">
        <w:lastRenderedPageBreak/>
        <w:t>День, когда нас сделала солдатами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 смертный бой идущая страна.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Воевали хорошо ли, плохо ли –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Пусть потомки спорят горячо.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Но какую силищу разгрохали,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Развернувшись в полное плечо.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Отдымили старые пожарища.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Отстреляли старые форты.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давным-давно мои товарищи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 благородной бронзе отлиты.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Смотрят вдаль с тревогою и верою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С городских и сельских площадей.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летят над ними тучи серые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Рериховской стаей лебедей.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…Всяко жил – и горестно и весело –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Ветеран пехотного полка.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Жизнь не очень густо понавесила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Орденов на лацкан пиджака.</w:t>
      </w:r>
    </w:p>
    <w:p w:rsidR="0044686E" w:rsidRPr="003A7794" w:rsidRDefault="00B47CB3" w:rsidP="0044686E">
      <w:pPr>
        <w:tabs>
          <w:tab w:val="left" w:pos="142"/>
        </w:tabs>
      </w:pPr>
      <w:r>
        <w:rPr>
          <w:noProof/>
        </w:rPr>
        <w:pict>
          <v:shape id="Рисунок 77" o:spid="_x0000_s1066" type="#_x0000_t75" style="position:absolute;margin-left:207.65pt;margin-top:3.85pt;width:136.5pt;height:102.85pt;z-index:251666944;visibility:visible" stroked="t" strokecolor="#4f81bd">
            <v:imagedata r:id="rId32" o:title=""/>
          </v:shape>
        </w:pict>
      </w:r>
    </w:p>
    <w:p w:rsidR="0044686E" w:rsidRPr="003A7794" w:rsidRDefault="0044686E" w:rsidP="0044686E">
      <w:pPr>
        <w:tabs>
          <w:tab w:val="left" w:pos="142"/>
        </w:tabs>
      </w:pPr>
      <w:r w:rsidRPr="003A7794">
        <w:t>Но когда немалый путь итожится,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Я твержу, как заповедь, слова: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«Русь жива!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Всё прочее приложится.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Главное, солдаты, Русь жива!»</w:t>
      </w:r>
    </w:p>
    <w:p w:rsidR="0044686E" w:rsidRPr="003A7794" w:rsidRDefault="0044686E" w:rsidP="0044686E">
      <w:pPr>
        <w:rPr>
          <w:i/>
          <w:color w:val="FF0000"/>
        </w:rPr>
      </w:pPr>
    </w:p>
    <w:p w:rsidR="0044686E" w:rsidRPr="003A7794" w:rsidRDefault="0044686E" w:rsidP="0044686E">
      <w:pPr>
        <w:rPr>
          <w:b/>
        </w:rPr>
      </w:pPr>
      <w:r w:rsidRPr="003A7794">
        <w:rPr>
          <w:b/>
          <w:color w:val="000000"/>
        </w:rPr>
        <w:t>72.</w:t>
      </w:r>
      <w:r w:rsidRPr="003A7794">
        <w:rPr>
          <w:i/>
          <w:color w:val="FF0000"/>
        </w:rPr>
        <w:t xml:space="preserve"> </w:t>
      </w:r>
      <w:r w:rsidRPr="003A7794">
        <w:rPr>
          <w:b/>
        </w:rPr>
        <w:t>Журавли (песня Марк Бернес)</w:t>
      </w:r>
      <w:r w:rsidR="00F5692C" w:rsidRPr="00F5692C">
        <w:rPr>
          <w:b/>
        </w:rPr>
        <w:t xml:space="preserve"> </w:t>
      </w:r>
    </w:p>
    <w:p w:rsidR="0044686E" w:rsidRPr="003A7794" w:rsidRDefault="0044686E" w:rsidP="0044686E"/>
    <w:p w:rsidR="0044686E" w:rsidRPr="003A7794" w:rsidRDefault="0044686E" w:rsidP="0044686E">
      <w:pPr>
        <w:tabs>
          <w:tab w:val="left" w:pos="142"/>
        </w:tabs>
        <w:rPr>
          <w:color w:val="FF0000"/>
        </w:rPr>
      </w:pPr>
      <w:r w:rsidRPr="003A7794">
        <w:rPr>
          <w:b/>
          <w:color w:val="000000"/>
        </w:rPr>
        <w:t>73.</w:t>
      </w:r>
      <w:r w:rsidRPr="003A7794">
        <w:rPr>
          <w:color w:val="FF0000"/>
        </w:rPr>
        <w:t>Владимир ЖУКОВ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НА МАМАЕВОМ КУРГАНЕ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Когда тебе придётся в жизни круто –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любовь изменит,</w:t>
      </w:r>
    </w:p>
    <w:p w:rsidR="0044686E" w:rsidRPr="003A7794" w:rsidRDefault="0044686E" w:rsidP="0044686E">
      <w:pPr>
        <w:tabs>
          <w:tab w:val="left" w:pos="142"/>
        </w:tabs>
      </w:pPr>
      <w:r w:rsidRPr="003A7794">
        <w:lastRenderedPageBreak/>
        <w:t>отойдут друзья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и, кажется, прихлынет та минута,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перед которой выстоять нельзя, -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приди сюда,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на этот холм отлогий,</w:t>
      </w:r>
      <w:r w:rsidRPr="003A7794">
        <w:br/>
        <w:t>где в голыши скипелись кровь  и сталь.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Вглядись в свои обиды и тревоги,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 слова,</w:t>
      </w:r>
      <w:r w:rsidRPr="003A7794">
        <w:br/>
        <w:t>в дела,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 нелёгкие дороги,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всё соизмерь и на колени стань.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</w:pPr>
      <w:r w:rsidRPr="003A7794">
        <w:t>И многое предстанет мелким, вздорным,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боль утихнет,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хоть была крепка…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Полынь и щебень. Как трава упорна!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отливают бронзой облака.</w:t>
      </w:r>
    </w:p>
    <w:p w:rsidR="0044686E" w:rsidRPr="003A7794" w:rsidRDefault="0044686E" w:rsidP="0044686E">
      <w:pPr>
        <w:rPr>
          <w:color w:val="FF0000"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74.</w:t>
      </w:r>
      <w:r w:rsidRPr="003A7794">
        <w:rPr>
          <w:color w:val="FF0000"/>
        </w:rPr>
        <w:t>Иван САВЕЛЬЕВ</w:t>
      </w:r>
    </w:p>
    <w:p w:rsidR="0044686E" w:rsidRPr="003A7794" w:rsidRDefault="0044686E" w:rsidP="0044686E">
      <w:pPr>
        <w:rPr>
          <w:color w:val="FF0000"/>
        </w:rPr>
      </w:pPr>
      <w:r w:rsidRPr="003A7794">
        <w:t>БЛАГОДАРЮ</w:t>
      </w:r>
    </w:p>
    <w:p w:rsidR="0044686E" w:rsidRPr="003A7794" w:rsidRDefault="0044686E" w:rsidP="0044686E">
      <w:r w:rsidRPr="003A7794">
        <w:t>Судьбу благодарить не буду –</w:t>
      </w:r>
    </w:p>
    <w:p w:rsidR="0044686E" w:rsidRPr="003A7794" w:rsidRDefault="0044686E" w:rsidP="0044686E">
      <w:r w:rsidRPr="003A7794">
        <w:t>Благодарю народ родной</w:t>
      </w:r>
    </w:p>
    <w:p w:rsidR="0044686E" w:rsidRPr="003A7794" w:rsidRDefault="0044686E" w:rsidP="0044686E">
      <w:r w:rsidRPr="003A7794">
        <w:t>За то, что знаю чудо,</w:t>
      </w:r>
    </w:p>
    <w:p w:rsidR="0044686E" w:rsidRPr="003A7794" w:rsidRDefault="0044686E" w:rsidP="0044686E">
      <w:r w:rsidRPr="003A7794">
        <w:t>Не опаленное войной.</w:t>
      </w:r>
    </w:p>
    <w:p w:rsidR="0044686E" w:rsidRPr="003A7794" w:rsidRDefault="0044686E" w:rsidP="0044686E"/>
    <w:p w:rsidR="0044686E" w:rsidRPr="003A7794" w:rsidRDefault="0044686E" w:rsidP="0044686E">
      <w:r w:rsidRPr="003A7794">
        <w:t>Погибших,</w:t>
      </w:r>
    </w:p>
    <w:p w:rsidR="0044686E" w:rsidRPr="003A7794" w:rsidRDefault="0044686E" w:rsidP="0044686E">
      <w:r w:rsidRPr="003A7794">
        <w:t>Без вести пропавших</w:t>
      </w:r>
    </w:p>
    <w:p w:rsidR="0044686E" w:rsidRPr="003A7794" w:rsidRDefault="0044686E" w:rsidP="0044686E">
      <w:r w:rsidRPr="003A7794">
        <w:t>Благодарю отцов моих,</w:t>
      </w:r>
      <w:r w:rsidRPr="003A7794">
        <w:br/>
        <w:t>Что смог я стать в два раза старше,</w:t>
      </w:r>
      <w:r w:rsidRPr="003A7794">
        <w:br/>
        <w:t xml:space="preserve"> Уже прожив две жизни их.</w:t>
      </w:r>
    </w:p>
    <w:p w:rsidR="0044686E" w:rsidRPr="003A7794" w:rsidRDefault="0044686E" w:rsidP="0044686E"/>
    <w:p w:rsidR="0044686E" w:rsidRPr="003A7794" w:rsidRDefault="0044686E" w:rsidP="0044686E">
      <w:r w:rsidRPr="003A7794">
        <w:t>И думаю: а так ли жили</w:t>
      </w:r>
    </w:p>
    <w:p w:rsidR="0044686E" w:rsidRPr="003A7794" w:rsidRDefault="0044686E" w:rsidP="0044686E">
      <w:r w:rsidRPr="003A7794">
        <w:t>Мы самым длинным мирным днём,</w:t>
      </w:r>
      <w:r w:rsidRPr="003A7794">
        <w:br/>
        <w:t>Чтобы и нас благодарили</w:t>
      </w:r>
    </w:p>
    <w:p w:rsidR="0044686E" w:rsidRPr="003A7794" w:rsidRDefault="0044686E" w:rsidP="0044686E">
      <w:r w:rsidRPr="003A7794">
        <w:t>Потом?</w:t>
      </w:r>
    </w:p>
    <w:p w:rsidR="0044686E" w:rsidRPr="003A7794" w:rsidRDefault="0044686E" w:rsidP="0044686E">
      <w:r w:rsidRPr="003A7794">
        <w:lastRenderedPageBreak/>
        <w:t>Когда-нибудь потом…</w:t>
      </w:r>
    </w:p>
    <w:p w:rsidR="0044686E" w:rsidRPr="003A7794" w:rsidRDefault="0044686E" w:rsidP="0044686E">
      <w:pPr>
        <w:tabs>
          <w:tab w:val="left" w:pos="142"/>
        </w:tabs>
      </w:pPr>
    </w:p>
    <w:p w:rsidR="0044686E" w:rsidRPr="003A7794" w:rsidRDefault="0044686E" w:rsidP="0044686E">
      <w:pPr>
        <w:tabs>
          <w:tab w:val="left" w:pos="142"/>
        </w:tabs>
        <w:rPr>
          <w:color w:val="FF0000"/>
        </w:rPr>
      </w:pPr>
      <w:r w:rsidRPr="003A7794">
        <w:rPr>
          <w:b/>
          <w:color w:val="000000"/>
        </w:rPr>
        <w:t>75.</w:t>
      </w:r>
      <w:r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РОДИНА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Долгожданный берег вырастает,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Отгремели дальние моря.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Здравствуй,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Опалённая, святая,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Родина прекрасная моя!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Ты была безбрежным океаном,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Тихой, с детства памятной рекой,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Лермонтовским парусом в тумане,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Пушкинскою избранной строкой.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Ты была простором и раздольем,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Сказочной избушкой на юру,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Тёплым запахом ржаного поля,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Пионерским горном поутру.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Ты была мечтою неустанной,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Явью наших самых светлых снов,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Золотым покоем Левитана,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Песнею Чайковского без слов.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Девушкой единственной на свете,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С золотистой русскою косой,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 тонком платье солнечного цвета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На лугу, обрызганном росой.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Материнским домом за оградой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(Пусть туда заглянешь раз в году!),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Старым чеховским вишнёвым садом,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Горьковскою бурей в том саду.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Украинской песней,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Русской сказкой,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Волгой – легендарною рекой,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Белоснежной шапкою кавказской,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Вековой сибирскою тайгой.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Ты была для нас несущим хлебом,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lastRenderedPageBreak/>
        <w:t>Воздухом,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Лучом,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Звездой во мгле,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Незакатною зарёю в небе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небесным светом на земле.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Ты была берёзкой белоствольной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И в ночи зовущим огоньком,</w:t>
      </w:r>
    </w:p>
    <w:p w:rsidR="0044686E" w:rsidRPr="003A7794" w:rsidRDefault="000C74FD" w:rsidP="0044686E">
      <w:pPr>
        <w:tabs>
          <w:tab w:val="left" w:pos="142"/>
        </w:tabs>
      </w:pPr>
      <w:r>
        <w:t>Неоглядной степ</w:t>
      </w:r>
      <w:r w:rsidR="0044686E" w:rsidRPr="003A7794">
        <w:t>ью,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Птицей вольной,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Знаменем гвардейским над полком.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Ты была заводом многотрубным,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Стройкой на пустынном берегу,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Ты была окопом неприступным,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Высотой, не отданной врагу.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Мужеством бессмертным и живым –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Тоненькою девочкою Зоей,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Юношей Олегом Кошевым.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Родина!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Не узкою полоской –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Ты встаёшь державой мировой,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Паспортом, который Маяковский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Поднял высоко над головой.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Все твои богатства и просторы,</w:t>
      </w:r>
      <w:r w:rsidRPr="003A7794">
        <w:br/>
        <w:t>всех живых и мёртвых имена,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Все леса, равнины, реки, горы</w:t>
      </w:r>
    </w:p>
    <w:p w:rsidR="00F5692C" w:rsidRDefault="0044686E" w:rsidP="0044686E">
      <w:pPr>
        <w:tabs>
          <w:tab w:val="left" w:pos="142"/>
        </w:tabs>
      </w:pPr>
      <w:r w:rsidRPr="003A7794">
        <w:t>Уместились в сердце у меня.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Мальчиком я в сказку шёл из сказки,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В скороходах – из страны в страну.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Юношей я в сапогах солдатских</w:t>
      </w:r>
    </w:p>
    <w:p w:rsidR="0044686E" w:rsidRPr="003A7794" w:rsidRDefault="0044686E" w:rsidP="0044686E">
      <w:pPr>
        <w:tabs>
          <w:tab w:val="left" w:pos="142"/>
        </w:tabs>
      </w:pPr>
      <w:r w:rsidRPr="003A7794">
        <w:t xml:space="preserve">Исходил весь мир </w:t>
      </w:r>
    </w:p>
    <w:p w:rsidR="0044686E" w:rsidRPr="003A7794" w:rsidRDefault="0044686E" w:rsidP="0044686E">
      <w:pPr>
        <w:tabs>
          <w:tab w:val="left" w:pos="142"/>
        </w:tabs>
      </w:pPr>
      <w:r w:rsidRPr="003A7794">
        <w:t xml:space="preserve">В одну войну. 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Я видал все царства-государства,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Я прошёл все земли и моря,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Чтоб сказать тебе сегодня:</w:t>
      </w:r>
    </w:p>
    <w:p w:rsidR="0044686E" w:rsidRPr="003A7794" w:rsidRDefault="0044686E" w:rsidP="0044686E">
      <w:pPr>
        <w:tabs>
          <w:tab w:val="left" w:pos="142"/>
        </w:tabs>
      </w:pPr>
      <w:r w:rsidRPr="003A7794">
        <w:t>«Здравствуй,</w:t>
      </w:r>
    </w:p>
    <w:p w:rsidR="0044686E" w:rsidRPr="003A7794" w:rsidRDefault="0044686E" w:rsidP="0044686E">
      <w:pPr>
        <w:tabs>
          <w:tab w:val="left" w:pos="142"/>
        </w:tabs>
      </w:pPr>
      <w:r w:rsidRPr="003A7794">
        <w:lastRenderedPageBreak/>
        <w:t>Родина прекрасная моя!»</w:t>
      </w:r>
    </w:p>
    <w:p w:rsidR="0044686E" w:rsidRPr="003A7794" w:rsidRDefault="0044686E" w:rsidP="0044686E">
      <w:pPr>
        <w:tabs>
          <w:tab w:val="left" w:pos="142"/>
        </w:tabs>
        <w:rPr>
          <w:color w:val="FF0000"/>
        </w:rPr>
      </w:pPr>
    </w:p>
    <w:p w:rsidR="0044686E" w:rsidRPr="003A7794" w:rsidRDefault="0044686E" w:rsidP="0044686E">
      <w:pPr>
        <w:rPr>
          <w:b/>
          <w:color w:val="FF0000"/>
        </w:rPr>
      </w:pPr>
      <w:r w:rsidRPr="003A7794">
        <w:rPr>
          <w:b/>
        </w:rPr>
        <w:t>76</w:t>
      </w:r>
      <w:r w:rsidRPr="003A7794">
        <w:rPr>
          <w:b/>
          <w:i/>
        </w:rPr>
        <w:t>.Песня «Волга» (издалека долго течёт река Волга)</w:t>
      </w:r>
      <w:r w:rsidRPr="003A7794">
        <w:rPr>
          <w:b/>
          <w:color w:val="FF0000"/>
        </w:rPr>
        <w:t xml:space="preserve"> </w:t>
      </w:r>
    </w:p>
    <w:p w:rsidR="0044686E" w:rsidRPr="003A7794" w:rsidRDefault="0044686E" w:rsidP="0044686E">
      <w:pPr>
        <w:rPr>
          <w:b/>
          <w:color w:val="FF0000"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77.</w:t>
      </w:r>
      <w:r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rPr>
          <w:color w:val="FF0000"/>
        </w:rPr>
      </w:pPr>
      <w:r w:rsidRPr="003A7794">
        <w:t>О ВОЛГЕ</w:t>
      </w:r>
    </w:p>
    <w:p w:rsidR="0044686E" w:rsidRPr="003A7794" w:rsidRDefault="0044686E" w:rsidP="0044686E">
      <w:r w:rsidRPr="003A7794">
        <w:t>От бульвара спуск.</w:t>
      </w:r>
    </w:p>
    <w:p w:rsidR="0044686E" w:rsidRPr="003A7794" w:rsidRDefault="0044686E" w:rsidP="0044686E">
      <w:r w:rsidRPr="003A7794">
        <w:t>Речной вокзал.</w:t>
      </w:r>
    </w:p>
    <w:p w:rsidR="0044686E" w:rsidRPr="003A7794" w:rsidRDefault="0044686E" w:rsidP="0044686E">
      <w:r w:rsidRPr="003A7794">
        <w:t>Вот и Волга.</w:t>
      </w:r>
    </w:p>
    <w:p w:rsidR="0044686E" w:rsidRPr="003A7794" w:rsidRDefault="0044686E" w:rsidP="0044686E">
      <w:r w:rsidRPr="003A7794">
        <w:t>В самом деле – Волга!..</w:t>
      </w:r>
    </w:p>
    <w:p w:rsidR="0044686E" w:rsidRPr="003A7794" w:rsidRDefault="0044686E" w:rsidP="0044686E">
      <w:r w:rsidRPr="003A7794">
        <w:t>Я сюда приехал ненадолго,</w:t>
      </w:r>
    </w:p>
    <w:p w:rsidR="0044686E" w:rsidRPr="003A7794" w:rsidRDefault="0044686E" w:rsidP="0044686E">
      <w:r w:rsidRPr="003A7794">
        <w:t>Будто никуда не уезжал.</w:t>
      </w:r>
    </w:p>
    <w:p w:rsidR="0044686E" w:rsidRPr="003A7794" w:rsidRDefault="0044686E" w:rsidP="0044686E">
      <w:r w:rsidRPr="003A7794">
        <w:t>Как один неповторимый час,</w:t>
      </w:r>
    </w:p>
    <w:p w:rsidR="0044686E" w:rsidRPr="003A7794" w:rsidRDefault="0044686E" w:rsidP="0044686E">
      <w:r w:rsidRPr="003A7794">
        <w:t>Век промчался долгожданной вестью.</w:t>
      </w:r>
    </w:p>
    <w:p w:rsidR="0044686E" w:rsidRPr="003A7794" w:rsidRDefault="0044686E" w:rsidP="0044686E">
      <w:r w:rsidRPr="003A7794">
        <w:t>Тридцать лет назад</w:t>
      </w:r>
    </w:p>
    <w:p w:rsidR="0044686E" w:rsidRPr="003A7794" w:rsidRDefault="0044686E" w:rsidP="0044686E">
      <w:r w:rsidRPr="003A7794">
        <w:t>На этом месте</w:t>
      </w:r>
    </w:p>
    <w:p w:rsidR="0044686E" w:rsidRPr="003A7794" w:rsidRDefault="0044686E" w:rsidP="0044686E">
      <w:r w:rsidRPr="003A7794">
        <w:t>Я стоял. И вот стою сейчас.</w:t>
      </w:r>
    </w:p>
    <w:p w:rsidR="0044686E" w:rsidRPr="003A7794" w:rsidRDefault="0044686E" w:rsidP="0044686E">
      <w:r w:rsidRPr="003A7794">
        <w:t>Ветерок речной доносит вновь</w:t>
      </w:r>
    </w:p>
    <w:p w:rsidR="0044686E" w:rsidRPr="003A7794" w:rsidRDefault="00B47CB3" w:rsidP="0044686E">
      <w:r>
        <w:rPr>
          <w:noProof/>
        </w:rPr>
        <w:pict>
          <v:shape id="Рисунок 83" o:spid="_x0000_s1065" type="#_x0000_t75" style="position:absolute;margin-left:197.15pt;margin-top:.2pt;width:139.5pt;height:104.3pt;z-index:251668992;visibility:visible" stroked="t" strokecolor="#4f81bd">
            <v:imagedata r:id="rId33" o:title=""/>
          </v:shape>
        </w:pict>
      </w:r>
      <w:r w:rsidR="0044686E" w:rsidRPr="003A7794">
        <w:t>Лип столетних сладкое цветенье,</w:t>
      </w:r>
      <w:r w:rsidR="00F5692C" w:rsidRPr="00F5692C">
        <w:t xml:space="preserve"> </w:t>
      </w:r>
    </w:p>
    <w:p w:rsidR="0044686E" w:rsidRPr="003A7794" w:rsidRDefault="0044686E" w:rsidP="0044686E">
      <w:r w:rsidRPr="003A7794">
        <w:t>И в одно сливается мгновенье</w:t>
      </w:r>
    </w:p>
    <w:p w:rsidR="0044686E" w:rsidRPr="003A7794" w:rsidRDefault="0044686E" w:rsidP="0044686E">
      <w:r w:rsidRPr="003A7794">
        <w:t>Волга, и Россия, и Любовь.</w:t>
      </w:r>
    </w:p>
    <w:p w:rsidR="0044686E" w:rsidRPr="003A7794" w:rsidRDefault="0044686E" w:rsidP="0044686E">
      <w:r w:rsidRPr="003A7794">
        <w:t>В этот миг торжественный нельзя</w:t>
      </w:r>
    </w:p>
    <w:p w:rsidR="0044686E" w:rsidRPr="003A7794" w:rsidRDefault="0044686E" w:rsidP="0044686E">
      <w:r w:rsidRPr="003A7794">
        <w:t>Отличить свиданье от разлуки.</w:t>
      </w:r>
    </w:p>
    <w:p w:rsidR="0044686E" w:rsidRPr="003A7794" w:rsidRDefault="0044686E" w:rsidP="0044686E">
      <w:r w:rsidRPr="003A7794">
        <w:t xml:space="preserve"> И ко мне протягивают руки</w:t>
      </w:r>
    </w:p>
    <w:p w:rsidR="0044686E" w:rsidRPr="003A7794" w:rsidRDefault="0044686E" w:rsidP="0044686E">
      <w:r w:rsidRPr="003A7794">
        <w:t>Без вести пропавшие друзья.</w:t>
      </w:r>
    </w:p>
    <w:p w:rsidR="0044686E" w:rsidRPr="003A7794" w:rsidRDefault="0044686E" w:rsidP="0044686E">
      <w:r w:rsidRPr="003A7794">
        <w:t>Волга, голубея впереди,</w:t>
      </w:r>
    </w:p>
    <w:p w:rsidR="0044686E" w:rsidRPr="003A7794" w:rsidRDefault="0044686E" w:rsidP="0044686E">
      <w:r w:rsidRPr="003A7794">
        <w:t>Льётся из глубин небесной сини,</w:t>
      </w:r>
    </w:p>
    <w:p w:rsidR="0044686E" w:rsidRPr="003A7794" w:rsidRDefault="0044686E" w:rsidP="0044686E">
      <w:r w:rsidRPr="003A7794">
        <w:t>Словно лента на груди России,</w:t>
      </w:r>
    </w:p>
    <w:p w:rsidR="0044686E" w:rsidRPr="003A7794" w:rsidRDefault="0044686E" w:rsidP="0044686E">
      <w:r w:rsidRPr="003A7794">
        <w:t>Словно луч на всём моём пути.</w:t>
      </w:r>
    </w:p>
    <w:p w:rsidR="0044686E" w:rsidRPr="003A7794" w:rsidRDefault="0044686E" w:rsidP="0044686E"/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78.</w:t>
      </w:r>
      <w:r w:rsidRPr="003A7794">
        <w:rPr>
          <w:color w:val="FF0000"/>
        </w:rPr>
        <w:t>Станислав КУНЯЕВ</w:t>
      </w:r>
    </w:p>
    <w:p w:rsidR="0044686E" w:rsidRPr="003A7794" w:rsidRDefault="0044686E" w:rsidP="0044686E">
      <w:r w:rsidRPr="003A7794">
        <w:t>Опять разгулялись витии –</w:t>
      </w:r>
    </w:p>
    <w:p w:rsidR="0044686E" w:rsidRPr="003A7794" w:rsidRDefault="0044686E" w:rsidP="0044686E">
      <w:r w:rsidRPr="003A7794">
        <w:t>шумит мировая орда:</w:t>
      </w:r>
    </w:p>
    <w:p w:rsidR="0044686E" w:rsidRPr="003A7794" w:rsidRDefault="0044686E" w:rsidP="0044686E">
      <w:r w:rsidRPr="003A7794">
        <w:t>Россия! Россию! России!..</w:t>
      </w:r>
    </w:p>
    <w:p w:rsidR="0044686E" w:rsidRPr="003A7794" w:rsidRDefault="0044686E" w:rsidP="0044686E">
      <w:r w:rsidRPr="003A7794">
        <w:t>Но где же вы были, когда,</w:t>
      </w:r>
    </w:p>
    <w:p w:rsidR="0044686E" w:rsidRPr="003A7794" w:rsidRDefault="0044686E" w:rsidP="0044686E">
      <w:r w:rsidRPr="003A7794">
        <w:lastRenderedPageBreak/>
        <w:t>от Вены и до Амстердама</w:t>
      </w:r>
    </w:p>
    <w:p w:rsidR="0044686E" w:rsidRPr="003A7794" w:rsidRDefault="0044686E" w:rsidP="0044686E">
      <w:r w:rsidRPr="003A7794">
        <w:t>Европу, как тряпку, кроя,</w:t>
      </w:r>
      <w:r w:rsidRPr="003A7794">
        <w:br/>
        <w:t>дивизии Гудериана</w:t>
      </w:r>
    </w:p>
    <w:p w:rsidR="0044686E" w:rsidRPr="003A7794" w:rsidRDefault="0044686E" w:rsidP="0044686E">
      <w:r w:rsidRPr="003A7794">
        <w:t>утюжили ваши поля?</w:t>
      </w:r>
    </w:p>
    <w:p w:rsidR="0044686E" w:rsidRPr="003A7794" w:rsidRDefault="0044686E" w:rsidP="0044686E">
      <w:r w:rsidRPr="003A7794">
        <w:t>Так что ж, всё прошло-пролетело,</w:t>
      </w:r>
      <w:r w:rsidRPr="003A7794">
        <w:br/>
        <w:t>всё шумным быльем проросло –</w:t>
      </w:r>
    </w:p>
    <w:p w:rsidR="0044686E" w:rsidRPr="003A7794" w:rsidRDefault="0044686E" w:rsidP="0044686E">
      <w:r w:rsidRPr="003A7794">
        <w:t>и слава, и доброе дело,</w:t>
      </w:r>
    </w:p>
    <w:p w:rsidR="0044686E" w:rsidRPr="003A7794" w:rsidRDefault="0044686E" w:rsidP="0044686E">
      <w:r w:rsidRPr="003A7794">
        <w:t>и кровь, и всемирное зло?</w:t>
      </w:r>
    </w:p>
    <w:p w:rsidR="0044686E" w:rsidRPr="003A7794" w:rsidRDefault="0044686E" w:rsidP="0044686E">
      <w:r w:rsidRPr="003A7794">
        <w:t>Нет, всё-таки взглянем сквозь годы</w:t>
      </w:r>
    </w:p>
    <w:p w:rsidR="0044686E" w:rsidRPr="003A7794" w:rsidRDefault="0044686E" w:rsidP="0044686E">
      <w:r w:rsidRPr="003A7794">
        <w:t>без ярости и без прикрас:</w:t>
      </w:r>
    </w:p>
    <w:p w:rsidR="0044686E" w:rsidRPr="003A7794" w:rsidRDefault="0044686E" w:rsidP="0044686E">
      <w:r w:rsidRPr="003A7794">
        <w:t>прекрасные ваши «свободы» -</w:t>
      </w:r>
    </w:p>
    <w:p w:rsidR="0044686E" w:rsidRPr="003A7794" w:rsidRDefault="0044686E" w:rsidP="0044686E">
      <w:r w:rsidRPr="003A7794">
        <w:t>что было бы с ними без нас?!</w:t>
      </w:r>
    </w:p>
    <w:p w:rsidR="0044686E" w:rsidRPr="003A7794" w:rsidRDefault="0044686E" w:rsidP="0044686E">
      <w:r w:rsidRPr="003A7794">
        <w:t>Недаром легли как основа</w:t>
      </w:r>
    </w:p>
    <w:p w:rsidR="0044686E" w:rsidRPr="003A7794" w:rsidRDefault="0044686E" w:rsidP="0044686E">
      <w:r w:rsidRPr="003A7794">
        <w:t>в синодик гуманных торжеств</w:t>
      </w:r>
    </w:p>
    <w:p w:rsidR="0044686E" w:rsidRPr="003A7794" w:rsidRDefault="0044686E" w:rsidP="0044686E">
      <w:r w:rsidRPr="003A7794">
        <w:t>и проповедь графа Толстого,</w:t>
      </w:r>
    </w:p>
    <w:p w:rsidR="0044686E" w:rsidRPr="003A7794" w:rsidRDefault="0044686E" w:rsidP="0044686E">
      <w:r w:rsidRPr="003A7794">
        <w:t>и Жукова маршальский жезл.</w:t>
      </w:r>
    </w:p>
    <w:p w:rsidR="0044686E" w:rsidRPr="003A7794" w:rsidRDefault="0044686E" w:rsidP="0044686E">
      <w:pPr>
        <w:jc w:val="center"/>
      </w:pPr>
    </w:p>
    <w:p w:rsidR="0044686E" w:rsidRPr="003A7794" w:rsidRDefault="0044686E" w:rsidP="0044686E">
      <w:pPr>
        <w:rPr>
          <w:i/>
          <w:color w:val="FF0000"/>
        </w:rPr>
      </w:pPr>
      <w:r w:rsidRPr="003A7794">
        <w:rPr>
          <w:i/>
          <w:color w:val="FF0000"/>
        </w:rPr>
        <w:t>Николай СТАРШИНОВ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Рябина от ягод пунцова.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Подлесок ветрами продут.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На родине Коли Рубцова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Дожди затяжные идут. (на слайд)</w:t>
      </w:r>
    </w:p>
    <w:p w:rsidR="0044686E" w:rsidRPr="003A7794" w:rsidRDefault="0044686E" w:rsidP="0044686E"/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79.</w:t>
      </w:r>
      <w:r w:rsidRPr="003A7794">
        <w:rPr>
          <w:color w:val="FF0000"/>
        </w:rPr>
        <w:t>Николай РУБЦОВ</w:t>
      </w:r>
    </w:p>
    <w:p w:rsidR="0044686E" w:rsidRPr="003A7794" w:rsidRDefault="0044686E" w:rsidP="0044686E">
      <w:pPr>
        <w:rPr>
          <w:color w:val="FF0000"/>
        </w:rPr>
      </w:pPr>
      <w:r w:rsidRPr="003A7794">
        <w:t>БЕРЁЗЫ</w:t>
      </w:r>
    </w:p>
    <w:p w:rsidR="0044686E" w:rsidRPr="003A7794" w:rsidRDefault="0044686E" w:rsidP="0044686E">
      <w:r w:rsidRPr="003A7794">
        <w:t xml:space="preserve"> Я люблю, когда шумят берёзы,</w:t>
      </w:r>
    </w:p>
    <w:p w:rsidR="0044686E" w:rsidRPr="003A7794" w:rsidRDefault="0044686E" w:rsidP="0044686E">
      <w:r w:rsidRPr="003A7794">
        <w:t>Когда листья падают с берёз.</w:t>
      </w:r>
    </w:p>
    <w:p w:rsidR="0044686E" w:rsidRPr="003A7794" w:rsidRDefault="0044686E" w:rsidP="0044686E">
      <w:r w:rsidRPr="003A7794">
        <w:t>Слушаю – и набегают слёзы</w:t>
      </w:r>
    </w:p>
    <w:p w:rsidR="0044686E" w:rsidRPr="003A7794" w:rsidRDefault="0044686E" w:rsidP="0044686E">
      <w:r w:rsidRPr="003A7794">
        <w:t>На глаза, отвыкшие от слёз.</w:t>
      </w:r>
    </w:p>
    <w:p w:rsidR="0044686E" w:rsidRPr="003A7794" w:rsidRDefault="0044686E" w:rsidP="0044686E"/>
    <w:p w:rsidR="0044686E" w:rsidRPr="003A7794" w:rsidRDefault="0044686E" w:rsidP="0044686E">
      <w:r w:rsidRPr="003A7794">
        <w:t>Всё очнётся в памяти невольно,</w:t>
      </w:r>
    </w:p>
    <w:p w:rsidR="0044686E" w:rsidRPr="003A7794" w:rsidRDefault="0044686E" w:rsidP="0044686E">
      <w:r w:rsidRPr="003A7794">
        <w:t>Отзовётся в сердце и в крови.</w:t>
      </w:r>
    </w:p>
    <w:p w:rsidR="0044686E" w:rsidRPr="003A7794" w:rsidRDefault="0044686E" w:rsidP="0044686E">
      <w:r w:rsidRPr="003A7794">
        <w:t>Станет как-то радостно и больно,</w:t>
      </w:r>
    </w:p>
    <w:p w:rsidR="0044686E" w:rsidRPr="003A7794" w:rsidRDefault="0044686E" w:rsidP="0044686E">
      <w:r w:rsidRPr="003A7794">
        <w:t>Будто кто-то шепчет о любви.</w:t>
      </w:r>
    </w:p>
    <w:p w:rsidR="0044686E" w:rsidRPr="003A7794" w:rsidRDefault="0044686E" w:rsidP="0044686E"/>
    <w:p w:rsidR="0044686E" w:rsidRPr="003A7794" w:rsidRDefault="0044686E" w:rsidP="0044686E">
      <w:r w:rsidRPr="003A7794">
        <w:lastRenderedPageBreak/>
        <w:t>Только чаще побеждает проза,</w:t>
      </w:r>
    </w:p>
    <w:p w:rsidR="0044686E" w:rsidRPr="003A7794" w:rsidRDefault="0044686E" w:rsidP="0044686E">
      <w:r w:rsidRPr="003A7794">
        <w:t>Словно дунет ветер хмурых дней.</w:t>
      </w:r>
    </w:p>
    <w:p w:rsidR="0044686E" w:rsidRPr="003A7794" w:rsidRDefault="0044686E" w:rsidP="0044686E">
      <w:r w:rsidRPr="003A7794">
        <w:t>Ведь шумит такая же берёза</w:t>
      </w:r>
    </w:p>
    <w:p w:rsidR="0044686E" w:rsidRPr="003A7794" w:rsidRDefault="0044686E" w:rsidP="0044686E">
      <w:r w:rsidRPr="003A7794">
        <w:t>Над могилой матери моей.</w:t>
      </w:r>
    </w:p>
    <w:p w:rsidR="0044686E" w:rsidRPr="003A7794" w:rsidRDefault="0044686E" w:rsidP="0044686E"/>
    <w:p w:rsidR="0044686E" w:rsidRPr="003A7794" w:rsidRDefault="0044686E" w:rsidP="0044686E">
      <w:r w:rsidRPr="003A7794">
        <w:t>На войне отца убила пуля,</w:t>
      </w:r>
    </w:p>
    <w:p w:rsidR="0044686E" w:rsidRPr="003A7794" w:rsidRDefault="0044686E" w:rsidP="0044686E">
      <w:r w:rsidRPr="003A7794">
        <w:t>А у нас в деревне у оград</w:t>
      </w:r>
    </w:p>
    <w:p w:rsidR="0044686E" w:rsidRPr="003A7794" w:rsidRDefault="0044686E" w:rsidP="0044686E">
      <w:r w:rsidRPr="003A7794">
        <w:t>С ветром и дождём шумел, как улей,</w:t>
      </w:r>
    </w:p>
    <w:p w:rsidR="0044686E" w:rsidRPr="003A7794" w:rsidRDefault="0044686E" w:rsidP="0044686E">
      <w:r w:rsidRPr="003A7794">
        <w:t>Вот такой же жёлтый листопад…</w:t>
      </w:r>
    </w:p>
    <w:p w:rsidR="0044686E" w:rsidRPr="003A7794" w:rsidRDefault="0044686E" w:rsidP="0044686E"/>
    <w:p w:rsidR="0044686E" w:rsidRPr="003A7794" w:rsidRDefault="0044686E" w:rsidP="0044686E">
      <w:r w:rsidRPr="003A7794">
        <w:t>Русь моя, люблю твои берёзы!</w:t>
      </w:r>
    </w:p>
    <w:p w:rsidR="0044686E" w:rsidRPr="003A7794" w:rsidRDefault="00B47CB3" w:rsidP="0044686E">
      <w:r>
        <w:rPr>
          <w:noProof/>
        </w:rPr>
        <w:pict>
          <v:shape id="Рисунок 80" o:spid="_x0000_s1064" type="#_x0000_t75" style="position:absolute;margin-left:197.9pt;margin-top:11.3pt;width:138.75pt;height:103.95pt;z-index:251667968;visibility:visible" stroked="t" strokecolor="#4f81bd">
            <v:imagedata r:id="rId34" o:title=""/>
          </v:shape>
        </w:pict>
      </w:r>
      <w:r w:rsidR="0044686E" w:rsidRPr="003A7794">
        <w:t>С первых лет я с ними жил и рос.</w:t>
      </w:r>
    </w:p>
    <w:p w:rsidR="0044686E" w:rsidRPr="003A7794" w:rsidRDefault="0044686E" w:rsidP="0044686E">
      <w:r w:rsidRPr="003A7794">
        <w:t>Потому и набегают слёзы</w:t>
      </w:r>
    </w:p>
    <w:p w:rsidR="0044686E" w:rsidRPr="003A7794" w:rsidRDefault="0044686E" w:rsidP="0044686E">
      <w:r w:rsidRPr="003A7794">
        <w:t>На глаза, отвыкшие от слёз…</w:t>
      </w:r>
    </w:p>
    <w:p w:rsidR="0044686E" w:rsidRPr="003A7794" w:rsidRDefault="0044686E" w:rsidP="0044686E"/>
    <w:p w:rsidR="0044686E" w:rsidRPr="003A7794" w:rsidRDefault="0044686E" w:rsidP="0044686E">
      <w:pPr>
        <w:rPr>
          <w:b/>
        </w:rPr>
      </w:pPr>
      <w:r w:rsidRPr="003A7794">
        <w:rPr>
          <w:b/>
        </w:rPr>
        <w:t>80.Песня «Берёзы»</w:t>
      </w:r>
    </w:p>
    <w:p w:rsidR="0044686E" w:rsidRPr="003A7794" w:rsidRDefault="0044686E" w:rsidP="0044686E">
      <w:pPr>
        <w:rPr>
          <w:b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81.</w:t>
      </w:r>
      <w:r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rPr>
          <w:color w:val="FF0000"/>
        </w:rPr>
      </w:pPr>
      <w:r w:rsidRPr="003A7794">
        <w:t>ВЫ СЕБЕ ПРЕДСТАВЬТЕ</w:t>
      </w:r>
    </w:p>
    <w:p w:rsidR="0044686E" w:rsidRPr="003A7794" w:rsidRDefault="0044686E" w:rsidP="0044686E">
      <w:r w:rsidRPr="003A7794">
        <w:t>К сожаленью, существуют войны.</w:t>
      </w:r>
    </w:p>
    <w:p w:rsidR="0044686E" w:rsidRPr="003A7794" w:rsidRDefault="0044686E" w:rsidP="0044686E">
      <w:r w:rsidRPr="003A7794">
        <w:t>Вы себе представьте: нет войны</w:t>
      </w:r>
    </w:p>
    <w:p w:rsidR="0044686E" w:rsidRPr="003A7794" w:rsidRDefault="0044686E" w:rsidP="0044686E">
      <w:r w:rsidRPr="003A7794">
        <w:t>И не будет. Люди спят спокойно.</w:t>
      </w:r>
    </w:p>
    <w:p w:rsidR="0044686E" w:rsidRPr="003A7794" w:rsidRDefault="0044686E" w:rsidP="0044686E">
      <w:r w:rsidRPr="003A7794">
        <w:t>Нет у них пред Будущим вины.</w:t>
      </w:r>
    </w:p>
    <w:p w:rsidR="0044686E" w:rsidRPr="003A7794" w:rsidRDefault="0044686E" w:rsidP="0044686E">
      <w:r w:rsidRPr="003A7794">
        <w:t>Вы себе представьте на мгновенье</w:t>
      </w:r>
    </w:p>
    <w:p w:rsidR="0044686E" w:rsidRPr="003A7794" w:rsidRDefault="0044686E" w:rsidP="0044686E">
      <w:r w:rsidRPr="003A7794">
        <w:t>То, что я сейчас вам говорю:</w:t>
      </w:r>
    </w:p>
    <w:p w:rsidR="0044686E" w:rsidRPr="003A7794" w:rsidRDefault="0044686E" w:rsidP="0044686E">
      <w:r w:rsidRPr="003A7794">
        <w:t>Мир из поколенья в поколенье</w:t>
      </w:r>
    </w:p>
    <w:p w:rsidR="0044686E" w:rsidRPr="003A7794" w:rsidRDefault="0044686E" w:rsidP="0044686E">
      <w:r w:rsidRPr="003A7794">
        <w:t>Переходит, как заря в зарю.</w:t>
      </w:r>
    </w:p>
    <w:p w:rsidR="0044686E" w:rsidRPr="003A7794" w:rsidRDefault="0044686E" w:rsidP="0044686E">
      <w:r w:rsidRPr="003A7794">
        <w:t>Мир наполнен музыкой и хлебом,</w:t>
      </w:r>
    </w:p>
    <w:p w:rsidR="0044686E" w:rsidRPr="003A7794" w:rsidRDefault="0044686E" w:rsidP="0044686E">
      <w:r w:rsidRPr="003A7794">
        <w:t>Мир здоров, и весел, и богат.</w:t>
      </w:r>
    </w:p>
    <w:p w:rsidR="0044686E" w:rsidRPr="003A7794" w:rsidRDefault="0044686E" w:rsidP="0044686E">
      <w:r w:rsidRPr="003A7794">
        <w:t>Торжествует жизнь под ясным небом</w:t>
      </w:r>
    </w:p>
    <w:p w:rsidR="0044686E" w:rsidRPr="003A7794" w:rsidRDefault="0044686E" w:rsidP="0044686E">
      <w:r w:rsidRPr="003A7794">
        <w:t>Без фельдмаршалов и без солдат.</w:t>
      </w:r>
    </w:p>
    <w:p w:rsidR="0044686E" w:rsidRPr="003A7794" w:rsidRDefault="0044686E" w:rsidP="0044686E">
      <w:r w:rsidRPr="003A7794">
        <w:t>Атом ничего не разрушает –</w:t>
      </w:r>
    </w:p>
    <w:p w:rsidR="0044686E" w:rsidRPr="003A7794" w:rsidRDefault="0044686E" w:rsidP="0044686E">
      <w:r w:rsidRPr="003A7794">
        <w:t>Он умеет счастьем дорожить, -</w:t>
      </w:r>
    </w:p>
    <w:p w:rsidR="0044686E" w:rsidRPr="003A7794" w:rsidRDefault="0044686E" w:rsidP="0044686E">
      <w:r w:rsidRPr="003A7794">
        <w:t>Атом умирать не разрешает,</w:t>
      </w:r>
    </w:p>
    <w:p w:rsidR="0044686E" w:rsidRPr="003A7794" w:rsidRDefault="0044686E" w:rsidP="0044686E">
      <w:r w:rsidRPr="003A7794">
        <w:t>Атом позволяет только жить!</w:t>
      </w:r>
    </w:p>
    <w:p w:rsidR="0044686E" w:rsidRPr="003A7794" w:rsidRDefault="0044686E" w:rsidP="0044686E">
      <w:r w:rsidRPr="003A7794">
        <w:lastRenderedPageBreak/>
        <w:t>Навсегда исчезли в мире войны,</w:t>
      </w:r>
    </w:p>
    <w:p w:rsidR="0044686E" w:rsidRPr="003A7794" w:rsidRDefault="0044686E" w:rsidP="0044686E">
      <w:r w:rsidRPr="003A7794">
        <w:t>Много дел на свете без войны.</w:t>
      </w:r>
    </w:p>
    <w:p w:rsidR="0044686E" w:rsidRPr="003A7794" w:rsidRDefault="0044686E" w:rsidP="0044686E">
      <w:r w:rsidRPr="003A7794">
        <w:t>Мы живём. Мы дышим. Мы спокойны.</w:t>
      </w:r>
    </w:p>
    <w:p w:rsidR="0044686E" w:rsidRPr="003A7794" w:rsidRDefault="0044686E" w:rsidP="0044686E">
      <w:r w:rsidRPr="003A7794">
        <w:t>Нет у нас пред Будущим вины!</w:t>
      </w:r>
    </w:p>
    <w:p w:rsidR="0044686E" w:rsidRPr="003A7794" w:rsidRDefault="0044686E" w:rsidP="0044686E"/>
    <w:p w:rsidR="0044686E" w:rsidRPr="003A7794" w:rsidRDefault="0044686E" w:rsidP="0044686E">
      <w:pPr>
        <w:rPr>
          <w:b/>
          <w:i/>
          <w:color w:val="FF0000"/>
        </w:rPr>
      </w:pPr>
      <w:r w:rsidRPr="003A7794">
        <w:rPr>
          <w:b/>
          <w:color w:val="000000"/>
        </w:rPr>
        <w:t>82</w:t>
      </w:r>
      <w:r w:rsidRPr="003A7794">
        <w:rPr>
          <w:b/>
          <w:i/>
          <w:color w:val="000000"/>
        </w:rPr>
        <w:t>.Песня «Главное, ребята, сердцем не стареть»</w:t>
      </w:r>
      <w:r w:rsidRPr="003A7794">
        <w:rPr>
          <w:b/>
          <w:i/>
          <w:color w:val="FF0000"/>
        </w:rPr>
        <w:t xml:space="preserve"> </w:t>
      </w:r>
    </w:p>
    <w:p w:rsidR="0044686E" w:rsidRPr="003A7794" w:rsidRDefault="0044686E" w:rsidP="0044686E">
      <w:pPr>
        <w:rPr>
          <w:b/>
          <w:i/>
          <w:color w:val="FF0000"/>
        </w:rPr>
      </w:pPr>
    </w:p>
    <w:p w:rsidR="0044686E" w:rsidRPr="003A7794" w:rsidRDefault="00B47CB3" w:rsidP="0044686E">
      <w:pPr>
        <w:rPr>
          <w:color w:val="FF0000"/>
        </w:rPr>
      </w:pPr>
      <w:r>
        <w:rPr>
          <w:b/>
          <w:i/>
          <w:noProof/>
        </w:rPr>
        <w:pict>
          <v:shape id="Рисунок 86" o:spid="_x0000_s1063" type="#_x0000_t75" style="position:absolute;margin-left:201.65pt;margin-top:.05pt;width:131.75pt;height:98.25pt;z-index:251670016;visibility:visible" stroked="t" strokecolor="#4f81bd">
            <v:imagedata r:id="rId35" o:title=""/>
          </v:shape>
        </w:pict>
      </w:r>
      <w:r w:rsidR="0044686E" w:rsidRPr="003A7794">
        <w:rPr>
          <w:b/>
          <w:i/>
        </w:rPr>
        <w:t xml:space="preserve">83. </w:t>
      </w:r>
      <w:r w:rsidR="0044686E" w:rsidRPr="003A7794">
        <w:rPr>
          <w:color w:val="FF0000"/>
        </w:rPr>
        <w:t>Марк ЛИСЯНСКИЙ</w:t>
      </w:r>
    </w:p>
    <w:p w:rsidR="0044686E" w:rsidRPr="003A7794" w:rsidRDefault="0044686E" w:rsidP="0044686E">
      <w:r w:rsidRPr="003A7794">
        <w:t>СИБИРЬ</w:t>
      </w:r>
    </w:p>
    <w:p w:rsidR="0044686E" w:rsidRPr="003A7794" w:rsidRDefault="0044686E" w:rsidP="0044686E">
      <w:r w:rsidRPr="003A7794">
        <w:t>Край далёкий,</w:t>
      </w:r>
    </w:p>
    <w:p w:rsidR="0044686E" w:rsidRPr="003A7794" w:rsidRDefault="0044686E" w:rsidP="0044686E">
      <w:r w:rsidRPr="003A7794">
        <w:t xml:space="preserve">Край, кому-то близкий, - </w:t>
      </w:r>
    </w:p>
    <w:p w:rsidR="0044686E" w:rsidRPr="003A7794" w:rsidRDefault="0044686E" w:rsidP="0044686E">
      <w:r w:rsidRPr="003A7794">
        <w:t>Тундра, степь, озёра, лес – простор!</w:t>
      </w:r>
    </w:p>
    <w:p w:rsidR="0044686E" w:rsidRPr="003A7794" w:rsidRDefault="0044686E" w:rsidP="0044686E">
      <w:r w:rsidRPr="003A7794">
        <w:t>Если уж размах – размах сибирский:</w:t>
      </w:r>
    </w:p>
    <w:p w:rsidR="0044686E" w:rsidRPr="003A7794" w:rsidRDefault="0044686E" w:rsidP="0044686E">
      <w:r w:rsidRPr="003A7794">
        <w:t>От Приобья до Уральских гор.</w:t>
      </w:r>
    </w:p>
    <w:p w:rsidR="0044686E" w:rsidRPr="003A7794" w:rsidRDefault="0044686E" w:rsidP="0044686E">
      <w:r w:rsidRPr="003A7794">
        <w:t>Если уж тайга – до океана,</w:t>
      </w:r>
    </w:p>
    <w:p w:rsidR="0044686E" w:rsidRPr="003A7794" w:rsidRDefault="0044686E" w:rsidP="0044686E">
      <w:r w:rsidRPr="003A7794">
        <w:t>Если стойкость – стойкость кедрача,</w:t>
      </w:r>
    </w:p>
    <w:p w:rsidR="0044686E" w:rsidRPr="003A7794" w:rsidRDefault="0044686E" w:rsidP="0044686E">
      <w:r w:rsidRPr="003A7794">
        <w:t>Если поступь – поступь великана,</w:t>
      </w:r>
    </w:p>
    <w:p w:rsidR="0044686E" w:rsidRPr="003A7794" w:rsidRDefault="0044686E" w:rsidP="0044686E">
      <w:r w:rsidRPr="003A7794">
        <w:t>Если взмах, то со всего плеча.</w:t>
      </w:r>
    </w:p>
    <w:p w:rsidR="0044686E" w:rsidRPr="003A7794" w:rsidRDefault="0044686E" w:rsidP="0044686E">
      <w:r w:rsidRPr="003A7794">
        <w:t xml:space="preserve">Если выстрел – выстрел высшей пробы, </w:t>
      </w:r>
    </w:p>
    <w:p w:rsidR="0044686E" w:rsidRPr="003A7794" w:rsidRDefault="0044686E" w:rsidP="0044686E">
      <w:r w:rsidRPr="003A7794">
        <w:t>Если сеть – тяжеловесна сеть,</w:t>
      </w:r>
    </w:p>
    <w:p w:rsidR="0044686E" w:rsidRPr="003A7794" w:rsidRDefault="0044686E" w:rsidP="0044686E">
      <w:r w:rsidRPr="003A7794">
        <w:t>Если соболь – баргузинский соболь,</w:t>
      </w:r>
    </w:p>
    <w:p w:rsidR="0044686E" w:rsidRPr="003A7794" w:rsidRDefault="0044686E" w:rsidP="0044686E">
      <w:r w:rsidRPr="003A7794">
        <w:t>Если сельдь, то сосвинская сельдь.</w:t>
      </w:r>
    </w:p>
    <w:p w:rsidR="0044686E" w:rsidRPr="003A7794" w:rsidRDefault="0044686E" w:rsidP="0044686E">
      <w:r w:rsidRPr="003A7794">
        <w:t>Если уж друзья – друзья навеки,</w:t>
      </w:r>
    </w:p>
    <w:p w:rsidR="0044686E" w:rsidRPr="003A7794" w:rsidRDefault="0044686E" w:rsidP="0044686E">
      <w:r w:rsidRPr="003A7794">
        <w:t>Если снег – сугробы выше крыш,</w:t>
      </w:r>
    </w:p>
    <w:p w:rsidR="0044686E" w:rsidRPr="003A7794" w:rsidRDefault="0044686E" w:rsidP="0044686E">
      <w:r w:rsidRPr="003A7794">
        <w:t xml:space="preserve">Если дождь, то закипают реки, </w:t>
      </w:r>
    </w:p>
    <w:p w:rsidR="0044686E" w:rsidRPr="003A7794" w:rsidRDefault="0044686E" w:rsidP="0044686E">
      <w:r w:rsidRPr="003A7794">
        <w:t>Если уж река, то сам Иртыш!</w:t>
      </w:r>
    </w:p>
    <w:p w:rsidR="0044686E" w:rsidRPr="003A7794" w:rsidRDefault="0044686E" w:rsidP="0044686E">
      <w:r w:rsidRPr="003A7794">
        <w:t>Если уж мороз – мороз особый,</w:t>
      </w:r>
    </w:p>
    <w:p w:rsidR="0044686E" w:rsidRPr="003A7794" w:rsidRDefault="0044686E" w:rsidP="0044686E">
      <w:r w:rsidRPr="003A7794">
        <w:t>Птица вниз летит осколком льда.</w:t>
      </w:r>
    </w:p>
    <w:p w:rsidR="0044686E" w:rsidRPr="003A7794" w:rsidRDefault="0044686E" w:rsidP="0044686E">
      <w:r w:rsidRPr="003A7794">
        <w:t xml:space="preserve">Если уж любовь – любовь до гроба, </w:t>
      </w:r>
    </w:p>
    <w:p w:rsidR="0044686E" w:rsidRPr="003A7794" w:rsidRDefault="0044686E" w:rsidP="0044686E">
      <w:r w:rsidRPr="003A7794">
        <w:t>Если уж разрыв, то навсегда.</w:t>
      </w:r>
    </w:p>
    <w:p w:rsidR="0044686E" w:rsidRPr="003A7794" w:rsidRDefault="0044686E" w:rsidP="0044686E">
      <w:r w:rsidRPr="003A7794">
        <w:t>Ах размах сибирский –только эхо,</w:t>
      </w:r>
    </w:p>
    <w:p w:rsidR="0044686E" w:rsidRPr="003A7794" w:rsidRDefault="0044686E" w:rsidP="0044686E">
      <w:r w:rsidRPr="003A7794">
        <w:t xml:space="preserve"> Если труд, то вдохновенный труд,</w:t>
      </w:r>
    </w:p>
    <w:p w:rsidR="0044686E" w:rsidRPr="003A7794" w:rsidRDefault="0044686E" w:rsidP="0044686E">
      <w:r w:rsidRPr="003A7794">
        <w:t>Если бой, то памятная веха,</w:t>
      </w:r>
    </w:p>
    <w:p w:rsidR="0044686E" w:rsidRPr="003A7794" w:rsidRDefault="0044686E" w:rsidP="0044686E">
      <w:r w:rsidRPr="003A7794">
        <w:t>Если трасса, то Тюмень-Сургут!</w:t>
      </w:r>
    </w:p>
    <w:p w:rsidR="0044686E" w:rsidRPr="003A7794" w:rsidRDefault="0044686E" w:rsidP="0044686E">
      <w:r w:rsidRPr="003A7794">
        <w:t xml:space="preserve">Если вышки, то на всём просторе, </w:t>
      </w:r>
    </w:p>
    <w:p w:rsidR="0044686E" w:rsidRPr="003A7794" w:rsidRDefault="0044686E" w:rsidP="0044686E">
      <w:r w:rsidRPr="003A7794">
        <w:lastRenderedPageBreak/>
        <w:t>Нефть и газ – просторы до небес.</w:t>
      </w:r>
    </w:p>
    <w:p w:rsidR="0044686E" w:rsidRPr="003A7794" w:rsidRDefault="0044686E" w:rsidP="0044686E">
      <w:r w:rsidRPr="003A7794">
        <w:t xml:space="preserve">Если речка - будущее море, </w:t>
      </w:r>
    </w:p>
    <w:p w:rsidR="0044686E" w:rsidRPr="003A7794" w:rsidRDefault="0044686E" w:rsidP="0044686E">
      <w:r w:rsidRPr="003A7794">
        <w:t>Если ГЭС, то больше Братской ГЭС.</w:t>
      </w:r>
    </w:p>
    <w:p w:rsidR="0044686E" w:rsidRPr="003A7794" w:rsidRDefault="0044686E" w:rsidP="0044686E">
      <w:r w:rsidRPr="003A7794">
        <w:t>Дай, Сибирь, свою красу и силу,</w:t>
      </w:r>
    </w:p>
    <w:p w:rsidR="0044686E" w:rsidRPr="003A7794" w:rsidRDefault="0044686E" w:rsidP="0044686E">
      <w:r w:rsidRPr="003A7794">
        <w:t>Твой размах мне близок и далек.</w:t>
      </w:r>
    </w:p>
    <w:p w:rsidR="0044686E" w:rsidRPr="003A7794" w:rsidRDefault="0044686E" w:rsidP="0044686E">
      <w:r w:rsidRPr="003A7794">
        <w:t>Если уж конек, то Горбунок,</w:t>
      </w:r>
    </w:p>
    <w:p w:rsidR="0044686E" w:rsidRPr="003A7794" w:rsidRDefault="0044686E" w:rsidP="0044686E">
      <w:r w:rsidRPr="003A7794">
        <w:t>Если песня, то на всю Россию!</w:t>
      </w:r>
    </w:p>
    <w:p w:rsidR="0044686E" w:rsidRPr="003A7794" w:rsidRDefault="0044686E" w:rsidP="0044686E"/>
    <w:p w:rsidR="0044686E" w:rsidRPr="003A7794" w:rsidRDefault="0044686E" w:rsidP="0044686E">
      <w:pPr>
        <w:rPr>
          <w:b/>
          <w:i/>
        </w:rPr>
      </w:pPr>
      <w:r w:rsidRPr="003A7794">
        <w:rPr>
          <w:b/>
        </w:rPr>
        <w:t>84. Расцветай, Сибирь (песня)</w:t>
      </w:r>
    </w:p>
    <w:p w:rsidR="0044686E" w:rsidRPr="003A7794" w:rsidRDefault="0044686E" w:rsidP="0044686E">
      <w:pPr>
        <w:rPr>
          <w:b/>
          <w:color w:val="FF0000"/>
        </w:rPr>
      </w:pPr>
    </w:p>
    <w:p w:rsidR="0044686E" w:rsidRPr="003A7794" w:rsidRDefault="00B47CB3" w:rsidP="0044686E">
      <w:pPr>
        <w:rPr>
          <w:color w:val="FF0000"/>
        </w:rPr>
      </w:pPr>
      <w:r>
        <w:rPr>
          <w:b/>
          <w:noProof/>
          <w:color w:val="000000"/>
        </w:rPr>
        <w:pict>
          <v:shape id="Рисунок 89" o:spid="_x0000_s1062" type="#_x0000_t75" style="position:absolute;margin-left:158.9pt;margin-top:11.15pt;width:143.25pt;height:106.5pt;z-index:251671040;visibility:visible" stroked="t" strokecolor="#4f81bd">
            <v:imagedata r:id="rId36" o:title=""/>
          </v:shape>
        </w:pict>
      </w:r>
      <w:r w:rsidR="0044686E" w:rsidRPr="003A7794">
        <w:rPr>
          <w:b/>
          <w:color w:val="000000"/>
        </w:rPr>
        <w:t xml:space="preserve">85. </w:t>
      </w:r>
      <w:r w:rsidR="0044686E"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rPr>
          <w:color w:val="FF0000"/>
        </w:rPr>
      </w:pPr>
      <w:r w:rsidRPr="003A7794">
        <w:t>ТЮМЕНЬ – СУРГУТ</w:t>
      </w:r>
    </w:p>
    <w:p w:rsidR="0044686E" w:rsidRPr="003A7794" w:rsidRDefault="0044686E" w:rsidP="0044686E">
      <w:r w:rsidRPr="003A7794">
        <w:t>Железная дорога</w:t>
      </w:r>
    </w:p>
    <w:p w:rsidR="0044686E" w:rsidRPr="003A7794" w:rsidRDefault="0044686E" w:rsidP="0044686E">
      <w:r w:rsidRPr="003A7794">
        <w:t>Тюмень –Сургут</w:t>
      </w:r>
    </w:p>
    <w:p w:rsidR="0044686E" w:rsidRPr="003A7794" w:rsidRDefault="0044686E" w:rsidP="0044686E">
      <w:r w:rsidRPr="003A7794">
        <w:t>Идёт на север строго,</w:t>
      </w:r>
    </w:p>
    <w:p w:rsidR="0044686E" w:rsidRPr="003A7794" w:rsidRDefault="0044686E" w:rsidP="0044686E">
      <w:r w:rsidRPr="003A7794">
        <w:t>Верней, её ведут.</w:t>
      </w:r>
    </w:p>
    <w:p w:rsidR="0044686E" w:rsidRPr="003A7794" w:rsidRDefault="0044686E" w:rsidP="0044686E">
      <w:r w:rsidRPr="003A7794">
        <w:t>Сквозь ветры и туманы,</w:t>
      </w:r>
    </w:p>
    <w:p w:rsidR="0044686E" w:rsidRPr="003A7794" w:rsidRDefault="0044686E" w:rsidP="0044686E">
      <w:r w:rsidRPr="003A7794">
        <w:t>Колючие снега,</w:t>
      </w:r>
    </w:p>
    <w:p w:rsidR="0044686E" w:rsidRPr="003A7794" w:rsidRDefault="0044686E" w:rsidP="0044686E">
      <w:r w:rsidRPr="003A7794">
        <w:t>Дремучие урманы,</w:t>
      </w:r>
    </w:p>
    <w:p w:rsidR="0044686E" w:rsidRPr="003A7794" w:rsidRDefault="0044686E" w:rsidP="0044686E">
      <w:r w:rsidRPr="003A7794">
        <w:t>Где ищет твердь нога.</w:t>
      </w:r>
    </w:p>
    <w:p w:rsidR="0044686E" w:rsidRPr="003A7794" w:rsidRDefault="0044686E" w:rsidP="0044686E">
      <w:r w:rsidRPr="003A7794">
        <w:t>По зыбкому застою</w:t>
      </w:r>
    </w:p>
    <w:p w:rsidR="0044686E" w:rsidRPr="003A7794" w:rsidRDefault="0044686E" w:rsidP="0044686E">
      <w:r w:rsidRPr="003A7794">
        <w:t>Болот, озёр  и рек,</w:t>
      </w:r>
    </w:p>
    <w:p w:rsidR="0044686E" w:rsidRPr="003A7794" w:rsidRDefault="0044686E" w:rsidP="0044686E">
      <w:r w:rsidRPr="003A7794">
        <w:t>Где горд своей судьбою</w:t>
      </w:r>
    </w:p>
    <w:p w:rsidR="0044686E" w:rsidRPr="003A7794" w:rsidRDefault="0044686E" w:rsidP="0044686E">
      <w:r w:rsidRPr="003A7794">
        <w:t>Рабочий человек.</w:t>
      </w:r>
    </w:p>
    <w:p w:rsidR="0044686E" w:rsidRPr="003A7794" w:rsidRDefault="0044686E" w:rsidP="0044686E">
      <w:r w:rsidRPr="003A7794">
        <w:t>Здесь люди не рискуют</w:t>
      </w:r>
    </w:p>
    <w:p w:rsidR="0044686E" w:rsidRPr="003A7794" w:rsidRDefault="0044686E" w:rsidP="0044686E">
      <w:r w:rsidRPr="003A7794">
        <w:t>Идти ночной тропой,</w:t>
      </w:r>
    </w:p>
    <w:p w:rsidR="0044686E" w:rsidRPr="003A7794" w:rsidRDefault="0044686E" w:rsidP="0044686E">
      <w:r w:rsidRPr="003A7794">
        <w:t>Здесь тракторы буксуют</w:t>
      </w:r>
    </w:p>
    <w:p w:rsidR="0044686E" w:rsidRPr="003A7794" w:rsidRDefault="0044686E" w:rsidP="0044686E">
      <w:r w:rsidRPr="003A7794">
        <w:t>И рвутся снова в бой.</w:t>
      </w:r>
    </w:p>
    <w:p w:rsidR="0044686E" w:rsidRPr="003A7794" w:rsidRDefault="0044686E" w:rsidP="0044686E">
      <w:r w:rsidRPr="003A7794">
        <w:t>Не зря у вертолёта</w:t>
      </w:r>
    </w:p>
    <w:p w:rsidR="0044686E" w:rsidRPr="003A7794" w:rsidRDefault="0044686E" w:rsidP="0044686E">
      <w:r w:rsidRPr="003A7794">
        <w:t>На всём его пути</w:t>
      </w:r>
    </w:p>
    <w:p w:rsidR="0044686E" w:rsidRPr="003A7794" w:rsidRDefault="0044686E" w:rsidP="0044686E">
      <w:r w:rsidRPr="003A7794">
        <w:t>Особая забота –</w:t>
      </w:r>
    </w:p>
    <w:p w:rsidR="0044686E" w:rsidRPr="003A7794" w:rsidRDefault="0044686E" w:rsidP="0044686E">
      <w:r w:rsidRPr="003A7794">
        <w:t>Клочок земли найти.</w:t>
      </w:r>
    </w:p>
    <w:p w:rsidR="0044686E" w:rsidRPr="003A7794" w:rsidRDefault="0044686E" w:rsidP="0044686E">
      <w:r w:rsidRPr="003A7794">
        <w:t>За поймами – болота,</w:t>
      </w:r>
    </w:p>
    <w:p w:rsidR="0044686E" w:rsidRPr="003A7794" w:rsidRDefault="0044686E" w:rsidP="0044686E">
      <w:r w:rsidRPr="003A7794">
        <w:t>За грязью – снова грязь…</w:t>
      </w:r>
    </w:p>
    <w:p w:rsidR="0044686E" w:rsidRPr="003A7794" w:rsidRDefault="0044686E" w:rsidP="0044686E">
      <w:r w:rsidRPr="003A7794">
        <w:t>Недаром здесь работа</w:t>
      </w:r>
    </w:p>
    <w:p w:rsidR="0044686E" w:rsidRPr="003A7794" w:rsidRDefault="0044686E" w:rsidP="0044686E">
      <w:r w:rsidRPr="003A7794">
        <w:lastRenderedPageBreak/>
        <w:t>С десанта началась.</w:t>
      </w:r>
    </w:p>
    <w:p w:rsidR="0044686E" w:rsidRPr="003A7794" w:rsidRDefault="0044686E" w:rsidP="0044686E">
      <w:r w:rsidRPr="003A7794">
        <w:t>Прораб не забывает</w:t>
      </w:r>
    </w:p>
    <w:p w:rsidR="0044686E" w:rsidRPr="003A7794" w:rsidRDefault="0044686E" w:rsidP="0044686E">
      <w:r w:rsidRPr="003A7794">
        <w:t>Тот день, вошедший в быль,</w:t>
      </w:r>
    </w:p>
    <w:p w:rsidR="0044686E" w:rsidRPr="003A7794" w:rsidRDefault="0044686E" w:rsidP="0044686E">
      <w:r w:rsidRPr="003A7794">
        <w:t>И в шпалу забивает</w:t>
      </w:r>
    </w:p>
    <w:p w:rsidR="0044686E" w:rsidRPr="003A7794" w:rsidRDefault="0044686E" w:rsidP="0044686E">
      <w:r w:rsidRPr="003A7794">
        <w:t>Серебряный костыль.</w:t>
      </w:r>
    </w:p>
    <w:p w:rsidR="0044686E" w:rsidRPr="003A7794" w:rsidRDefault="0044686E" w:rsidP="0044686E">
      <w:r w:rsidRPr="003A7794">
        <w:t>Всё трасса перемелет,</w:t>
      </w:r>
    </w:p>
    <w:p w:rsidR="0044686E" w:rsidRPr="003A7794" w:rsidRDefault="0044686E" w:rsidP="0044686E">
      <w:r w:rsidRPr="003A7794">
        <w:t>Что на пути легло…</w:t>
      </w:r>
    </w:p>
    <w:p w:rsidR="0044686E" w:rsidRPr="003A7794" w:rsidRDefault="0044686E" w:rsidP="0044686E">
      <w:r w:rsidRPr="003A7794">
        <w:t>На том конце - метелит,</w:t>
      </w:r>
    </w:p>
    <w:p w:rsidR="0044686E" w:rsidRPr="003A7794" w:rsidRDefault="0044686E" w:rsidP="0044686E">
      <w:r w:rsidRPr="003A7794">
        <w:t>На этом – расцвело.</w:t>
      </w:r>
    </w:p>
    <w:p w:rsidR="0044686E" w:rsidRPr="003A7794" w:rsidRDefault="0044686E" w:rsidP="0044686E">
      <w:r w:rsidRPr="003A7794">
        <w:t>Идёт-кипит укладка,</w:t>
      </w:r>
    </w:p>
    <w:p w:rsidR="0044686E" w:rsidRPr="003A7794" w:rsidRDefault="0044686E" w:rsidP="0044686E">
      <w:r w:rsidRPr="003A7794">
        <w:t>В звено вросло звено.</w:t>
      </w:r>
    </w:p>
    <w:p w:rsidR="0044686E" w:rsidRPr="003A7794" w:rsidRDefault="0044686E" w:rsidP="0044686E">
      <w:r w:rsidRPr="003A7794">
        <w:t>Играя гранью гладкой,</w:t>
      </w:r>
    </w:p>
    <w:p w:rsidR="0044686E" w:rsidRPr="003A7794" w:rsidRDefault="0044686E" w:rsidP="0044686E">
      <w:r w:rsidRPr="003A7794">
        <w:t>Сияет полотно.</w:t>
      </w:r>
    </w:p>
    <w:p w:rsidR="0044686E" w:rsidRPr="003A7794" w:rsidRDefault="0044686E" w:rsidP="0044686E">
      <w:r w:rsidRPr="003A7794">
        <w:t>Мчит поезд первым рейсом,</w:t>
      </w:r>
    </w:p>
    <w:p w:rsidR="0044686E" w:rsidRPr="003A7794" w:rsidRDefault="0044686E" w:rsidP="0044686E">
      <w:r w:rsidRPr="003A7794">
        <w:t>По шпалам грохоча.</w:t>
      </w:r>
    </w:p>
    <w:p w:rsidR="0044686E" w:rsidRPr="003A7794" w:rsidRDefault="0044686E" w:rsidP="0044686E">
      <w:r w:rsidRPr="003A7794">
        <w:t>И новенькие рельсы</w:t>
      </w:r>
    </w:p>
    <w:p w:rsidR="0044686E" w:rsidRPr="003A7794" w:rsidRDefault="0044686E" w:rsidP="0044686E">
      <w:r w:rsidRPr="003A7794">
        <w:t>Горят, как два луча.</w:t>
      </w:r>
    </w:p>
    <w:p w:rsidR="0044686E" w:rsidRPr="003A7794" w:rsidRDefault="0044686E" w:rsidP="0044686E">
      <w:r w:rsidRPr="003A7794">
        <w:t>Отбрасывая тени,</w:t>
      </w:r>
    </w:p>
    <w:p w:rsidR="0044686E" w:rsidRPr="003A7794" w:rsidRDefault="0044686E" w:rsidP="0044686E">
      <w:r w:rsidRPr="003A7794">
        <w:t>Листая города,</w:t>
      </w:r>
    </w:p>
    <w:p w:rsidR="0044686E" w:rsidRPr="003A7794" w:rsidRDefault="0044686E" w:rsidP="0044686E">
      <w:r w:rsidRPr="003A7794">
        <w:t>Несутся от Тюмени</w:t>
      </w:r>
    </w:p>
    <w:p w:rsidR="0044686E" w:rsidRPr="003A7794" w:rsidRDefault="0044686E" w:rsidP="0044686E">
      <w:r w:rsidRPr="003A7794">
        <w:t>К Сургуту поезда.</w:t>
      </w:r>
    </w:p>
    <w:p w:rsidR="0044686E" w:rsidRPr="003A7794" w:rsidRDefault="0044686E" w:rsidP="0044686E">
      <w:r w:rsidRPr="003A7794">
        <w:t>И, как везде бывало,</w:t>
      </w:r>
    </w:p>
    <w:p w:rsidR="0044686E" w:rsidRPr="003A7794" w:rsidRDefault="00B47CB3" w:rsidP="0044686E">
      <w:r>
        <w:rPr>
          <w:noProof/>
        </w:rPr>
        <w:pict>
          <v:shape id="Рисунок 92" o:spid="_x0000_s1061" type="#_x0000_t75" style="position:absolute;margin-left:176.9pt;margin-top:4.6pt;width:138pt;height:102.75pt;z-index:251672064;visibility:visible" stroked="t" strokecolor="#4f81bd">
            <v:imagedata r:id="rId37" o:title=""/>
          </v:shape>
        </w:pict>
      </w:r>
      <w:r w:rsidR="0044686E" w:rsidRPr="003A7794">
        <w:t>Влюблённые и тут</w:t>
      </w:r>
    </w:p>
    <w:p w:rsidR="0044686E" w:rsidRPr="003A7794" w:rsidRDefault="0044686E" w:rsidP="0044686E">
      <w:r w:rsidRPr="003A7794">
        <w:t>По знаменитым шпалам,</w:t>
      </w:r>
    </w:p>
    <w:p w:rsidR="0044686E" w:rsidRPr="003A7794" w:rsidRDefault="0044686E" w:rsidP="0044686E">
      <w:r w:rsidRPr="003A7794">
        <w:t>Счастливые, идут…</w:t>
      </w:r>
    </w:p>
    <w:p w:rsidR="0044686E" w:rsidRPr="003A7794" w:rsidRDefault="0044686E" w:rsidP="0044686E">
      <w:r w:rsidRPr="003A7794">
        <w:t xml:space="preserve">       Железная дорога</w:t>
      </w:r>
    </w:p>
    <w:p w:rsidR="0044686E" w:rsidRPr="003A7794" w:rsidRDefault="0044686E" w:rsidP="0044686E">
      <w:r w:rsidRPr="003A7794">
        <w:t>Тюмень – Сургут!</w:t>
      </w:r>
    </w:p>
    <w:p w:rsidR="0044686E" w:rsidRPr="003A7794" w:rsidRDefault="0044686E" w:rsidP="0044686E"/>
    <w:p w:rsidR="0044686E" w:rsidRPr="003A7794" w:rsidRDefault="0044686E" w:rsidP="0044686E">
      <w:pPr>
        <w:rPr>
          <w:b/>
          <w:color w:val="000000"/>
        </w:rPr>
      </w:pPr>
      <w:r w:rsidRPr="003A7794">
        <w:rPr>
          <w:b/>
          <w:color w:val="000000"/>
        </w:rPr>
        <w:t>86.Стройки века (слайд</w:t>
      </w:r>
      <w:r w:rsidR="000C74FD">
        <w:rPr>
          <w:b/>
          <w:color w:val="000000"/>
        </w:rPr>
        <w:t>ы</w:t>
      </w:r>
      <w:r w:rsidRPr="003A7794">
        <w:rPr>
          <w:b/>
          <w:color w:val="000000"/>
        </w:rPr>
        <w:t>)</w:t>
      </w:r>
      <w:r w:rsidR="00E73F66" w:rsidRPr="00E73F66">
        <w:rPr>
          <w:b/>
          <w:color w:val="000000"/>
        </w:rPr>
        <w:t xml:space="preserve"> </w:t>
      </w:r>
    </w:p>
    <w:p w:rsidR="0044686E" w:rsidRPr="003A7794" w:rsidRDefault="0044686E" w:rsidP="0044686E">
      <w:pPr>
        <w:rPr>
          <w:b/>
          <w:color w:val="000000"/>
        </w:rPr>
      </w:pPr>
    </w:p>
    <w:p w:rsidR="0044686E" w:rsidRPr="003A7794" w:rsidRDefault="0044686E" w:rsidP="0044686E">
      <w:pPr>
        <w:rPr>
          <w:b/>
          <w:i/>
          <w:color w:val="000000"/>
        </w:rPr>
      </w:pPr>
      <w:r w:rsidRPr="003A7794">
        <w:rPr>
          <w:b/>
          <w:color w:val="000000"/>
        </w:rPr>
        <w:t>87</w:t>
      </w:r>
      <w:r w:rsidRPr="003A7794">
        <w:rPr>
          <w:b/>
          <w:i/>
          <w:color w:val="000000"/>
        </w:rPr>
        <w:t>.Песня о Братске.</w:t>
      </w:r>
    </w:p>
    <w:p w:rsidR="0044686E" w:rsidRPr="003A7794" w:rsidRDefault="0044686E" w:rsidP="0044686E">
      <w:pPr>
        <w:rPr>
          <w:b/>
          <w:i/>
          <w:color w:val="000000"/>
        </w:rPr>
      </w:pPr>
    </w:p>
    <w:p w:rsidR="0044686E" w:rsidRPr="003A7794" w:rsidRDefault="0044686E" w:rsidP="0044686E">
      <w:pPr>
        <w:rPr>
          <w:b/>
        </w:rPr>
      </w:pPr>
      <w:r w:rsidRPr="003A7794">
        <w:rPr>
          <w:b/>
        </w:rPr>
        <w:t>88.Освоение  космоса (слайды) на фоне песни «Я верю, друзья»</w:t>
      </w:r>
    </w:p>
    <w:p w:rsidR="0044686E" w:rsidRDefault="0044686E" w:rsidP="0044686E"/>
    <w:p w:rsidR="00B47CB3" w:rsidRPr="003A7794" w:rsidRDefault="00B47CB3" w:rsidP="0044686E"/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lastRenderedPageBreak/>
        <w:t>89.</w:t>
      </w:r>
      <w:r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rPr>
          <w:color w:val="FF0000"/>
        </w:rPr>
      </w:pPr>
      <w:r w:rsidRPr="003A7794">
        <w:t>В ПОЛЁТЕ</w:t>
      </w:r>
    </w:p>
    <w:p w:rsidR="0044686E" w:rsidRPr="003A7794" w:rsidRDefault="0044686E" w:rsidP="0044686E">
      <w:pPr>
        <w:rPr>
          <w:color w:val="FF0000"/>
        </w:rPr>
      </w:pPr>
      <w:r w:rsidRPr="003A7794">
        <w:t>Что-то мне на земле не сидится,</w:t>
      </w:r>
      <w:r w:rsidRPr="003A7794">
        <w:br/>
        <w:t>Нынче вновь отправлюсь в полёт.</w:t>
      </w:r>
    </w:p>
    <w:p w:rsidR="0044686E" w:rsidRPr="003A7794" w:rsidRDefault="0044686E" w:rsidP="0044686E">
      <w:r w:rsidRPr="003A7794">
        <w:t>То поёт надо мною синица,</w:t>
      </w:r>
    </w:p>
    <w:p w:rsidR="0044686E" w:rsidRPr="003A7794" w:rsidRDefault="0044686E" w:rsidP="0044686E">
      <w:r w:rsidRPr="003A7794">
        <w:t>То полярная вьюга поёт.</w:t>
      </w:r>
    </w:p>
    <w:p w:rsidR="0044686E" w:rsidRPr="003A7794" w:rsidRDefault="0044686E" w:rsidP="0044686E"/>
    <w:p w:rsidR="0044686E" w:rsidRPr="003A7794" w:rsidRDefault="0044686E" w:rsidP="0044686E">
      <w:r w:rsidRPr="003A7794">
        <w:t>Самолёт, догоняющий дали,</w:t>
      </w:r>
    </w:p>
    <w:p w:rsidR="0044686E" w:rsidRPr="003A7794" w:rsidRDefault="0044686E" w:rsidP="0044686E">
      <w:r w:rsidRPr="003A7794">
        <w:t>Держит путь над Сибирью над всей.</w:t>
      </w:r>
    </w:p>
    <w:p w:rsidR="0044686E" w:rsidRPr="003A7794" w:rsidRDefault="0044686E" w:rsidP="0044686E">
      <w:r w:rsidRPr="003A7794">
        <w:t>То Печора закрутит спирали,</w:t>
      </w:r>
    </w:p>
    <w:p w:rsidR="0044686E" w:rsidRPr="003A7794" w:rsidRDefault="0044686E" w:rsidP="0044686E">
      <w:r w:rsidRPr="003A7794">
        <w:t>То зигзаги метнёт Енисей.</w:t>
      </w:r>
    </w:p>
    <w:p w:rsidR="0044686E" w:rsidRPr="003A7794" w:rsidRDefault="0044686E" w:rsidP="0044686E"/>
    <w:p w:rsidR="0044686E" w:rsidRPr="003A7794" w:rsidRDefault="0044686E" w:rsidP="0044686E">
      <w:r w:rsidRPr="003A7794">
        <w:t>В небе ямы, колдобины, кручи,</w:t>
      </w:r>
    </w:p>
    <w:p w:rsidR="0044686E" w:rsidRPr="003A7794" w:rsidRDefault="0044686E" w:rsidP="0044686E">
      <w:r w:rsidRPr="003A7794">
        <w:t>Клочья тучи висят на крыле.</w:t>
      </w:r>
    </w:p>
    <w:p w:rsidR="0044686E" w:rsidRPr="003A7794" w:rsidRDefault="0044686E" w:rsidP="0044686E">
      <w:r w:rsidRPr="003A7794">
        <w:t>Мгла туманная. Ветер колючий.</w:t>
      </w:r>
    </w:p>
    <w:p w:rsidR="0044686E" w:rsidRPr="003A7794" w:rsidRDefault="0044686E" w:rsidP="0044686E">
      <w:r w:rsidRPr="003A7794">
        <w:t>Всё – как было и есть на земле.</w:t>
      </w:r>
    </w:p>
    <w:p w:rsidR="0044686E" w:rsidRPr="003A7794" w:rsidRDefault="0044686E" w:rsidP="0044686E"/>
    <w:p w:rsidR="0044686E" w:rsidRPr="003A7794" w:rsidRDefault="0044686E" w:rsidP="0044686E">
      <w:r w:rsidRPr="003A7794">
        <w:t>Не хочу без мечты и без риска</w:t>
      </w:r>
    </w:p>
    <w:p w:rsidR="0044686E" w:rsidRPr="003A7794" w:rsidRDefault="0044686E" w:rsidP="0044686E">
      <w:r w:rsidRPr="003A7794">
        <w:t>Коротать безымянные дни.</w:t>
      </w:r>
    </w:p>
    <w:p w:rsidR="0044686E" w:rsidRPr="003A7794" w:rsidRDefault="0044686E" w:rsidP="0044686E">
      <w:r w:rsidRPr="003A7794">
        <w:t>В бесконечные ночи Норильска</w:t>
      </w:r>
    </w:p>
    <w:p w:rsidR="0044686E" w:rsidRPr="003A7794" w:rsidRDefault="0044686E" w:rsidP="0044686E">
      <w:r w:rsidRPr="003A7794">
        <w:t>Заводские уходят огни.</w:t>
      </w:r>
    </w:p>
    <w:p w:rsidR="0044686E" w:rsidRPr="003A7794" w:rsidRDefault="0044686E" w:rsidP="0044686E"/>
    <w:p w:rsidR="0044686E" w:rsidRPr="003A7794" w:rsidRDefault="0044686E" w:rsidP="0044686E">
      <w:r w:rsidRPr="003A7794">
        <w:t>Славлю  недра и славлю широты</w:t>
      </w:r>
    </w:p>
    <w:p w:rsidR="0044686E" w:rsidRPr="003A7794" w:rsidRDefault="0044686E" w:rsidP="0044686E">
      <w:r w:rsidRPr="003A7794">
        <w:t>В неизмеренном этом краю,</w:t>
      </w:r>
    </w:p>
    <w:p w:rsidR="0044686E" w:rsidRPr="003A7794" w:rsidRDefault="0044686E" w:rsidP="0044686E">
      <w:r w:rsidRPr="003A7794">
        <w:t>Очистительный пламень работы,</w:t>
      </w:r>
    </w:p>
    <w:p w:rsidR="0044686E" w:rsidRPr="003A7794" w:rsidRDefault="00B47CB3" w:rsidP="0044686E">
      <w:r>
        <w:rPr>
          <w:noProof/>
        </w:rPr>
        <w:pict>
          <v:shape id="Рисунок 95" o:spid="_x0000_s1060" type="#_x0000_t75" style="position:absolute;margin-left:200.9pt;margin-top:4pt;width:139.5pt;height:107.25pt;z-index:251673088;visibility:visible" stroked="t" strokecolor="#4f81bd">
            <v:imagedata r:id="rId38" o:title=""/>
          </v:shape>
        </w:pict>
      </w:r>
      <w:r w:rsidR="0044686E" w:rsidRPr="003A7794">
        <w:t>Обжигающий душу мою!</w:t>
      </w:r>
    </w:p>
    <w:p w:rsidR="0044686E" w:rsidRPr="003A7794" w:rsidRDefault="0044686E" w:rsidP="0044686E"/>
    <w:p w:rsidR="0044686E" w:rsidRPr="003A7794" w:rsidRDefault="0044686E" w:rsidP="0044686E">
      <w:r w:rsidRPr="003A7794">
        <w:t>Через горные льды и отроги,</w:t>
      </w:r>
    </w:p>
    <w:p w:rsidR="0044686E" w:rsidRPr="003A7794" w:rsidRDefault="0044686E" w:rsidP="0044686E">
      <w:r w:rsidRPr="003A7794">
        <w:t>Посылая сигналы вперёд,</w:t>
      </w:r>
    </w:p>
    <w:p w:rsidR="0044686E" w:rsidRPr="003A7794" w:rsidRDefault="0044686E" w:rsidP="0044686E">
      <w:r w:rsidRPr="003A7794">
        <w:t>По Байкало-Амурской дороге</w:t>
      </w:r>
    </w:p>
    <w:p w:rsidR="0044686E" w:rsidRPr="003A7794" w:rsidRDefault="0044686E" w:rsidP="0044686E">
      <w:r w:rsidRPr="003A7794">
        <w:t>Первый поезд к Таюре идёт.</w:t>
      </w:r>
    </w:p>
    <w:p w:rsidR="0044686E" w:rsidRPr="003A7794" w:rsidRDefault="0044686E" w:rsidP="0044686E"/>
    <w:p w:rsidR="0044686E" w:rsidRPr="003A7794" w:rsidRDefault="0044686E" w:rsidP="0044686E">
      <w:pPr>
        <w:rPr>
          <w:b/>
          <w:i/>
        </w:rPr>
      </w:pPr>
      <w:r w:rsidRPr="003A7794">
        <w:rPr>
          <w:b/>
        </w:rPr>
        <w:t>90.</w:t>
      </w:r>
      <w:r w:rsidRPr="003A7794">
        <w:rPr>
          <w:b/>
          <w:i/>
        </w:rPr>
        <w:t>Песня о БАМе</w:t>
      </w:r>
    </w:p>
    <w:p w:rsidR="0044686E" w:rsidRPr="003A7794" w:rsidRDefault="0044686E" w:rsidP="0044686E">
      <w:pPr>
        <w:rPr>
          <w:b/>
          <w:i/>
        </w:rPr>
      </w:pPr>
    </w:p>
    <w:p w:rsidR="0044686E" w:rsidRPr="003A7794" w:rsidRDefault="0044686E" w:rsidP="0044686E">
      <w:pPr>
        <w:rPr>
          <w:color w:val="FF0000"/>
        </w:rPr>
      </w:pPr>
      <w:r w:rsidRPr="003A7794">
        <w:rPr>
          <w:b/>
          <w:color w:val="000000"/>
        </w:rPr>
        <w:t>91.</w:t>
      </w:r>
      <w:r w:rsidRPr="003A7794">
        <w:rPr>
          <w:color w:val="FF0000"/>
        </w:rPr>
        <w:t>Марк ЛИСЯНСКИЙ</w:t>
      </w:r>
    </w:p>
    <w:p w:rsidR="0044686E" w:rsidRPr="003A7794" w:rsidRDefault="0044686E" w:rsidP="0044686E">
      <w:pPr>
        <w:rPr>
          <w:color w:val="FF0000"/>
        </w:rPr>
      </w:pPr>
      <w:r w:rsidRPr="003A7794">
        <w:lastRenderedPageBreak/>
        <w:t>ТЫНДА</w:t>
      </w:r>
    </w:p>
    <w:p w:rsidR="0044686E" w:rsidRPr="003A7794" w:rsidRDefault="00B47CB3" w:rsidP="0044686E">
      <w:r>
        <w:rPr>
          <w:noProof/>
        </w:rPr>
        <w:pict>
          <v:shape id="Рисунок 98" o:spid="_x0000_s1059" type="#_x0000_t75" style="position:absolute;margin-left:176.9pt;margin-top:11.2pt;width:138pt;height:104.2pt;z-index:251674112;visibility:visible" stroked="t" strokecolor="#4f81bd">
            <v:imagedata r:id="rId39" o:title=""/>
          </v:shape>
        </w:pict>
      </w:r>
      <w:r w:rsidR="0044686E" w:rsidRPr="003A7794">
        <w:t>Меж Байкалом и Амуром,</w:t>
      </w:r>
      <w:r w:rsidR="00E73F66" w:rsidRPr="00E73F66">
        <w:t xml:space="preserve"> </w:t>
      </w:r>
    </w:p>
    <w:p w:rsidR="0044686E" w:rsidRPr="003A7794" w:rsidRDefault="0044686E" w:rsidP="0044686E">
      <w:r w:rsidRPr="003A7794">
        <w:t>Вдалеке от  всех дорог</w:t>
      </w:r>
    </w:p>
    <w:p w:rsidR="0044686E" w:rsidRPr="003A7794" w:rsidRDefault="0044686E" w:rsidP="0044686E">
      <w:r w:rsidRPr="003A7794">
        <w:t>Родилась под небом хмурым</w:t>
      </w:r>
    </w:p>
    <w:p w:rsidR="0044686E" w:rsidRPr="003A7794" w:rsidRDefault="0044686E" w:rsidP="0044686E">
      <w:r w:rsidRPr="003A7794">
        <w:t>Тында – малый городок.</w:t>
      </w:r>
    </w:p>
    <w:p w:rsidR="0044686E" w:rsidRPr="003A7794" w:rsidRDefault="0044686E" w:rsidP="0044686E">
      <w:r w:rsidRPr="003A7794">
        <w:t>Терпелива и упряма,</w:t>
      </w:r>
    </w:p>
    <w:p w:rsidR="0044686E" w:rsidRPr="003A7794" w:rsidRDefault="0044686E" w:rsidP="0044686E">
      <w:r w:rsidRPr="003A7794">
        <w:t>У тайги взяла своё,</w:t>
      </w:r>
    </w:p>
    <w:p w:rsidR="0044686E" w:rsidRPr="003A7794" w:rsidRDefault="0044686E" w:rsidP="0044686E">
      <w:r w:rsidRPr="003A7794">
        <w:t>Потому столицей БАМа</w:t>
      </w:r>
    </w:p>
    <w:p w:rsidR="0044686E" w:rsidRPr="003A7794" w:rsidRDefault="0044686E" w:rsidP="0044686E">
      <w:r w:rsidRPr="003A7794">
        <w:t>И в Москве зовут её.</w:t>
      </w:r>
    </w:p>
    <w:p w:rsidR="0044686E" w:rsidRPr="003A7794" w:rsidRDefault="0044686E" w:rsidP="0044686E">
      <w:pPr>
        <w:rPr>
          <w:i/>
        </w:rPr>
      </w:pPr>
    </w:p>
    <w:p w:rsidR="0044686E" w:rsidRPr="003A7794" w:rsidRDefault="0044686E" w:rsidP="0044686E">
      <w:pPr>
        <w:rPr>
          <w:b/>
          <w:i/>
        </w:rPr>
      </w:pPr>
      <w:r w:rsidRPr="003A7794">
        <w:rPr>
          <w:b/>
        </w:rPr>
        <w:t>92.</w:t>
      </w:r>
      <w:r w:rsidRPr="003A7794">
        <w:rPr>
          <w:b/>
          <w:i/>
        </w:rPr>
        <w:t>Мой адрес - Советский Союз – песня</w:t>
      </w:r>
    </w:p>
    <w:p w:rsidR="0044686E" w:rsidRPr="003A7794" w:rsidRDefault="0044686E" w:rsidP="0044686E">
      <w:pPr>
        <w:rPr>
          <w:b/>
          <w:i/>
        </w:rPr>
      </w:pPr>
    </w:p>
    <w:p w:rsidR="0044686E" w:rsidRPr="003A7794" w:rsidRDefault="0044686E" w:rsidP="0044686E">
      <w:pPr>
        <w:rPr>
          <w:b/>
          <w:i/>
        </w:rPr>
      </w:pPr>
      <w:r w:rsidRPr="003A7794">
        <w:rPr>
          <w:b/>
        </w:rPr>
        <w:t>93</w:t>
      </w:r>
      <w:r w:rsidRPr="003A7794">
        <w:t>.</w:t>
      </w:r>
      <w:r w:rsidRPr="003A7794">
        <w:rPr>
          <w:b/>
          <w:i/>
        </w:rPr>
        <w:t xml:space="preserve"> Уходят в прошлое события</w:t>
      </w:r>
      <w:r w:rsidR="000C74FD">
        <w:rPr>
          <w:b/>
          <w:i/>
        </w:rPr>
        <w:t>(учитель)</w:t>
      </w:r>
    </w:p>
    <w:p w:rsidR="0044686E" w:rsidRPr="003A7794" w:rsidRDefault="0044686E" w:rsidP="0044686E">
      <w:pPr>
        <w:rPr>
          <w:b/>
        </w:rPr>
      </w:pPr>
      <w:r w:rsidRPr="003A7794">
        <w:rPr>
          <w:b/>
        </w:rPr>
        <w:t xml:space="preserve">94. </w:t>
      </w:r>
      <w:r w:rsidRPr="003A7794">
        <w:t>МЫ зачем-то пришли в этот мир…</w:t>
      </w:r>
    </w:p>
    <w:p w:rsidR="0044686E" w:rsidRPr="003A7794" w:rsidRDefault="0044686E" w:rsidP="0044686E">
      <w:pPr>
        <w:rPr>
          <w:b/>
          <w:i/>
        </w:rPr>
      </w:pPr>
    </w:p>
    <w:p w:rsidR="0044686E" w:rsidRPr="003A7794" w:rsidRDefault="0044686E" w:rsidP="0044686E">
      <w:r w:rsidRPr="003A7794">
        <w:rPr>
          <w:b/>
        </w:rPr>
        <w:t>95</w:t>
      </w:r>
      <w:r w:rsidRPr="003A7794">
        <w:t>.</w:t>
      </w:r>
      <w:r w:rsidRPr="003A7794">
        <w:rPr>
          <w:b/>
        </w:rPr>
        <w:t xml:space="preserve"> Песня: «Живи, страна, ненаглядная моя Россия»</w:t>
      </w:r>
    </w:p>
    <w:p w:rsidR="0044686E" w:rsidRPr="003A7794" w:rsidRDefault="0044686E" w:rsidP="0044686E">
      <w:pPr>
        <w:rPr>
          <w:b/>
        </w:rPr>
      </w:pPr>
    </w:p>
    <w:p w:rsidR="0044686E" w:rsidRPr="003A7794" w:rsidRDefault="0044686E" w:rsidP="0044686E">
      <w:pPr>
        <w:rPr>
          <w:b/>
        </w:rPr>
      </w:pPr>
    </w:p>
    <w:p w:rsidR="0044686E" w:rsidRPr="003A7794" w:rsidRDefault="0044686E" w:rsidP="0044686E">
      <w:pPr>
        <w:rPr>
          <w:b/>
        </w:rPr>
      </w:pPr>
      <w:r w:rsidRPr="003A7794">
        <w:rPr>
          <w:b/>
        </w:rPr>
        <w:t>Дополнительный материал</w:t>
      </w:r>
    </w:p>
    <w:p w:rsidR="0044686E" w:rsidRPr="003A7794" w:rsidRDefault="0044686E" w:rsidP="0044686E">
      <w:pPr>
        <w:tabs>
          <w:tab w:val="left" w:pos="142"/>
        </w:tabs>
        <w:rPr>
          <w:i/>
          <w:color w:val="FF0000"/>
        </w:rPr>
      </w:pPr>
      <w:r w:rsidRPr="003A7794">
        <w:rPr>
          <w:i/>
          <w:color w:val="FF0000"/>
        </w:rPr>
        <w:t>Марк ЛИСЯНСКИЙ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Я себя не мыслю без России,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берёз и тополей,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невыплаканной сини,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заснеженных полей.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работника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И бога –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Человека с опытом Левши,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Есенина и Блока,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пророческой души.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Я себя не мыслю без России,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родной земли,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Где всё моё,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Где легла мне на сердце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Впервые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Песня колыбельная её.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lastRenderedPageBreak/>
        <w:t>Без её легенд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И сказок вещих,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Горных ветров,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Горьких, как полынь.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преображённых женщин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Из безвестных Золушек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В богинь.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железных комиссаров,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Падающих с песней на устах,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космических Икаров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На своих немыслимых постах.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неизмеримой силы,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распахнутых морей…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Я себя не мыслю без России,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Без её любви</w:t>
      </w:r>
    </w:p>
    <w:p w:rsidR="0044686E" w:rsidRPr="003A7794" w:rsidRDefault="0044686E" w:rsidP="0044686E">
      <w:pPr>
        <w:rPr>
          <w:i/>
        </w:rPr>
      </w:pPr>
      <w:r w:rsidRPr="003A7794">
        <w:rPr>
          <w:i/>
        </w:rPr>
        <w:t>И без моей!</w:t>
      </w:r>
    </w:p>
    <w:p w:rsidR="0044686E" w:rsidRPr="003A7794" w:rsidRDefault="0044686E" w:rsidP="0044686E">
      <w:pPr>
        <w:rPr>
          <w:i/>
        </w:rPr>
      </w:pPr>
    </w:p>
    <w:p w:rsidR="0044686E" w:rsidRPr="003A7794" w:rsidRDefault="0044686E" w:rsidP="0044686E">
      <w:pPr>
        <w:tabs>
          <w:tab w:val="left" w:pos="142"/>
        </w:tabs>
        <w:rPr>
          <w:i/>
          <w:color w:val="FF0000"/>
        </w:rPr>
      </w:pPr>
      <w:r w:rsidRPr="003A7794">
        <w:rPr>
          <w:i/>
          <w:color w:val="FF0000"/>
        </w:rPr>
        <w:t>Марк ЛИСЯНСКИЙ</w:t>
      </w:r>
    </w:p>
    <w:p w:rsidR="0044686E" w:rsidRPr="003A7794" w:rsidRDefault="0044686E" w:rsidP="0044686E">
      <w:r w:rsidRPr="003A7794">
        <w:t>Лежат поколенья усталых, ( на слайд)</w:t>
      </w:r>
    </w:p>
    <w:p w:rsidR="0044686E" w:rsidRPr="003A7794" w:rsidRDefault="0044686E" w:rsidP="0044686E">
      <w:r w:rsidRPr="003A7794">
        <w:t>к труду и безвестью привычных.</w:t>
      </w:r>
    </w:p>
    <w:p w:rsidR="0044686E" w:rsidRPr="003A7794" w:rsidRDefault="0044686E" w:rsidP="0044686E">
      <w:r w:rsidRPr="003A7794">
        <w:t>Ты, родина, столько страдала,</w:t>
      </w:r>
    </w:p>
    <w:p w:rsidR="0044686E" w:rsidRPr="003A7794" w:rsidRDefault="0044686E" w:rsidP="0044686E">
      <w:r w:rsidRPr="003A7794">
        <w:t>что стало для русских обычным</w:t>
      </w:r>
    </w:p>
    <w:p w:rsidR="0044686E" w:rsidRPr="003A7794" w:rsidRDefault="0044686E" w:rsidP="0044686E"/>
    <w:p w:rsidR="0044686E" w:rsidRPr="003A7794" w:rsidRDefault="0044686E" w:rsidP="0044686E">
      <w:r w:rsidRPr="003A7794">
        <w:t>иметь совестливую душу,</w:t>
      </w:r>
    </w:p>
    <w:p w:rsidR="0044686E" w:rsidRPr="003A7794" w:rsidRDefault="0044686E" w:rsidP="0044686E">
      <w:r w:rsidRPr="003A7794">
        <w:t>уметь для далёких и близких</w:t>
      </w:r>
    </w:p>
    <w:p w:rsidR="0044686E" w:rsidRPr="003A7794" w:rsidRDefault="0044686E" w:rsidP="0044686E">
      <w:r w:rsidRPr="003A7794">
        <w:t>быть вовремя важным и нужным</w:t>
      </w:r>
    </w:p>
    <w:p w:rsidR="0044686E" w:rsidRPr="003A7794" w:rsidRDefault="0044686E" w:rsidP="0044686E">
      <w:r w:rsidRPr="003A7794">
        <w:t>и вовремя стать бескорыстным…</w:t>
      </w:r>
    </w:p>
    <w:p w:rsidR="0044686E" w:rsidRDefault="0044686E" w:rsidP="0044686E"/>
    <w:p w:rsidR="00E73F66" w:rsidRDefault="00E73F66" w:rsidP="0044686E"/>
    <w:p w:rsidR="000C74FD" w:rsidRDefault="000C74FD" w:rsidP="0044686E"/>
    <w:p w:rsidR="000C74FD" w:rsidRDefault="000C74FD" w:rsidP="0044686E"/>
    <w:p w:rsidR="000C74FD" w:rsidRDefault="000C74FD" w:rsidP="0044686E"/>
    <w:p w:rsidR="000C74FD" w:rsidRDefault="000C74FD" w:rsidP="0044686E"/>
    <w:p w:rsidR="00E73F66" w:rsidRDefault="00E73F66" w:rsidP="0044686E"/>
    <w:p w:rsidR="00E73F66" w:rsidRPr="003A7794" w:rsidRDefault="00E73F66" w:rsidP="0044686E"/>
    <w:sectPr w:rsidR="00E73F66" w:rsidRPr="003A7794" w:rsidSect="00BD2FF5">
      <w:footerReference w:type="default" r:id="rId40"/>
      <w:pgSz w:w="8419" w:h="11906" w:orient="landscape"/>
      <w:pgMar w:top="737" w:right="737" w:bottom="737" w:left="73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3F4" w:rsidRDefault="002E63F4" w:rsidP="00290D44">
      <w:r>
        <w:separator/>
      </w:r>
    </w:p>
  </w:endnote>
  <w:endnote w:type="continuationSeparator" w:id="0">
    <w:p w:rsidR="002E63F4" w:rsidRDefault="002E63F4" w:rsidP="0029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bionic">
    <w:altName w:val="Franklin Gothic Heavy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D44" w:rsidRDefault="00290D44">
    <w:pPr>
      <w:pStyle w:val="a8"/>
      <w:jc w:val="center"/>
    </w:pPr>
    <w:r>
      <w:rPr>
        <w:lang w:eastAsia="en-US"/>
      </w:rPr>
    </w:r>
    <w:r>
      <w:pict>
        <v:group id="_x0000_s2049" style="width:32.95pt;height:17.45pt;mso-position-horizontal-relative:char;mso-position-vertical-relative:line" coordorigin="5351,739" coordsize="659,349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5351;top:800;width:659;height:288;v-text-anchor:middle" filled="f" stroked="f">
            <v:textbox style="mso-next-textbox:#_x0000_s2050" inset="0,0,0,0">
              <w:txbxContent>
                <w:p w:rsidR="00290D44" w:rsidRDefault="00290D44">
                  <w:pPr>
                    <w:jc w:val="center"/>
                    <w:rPr>
                      <w:szCs w:val="18"/>
                    </w:rPr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="002E63F4" w:rsidRPr="002E63F4">
                    <w:rPr>
                      <w:i/>
                      <w:noProof/>
                      <w:sz w:val="18"/>
                      <w:szCs w:val="18"/>
                    </w:rPr>
                    <w:t>2</w:t>
                  </w:r>
                  <w:r>
                    <w:fldChar w:fldCharType="end"/>
                  </w:r>
                </w:p>
              </w:txbxContent>
            </v:textbox>
          </v:shape>
          <v:group id="_x0000_s2051" style="position:absolute;left:5494;top:739;width:372;height:72" coordorigin="5486,739" coordsize="372,72">
            <v:oval id="_x0000_s2052" style="position:absolute;left:5486;top:739;width:72;height:72" fillcolor="#7ba0cd" stroked="f"/>
            <v:oval id="_x0000_s2053" style="position:absolute;left:5636;top:739;width:72;height:72" fillcolor="#7ba0cd" stroked="f"/>
            <v:oval id="_x0000_s2054" style="position:absolute;left:5786;top:739;width:72;height:72" fillcolor="#7ba0cd" stroked="f"/>
          </v:group>
          <w10:wrap type="none" anchorx="margin" anchory="page"/>
          <w10:anchorlock/>
        </v:group>
      </w:pict>
    </w:r>
  </w:p>
  <w:p w:rsidR="00290D44" w:rsidRDefault="00290D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3F4" w:rsidRDefault="002E63F4" w:rsidP="00290D44">
      <w:r>
        <w:separator/>
      </w:r>
    </w:p>
  </w:footnote>
  <w:footnote w:type="continuationSeparator" w:id="0">
    <w:p w:rsidR="002E63F4" w:rsidRDefault="002E63F4" w:rsidP="00290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44796"/>
    <w:multiLevelType w:val="hybridMultilevel"/>
    <w:tmpl w:val="8A70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EE7DF2"/>
    <w:multiLevelType w:val="hybridMultilevel"/>
    <w:tmpl w:val="28AA737C"/>
    <w:lvl w:ilvl="0" w:tplc="81A8A01E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attachedTemplate r:id="rId1"/>
  <w:doNotTrackMoves/>
  <w:defaultTabStop w:val="708"/>
  <w:autoHyphenation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63F4"/>
    <w:rsid w:val="00077A30"/>
    <w:rsid w:val="0009096B"/>
    <w:rsid w:val="000C74FD"/>
    <w:rsid w:val="00120E42"/>
    <w:rsid w:val="00170DE0"/>
    <w:rsid w:val="001875AD"/>
    <w:rsid w:val="00236FE7"/>
    <w:rsid w:val="00290D44"/>
    <w:rsid w:val="002E63F4"/>
    <w:rsid w:val="00336649"/>
    <w:rsid w:val="00395F39"/>
    <w:rsid w:val="00400093"/>
    <w:rsid w:val="0044686E"/>
    <w:rsid w:val="0047346C"/>
    <w:rsid w:val="004A0006"/>
    <w:rsid w:val="004C66C5"/>
    <w:rsid w:val="004F1B60"/>
    <w:rsid w:val="005578BE"/>
    <w:rsid w:val="00583D26"/>
    <w:rsid w:val="005A25EF"/>
    <w:rsid w:val="005D029A"/>
    <w:rsid w:val="005E345C"/>
    <w:rsid w:val="005F0645"/>
    <w:rsid w:val="00711E72"/>
    <w:rsid w:val="0087486B"/>
    <w:rsid w:val="008F2340"/>
    <w:rsid w:val="009B249A"/>
    <w:rsid w:val="00A47A6A"/>
    <w:rsid w:val="00A9726F"/>
    <w:rsid w:val="00B47CB3"/>
    <w:rsid w:val="00BC00B1"/>
    <w:rsid w:val="00BD2FF5"/>
    <w:rsid w:val="00C5396E"/>
    <w:rsid w:val="00C61F47"/>
    <w:rsid w:val="00CC2CA3"/>
    <w:rsid w:val="00D1024D"/>
    <w:rsid w:val="00E42A18"/>
    <w:rsid w:val="00E564E5"/>
    <w:rsid w:val="00E73F66"/>
    <w:rsid w:val="00F34D18"/>
    <w:rsid w:val="00F5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6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8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583D2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583D26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11E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11E7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290D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90D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72;&#1076;&#1077;&#1078;&#1076;&#1072;\Desktop\&#1074;&#1085;&#1077;&#1082;&#1083;&#1072;&#1089;&#1089;&#1085;&#1099;&#1077;\&#1042;&#1085;&#1077;&#1082;&#1083;&#1072;&#1089;&#1089;&#1085;&#1086;&#1077;%20&#1084;&#1077;&#1088;&#1086;&#1087;&#1088;&#1080;&#1103;&#1090;&#1080;&#1077;%20&#1087;&#1086;%20&#1083;&#1080;&#1090;&#1077;&#1088;&#1072;&#1090;&#1091;&#1088;&#1077;%20&#1055;&#1091;&#1089;&#1090;&#1100;%20&#1091;&#1074;&#1080;&#1076;&#1080;&#1090;&#1089;&#1103;%20&#1085;&#1072;&#1084;%20&#1056;&#1086;&#1089;&#1089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Внеклассное мероприятие по литературе Пусть увидится нам Россия</Template>
  <TotalTime>0</TotalTime>
  <Pages>42</Pages>
  <Words>5330</Words>
  <Characters>30385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2015-02-13T06:41:00Z</dcterms:created>
  <dcterms:modified xsi:type="dcterms:W3CDTF">2015-02-13T06:41:00Z</dcterms:modified>
</cp:coreProperties>
</file>