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320" w:rsidRPr="00E73F66" w:rsidRDefault="00566320" w:rsidP="00566320">
      <w:pPr>
        <w:jc w:val="center"/>
        <w:rPr>
          <w:rFonts w:ascii="a_Albionic" w:hAnsi="a_Albionic"/>
          <w:sz w:val="22"/>
          <w:szCs w:val="22"/>
        </w:rPr>
      </w:pPr>
      <w:bookmarkStart w:id="0" w:name="_GoBack"/>
      <w:bookmarkEnd w:id="0"/>
      <w:r w:rsidRPr="00E73F66">
        <w:rPr>
          <w:rFonts w:ascii="a_Albionic" w:hAnsi="a_Albionic"/>
          <w:sz w:val="22"/>
          <w:szCs w:val="22"/>
        </w:rPr>
        <w:t>Внеклассное мероприятие по лит</w:t>
      </w:r>
      <w:r w:rsidRPr="00E73F66">
        <w:rPr>
          <w:rFonts w:ascii="a_Albionic" w:hAnsi="a_Albionic"/>
          <w:sz w:val="22"/>
          <w:szCs w:val="22"/>
        </w:rPr>
        <w:t>е</w:t>
      </w:r>
      <w:r w:rsidRPr="00E73F66">
        <w:rPr>
          <w:rFonts w:ascii="a_Albionic" w:hAnsi="a_Albionic"/>
          <w:sz w:val="22"/>
          <w:szCs w:val="22"/>
        </w:rPr>
        <w:t>ратуре:</w:t>
      </w:r>
    </w:p>
    <w:p w:rsidR="00566320" w:rsidRPr="00E73F66" w:rsidRDefault="00566320" w:rsidP="00566320">
      <w:pPr>
        <w:jc w:val="center"/>
        <w:rPr>
          <w:rFonts w:ascii="a_Albionic" w:hAnsi="a_Albionic"/>
          <w:b/>
          <w:sz w:val="22"/>
          <w:szCs w:val="22"/>
        </w:rPr>
      </w:pPr>
      <w:r w:rsidRPr="00E73F66">
        <w:rPr>
          <w:rFonts w:ascii="a_Albionic" w:hAnsi="a_Albionic"/>
          <w:b/>
          <w:sz w:val="22"/>
          <w:szCs w:val="22"/>
        </w:rPr>
        <w:t>«Тихая моя Родина…»</w:t>
      </w:r>
    </w:p>
    <w:p w:rsidR="00566320" w:rsidRPr="00E73F66" w:rsidRDefault="00566320" w:rsidP="00566320">
      <w:pPr>
        <w:jc w:val="center"/>
        <w:rPr>
          <w:rFonts w:ascii="a_Albionic" w:hAnsi="a_Albionic"/>
          <w:b/>
          <w:sz w:val="22"/>
          <w:szCs w:val="22"/>
        </w:rPr>
      </w:pPr>
      <w:r w:rsidRPr="00E73F66">
        <w:rPr>
          <w:rFonts w:ascii="a_Albionic" w:hAnsi="a_Albionic"/>
          <w:b/>
          <w:sz w:val="22"/>
          <w:szCs w:val="22"/>
        </w:rPr>
        <w:t>Памяти забытых деревень…</w:t>
      </w:r>
    </w:p>
    <w:p w:rsidR="00566320" w:rsidRPr="00EF3DDD" w:rsidRDefault="00566320" w:rsidP="00566320">
      <w:pPr>
        <w:widowControl w:val="0"/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2" o:spid="_x0000_s1089" type="#_x0000_t75" style="position:absolute;margin-left:2.15pt;margin-top:8.25pt;width:156.75pt;height:117pt;z-index:-251674624;visibility:visible" wrapcoords="-103 0 -103 21462 21600 21462 21600 0 -103 0">
            <v:imagedata r:id="rId7" o:title=""/>
            <w10:wrap type="tight"/>
          </v:shape>
        </w:pict>
      </w:r>
    </w:p>
    <w:p w:rsidR="00566320" w:rsidRPr="001335BD" w:rsidRDefault="00566320" w:rsidP="00566320">
      <w:pPr>
        <w:jc w:val="center"/>
        <w:rPr>
          <w:sz w:val="22"/>
          <w:szCs w:val="22"/>
        </w:rPr>
      </w:pPr>
    </w:p>
    <w:p w:rsidR="00566320" w:rsidRPr="001335BD" w:rsidRDefault="00566320" w:rsidP="00566320">
      <w:pPr>
        <w:jc w:val="center"/>
        <w:rPr>
          <w:sz w:val="22"/>
          <w:szCs w:val="22"/>
        </w:rPr>
      </w:pPr>
    </w:p>
    <w:p w:rsidR="00566320" w:rsidRPr="001335BD" w:rsidRDefault="00566320" w:rsidP="00566320">
      <w:pPr>
        <w:rPr>
          <w:b/>
          <w:i/>
          <w:sz w:val="22"/>
          <w:szCs w:val="22"/>
          <w:u w:val="single"/>
        </w:rPr>
      </w:pPr>
      <w:r w:rsidRPr="001335BD">
        <w:rPr>
          <w:b/>
          <w:i/>
          <w:sz w:val="22"/>
          <w:szCs w:val="22"/>
          <w:u w:val="single"/>
        </w:rPr>
        <w:t>Песня « Малиновый звон на заре…»</w:t>
      </w: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Default="00566320" w:rsidP="00566320">
      <w:pPr>
        <w:rPr>
          <w:b/>
          <w:sz w:val="22"/>
          <w:szCs w:val="22"/>
        </w:rPr>
      </w:pPr>
      <w:r w:rsidRPr="001335BD">
        <w:rPr>
          <w:b/>
          <w:bCs/>
          <w:sz w:val="22"/>
          <w:szCs w:val="22"/>
        </w:rPr>
        <w:t>Слово учителя</w:t>
      </w:r>
      <w:r w:rsidRPr="001335BD">
        <w:rPr>
          <w:b/>
          <w:sz w:val="22"/>
          <w:szCs w:val="22"/>
        </w:rPr>
        <w:t xml:space="preserve"> </w:t>
      </w:r>
    </w:p>
    <w:p w:rsidR="00566320" w:rsidRDefault="00566320" w:rsidP="00566320">
      <w:pPr>
        <w:rPr>
          <w:b/>
          <w:sz w:val="22"/>
          <w:szCs w:val="22"/>
        </w:rPr>
      </w:pPr>
    </w:p>
    <w:p w:rsidR="00566320" w:rsidRDefault="00566320" w:rsidP="00566320">
      <w:pPr>
        <w:rPr>
          <w:b/>
          <w:sz w:val="22"/>
          <w:szCs w:val="22"/>
        </w:rPr>
      </w:pPr>
    </w:p>
    <w:p w:rsidR="00566320" w:rsidRDefault="00566320" w:rsidP="00566320">
      <w:pPr>
        <w:rPr>
          <w:b/>
          <w:sz w:val="22"/>
          <w:szCs w:val="22"/>
        </w:rPr>
      </w:pP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 xml:space="preserve">Ольга Фокина.         В магазине </w:t>
      </w:r>
      <w:r w:rsidRPr="001335BD">
        <w:rPr>
          <w:sz w:val="22"/>
          <w:szCs w:val="22"/>
        </w:rPr>
        <w:t>(отрывок)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В магазине грампластинок –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Молодые продавщицы…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Звуки музыки вихлястой,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 которой мир дичает,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Звуки грома и содома,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Будоражащие свет…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Я хожу сюда не часто,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Если только заскучаю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 оставленному дому,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Если писем долго нет.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И среди большого списка,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 по стенам поразвешан,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Нахожу отдел названий,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Сердцу очень дорогих: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Между роков, между твистов,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Меж крикливых завываний –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Уценённые, как вещи, -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Мой родной напев и стих.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И закружится пластинка,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Заведённая для пробы,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И торжественные звуки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Замерцают, поплывут…             </w:t>
      </w:r>
      <w:r>
        <w:rPr>
          <w:sz w:val="22"/>
          <w:szCs w:val="22"/>
        </w:rPr>
        <w:t>(</w:t>
      </w:r>
      <w:r w:rsidRPr="001335BD">
        <w:rPr>
          <w:sz w:val="22"/>
          <w:szCs w:val="22"/>
        </w:rPr>
        <w:t xml:space="preserve">   </w:t>
      </w:r>
      <w:r w:rsidRPr="001335BD">
        <w:rPr>
          <w:b/>
          <w:sz w:val="22"/>
          <w:szCs w:val="22"/>
          <w:u w:val="single"/>
        </w:rPr>
        <w:t>Песня «Россия»</w:t>
      </w:r>
      <w:r w:rsidRPr="001335BD">
        <w:rPr>
          <w:sz w:val="22"/>
          <w:szCs w:val="22"/>
        </w:rPr>
        <w:t xml:space="preserve"> - куплет</w:t>
      </w:r>
      <w:r>
        <w:rPr>
          <w:sz w:val="22"/>
          <w:szCs w:val="22"/>
        </w:rPr>
        <w:t>)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Инок – волосы щетинкой –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 выражением особым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Скажет мне: - Вы из деревни?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деревню как зовут?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И отвечу я мальчишке: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- Я, конечно, из деревни,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не скрою, раз спросили,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Из деревни из какой: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Песни есть о ней и книжки,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Есть о ней стихотворенья,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зовут её – Россия!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…А откуда вы такой?       </w:t>
      </w:r>
      <w:r w:rsidRPr="001335BD">
        <w:rPr>
          <w:b/>
          <w:sz w:val="22"/>
          <w:szCs w:val="22"/>
          <w:u w:val="single"/>
        </w:rPr>
        <w:t>Песня «Россия»</w:t>
      </w:r>
      <w:r w:rsidRPr="001335BD">
        <w:rPr>
          <w:sz w:val="22"/>
          <w:szCs w:val="22"/>
        </w:rPr>
        <w:t xml:space="preserve"> - припев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i/>
          <w:sz w:val="22"/>
          <w:szCs w:val="22"/>
        </w:rPr>
        <w:t>Вступление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Как же случилось, что на вопрос, откуда ты родом, мы порою стесняемся признаться, что мы из деревни.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 земли-кормилицы, от неба синего, бездонного, от полей безбрежных, от рек полноводных, от воздуха чистого, пряного, захлебнуться можно.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Слово «деревня» для многих стало почти ругательным. На деревенских жителей смотрят с высокомерием, презрительно. Хлебороба, землепа</w:t>
      </w:r>
      <w:r w:rsidRPr="001335BD">
        <w:rPr>
          <w:sz w:val="22"/>
          <w:szCs w:val="22"/>
        </w:rPr>
        <w:t>ш</w:t>
      </w:r>
      <w:r w:rsidRPr="001335BD">
        <w:rPr>
          <w:sz w:val="22"/>
          <w:szCs w:val="22"/>
        </w:rPr>
        <w:t>ца, труженика осмеивают.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за что?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За руки его мозолистые, что землю пашут? За хлеб, который на каждом столе свежий к обеду подать – первое дело? За ночи его бессонные, когда он каждое зёрнышко этими руками переберёт, просушит, провеет, в з</w:t>
      </w:r>
      <w:r w:rsidRPr="001335BD">
        <w:rPr>
          <w:sz w:val="22"/>
          <w:szCs w:val="22"/>
        </w:rPr>
        <w:t>а</w:t>
      </w:r>
      <w:r w:rsidRPr="001335BD">
        <w:rPr>
          <w:sz w:val="22"/>
          <w:szCs w:val="22"/>
        </w:rPr>
        <w:t>крома сложит?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народе говорят: нет хлеба – не будет и обеда. А мы хлеб этот, с заб</w:t>
      </w:r>
      <w:r w:rsidRPr="001335BD">
        <w:rPr>
          <w:sz w:val="22"/>
          <w:szCs w:val="22"/>
        </w:rPr>
        <w:t>о</w:t>
      </w:r>
      <w:r w:rsidRPr="001335BD">
        <w:rPr>
          <w:sz w:val="22"/>
          <w:szCs w:val="22"/>
        </w:rPr>
        <w:t>той и любовью выращенный, недоеденный, в мусорное ведро, в помойку, или вместо мяча, или…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Видели вы когда-нибудь, как пожилые люди сушат сухари? Не могут люди, познавшие голод и нужду, знающие истинную цену хлеба, выбр</w:t>
      </w:r>
      <w:r w:rsidRPr="001335BD">
        <w:rPr>
          <w:sz w:val="22"/>
          <w:szCs w:val="22"/>
        </w:rPr>
        <w:t>о</w:t>
      </w:r>
      <w:r w:rsidRPr="001335BD">
        <w:rPr>
          <w:sz w:val="22"/>
          <w:szCs w:val="22"/>
        </w:rPr>
        <w:t>сить его. Не поднимется рука…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>Владимир Нечволода.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sz w:val="22"/>
          <w:szCs w:val="22"/>
        </w:rPr>
        <w:t xml:space="preserve">Мать вечерами </w:t>
      </w:r>
      <w:r w:rsidRPr="001335BD">
        <w:rPr>
          <w:sz w:val="22"/>
          <w:szCs w:val="22"/>
          <w:lang w:val="en-US"/>
        </w:rPr>
        <w:t>c</w:t>
      </w:r>
      <w:r w:rsidRPr="001335BD">
        <w:rPr>
          <w:sz w:val="22"/>
          <w:szCs w:val="22"/>
        </w:rPr>
        <w:t>ушит сухари.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Так, по привычке: не бросать же корки…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Над печью розоватый от зари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Дымок струится сладковато-горький.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Хрупки, легки кусочки на весу.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мать молчит и вспоминает детство,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И лебеду, и из крапивы суп –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Всё, что могло и нашим стать наследством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Сегодня я пригласила вас на встречу с родной землёй.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Хочу, чтобы эта встреча стала гимном хлеборобу, гимном деревне – ко</w:t>
      </w:r>
      <w:r w:rsidRPr="001335BD">
        <w:rPr>
          <w:sz w:val="22"/>
          <w:szCs w:val="22"/>
        </w:rPr>
        <w:t>р</w:t>
      </w:r>
      <w:r w:rsidRPr="001335BD">
        <w:rPr>
          <w:sz w:val="22"/>
          <w:szCs w:val="22"/>
        </w:rPr>
        <w:t>ням нашим. А что мы без корней?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«Как дерево, которое увянет, когда с землёй теряет жизни нить, и с нами это тоже станет, когда нам нечем будет жить». А мы рвём эти корни, рвёмся, бежим к новому, неизведанному. И умирает деревня…</w:t>
      </w:r>
    </w:p>
    <w:p w:rsidR="00566320" w:rsidRPr="001335BD" w:rsidRDefault="00566320" w:rsidP="00566320">
      <w:pPr>
        <w:widowControl w:val="0"/>
        <w:rPr>
          <w:b/>
          <w:bCs/>
          <w:i/>
          <w:iCs/>
          <w:sz w:val="22"/>
          <w:szCs w:val="22"/>
        </w:rPr>
      </w:pPr>
      <w:r w:rsidRPr="001335BD">
        <w:rPr>
          <w:b/>
          <w:bCs/>
          <w:sz w:val="22"/>
          <w:szCs w:val="22"/>
        </w:rPr>
        <w:t xml:space="preserve">1.  Майя Никулина </w:t>
      </w:r>
      <w:r w:rsidRPr="001335BD">
        <w:rPr>
          <w:sz w:val="22"/>
          <w:szCs w:val="22"/>
        </w:rPr>
        <w:t xml:space="preserve">(из сборника </w:t>
      </w:r>
      <w:r w:rsidRPr="001335BD">
        <w:rPr>
          <w:b/>
          <w:bCs/>
          <w:sz w:val="22"/>
          <w:szCs w:val="22"/>
        </w:rPr>
        <w:t>«Колея»</w:t>
      </w:r>
      <w:r w:rsidRPr="001335BD">
        <w:rPr>
          <w:sz w:val="22"/>
          <w:szCs w:val="22"/>
        </w:rPr>
        <w:t xml:space="preserve">)  </w:t>
      </w:r>
      <w:r w:rsidRPr="001335BD">
        <w:rPr>
          <w:b/>
          <w:bCs/>
          <w:sz w:val="22"/>
          <w:szCs w:val="22"/>
        </w:rPr>
        <w:t xml:space="preserve">  </w:t>
      </w:r>
    </w:p>
    <w:p w:rsidR="00566320" w:rsidRPr="001335BD" w:rsidRDefault="00566320" w:rsidP="00566320">
      <w:pPr>
        <w:widowControl w:val="0"/>
        <w:rPr>
          <w:i/>
          <w:iCs/>
          <w:sz w:val="22"/>
          <w:szCs w:val="22"/>
        </w:rPr>
      </w:pPr>
      <w:r w:rsidRPr="001335BD">
        <w:rPr>
          <w:i/>
          <w:sz w:val="22"/>
          <w:szCs w:val="22"/>
        </w:rPr>
        <w:t>Любовь к земле, вскормившей белый свет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и солнцем озарившей наши лица, - 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покуда это множится и длится,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душа права и смерти в жизни нет.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         ***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...но с каждым часом горше и честней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наследую великое страданье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от горя почерневших матерей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 И тоже признаю простую власть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>
        <w:rPr>
          <w:noProof/>
        </w:rPr>
        <w:pict>
          <v:shape id="Рисунок 31" o:spid="_x0000_s1088" type="#_x0000_t75" style="position:absolute;margin-left:200.15pt;margin-top:11.35pt;width:140.25pt;height:105pt;z-index:251642880;visibility:visible" stroked="t" strokecolor="#c00000">
            <v:imagedata r:id="rId8" o:title=""/>
          </v:shape>
        </w:pict>
      </w:r>
      <w:r w:rsidRPr="001335BD">
        <w:rPr>
          <w:sz w:val="22"/>
          <w:szCs w:val="22"/>
        </w:rPr>
        <w:t>большой земли с полями и морями, -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в горсти зажать, лицом в неё упасть,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уйти в неё - цвела б она над нами. 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Наследую великие права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любить её, покуда хватит силы,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и матерью ту землю называть,</w:t>
      </w:r>
      <w:r w:rsidRPr="00E564E5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где отчий дом и братские могилы.</w:t>
      </w:r>
    </w:p>
    <w:p w:rsidR="00566320" w:rsidRPr="001335BD" w:rsidRDefault="00566320" w:rsidP="00566320">
      <w:pPr>
        <w:pStyle w:val="a4"/>
        <w:rPr>
          <w:rFonts w:ascii="Times New Roman" w:hAnsi="Times New Roman"/>
        </w:rPr>
      </w:pPr>
    </w:p>
    <w:p w:rsidR="00566320" w:rsidRPr="001335BD" w:rsidRDefault="00566320" w:rsidP="00566320">
      <w:pPr>
        <w:pStyle w:val="a4"/>
        <w:rPr>
          <w:rFonts w:ascii="Times New Roman" w:hAnsi="Times New Roman"/>
          <w:b/>
          <w:u w:val="single"/>
        </w:rPr>
      </w:pPr>
      <w:r w:rsidRPr="001335BD">
        <w:rPr>
          <w:rFonts w:ascii="Times New Roman" w:hAnsi="Times New Roman"/>
          <w:u w:val="single"/>
        </w:rPr>
        <w:t>Песня «</w:t>
      </w:r>
      <w:r w:rsidRPr="001335BD">
        <w:rPr>
          <w:rFonts w:ascii="Times New Roman" w:hAnsi="Times New Roman"/>
          <w:b/>
          <w:u w:val="single"/>
        </w:rPr>
        <w:t>С чего начинается Родина?»</w:t>
      </w:r>
    </w:p>
    <w:p w:rsidR="00566320" w:rsidRPr="001335BD" w:rsidRDefault="00566320" w:rsidP="00566320">
      <w:pPr>
        <w:pStyle w:val="a4"/>
        <w:rPr>
          <w:rFonts w:ascii="Times New Roman" w:hAnsi="Times New Roman"/>
        </w:rPr>
      </w:pPr>
    </w:p>
    <w:p w:rsidR="00566320" w:rsidRDefault="00566320" w:rsidP="00566320">
      <w:pPr>
        <w:rPr>
          <w:sz w:val="22"/>
          <w:szCs w:val="22"/>
        </w:rPr>
      </w:pPr>
      <w:r w:rsidRPr="001335BD">
        <w:rPr>
          <w:b/>
          <w:i/>
          <w:sz w:val="22"/>
          <w:szCs w:val="22"/>
        </w:rPr>
        <w:t>2.  Евгений ЕФРЕМОВ</w:t>
      </w:r>
      <w:r w:rsidRPr="001335BD">
        <w:rPr>
          <w:b/>
          <w:sz w:val="22"/>
          <w:szCs w:val="22"/>
        </w:rPr>
        <w:t xml:space="preserve">      </w:t>
      </w:r>
      <w:r w:rsidRPr="001335BD">
        <w:rPr>
          <w:sz w:val="22"/>
          <w:szCs w:val="22"/>
        </w:rPr>
        <w:t xml:space="preserve">(из сборника «Твоя пора»)     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30" o:spid="_x0000_s1087" type="#_x0000_t75" style="position:absolute;margin-left:198.65pt;margin-top:11.75pt;width:140.3pt;height:105.75pt;z-index:251643904;visibility:visible" stroked="t" strokecolor="#c00000">
            <v:imagedata r:id="rId9" o:title=""/>
          </v:shape>
        </w:pict>
      </w:r>
      <w:r w:rsidRPr="001335BD">
        <w:rPr>
          <w:sz w:val="22"/>
          <w:szCs w:val="22"/>
        </w:rPr>
        <w:t>Есть Родина у меня,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Есть память.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Я знаю, за что мне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Сказать «люблю»…</w:t>
      </w:r>
      <w:r w:rsidRPr="00E564E5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Петровскому ботику,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Синему камню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другу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Болотному журавлю.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кругу незнакомом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При первой встрече,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Какой бы она ни была боевой,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Прислушавшись к тихой,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Негромкой речи,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Откуда 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Сразу поймёт любой.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что мне прятать,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 мне таиться?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Как можешь, так говори.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Высотные зданья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Родной столицы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Не застят родимой зари.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свет так широк,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страна пред глазами,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сам я, как есть,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У неё на виду.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Есть Родина у меня,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Есть память,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И с ними я не пропаду.        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</w:t>
      </w:r>
    </w:p>
    <w:p w:rsidR="00566320" w:rsidRPr="001335BD" w:rsidRDefault="00566320" w:rsidP="00566320">
      <w:pPr>
        <w:pStyle w:val="a3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/>
        </w:rPr>
      </w:pPr>
      <w:r w:rsidRPr="001335BD">
        <w:rPr>
          <w:rFonts w:ascii="Times New Roman" w:hAnsi="Times New Roman"/>
          <w:b/>
          <w:i/>
        </w:rPr>
        <w:t xml:space="preserve">Николай Рыленков            </w:t>
      </w:r>
    </w:p>
    <w:p w:rsidR="00566320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Кому какой даётся жребий,         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29" o:spid="_x0000_s1086" type="#_x0000_t75" style="position:absolute;margin-left:198.65pt;margin-top:5pt;width:128.25pt;height:99pt;z-index:251644928;visibility:visible" stroked="t" strokecolor="#c00000">
            <v:imagedata r:id="rId10" o:title=""/>
          </v:shape>
        </w:pict>
      </w:r>
      <w:r w:rsidRPr="001335BD">
        <w:rPr>
          <w:sz w:val="22"/>
          <w:szCs w:val="22"/>
        </w:rPr>
        <w:t>Какая песня под луной,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я взрастал на чёрном хлебе,</w:t>
      </w:r>
      <w:r w:rsidRPr="00E564E5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То хлеб земли моей родной.</w:t>
      </w:r>
    </w:p>
    <w:p w:rsidR="00566320" w:rsidRPr="001335BD" w:rsidRDefault="00566320" w:rsidP="00566320">
      <w:pPr>
        <w:ind w:left="851"/>
        <w:rPr>
          <w:sz w:val="22"/>
          <w:szCs w:val="22"/>
        </w:rPr>
      </w:pPr>
      <w:r w:rsidRPr="001335BD">
        <w:rPr>
          <w:sz w:val="22"/>
          <w:szCs w:val="22"/>
        </w:rPr>
        <w:t>Его солил я крупной солью</w:t>
      </w:r>
    </w:p>
    <w:p w:rsidR="00566320" w:rsidRPr="001335BD" w:rsidRDefault="00566320" w:rsidP="00566320">
      <w:pPr>
        <w:ind w:left="851"/>
        <w:rPr>
          <w:sz w:val="22"/>
          <w:szCs w:val="22"/>
        </w:rPr>
      </w:pPr>
      <w:r w:rsidRPr="001335BD">
        <w:rPr>
          <w:sz w:val="22"/>
          <w:szCs w:val="22"/>
        </w:rPr>
        <w:t>И запивал воды глотком,</w:t>
      </w:r>
    </w:p>
    <w:p w:rsidR="00566320" w:rsidRPr="001335BD" w:rsidRDefault="00566320" w:rsidP="00566320">
      <w:pPr>
        <w:ind w:left="851"/>
        <w:rPr>
          <w:sz w:val="22"/>
          <w:szCs w:val="22"/>
        </w:rPr>
      </w:pPr>
      <w:r w:rsidRPr="001335BD">
        <w:rPr>
          <w:sz w:val="22"/>
          <w:szCs w:val="22"/>
        </w:rPr>
        <w:t>С ним по широкому раздолью</w:t>
      </w:r>
    </w:p>
    <w:p w:rsidR="00566320" w:rsidRPr="001335BD" w:rsidRDefault="00566320" w:rsidP="00566320">
      <w:pPr>
        <w:ind w:left="851"/>
        <w:rPr>
          <w:sz w:val="22"/>
          <w:szCs w:val="22"/>
        </w:rPr>
      </w:pPr>
      <w:r w:rsidRPr="001335BD">
        <w:rPr>
          <w:sz w:val="22"/>
          <w:szCs w:val="22"/>
        </w:rPr>
        <w:t>Ходил за плугом босиком.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Я молотил и сеял жито,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За стол садился не спеша,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Я знал: в ржаной ковриге скрыта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Всей доброты земной душа.</w:t>
      </w:r>
    </w:p>
    <w:p w:rsidR="00566320" w:rsidRPr="001335BD" w:rsidRDefault="00566320" w:rsidP="00566320">
      <w:pPr>
        <w:ind w:left="851"/>
        <w:rPr>
          <w:sz w:val="22"/>
          <w:szCs w:val="22"/>
        </w:rPr>
      </w:pPr>
      <w:r w:rsidRPr="001335BD">
        <w:rPr>
          <w:sz w:val="22"/>
          <w:szCs w:val="22"/>
        </w:rPr>
        <w:t>Святая мудрость землепашца</w:t>
      </w:r>
    </w:p>
    <w:p w:rsidR="00566320" w:rsidRPr="001335BD" w:rsidRDefault="00566320" w:rsidP="00566320">
      <w:pPr>
        <w:ind w:left="851"/>
        <w:rPr>
          <w:sz w:val="22"/>
          <w:szCs w:val="22"/>
        </w:rPr>
      </w:pPr>
      <w:r w:rsidRPr="001335BD">
        <w:rPr>
          <w:sz w:val="22"/>
          <w:szCs w:val="22"/>
        </w:rPr>
        <w:t>В ней навсегда воплощена.</w:t>
      </w:r>
    </w:p>
    <w:p w:rsidR="00566320" w:rsidRPr="001335BD" w:rsidRDefault="00566320" w:rsidP="00566320">
      <w:pPr>
        <w:ind w:left="851"/>
        <w:rPr>
          <w:sz w:val="22"/>
          <w:szCs w:val="22"/>
        </w:rPr>
      </w:pPr>
      <w:r w:rsidRPr="001335BD">
        <w:rPr>
          <w:sz w:val="22"/>
          <w:szCs w:val="22"/>
        </w:rPr>
        <w:t xml:space="preserve">Ни возгордиться, ни зазнаться </w:t>
      </w:r>
    </w:p>
    <w:p w:rsidR="00566320" w:rsidRPr="001335BD" w:rsidRDefault="00566320" w:rsidP="00566320">
      <w:pPr>
        <w:ind w:left="851"/>
        <w:rPr>
          <w:sz w:val="22"/>
          <w:szCs w:val="22"/>
        </w:rPr>
      </w:pPr>
      <w:r w:rsidRPr="001335BD">
        <w:rPr>
          <w:sz w:val="22"/>
          <w:szCs w:val="22"/>
        </w:rPr>
        <w:t>Не даст в дороге мне она.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нужно мне под русским небом,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Чтоб каждый день и каждый миг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Ладони, пахнущие хлебом,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Я чуял на плечах моих.         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i/>
          <w:sz w:val="22"/>
          <w:szCs w:val="22"/>
          <w:u w:val="single"/>
        </w:rPr>
        <w:t>Песня «Конь»</w:t>
      </w:r>
    </w:p>
    <w:p w:rsidR="00566320" w:rsidRPr="001335BD" w:rsidRDefault="00566320" w:rsidP="00566320">
      <w:pPr>
        <w:widowControl w:val="0"/>
        <w:rPr>
          <w:b/>
          <w:bCs/>
          <w:i/>
          <w:sz w:val="22"/>
          <w:szCs w:val="22"/>
        </w:rPr>
      </w:pPr>
      <w:r w:rsidRPr="001335BD">
        <w:rPr>
          <w:b/>
          <w:bCs/>
          <w:i/>
          <w:sz w:val="22"/>
          <w:szCs w:val="22"/>
        </w:rPr>
        <w:t xml:space="preserve">4.  Майя Никулина </w:t>
      </w:r>
      <w:r w:rsidRPr="001335BD">
        <w:rPr>
          <w:i/>
          <w:sz w:val="22"/>
          <w:szCs w:val="22"/>
        </w:rPr>
        <w:t xml:space="preserve">(из сборника </w:t>
      </w:r>
      <w:r w:rsidRPr="001335BD">
        <w:rPr>
          <w:b/>
          <w:bCs/>
          <w:i/>
          <w:sz w:val="22"/>
          <w:szCs w:val="22"/>
        </w:rPr>
        <w:t>«Колея»</w:t>
      </w:r>
      <w:r>
        <w:rPr>
          <w:i/>
          <w:sz w:val="22"/>
          <w:szCs w:val="22"/>
        </w:rPr>
        <w:t xml:space="preserve">)      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>
        <w:rPr>
          <w:noProof/>
        </w:rPr>
        <w:pict>
          <v:shape id="Рисунок 28" o:spid="_x0000_s1085" type="#_x0000_t75" style="position:absolute;margin-left:188.9pt;margin-top:11.85pt;width:138pt;height:104.25pt;z-index:251645952;visibility:visible" stroked="t" strokecolor="#c00000">
            <v:imagedata r:id="rId11" o:title=""/>
          </v:shape>
        </w:pict>
      </w:r>
      <w:r w:rsidRPr="001335BD">
        <w:rPr>
          <w:i/>
          <w:sz w:val="22"/>
          <w:szCs w:val="22"/>
        </w:rPr>
        <w:t>Живу в говорящей природе,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где золото и синева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так кровно привязаны к плоти,</w:t>
      </w:r>
      <w:r w:rsidRPr="00C61F47">
        <w:rPr>
          <w:i/>
          <w:sz w:val="22"/>
          <w:szCs w:val="22"/>
        </w:rPr>
        <w:t xml:space="preserve"> 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что сами ложатся в слова,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смотрю на осеннее поле,</w:t>
      </w:r>
      <w:r w:rsidRPr="00E564E5">
        <w:rPr>
          <w:i/>
          <w:sz w:val="22"/>
          <w:szCs w:val="22"/>
        </w:rPr>
        <w:t xml:space="preserve"> 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на крыши, на розовый снег -</w:t>
      </w:r>
    </w:p>
    <w:p w:rsidR="00566320" w:rsidRPr="001335BD" w:rsidRDefault="00566320" w:rsidP="00566320">
      <w:pPr>
        <w:widowControl w:val="0"/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и пишется: родина, воля,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i/>
          <w:sz w:val="22"/>
          <w:szCs w:val="22"/>
        </w:rPr>
        <w:t>Россия, судьба, человек.</w:t>
      </w:r>
      <w:r w:rsidRPr="001335BD">
        <w:rPr>
          <w:sz w:val="22"/>
          <w:szCs w:val="22"/>
        </w:rPr>
        <w:t xml:space="preserve">         </w:t>
      </w:r>
    </w:p>
    <w:p w:rsidR="00566320" w:rsidRPr="001335BD" w:rsidRDefault="00566320" w:rsidP="00566320">
      <w:pPr>
        <w:rPr>
          <w:b/>
          <w:sz w:val="22"/>
          <w:szCs w:val="22"/>
          <w:u w:val="single"/>
        </w:rPr>
      </w:pPr>
      <w:r w:rsidRPr="001335BD">
        <w:rPr>
          <w:b/>
          <w:sz w:val="22"/>
          <w:szCs w:val="22"/>
          <w:u w:val="single"/>
        </w:rPr>
        <w:t xml:space="preserve">  </w:t>
      </w: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 xml:space="preserve">5.  Николай ДЕНИСОВ           </w:t>
      </w:r>
      <w:r w:rsidRPr="001335BD">
        <w:rPr>
          <w:sz w:val="22"/>
          <w:szCs w:val="22"/>
        </w:rPr>
        <w:t xml:space="preserve">( из сборника «Разговор»)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 xml:space="preserve">      </w:t>
      </w:r>
      <w:r w:rsidRPr="001335BD">
        <w:rPr>
          <w:sz w:val="22"/>
          <w:szCs w:val="22"/>
        </w:rPr>
        <w:t xml:space="preserve">               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>За тесовой крепкой оградой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27" o:spid="_x0000_s1084" type="#_x0000_t75" style="position:absolute;margin-left:188.9pt;margin-top:3.85pt;width:136.25pt;height:102pt;z-index:251648000;visibility:visible" stroked="t" strokecolor="#c00000">
            <v:imagedata r:id="rId12" o:title=""/>
          </v:shape>
        </w:pict>
      </w:r>
      <w:r w:rsidRPr="001335BD">
        <w:rPr>
          <w:sz w:val="22"/>
          <w:szCs w:val="22"/>
        </w:rPr>
        <w:t>За тесовой крепкою оградой,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Где качалась старая бадья,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Было всё устроено</w:t>
      </w:r>
      <w:r>
        <w:rPr>
          <w:sz w:val="22"/>
          <w:szCs w:val="22"/>
        </w:rPr>
        <w:t>,</w:t>
      </w:r>
      <w:r w:rsidRPr="001335BD">
        <w:rPr>
          <w:sz w:val="22"/>
          <w:szCs w:val="22"/>
        </w:rPr>
        <w:t xml:space="preserve"> как надо,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Для простого сельского житья.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Там я жил, не слыша речи бранной,</w:t>
      </w:r>
      <w:r w:rsidRPr="00C61F47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И, спускаясь в погреб босиком,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Воду пил из кадки деревянной –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 голубым колодезным ледком.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А зимой, когда метель кончалась,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Убегал с коньками на реку.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Ничего плохого не случалось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 моём на маленьком веку.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Так и жил бы!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Высмотрел невесту,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когда уж годы подойдут,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Дом срубил, в простенке выбрав место,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Чтоб повесить грамоту за труд.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Но однажды –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моду иль не в моду: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Не со мной одним произошло –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Я ушёл в бригаду рыбзавода.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sz w:val="22"/>
          <w:szCs w:val="22"/>
        </w:rPr>
        <w:t>И прости-прощай, моё село.,</w:t>
      </w: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Pr="001335BD" w:rsidRDefault="00566320" w:rsidP="00566320">
      <w:pPr>
        <w:rPr>
          <w:b/>
          <w:sz w:val="22"/>
          <w:szCs w:val="22"/>
          <w:u w:val="single"/>
        </w:rPr>
      </w:pPr>
      <w:r w:rsidRPr="001335BD">
        <w:rPr>
          <w:b/>
          <w:sz w:val="22"/>
          <w:szCs w:val="22"/>
          <w:u w:val="single"/>
        </w:rPr>
        <w:t>Песня «Говоришь, чтоб остался я» - 1 куплет</w:t>
      </w: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>6.  Дина ЗЛОБИНА</w:t>
      </w:r>
      <w:r w:rsidRPr="001335BD">
        <w:rPr>
          <w:sz w:val="22"/>
          <w:szCs w:val="22"/>
        </w:rPr>
        <w:t xml:space="preserve">    (из сборника «За первой избой») 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От городских забот вдали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Домишек сельских ряд…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- Не отрывайся от земли!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Мне травы говорят.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Качают провод ветерки,</w:t>
      </w:r>
      <w:r w:rsidRPr="001335BD">
        <w:rPr>
          <w:sz w:val="22"/>
          <w:szCs w:val="22"/>
        </w:rPr>
        <w:br/>
        <w:t>Здесь роща,</w:t>
      </w:r>
      <w:r w:rsidRPr="001335BD">
        <w:rPr>
          <w:sz w:val="22"/>
          <w:szCs w:val="22"/>
        </w:rPr>
        <w:br/>
        <w:t xml:space="preserve">                     там луга…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- Не отрывайся от реки!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Мне шепчут берега.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- Найдёшь ли в далях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                край родней,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 будет сердцу люб?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Не отрывайся от корней!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Советует мне дуб.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Луга заречные в цвету,</w:t>
      </w:r>
      <w:r w:rsidRPr="001335BD">
        <w:rPr>
          <w:sz w:val="22"/>
          <w:szCs w:val="22"/>
        </w:rPr>
        <w:br/>
        <w:t>Растёт пчелиный гуд…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только птицы в высоту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Настойчиво зовут.</w:t>
      </w: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>7.  Сергей СМИРНОВ</w:t>
      </w:r>
      <w:r w:rsidRPr="001335BD">
        <w:rPr>
          <w:sz w:val="22"/>
          <w:szCs w:val="22"/>
        </w:rPr>
        <w:t xml:space="preserve">   (из сборника «Один на один»)</w:t>
      </w:r>
      <w:r w:rsidRPr="00C61F47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Вот решились птицы и взлетели.    </w:t>
      </w:r>
    </w:p>
    <w:p w:rsidR="00566320" w:rsidRPr="001335BD" w:rsidRDefault="00566320" w:rsidP="00566320">
      <w:pPr>
        <w:rPr>
          <w:i/>
          <w:sz w:val="22"/>
          <w:szCs w:val="22"/>
        </w:rPr>
      </w:pPr>
      <w:r>
        <w:rPr>
          <w:noProof/>
        </w:rPr>
        <w:pict>
          <v:shape id="Рисунок 26" o:spid="_x0000_s1083" type="#_x0000_t75" style="position:absolute;margin-left:209.9pt;margin-top:3.4pt;width:131.25pt;height:99.75pt;z-index:251646976;visibility:visible" stroked="t" strokecolor="#c00000">
            <v:imagedata r:id="rId13" o:title=""/>
          </v:shape>
        </w:pict>
      </w:r>
      <w:r w:rsidRPr="001335BD">
        <w:rPr>
          <w:i/>
          <w:sz w:val="22"/>
          <w:szCs w:val="22"/>
        </w:rPr>
        <w:t>Им теперь за море путь прямой…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После стуж, ненастий и метелей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Возвращайтесь, милые, домой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Вас приветят отчие широты.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Вам чужда чужая благодать.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Вашего обратного прилёта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Ждали, ждём и вечно будем ждать!</w:t>
      </w:r>
    </w:p>
    <w:p w:rsidR="00566320" w:rsidRPr="001335BD" w:rsidRDefault="00566320" w:rsidP="00566320">
      <w:pPr>
        <w:rPr>
          <w:i/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</w:t>
      </w:r>
      <w:r w:rsidRPr="001335BD">
        <w:rPr>
          <w:b/>
          <w:i/>
          <w:sz w:val="22"/>
          <w:szCs w:val="22"/>
          <w:u w:val="single"/>
        </w:rPr>
        <w:t>Песня «Версты, версты»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>8.  Ольга Фокина</w:t>
      </w:r>
      <w:r w:rsidRPr="001335BD">
        <w:rPr>
          <w:sz w:val="22"/>
          <w:szCs w:val="22"/>
        </w:rPr>
        <w:t xml:space="preserve">.       </w:t>
      </w:r>
      <w:r w:rsidRPr="001335BD">
        <w:rPr>
          <w:b/>
          <w:sz w:val="22"/>
          <w:szCs w:val="22"/>
        </w:rPr>
        <w:t xml:space="preserve">Провожанье.   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 xml:space="preserve">      На городские интересы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25" o:spid="_x0000_s1082" type="#_x0000_t75" style="position:absolute;margin-left:643.4pt;margin-top:-489.1pt;width:129pt;height:96.75pt;z-index:251649024;visibility:visible" stroked="t" strokecolor="#c00000">
            <v:imagedata r:id="rId14" o:title=""/>
          </v:shape>
        </w:pict>
      </w:r>
      <w:r w:rsidRPr="001335BD">
        <w:rPr>
          <w:sz w:val="22"/>
          <w:szCs w:val="22"/>
        </w:rPr>
        <w:t xml:space="preserve"> Его влечёт – не удержать!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За соловьиный перелесок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Опять выходим провожать.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Сыграй, тальянка, напоследок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Родным полям, родным лесам: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 восходом солнышка уедут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Твои басы и голоса.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Тебе уже не раздаваться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Через реку, через лесок,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нам уже не собираться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24" o:spid="_x0000_s1081" type="#_x0000_t75" style="position:absolute;margin-left:179.9pt;margin-top:6.9pt;width:138pt;height:105pt;z-index:251650048;visibility:visible" stroked="t" strokecolor="#c00000">
            <v:imagedata r:id="rId15" o:title=""/>
          </v:shape>
        </w:pict>
      </w:r>
      <w:r w:rsidRPr="001335BD">
        <w:rPr>
          <w:sz w:val="22"/>
          <w:szCs w:val="22"/>
        </w:rPr>
        <w:t>На твой весёлый голосок.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Ох, поиграй, не утешая!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Бегите, пальцы, сверху вниз!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Ох, из деревни уезжает –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Да ох! – последний гармонист…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И соловьям у нас поётся,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все черёмухи в цвету,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гармонистам – не живётся,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 нашу девичью беду.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Сыграй, тальянка, напоследок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Ушедшим из дому парням: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Довольно шляться им по свету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тосковать по деревням.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Довольно им искать удачу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 стороне, на стороне!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Всем гармонистам, не иначе,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Деревня видится во сне.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Им снится рожь, им снится жатка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та, что ныне не в чести,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Их танцевальная площадка,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 под берёзами грустит.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i/>
          <w:sz w:val="22"/>
          <w:szCs w:val="22"/>
          <w:u w:val="single"/>
        </w:rPr>
      </w:pPr>
      <w:r w:rsidRPr="001335BD">
        <w:rPr>
          <w:sz w:val="22"/>
          <w:szCs w:val="22"/>
          <w:u w:val="single"/>
        </w:rPr>
        <w:t xml:space="preserve"> Песня</w:t>
      </w:r>
      <w:r w:rsidRPr="001335BD">
        <w:rPr>
          <w:i/>
          <w:sz w:val="22"/>
          <w:szCs w:val="22"/>
          <w:u w:val="single"/>
        </w:rPr>
        <w:t xml:space="preserve"> «</w:t>
      </w:r>
      <w:r w:rsidRPr="001335BD">
        <w:rPr>
          <w:b/>
          <w:i/>
          <w:sz w:val="22"/>
          <w:szCs w:val="22"/>
          <w:u w:val="single"/>
        </w:rPr>
        <w:t>Снится мне деревня»</w:t>
      </w:r>
      <w:r w:rsidRPr="001335BD">
        <w:rPr>
          <w:i/>
          <w:sz w:val="22"/>
          <w:szCs w:val="22"/>
          <w:u w:val="single"/>
        </w:rPr>
        <w:t xml:space="preserve"> </w:t>
      </w:r>
    </w:p>
    <w:p w:rsidR="00566320" w:rsidRPr="001335BD" w:rsidRDefault="00566320" w:rsidP="00566320">
      <w:pPr>
        <w:rPr>
          <w:i/>
          <w:sz w:val="22"/>
          <w:szCs w:val="22"/>
          <w:u w:val="single"/>
        </w:rPr>
      </w:pPr>
      <w:r w:rsidRPr="001335BD">
        <w:rPr>
          <w:i/>
          <w:sz w:val="22"/>
          <w:szCs w:val="22"/>
          <w:u w:val="single"/>
        </w:rPr>
        <w:t xml:space="preserve"> 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 xml:space="preserve">9. Владимир Нечволода.           </w:t>
      </w:r>
      <w:r>
        <w:rPr>
          <w:b/>
          <w:sz w:val="22"/>
          <w:szCs w:val="22"/>
        </w:rPr>
        <w:t xml:space="preserve">                   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 наших лет нам никуда не деться.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Но вот однажды в улочке сквозь дождь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Услышишь песню.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проснётся детство,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Как будто в школу снова ты идёшь.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Потом повеет юностью. И будут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Звучать тревожно ритмы прежних дней…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Смеются и грустят седые люди,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песня всё слышней,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песня всё слышней…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Default="00566320" w:rsidP="00566320">
      <w:pPr>
        <w:widowControl w:val="0"/>
        <w:rPr>
          <w:sz w:val="22"/>
          <w:szCs w:val="22"/>
        </w:rPr>
      </w:pPr>
      <w:r w:rsidRPr="001335BD">
        <w:rPr>
          <w:b/>
          <w:bCs/>
          <w:sz w:val="22"/>
          <w:szCs w:val="22"/>
        </w:rPr>
        <w:t xml:space="preserve">10.  Михаил Скуратов       </w:t>
      </w:r>
      <w:r w:rsidRPr="001335BD">
        <w:rPr>
          <w:sz w:val="22"/>
          <w:szCs w:val="22"/>
        </w:rPr>
        <w:t xml:space="preserve">(из сборника «Кружевная метель»)    </w:t>
      </w:r>
    </w:p>
    <w:p w:rsidR="00566320" w:rsidRPr="001335BD" w:rsidRDefault="00566320" w:rsidP="00566320">
      <w:pPr>
        <w:widowControl w:val="0"/>
        <w:rPr>
          <w:b/>
          <w:bCs/>
          <w:sz w:val="22"/>
          <w:szCs w:val="22"/>
        </w:rPr>
      </w:pP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Стынет мглистый пруд,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Шелестит листва.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>
        <w:rPr>
          <w:sz w:val="22"/>
          <w:szCs w:val="22"/>
        </w:rPr>
        <w:t>Вдалеке ревут,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Слышимы едва</w:t>
      </w:r>
      <w:r>
        <w:rPr>
          <w:sz w:val="22"/>
          <w:szCs w:val="22"/>
        </w:rPr>
        <w:t>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Сытые стада…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Ах, и мне б туда!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Рвусь я сам не свой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В отчие края…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 Глубь и синева…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Знать, ещё жива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Отчина моя…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Не изгинут ввек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Русская земля,</w:t>
      </w:r>
    </w:p>
    <w:p w:rsidR="00566320" w:rsidRPr="001335BD" w:rsidRDefault="00566320" w:rsidP="00566320">
      <w:pPr>
        <w:rPr>
          <w:b/>
          <w:bCs/>
          <w:sz w:val="22"/>
          <w:szCs w:val="22"/>
        </w:rPr>
      </w:pPr>
      <w:r w:rsidRPr="001335BD">
        <w:rPr>
          <w:sz w:val="22"/>
          <w:szCs w:val="22"/>
        </w:rPr>
        <w:t>Русский человек!</w:t>
      </w:r>
      <w:r w:rsidRPr="001335BD">
        <w:rPr>
          <w:b/>
          <w:sz w:val="22"/>
          <w:szCs w:val="22"/>
          <w:u w:val="single"/>
        </w:rPr>
        <w:t xml:space="preserve"> 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 xml:space="preserve">11.  Владимир ДВОРЯНСКИЙ                   </w:t>
      </w:r>
    </w:p>
    <w:p w:rsidR="00566320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 xml:space="preserve">                       </w:t>
      </w:r>
      <w:r w:rsidRPr="001335BD">
        <w:rPr>
          <w:sz w:val="22"/>
          <w:szCs w:val="22"/>
        </w:rPr>
        <w:t>(из сборника  «Осенние костры</w:t>
      </w:r>
      <w:r>
        <w:rPr>
          <w:sz w:val="22"/>
          <w:szCs w:val="22"/>
        </w:rPr>
        <w:t>)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Село родное, не припомни лиха.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Я снова в сны свои тебя зову.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Пусть снег ложится празднично и тихо</w:t>
      </w:r>
      <w:r>
        <w:rPr>
          <w:noProof/>
        </w:rPr>
        <w:pict>
          <v:shape id="Рисунок 23" o:spid="_x0000_s1080" type="#_x0000_t75" style="position:absolute;margin-left:185.15pt;margin-top:-.25pt;width:136.5pt;height:103.5pt;z-index:251651072;visibility:visible;mso-position-horizontal-relative:text;mso-position-vertical-relative:text" stroked="t" strokecolor="#c00000">
            <v:imagedata r:id="rId16" o:title=""/>
          </v:shape>
        </w:pic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 крыши изб, на жухлую траву.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Затихла, присмирела наша речка,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Но вслушаешься: где-то глубоко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Стучит, стучит, село, твоё сердечко,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Стучит спокойно, вечно и легко.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Наверно, грустно у окошка маме,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Всё ждёт меня, не зажигая свет,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этот милый лик в оконной раме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Мой самый близкий, дорогой портрет.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b/>
          <w:i/>
          <w:sz w:val="22"/>
          <w:szCs w:val="22"/>
          <w:u w:val="single"/>
        </w:rPr>
      </w:pPr>
      <w:r w:rsidRPr="001335BD">
        <w:rPr>
          <w:b/>
          <w:i/>
          <w:sz w:val="22"/>
          <w:szCs w:val="22"/>
          <w:u w:val="single"/>
        </w:rPr>
        <w:t xml:space="preserve">«Песня «Мама»… </w:t>
      </w:r>
    </w:p>
    <w:p w:rsidR="00566320" w:rsidRPr="001335BD" w:rsidRDefault="00566320" w:rsidP="00566320">
      <w:pPr>
        <w:jc w:val="center"/>
        <w:rPr>
          <w:b/>
          <w:i/>
          <w:sz w:val="22"/>
          <w:szCs w:val="22"/>
          <w:u w:val="single"/>
        </w:rPr>
      </w:pP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 xml:space="preserve">12.  Владимир ДВОРЯНСКИЙ   </w:t>
      </w:r>
      <w:r w:rsidRPr="001335BD">
        <w:rPr>
          <w:sz w:val="22"/>
          <w:szCs w:val="22"/>
        </w:rPr>
        <w:t>(</w:t>
      </w:r>
      <w:r w:rsidRPr="001335BD">
        <w:rPr>
          <w:b/>
          <w:sz w:val="22"/>
          <w:szCs w:val="22"/>
        </w:rPr>
        <w:t xml:space="preserve"> </w:t>
      </w:r>
      <w:r w:rsidRPr="001335BD">
        <w:rPr>
          <w:sz w:val="22"/>
          <w:szCs w:val="22"/>
        </w:rPr>
        <w:t>из сборника  «Осенние костры»</w:t>
      </w:r>
      <w:r w:rsidRPr="001335BD">
        <w:rPr>
          <w:b/>
          <w:sz w:val="22"/>
          <w:szCs w:val="22"/>
        </w:rPr>
        <w:t xml:space="preserve"> )   </w:t>
      </w:r>
    </w:p>
    <w:p w:rsidR="00566320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Запали в душу перелески,</w:t>
      </w:r>
      <w:r w:rsidRPr="00BC00B1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Поля, овраги, небеса,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ветер, голубой и резкий,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в далях звонкая коса.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груди стучит, - и телеграмму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Шлёт сердце, с радостью роднясь: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Село родное. Точка. Маме.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Жди. Точка. Выеду на днях.</w:t>
      </w: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>13.  Дина ЗЛОБИНА</w:t>
      </w:r>
      <w:r w:rsidRPr="001335BD">
        <w:rPr>
          <w:sz w:val="22"/>
          <w:szCs w:val="22"/>
        </w:rPr>
        <w:t xml:space="preserve">    (из сборника «За первой избой»)      </w:t>
      </w:r>
    </w:p>
    <w:p w:rsidR="00566320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Луг цвет</w:t>
      </w:r>
      <w:r w:rsidRPr="001335BD">
        <w:rPr>
          <w:sz w:val="22"/>
          <w:szCs w:val="22"/>
        </w:rPr>
        <w:t>у</w:t>
      </w:r>
      <w:r w:rsidRPr="001335BD">
        <w:rPr>
          <w:sz w:val="22"/>
          <w:szCs w:val="22"/>
        </w:rPr>
        <w:t>щий, солнца много,</w:t>
      </w:r>
      <w:r w:rsidRPr="001335BD">
        <w:rPr>
          <w:sz w:val="22"/>
          <w:szCs w:val="22"/>
        </w:rPr>
        <w:br/>
        <w:t>У ручьёв глаза светлы.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22" o:spid="_x0000_s1079" type="#_x0000_t75" style="position:absolute;margin-left:195.65pt;margin-top:2.2pt;width:135pt;height:100.85pt;z-index:251652096;visibility:visible" stroked="t" strokecolor="#c00000">
            <v:imagedata r:id="rId17" o:title=""/>
          </v:shape>
        </w:pict>
      </w:r>
      <w:r w:rsidRPr="001335BD">
        <w:rPr>
          <w:sz w:val="22"/>
          <w:szCs w:val="22"/>
        </w:rPr>
        <w:t>Вновь лежит моя дорога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царство сказочной ветлы.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 той загадочной избушке,</w:t>
      </w:r>
      <w:r w:rsidRPr="00BC00B1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 стоит на бугорке.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внизу кричат лягушки,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Рыбы плещутся в реке.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Шумно мечутся стрекозы,</w:t>
      </w:r>
      <w:r w:rsidRPr="001335BD">
        <w:rPr>
          <w:sz w:val="22"/>
          <w:szCs w:val="22"/>
        </w:rPr>
        <w:br/>
        <w:t>Прячут крылышки в лучи.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вприпрыжку скачут козы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козлы-бородачи…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Вся живая панорама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Предо мною на виду…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Вновь меня встречает мама,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Чародействуя в саду.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Я морщин её не вижу,</w:t>
      </w:r>
      <w:r w:rsidRPr="001335BD">
        <w:rPr>
          <w:sz w:val="22"/>
          <w:szCs w:val="22"/>
        </w:rPr>
        <w:br/>
        <w:t>Я седин не разгляжу,</w:t>
      </w:r>
      <w:r w:rsidRPr="001335BD">
        <w:rPr>
          <w:sz w:val="22"/>
          <w:szCs w:val="22"/>
        </w:rPr>
        <w:br/>
        <w:t>Тихо сяду к ней поближе,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Молча рядом посижу.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Ветка с яблоками гнётся,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Словно кланяется мне…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откуда что берётся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этой дивной стороне?</w:t>
      </w:r>
    </w:p>
    <w:p w:rsidR="00566320" w:rsidRPr="001335BD" w:rsidRDefault="00566320" w:rsidP="00566320">
      <w:pPr>
        <w:widowControl w:val="0"/>
        <w:rPr>
          <w:b/>
          <w:i/>
          <w:sz w:val="22"/>
          <w:szCs w:val="22"/>
        </w:rPr>
      </w:pPr>
    </w:p>
    <w:p w:rsidR="00566320" w:rsidRPr="001335BD" w:rsidRDefault="00566320" w:rsidP="00566320">
      <w:pPr>
        <w:widowControl w:val="0"/>
        <w:rPr>
          <w:b/>
          <w:i/>
          <w:sz w:val="22"/>
          <w:szCs w:val="22"/>
          <w:u w:val="single"/>
        </w:rPr>
      </w:pPr>
      <w:r w:rsidRPr="001335BD">
        <w:rPr>
          <w:b/>
          <w:i/>
          <w:sz w:val="22"/>
          <w:szCs w:val="22"/>
          <w:u w:val="single"/>
        </w:rPr>
        <w:t>Песня «Отчего так в России берёзы шумят»</w:t>
      </w:r>
      <w:r w:rsidRPr="001335BD">
        <w:rPr>
          <w:sz w:val="22"/>
          <w:szCs w:val="22"/>
          <w:u w:val="single"/>
        </w:rPr>
        <w:t xml:space="preserve"> </w:t>
      </w:r>
    </w:p>
    <w:p w:rsidR="00566320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 </w:t>
      </w:r>
      <w:r w:rsidRPr="001335BD">
        <w:rPr>
          <w:b/>
          <w:sz w:val="22"/>
          <w:szCs w:val="22"/>
        </w:rPr>
        <w:t>14.  Дина ЗЛОБИНА</w:t>
      </w:r>
      <w:r w:rsidRPr="001335BD">
        <w:rPr>
          <w:sz w:val="22"/>
          <w:szCs w:val="22"/>
        </w:rPr>
        <w:t xml:space="preserve">    (из сборника «За первой избой»)  </w:t>
      </w:r>
    </w:p>
    <w:p w:rsidR="00566320" w:rsidRPr="001335BD" w:rsidRDefault="00566320" w:rsidP="00566320">
      <w:pPr>
        <w:widowControl w:val="0"/>
        <w:rPr>
          <w:b/>
          <w:i/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берёзах развесисто-сонных,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Где черпать, не вычерпать тишь,</w:t>
      </w:r>
      <w:r w:rsidRPr="001335BD">
        <w:rPr>
          <w:sz w:val="22"/>
          <w:szCs w:val="22"/>
        </w:rPr>
        <w:br/>
        <w:t>Коричневых, красных, зелёных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Свечение праздничных крыш.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Наличники светят резьбою,</w:t>
      </w:r>
      <w:r w:rsidRPr="001335BD">
        <w:rPr>
          <w:sz w:val="22"/>
          <w:szCs w:val="22"/>
        </w:rPr>
        <w:br/>
        <w:t>Да так,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что смеётся душа!..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голубь летит,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       в голубое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Раскрытое утро спеша…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воздух почти неподвижен,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радуюсь, что наконец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Я вижу на пастбище ближнем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Отару курчавых овец.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Знаком мне пастух коренастый,</w:t>
      </w:r>
      <w:r w:rsidRPr="001335BD">
        <w:rPr>
          <w:sz w:val="22"/>
          <w:szCs w:val="22"/>
        </w:rPr>
        <w:br/>
        <w:t>У речки он ест свой обед.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21" o:spid="_x0000_s1078" type="#_x0000_t75" style="position:absolute;margin-left:195.65pt;margin-top:8.95pt;width:135pt;height:101.5pt;z-index:251653120;visibility:visible" stroked="t" strokecolor="#c00000">
            <v:imagedata r:id="rId18" o:title=""/>
          </v:shape>
        </w:pict>
      </w:r>
      <w:r w:rsidRPr="001335BD">
        <w:rPr>
          <w:sz w:val="22"/>
          <w:szCs w:val="22"/>
        </w:rPr>
        <w:t>Кричу ему весело: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           - Здравствуй!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- С приездом!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       кричит он в ответ.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И, радуясь слову привета,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Я вольной душой окунусь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горячее сельское лето,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широкую сельскую Русь</w:t>
      </w:r>
    </w:p>
    <w:p w:rsidR="00566320" w:rsidRPr="001335BD" w:rsidRDefault="00566320" w:rsidP="00566320">
      <w:pPr>
        <w:rPr>
          <w:b/>
          <w:sz w:val="22"/>
          <w:szCs w:val="22"/>
          <w:u w:val="single"/>
        </w:rPr>
      </w:pPr>
      <w:r w:rsidRPr="001335BD">
        <w:rPr>
          <w:b/>
          <w:sz w:val="22"/>
          <w:szCs w:val="22"/>
          <w:u w:val="single"/>
        </w:rPr>
        <w:t>Песня «Русь»</w:t>
      </w:r>
    </w:p>
    <w:p w:rsidR="00566320" w:rsidRPr="001335BD" w:rsidRDefault="00566320" w:rsidP="0056632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15.  Владимир ДВОРЯНСКИЙ       </w:t>
      </w:r>
      <w:r w:rsidRPr="001335BD">
        <w:rPr>
          <w:b/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Бабка не рассказывала сказки.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Хлопотами разными полна,</w:t>
      </w:r>
      <w:r w:rsidRPr="00BC00B1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Каждому мгновению и часу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Знала дело загодя она.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К ночи заводила квас в бочонке,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Тесто пригревала на печи.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Полночью водой из-за иконки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 болезней нас бралась лечить.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 утрам стояла на крылечке.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Ржал, её почуяв, белый конь,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Гуси торопились к ней от речки,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телёнок тыкался в ладонь.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Мы ласкаться к бабушке любили,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Понимая, может быть, едва: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Бабушкины руки говорили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 любви нам больше,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Чем слова.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b/>
          <w:i/>
          <w:sz w:val="22"/>
          <w:szCs w:val="22"/>
          <w:u w:val="single"/>
        </w:rPr>
        <w:t xml:space="preserve"> Песня «Родительский дом»</w:t>
      </w:r>
    </w:p>
    <w:p w:rsidR="00566320" w:rsidRDefault="00566320" w:rsidP="00566320">
      <w:pPr>
        <w:widowControl w:val="0"/>
        <w:rPr>
          <w:sz w:val="22"/>
          <w:szCs w:val="22"/>
        </w:rPr>
      </w:pPr>
      <w:r>
        <w:rPr>
          <w:noProof/>
        </w:rPr>
        <w:pict>
          <v:shape id="Рисунок 20" o:spid="_x0000_s1077" type="#_x0000_t75" style="position:absolute;margin-left:211.4pt;margin-top:14.7pt;width:112.8pt;height:83.75pt;z-index:251654144;visibility:visible" stroked="t" strokecolor="#c00000">
            <v:imagedata r:id="rId19" o:title=""/>
          </v:shape>
        </w:pict>
      </w:r>
      <w:r w:rsidRPr="001335BD">
        <w:rPr>
          <w:b/>
          <w:sz w:val="22"/>
          <w:szCs w:val="22"/>
        </w:rPr>
        <w:t xml:space="preserve">16.  Сергей СМИРНОВ </w:t>
      </w:r>
      <w:r w:rsidRPr="001335BD">
        <w:rPr>
          <w:sz w:val="22"/>
          <w:szCs w:val="22"/>
        </w:rPr>
        <w:t xml:space="preserve"> (из сборника «Один  на один») </w:t>
      </w:r>
    </w:p>
    <w:p w:rsidR="00566320" w:rsidRPr="001335BD" w:rsidRDefault="00566320" w:rsidP="00566320">
      <w:pPr>
        <w:widowControl w:val="0"/>
        <w:rPr>
          <w:b/>
          <w:i/>
          <w:sz w:val="22"/>
          <w:szCs w:val="22"/>
        </w:rPr>
      </w:pP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Здесь вкусен хлеб.</w:t>
      </w:r>
      <w:r w:rsidRPr="00BC00B1">
        <w:rPr>
          <w:i/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Здесь овощи вкусны.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Здесь вкусен воздух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будто при зазимке.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Здесь даже почка пихты иль сосны – 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i/>
          <w:sz w:val="22"/>
          <w:szCs w:val="22"/>
        </w:rPr>
        <w:t>Вкусней любой жевательной резинки</w:t>
      </w:r>
    </w:p>
    <w:p w:rsidR="00566320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 xml:space="preserve">17.  Евгений ЕФРЕМОВ      </w:t>
      </w:r>
      <w:r w:rsidRPr="001335BD">
        <w:rPr>
          <w:sz w:val="22"/>
          <w:szCs w:val="22"/>
        </w:rPr>
        <w:t>(из сборника «Твоя пора»)</w:t>
      </w:r>
      <w:r w:rsidRPr="001335BD">
        <w:rPr>
          <w:b/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…… Я знаю, - отчий дом не вечен,</w:t>
      </w:r>
      <w:r w:rsidRPr="001335BD">
        <w:rPr>
          <w:sz w:val="22"/>
          <w:szCs w:val="22"/>
        </w:rPr>
        <w:br/>
        <w:t>Я сам построить должен новый дом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19" o:spid="_x0000_s1076" type="#_x0000_t75" style="position:absolute;margin-left:211.4pt;margin-top:3.1pt;width:112.4pt;height:81pt;z-index:251655168;visibility:visible" stroked="t" strokecolor="#c00000">
            <v:imagedata r:id="rId20" o:title=""/>
          </v:shape>
        </w:pict>
      </w:r>
      <w:r w:rsidRPr="001335BD">
        <w:rPr>
          <w:sz w:val="22"/>
          <w:szCs w:val="22"/>
        </w:rPr>
        <w:t>С широкою и доброй русской печью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рубленным приветливым крыльцом.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…Нарезать брусьев прочных для порога,</w:t>
      </w:r>
      <w:r w:rsidRPr="001335BD">
        <w:rPr>
          <w:sz w:val="22"/>
          <w:szCs w:val="22"/>
        </w:rPr>
        <w:br/>
        <w:t>Чтоб долго не стирался мой порог,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Чтоб от него прощальная дорога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Была короче всех других дорог.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……………………………………….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Дым из труб, как ручейки тумана,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Как дымок задутых кем-то свеч.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Это, видно, затопила мама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Об огне тоскующую печь.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………………………………………………………………………………….</w:t>
      </w:r>
    </w:p>
    <w:p w:rsidR="00566320" w:rsidRDefault="00566320" w:rsidP="00566320">
      <w:pPr>
        <w:widowControl w:val="0"/>
        <w:rPr>
          <w:b/>
          <w:bCs/>
          <w:sz w:val="22"/>
          <w:szCs w:val="22"/>
        </w:rPr>
      </w:pPr>
      <w:r w:rsidRPr="001335BD">
        <w:rPr>
          <w:b/>
          <w:bCs/>
          <w:sz w:val="22"/>
          <w:szCs w:val="22"/>
        </w:rPr>
        <w:t xml:space="preserve">18. Михаил Скуратов  </w:t>
      </w:r>
      <w:r w:rsidRPr="001335BD">
        <w:rPr>
          <w:sz w:val="22"/>
          <w:szCs w:val="22"/>
        </w:rPr>
        <w:t>(из сборника «Кружевная метель»)</w:t>
      </w:r>
      <w:r w:rsidRPr="001335BD">
        <w:rPr>
          <w:b/>
          <w:bCs/>
          <w:sz w:val="22"/>
          <w:szCs w:val="22"/>
        </w:rPr>
        <w:t xml:space="preserve">   </w:t>
      </w:r>
    </w:p>
    <w:p w:rsidR="00566320" w:rsidRPr="001335BD" w:rsidRDefault="00566320" w:rsidP="00566320">
      <w:pPr>
        <w:widowControl w:val="0"/>
        <w:rPr>
          <w:b/>
          <w:bCs/>
          <w:sz w:val="22"/>
          <w:szCs w:val="22"/>
        </w:rPr>
      </w:pPr>
      <w:r w:rsidRPr="001335BD">
        <w:rPr>
          <w:b/>
          <w:bCs/>
          <w:sz w:val="22"/>
          <w:szCs w:val="22"/>
        </w:rPr>
        <w:lastRenderedPageBreak/>
        <w:t xml:space="preserve">           </w:t>
      </w:r>
    </w:p>
    <w:p w:rsidR="00566320" w:rsidRPr="001335BD" w:rsidRDefault="00566320" w:rsidP="00566320">
      <w:pPr>
        <w:widowControl w:val="0"/>
        <w:rPr>
          <w:b/>
          <w:bCs/>
          <w:sz w:val="22"/>
          <w:szCs w:val="22"/>
        </w:rPr>
      </w:pPr>
      <w:r>
        <w:rPr>
          <w:noProof/>
        </w:rPr>
        <w:pict>
          <v:shape id="Рисунок 18" o:spid="_x0000_s1075" type="#_x0000_t75" style="position:absolute;margin-left:189.15pt;margin-top:-3.85pt;width:141.55pt;height:102.75pt;z-index:251656192;visibility:visible" stroked="t" strokecolor="#c00000">
            <v:imagedata r:id="rId21" o:title=""/>
          </v:shape>
        </w:pict>
      </w:r>
      <w:r w:rsidRPr="001335BD">
        <w:rPr>
          <w:b/>
          <w:sz w:val="22"/>
          <w:szCs w:val="22"/>
        </w:rPr>
        <w:t>Бабка Василиса</w:t>
      </w:r>
    </w:p>
    <w:p w:rsidR="00566320" w:rsidRPr="001335BD" w:rsidRDefault="00566320" w:rsidP="00566320">
      <w:pPr>
        <w:widowControl w:val="0"/>
        <w:rPr>
          <w:b/>
          <w:bCs/>
          <w:sz w:val="22"/>
          <w:szCs w:val="22"/>
        </w:rPr>
      </w:pPr>
      <w:r w:rsidRPr="001335BD">
        <w:rPr>
          <w:sz w:val="22"/>
          <w:szCs w:val="22"/>
        </w:rPr>
        <w:t>Умерла моя бабка.</w:t>
      </w:r>
      <w:r w:rsidRPr="00BC00B1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Звать её Василиса.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Внуки, правнуки - все мы! -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От неё повелися.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Всех она поднимала,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Всех она пеленала.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И к родимой землице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Приохотила смалу.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До последнего часу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Не была без работы.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Шила, мыла, стирала –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 xml:space="preserve">Вдосталь всякой заботы! 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А теперь – погляди-ка! –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Поднялось твоё племя.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Сколь ни есть нас на свете –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Ты царишь надо всеми!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Ты была, моя бабка,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Павой статной, высокой.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Величава повадкой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И глаза с поволокой.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Родословных преданий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Ты хранила немало: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Как ямщичили ране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Наши деды удало;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Сколь диковинных былей,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Сколь ядрёных пословиц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Погребла ты в могиле,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Навсегда успокоясь!..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Пусть земля ляжет пухом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Над тобою, родная.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 xml:space="preserve">Мы сильны твоим духом, 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Век тебя вспоминая…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Прожила не напрасно.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И, как в сказке, ты стала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 xml:space="preserve">Василисой Прекрасной 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Нашей жизни начало!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</w:p>
    <w:p w:rsidR="00566320" w:rsidRPr="001335BD" w:rsidRDefault="00566320" w:rsidP="00566320">
      <w:pPr>
        <w:rPr>
          <w:b/>
          <w:sz w:val="22"/>
          <w:szCs w:val="22"/>
          <w:u w:val="single"/>
        </w:rPr>
      </w:pPr>
      <w:r w:rsidRPr="001335BD">
        <w:rPr>
          <w:b/>
          <w:sz w:val="22"/>
          <w:szCs w:val="22"/>
          <w:u w:val="single"/>
        </w:rPr>
        <w:t>Песня «Я тебя никогда не увижу»</w:t>
      </w:r>
    </w:p>
    <w:p w:rsidR="00566320" w:rsidRPr="001335BD" w:rsidRDefault="00566320" w:rsidP="00566320">
      <w:pPr>
        <w:rPr>
          <w:b/>
          <w:sz w:val="22"/>
          <w:szCs w:val="22"/>
          <w:u w:val="single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>Людмила Прозорова     (</w:t>
      </w:r>
      <w:r w:rsidRPr="001335BD">
        <w:rPr>
          <w:sz w:val="22"/>
          <w:szCs w:val="22"/>
        </w:rPr>
        <w:t>Из сборника «Тверца»)</w:t>
      </w:r>
      <w:r>
        <w:rPr>
          <w:sz w:val="22"/>
          <w:szCs w:val="22"/>
        </w:rPr>
        <w:t xml:space="preserve"> </w:t>
      </w:r>
      <w:r w:rsidRPr="00170DE0">
        <w:rPr>
          <w:i/>
          <w:sz w:val="22"/>
          <w:szCs w:val="22"/>
        </w:rPr>
        <w:t>Слайд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Не надо смерть винить,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Она не виновата,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Она за счастье жить –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Пустячная расплата.</w:t>
      </w:r>
    </w:p>
    <w:p w:rsidR="00566320" w:rsidRPr="001335BD" w:rsidRDefault="00566320" w:rsidP="00566320">
      <w:pPr>
        <w:rPr>
          <w:i/>
          <w:sz w:val="22"/>
          <w:szCs w:val="22"/>
        </w:rPr>
      </w:pPr>
    </w:p>
    <w:p w:rsidR="00566320" w:rsidRDefault="00566320" w:rsidP="00566320">
      <w:pPr>
        <w:rPr>
          <w:b/>
          <w:sz w:val="22"/>
          <w:szCs w:val="22"/>
        </w:rPr>
      </w:pPr>
      <w:r w:rsidRPr="001335BD">
        <w:rPr>
          <w:b/>
          <w:bCs/>
          <w:sz w:val="22"/>
          <w:szCs w:val="22"/>
        </w:rPr>
        <w:t xml:space="preserve">19    </w:t>
      </w:r>
      <w:r w:rsidRPr="001335BD">
        <w:rPr>
          <w:b/>
          <w:sz w:val="22"/>
          <w:szCs w:val="22"/>
        </w:rPr>
        <w:t xml:space="preserve">Владимир Нечволода.     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17" o:spid="_x0000_s1074" type="#_x0000_t75" style="position:absolute;margin-left:191.15pt;margin-top:9.05pt;width:126.9pt;height:94.5pt;z-index:251657216;visibility:visible" stroked="t" strokecolor="#c00000">
            <v:imagedata r:id="rId22" o:title=""/>
          </v:shape>
        </w:pict>
      </w:r>
      <w:r w:rsidRPr="001335BD">
        <w:rPr>
          <w:sz w:val="22"/>
          <w:szCs w:val="22"/>
        </w:rPr>
        <w:t xml:space="preserve"> Наследую твою любовь,</w:t>
      </w:r>
      <w:r w:rsidRPr="00BC00B1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Твоё стоцветье луговое,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Твоё застенчивое поле,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Веснушчатое от хлебов.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Все подорожные ветра.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Зерно мятежное познанья.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Твои былины и сказанья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 весёлым торжеством добра.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Одной твоей внимаю речи,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Твои обычаи храню.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Добру всегда добром отвечу,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Но зла на зло             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   не затаю.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</w:p>
    <w:p w:rsidR="00566320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>20.  Анатолий  ВАСИЛЬЕВ</w:t>
      </w:r>
      <w:r w:rsidRPr="001335BD">
        <w:rPr>
          <w:sz w:val="22"/>
          <w:szCs w:val="22"/>
        </w:rPr>
        <w:t xml:space="preserve">       (из сборника «Ранний мир»)</w:t>
      </w:r>
      <w:r w:rsidRPr="001335BD">
        <w:rPr>
          <w:b/>
          <w:sz w:val="22"/>
          <w:szCs w:val="22"/>
        </w:rPr>
        <w:t xml:space="preserve"> </w:t>
      </w:r>
    </w:p>
    <w:p w:rsidR="00566320" w:rsidRDefault="00566320" w:rsidP="00566320">
      <w:pPr>
        <w:rPr>
          <w:b/>
          <w:sz w:val="22"/>
          <w:szCs w:val="22"/>
        </w:rPr>
      </w:pP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 Не узнать любимого лица.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Не найти заветного порога.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Далеко-далёко за леса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i/>
          <w:sz w:val="22"/>
          <w:szCs w:val="22"/>
        </w:rPr>
        <w:t>Вынесло стрелу твою, дорога.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А не за горами время жатв.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Многого не надо нам для счастья.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Было бы откуда уезжать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И куда с годами возвращаться.</w:t>
      </w:r>
    </w:p>
    <w:p w:rsidR="00566320" w:rsidRPr="001335BD" w:rsidRDefault="00566320" w:rsidP="00566320">
      <w:pPr>
        <w:rPr>
          <w:i/>
          <w:sz w:val="22"/>
          <w:szCs w:val="22"/>
        </w:rPr>
      </w:pPr>
    </w:p>
    <w:p w:rsidR="00566320" w:rsidRPr="001335BD" w:rsidRDefault="00566320" w:rsidP="00566320">
      <w:pPr>
        <w:rPr>
          <w:b/>
          <w:i/>
          <w:sz w:val="22"/>
          <w:szCs w:val="22"/>
          <w:u w:val="single"/>
        </w:rPr>
      </w:pPr>
      <w:r w:rsidRPr="001335BD">
        <w:rPr>
          <w:b/>
          <w:i/>
          <w:sz w:val="22"/>
          <w:szCs w:val="22"/>
          <w:u w:val="single"/>
        </w:rPr>
        <w:t>Песня «Мы все спешим за чудесами…</w:t>
      </w:r>
    </w:p>
    <w:p w:rsidR="00566320" w:rsidRDefault="00566320" w:rsidP="00566320">
      <w:pPr>
        <w:rPr>
          <w:b/>
          <w:sz w:val="22"/>
          <w:szCs w:val="22"/>
        </w:rPr>
      </w:pP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lastRenderedPageBreak/>
        <w:t>21.  Дина ЗЛОБИНА</w:t>
      </w:r>
      <w:r w:rsidRPr="001335BD">
        <w:rPr>
          <w:sz w:val="22"/>
          <w:szCs w:val="22"/>
        </w:rPr>
        <w:t xml:space="preserve">    (из сборника «За первой избой»)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Чудом кажутся мне встречи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роще с эхом голосов,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В листьях слышатся мне речи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Окружающих лесов!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Тишины и песен – вволю!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Полог неба невесом.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Зазвенит навстречу поле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Созревающим овсом.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почувствуешь с восторгом,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Как ты с этим миром слит…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Кто ж там в городе далёком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Горстку счастья мне сулит?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Горстку счастья взять бы можно,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Только чем же заплачу?..</w:t>
      </w:r>
      <w:r w:rsidRPr="001335BD">
        <w:rPr>
          <w:sz w:val="22"/>
          <w:szCs w:val="22"/>
        </w:rPr>
        <w:br/>
        <w:t>Колокольчик с придорожья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Да ромашку прихвачу,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Колос, зёрнами набитый,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Увезу сквозь гром и гуд.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Пусть качаются ракиты,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Нашу речку стерегут.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блеске гроз,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   в трескучей стуже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Не поникну головой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Песня рощи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в сердце кружит,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Свищет ветер луговой!  …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 xml:space="preserve">22.  Владимир ДВОРЯНСКИЙ     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 xml:space="preserve"> </w:t>
      </w:r>
      <w:r w:rsidRPr="001335BD">
        <w:rPr>
          <w:sz w:val="22"/>
          <w:szCs w:val="22"/>
        </w:rPr>
        <w:t>Этот тихий край мне</w:t>
      </w:r>
      <w:r w:rsidRPr="001335BD">
        <w:rPr>
          <w:b/>
          <w:sz w:val="22"/>
          <w:szCs w:val="22"/>
        </w:rPr>
        <w:t xml:space="preserve"> </w:t>
      </w:r>
      <w:r w:rsidRPr="001335BD">
        <w:rPr>
          <w:sz w:val="22"/>
          <w:szCs w:val="22"/>
        </w:rPr>
        <w:t>мил и дорог</w:t>
      </w:r>
      <w:r>
        <w:rPr>
          <w:sz w:val="22"/>
          <w:szCs w:val="22"/>
        </w:rPr>
        <w:t>,</w:t>
      </w:r>
      <w:r w:rsidRPr="001335BD">
        <w:rPr>
          <w:b/>
          <w:sz w:val="22"/>
          <w:szCs w:val="22"/>
        </w:rPr>
        <w:t xml:space="preserve">  </w:t>
      </w:r>
      <w:r w:rsidRPr="001335BD">
        <w:rPr>
          <w:sz w:val="22"/>
          <w:szCs w:val="22"/>
        </w:rPr>
        <w:t>(из сборника  «Осенние костры»)</w:t>
      </w:r>
      <w:r w:rsidRPr="001335BD">
        <w:rPr>
          <w:b/>
          <w:sz w:val="22"/>
          <w:szCs w:val="22"/>
        </w:rPr>
        <w:t xml:space="preserve">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Край мой без секретов и чудес.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Вон вбежал на крутолобый взгорок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Голубой, застывший за ночь лес.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когда отъеду – здесь, с уклона,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 себя украдкою, тайком</w:t>
      </w:r>
      <w:r>
        <w:rPr>
          <w:sz w:val="22"/>
          <w:szCs w:val="22"/>
        </w:rPr>
        <w:t>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Буду всё искать вершину клёна,</w:t>
      </w:r>
    </w:p>
    <w:p w:rsidR="00566320" w:rsidRDefault="00566320" w:rsidP="00566320">
      <w:pPr>
        <w:widowControl w:val="0"/>
        <w:rPr>
          <w:sz w:val="22"/>
          <w:szCs w:val="22"/>
        </w:rPr>
      </w:pPr>
      <w:r w:rsidRPr="001335BD">
        <w:rPr>
          <w:sz w:val="22"/>
          <w:szCs w:val="22"/>
        </w:rPr>
        <w:t>Под  которой прячется мой дом…</w:t>
      </w:r>
    </w:p>
    <w:p w:rsidR="00566320" w:rsidRPr="001335BD" w:rsidRDefault="00566320" w:rsidP="00566320">
      <w:pPr>
        <w:widowControl w:val="0"/>
        <w:rPr>
          <w:sz w:val="22"/>
          <w:szCs w:val="22"/>
        </w:rPr>
      </w:pPr>
    </w:p>
    <w:p w:rsidR="00566320" w:rsidRPr="001335BD" w:rsidRDefault="00566320" w:rsidP="00566320">
      <w:pPr>
        <w:widowControl w:val="0"/>
        <w:rPr>
          <w:sz w:val="22"/>
          <w:szCs w:val="22"/>
        </w:rPr>
      </w:pPr>
      <w:r w:rsidRPr="001335BD">
        <w:rPr>
          <w:b/>
          <w:sz w:val="22"/>
          <w:szCs w:val="22"/>
        </w:rPr>
        <w:lastRenderedPageBreak/>
        <w:t>Алексей Толстой</w:t>
      </w:r>
      <w:r w:rsidRPr="001335BD">
        <w:rPr>
          <w:sz w:val="22"/>
          <w:szCs w:val="22"/>
        </w:rPr>
        <w:t>…</w:t>
      </w:r>
      <w:r w:rsidRPr="001335BD">
        <w:rPr>
          <w:b/>
          <w:i/>
          <w:sz w:val="22"/>
          <w:szCs w:val="22"/>
          <w:u w:val="single"/>
        </w:rPr>
        <w:t>Земля «оттич и дедич» - это те берега полново</w:t>
      </w:r>
      <w:r w:rsidRPr="001335BD">
        <w:rPr>
          <w:b/>
          <w:i/>
          <w:sz w:val="22"/>
          <w:szCs w:val="22"/>
          <w:u w:val="single"/>
        </w:rPr>
        <w:t>д</w:t>
      </w:r>
      <w:r w:rsidRPr="001335BD">
        <w:rPr>
          <w:b/>
          <w:i/>
          <w:sz w:val="22"/>
          <w:szCs w:val="22"/>
          <w:u w:val="single"/>
        </w:rPr>
        <w:t>ных рек и лесные поляны, куда пришёл</w:t>
      </w:r>
      <w:r w:rsidRPr="001335BD">
        <w:rPr>
          <w:b/>
          <w:bCs/>
          <w:sz w:val="22"/>
          <w:szCs w:val="22"/>
        </w:rPr>
        <w:t xml:space="preserve">  </w:t>
      </w:r>
      <w:r w:rsidRPr="001335BD">
        <w:rPr>
          <w:b/>
          <w:i/>
          <w:sz w:val="22"/>
          <w:szCs w:val="22"/>
          <w:u w:val="single"/>
        </w:rPr>
        <w:t xml:space="preserve">наш пращур жить навечно…     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sz w:val="22"/>
          <w:szCs w:val="22"/>
        </w:rPr>
        <w:t xml:space="preserve">    </w:t>
      </w:r>
      <w:r w:rsidRPr="001335BD">
        <w:rPr>
          <w:b/>
          <w:sz w:val="22"/>
          <w:szCs w:val="22"/>
        </w:rPr>
        <w:t>23.</w:t>
      </w:r>
      <w:r w:rsidRPr="001335BD">
        <w:rPr>
          <w:sz w:val="22"/>
          <w:szCs w:val="22"/>
        </w:rPr>
        <w:t xml:space="preserve"> </w:t>
      </w:r>
      <w:r w:rsidRPr="001335BD">
        <w:rPr>
          <w:b/>
          <w:sz w:val="22"/>
          <w:szCs w:val="22"/>
        </w:rPr>
        <w:t xml:space="preserve">Владимир Нечволода.  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Отворяются звонкие двери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зоревой и взволнованный сад.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Говорливые птицы и звери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Мне навстречу как дети спешат.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забьётся вдруг сердце до крика,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созвучные краски найдёт: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Вон, похоже, в веснушках клубника…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полынь-то скуластой растёт…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На крылечке доверчивый ветер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Посидел и зашлёпал в избу…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Ничего не случилось на свете,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привыкнуть никак не могу.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widowControl w:val="0"/>
        <w:rPr>
          <w:b/>
          <w:i/>
          <w:sz w:val="22"/>
          <w:szCs w:val="22"/>
          <w:u w:val="single"/>
        </w:rPr>
      </w:pPr>
      <w:r w:rsidRPr="001335BD">
        <w:rPr>
          <w:b/>
          <w:bCs/>
          <w:sz w:val="22"/>
          <w:szCs w:val="22"/>
          <w:u w:val="single"/>
        </w:rPr>
        <w:t xml:space="preserve">Песня </w:t>
      </w:r>
      <w:r w:rsidRPr="001335BD">
        <w:rPr>
          <w:b/>
          <w:i/>
          <w:sz w:val="22"/>
          <w:szCs w:val="22"/>
          <w:u w:val="single"/>
        </w:rPr>
        <w:t xml:space="preserve"> «Домик окнами в сад»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Всё в душе: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И сады на откосе,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И прибоя мажорная речь,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И дыханье реликтовых сосен,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И надежда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Всё это сберечь…</w:t>
      </w:r>
    </w:p>
    <w:p w:rsidR="00566320" w:rsidRPr="001335BD" w:rsidRDefault="00566320" w:rsidP="00566320">
      <w:pPr>
        <w:rPr>
          <w:b/>
          <w:bCs/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>24.   Анатолий  ВАСИЛЬЕВ</w:t>
      </w:r>
      <w:r w:rsidRPr="001335BD">
        <w:rPr>
          <w:sz w:val="22"/>
          <w:szCs w:val="22"/>
        </w:rPr>
        <w:t xml:space="preserve">       (из сборника «Ранний мир»)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16" o:spid="_x0000_s1073" type="#_x0000_t75" style="position:absolute;margin-left:200.9pt;margin-top:9.2pt;width:134.25pt;height:100.15pt;z-index:251659264;visibility:visible" stroked="t" strokecolor="#c00000">
            <v:imagedata r:id="rId23" o:title=""/>
          </v:shape>
        </w:pict>
      </w:r>
      <w:r w:rsidRPr="001335BD">
        <w:rPr>
          <w:sz w:val="22"/>
          <w:szCs w:val="22"/>
        </w:rPr>
        <w:t>Умерла моя мама.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Отхлопотала.</w:t>
      </w:r>
      <w:r w:rsidRPr="00A9726F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Отколдовала руками мучными.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Остановились под стулом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                    устало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Бесшумные мамины туфли ночные.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Сиреневый запах.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Кленовые бусы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Звенят в палисаднике после цветенья.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Но в доме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без мамы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 xml:space="preserve">                                 безмолвно и пусто.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 стенам пугливые мечутся тени.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Мелькают года, как в дороге селенья.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Но с прежнею болью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                щемящей, бездонной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Тепло материнского прикосновенья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Хранит ещё каждая вещь в нашем доме.  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b/>
          <w:i/>
          <w:sz w:val="22"/>
          <w:szCs w:val="22"/>
          <w:u w:val="single"/>
        </w:rPr>
      </w:pPr>
      <w:r w:rsidRPr="001335BD">
        <w:rPr>
          <w:b/>
          <w:i/>
          <w:sz w:val="22"/>
          <w:szCs w:val="22"/>
          <w:u w:val="single"/>
        </w:rPr>
        <w:t>Песня «Тихая моя Родина»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>25.  Надежда ВЕСЕЛОВСКАЯ</w:t>
      </w:r>
      <w:r w:rsidRPr="001335BD">
        <w:rPr>
          <w:sz w:val="22"/>
          <w:szCs w:val="22"/>
        </w:rPr>
        <w:t xml:space="preserve">     (из сборника«Зелёная трава»)</w:t>
      </w:r>
      <w:r w:rsidRPr="001335BD">
        <w:rPr>
          <w:b/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Вспоминая детство понемногу,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Я никак представить не могу,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Где найти забытую дорогу,</w:t>
      </w:r>
      <w:r w:rsidRPr="001335BD">
        <w:rPr>
          <w:sz w:val="22"/>
          <w:szCs w:val="22"/>
        </w:rPr>
        <w:br/>
        <w:t>Что, кружась, кончалась на лугу.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Там по дну песчаного обрыва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Расползаясь, клевер сладко пах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казалось – где-то рядом живо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Всё, что раньше путалось в мечтах…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Сложный мир слегка приоткрывался,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sz w:val="22"/>
          <w:szCs w:val="22"/>
        </w:rPr>
        <w:t>Подавал душе любую</w:t>
      </w:r>
      <w:r w:rsidRPr="001335BD">
        <w:rPr>
          <w:sz w:val="22"/>
          <w:szCs w:val="22"/>
        </w:rPr>
        <w:t xml:space="preserve"> нить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Только луг затем и показался,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Чтоб, исчезнув, следом поманить…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Каждый год, цветение встречая,</w:t>
      </w:r>
      <w:r w:rsidRPr="001335BD">
        <w:rPr>
          <w:sz w:val="22"/>
          <w:szCs w:val="22"/>
        </w:rPr>
        <w:br/>
        <w:t>Я опять его хочу найти.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15" o:spid="_x0000_s1072" type="#_x0000_t75" style="position:absolute;margin-left:212.15pt;margin-top:13.8pt;width:131.25pt;height:94.5pt;z-index:251660288;visibility:visible">
            <v:imagedata r:id="rId24" o:title=""/>
          </v:shape>
        </w:pict>
      </w:r>
      <w:r w:rsidRPr="001335BD">
        <w:rPr>
          <w:sz w:val="22"/>
          <w:szCs w:val="22"/>
        </w:rPr>
        <w:t>Розовеют кисти иван-чая,</w:t>
      </w:r>
      <w:r w:rsidRPr="001335BD">
        <w:rPr>
          <w:sz w:val="22"/>
          <w:szCs w:val="22"/>
        </w:rPr>
        <w:br/>
        <w:t>Подорожник вьётся на пути,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Снова к солнцу свой зелёный зонтик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Поднимает дикая морковь…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до луга – как до горизонта: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Вечно близко, вечно далеко.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Default="00566320" w:rsidP="00566320">
      <w:pPr>
        <w:rPr>
          <w:b/>
          <w:i/>
          <w:sz w:val="22"/>
          <w:szCs w:val="22"/>
        </w:rPr>
      </w:pPr>
      <w:r w:rsidRPr="001335BD">
        <w:rPr>
          <w:b/>
          <w:i/>
          <w:sz w:val="22"/>
          <w:szCs w:val="22"/>
        </w:rPr>
        <w:t>Николай Рубцов                 Зимняя песня.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Кто мне сказал, что во мгле заметеленной</w:t>
      </w:r>
    </w:p>
    <w:p w:rsidR="00566320" w:rsidRPr="001335BD" w:rsidRDefault="00566320" w:rsidP="00566320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1335BD">
        <w:rPr>
          <w:i/>
          <w:sz w:val="22"/>
          <w:szCs w:val="22"/>
        </w:rPr>
        <w:t>Глохнет покинутый луг?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Кто мне сказал, что надежды потеряны?</w:t>
      </w:r>
    </w:p>
    <w:p w:rsidR="00566320" w:rsidRDefault="00566320" w:rsidP="00566320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1335BD">
        <w:rPr>
          <w:i/>
          <w:sz w:val="22"/>
          <w:szCs w:val="22"/>
        </w:rPr>
        <w:t>Кто это выдумал, друг?</w:t>
      </w:r>
    </w:p>
    <w:p w:rsidR="00566320" w:rsidRPr="001335BD" w:rsidRDefault="00566320" w:rsidP="00566320">
      <w:pPr>
        <w:rPr>
          <w:i/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</w:t>
      </w:r>
      <w:r w:rsidRPr="001335BD">
        <w:rPr>
          <w:b/>
          <w:sz w:val="22"/>
          <w:szCs w:val="22"/>
        </w:rPr>
        <w:t>26.</w:t>
      </w:r>
      <w:r w:rsidRPr="001335BD">
        <w:rPr>
          <w:sz w:val="22"/>
          <w:szCs w:val="22"/>
        </w:rPr>
        <w:t xml:space="preserve">  </w:t>
      </w:r>
      <w:r w:rsidRPr="001335BD">
        <w:rPr>
          <w:b/>
          <w:sz w:val="22"/>
          <w:szCs w:val="22"/>
        </w:rPr>
        <w:t>Дина ЗЛОБИНА</w:t>
      </w:r>
      <w:r w:rsidRPr="001335BD">
        <w:rPr>
          <w:sz w:val="22"/>
          <w:szCs w:val="22"/>
        </w:rPr>
        <w:t xml:space="preserve">    (из сборника «За первой избой»)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sz w:val="22"/>
          <w:szCs w:val="22"/>
        </w:rPr>
        <w:t xml:space="preserve">Так чисто в детстве прозвеневшая,  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Под кручей в прутьях ивняка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14" o:spid="_x0000_s1071" type="#_x0000_t75" style="position:absolute;margin-left:200.9pt;margin-top:3.2pt;width:119.25pt;height:90pt;z-index:251661312;visibility:visible" stroked="t" strokecolor="#c00000">
            <v:imagedata r:id="rId25" o:title=""/>
          </v:shape>
        </w:pict>
      </w:r>
      <w:r w:rsidRPr="001335BD">
        <w:rPr>
          <w:sz w:val="22"/>
          <w:szCs w:val="22"/>
        </w:rPr>
        <w:t>Течёт неспешно обмелевшая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непрозрачная река.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Уж не испорчено ли зрение?..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Неужто мимо мы пройдём?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Лежит у речки удобрение,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Всё в ней окажется с дождём!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Мазут в воде расплылся –шутка ли?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Торчат железки из воды.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как же вы, сердца нечуткие,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Не различаете беды?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13" o:spid="_x0000_s1070" type="#_x0000_t75" style="position:absolute;margin-left:199.4pt;margin-top:7.95pt;width:120.75pt;height:92.25pt;z-index:251662336;visibility:visible" stroked="t" strokecolor="#c00000">
            <v:imagedata r:id="rId26" o:title=""/>
          </v:shape>
        </w:pict>
      </w:r>
      <w:r w:rsidRPr="001335BD">
        <w:rPr>
          <w:sz w:val="22"/>
          <w:szCs w:val="22"/>
        </w:rPr>
        <w:t>Под берег сбросить не стесняются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ржавый обруч и навоз, -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Мальчишки даже удивляются,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 о воде грущу всерьёз.</w:t>
      </w:r>
      <w:r w:rsidRPr="00C5396E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Они у речки соревнуются,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Жучков сверкающих ловя, -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Неужто вербой не любуются,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Не пустят в души соловья?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До них дойдёт ли благородная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Людей неравнодушных речь,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 нужно Волгу полноводную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 речушки  маленькой беречь?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12" o:spid="_x0000_s1069" type="#_x0000_t75" style="position:absolute;margin-left:200.9pt;margin-top:11.45pt;width:115.9pt;height:87pt;z-index:251663360;visibility:visible" stroked="t" strokecolor="#c00000">
            <v:imagedata r:id="rId27" o:title=""/>
          </v:shape>
        </w:pict>
      </w:r>
      <w:r w:rsidRPr="001335BD">
        <w:rPr>
          <w:b/>
          <w:sz w:val="22"/>
          <w:szCs w:val="22"/>
        </w:rPr>
        <w:t>Сергей СМИРНОВ</w:t>
      </w:r>
      <w:r w:rsidRPr="001335BD">
        <w:rPr>
          <w:sz w:val="22"/>
          <w:szCs w:val="22"/>
        </w:rPr>
        <w:t xml:space="preserve">  (из сборника «Один на один»)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Ох уж это общенье с природой,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Гнёт огня, топора и ружья…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Не бесчинствуй над ней,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Не уродуй,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Ведь она же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i/>
          <w:sz w:val="22"/>
          <w:szCs w:val="22"/>
        </w:rPr>
        <w:t>Праматерь твоя</w:t>
      </w:r>
      <w:r w:rsidRPr="001335BD">
        <w:rPr>
          <w:sz w:val="22"/>
          <w:szCs w:val="22"/>
        </w:rPr>
        <w:t>!..</w:t>
      </w: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>27.  Людмила Прозорова (</w:t>
      </w:r>
      <w:r w:rsidRPr="001335BD">
        <w:rPr>
          <w:sz w:val="22"/>
          <w:szCs w:val="22"/>
        </w:rPr>
        <w:t>Из сборника «Тверца»)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Теперь дуэли несме</w:t>
      </w:r>
      <w:r w:rsidRPr="001335BD">
        <w:rPr>
          <w:sz w:val="22"/>
          <w:szCs w:val="22"/>
        </w:rPr>
        <w:t>р</w:t>
      </w:r>
      <w:r w:rsidRPr="001335BD">
        <w:rPr>
          <w:sz w:val="22"/>
          <w:szCs w:val="22"/>
        </w:rPr>
        <w:t>тельны,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Теперь смертельны поезда,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Они на скорости предельной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 нас увозят города…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Так исчезает друг и недруг,</w:t>
      </w:r>
      <w:r w:rsidRPr="00CC2CA3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я, и небо, и весна…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только тоненькая верба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Бежит из быстрого окна.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ветви тянет оголтело,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Чтоб мой вагон остановить,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Вернуть моё живое тело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вкруг себя его обвить!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11" o:spid="_x0000_s1068" type="#_x0000_t75" style="position:absolute;margin-left:199.4pt;margin-top:2.6pt;width:125.25pt;height:94.15pt;z-index:251664384;visibility:visible" stroked="t" strokecolor="#c00000">
            <v:imagedata r:id="rId28" o:title=""/>
          </v:shape>
        </w:pict>
      </w:r>
      <w:r w:rsidRPr="001335BD">
        <w:rPr>
          <w:sz w:val="22"/>
          <w:szCs w:val="22"/>
        </w:rPr>
        <w:t>И просит: «Возвращайся, ладно!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У поездов свои пути…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А мне кому в пушистых лапах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Весной веселье принести?»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просит: «Путь назад запомни!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Изгиб реки, путейный вал…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Соедини, свяжи, заполни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Строку, что поезд оборвал…» 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10" o:spid="_x0000_s1067" type="#_x0000_t75" style="position:absolute;margin-left:198.75pt;margin-top:8.65pt;width:125.9pt;height:96pt;z-index:251665408;visibility:visible" stroked="t" strokecolor="#c00000">
            <v:imagedata r:id="rId29" o:title=""/>
          </v:shape>
        </w:pic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>Песня «Ах, отец»</w:t>
      </w:r>
      <w:r w:rsidRPr="001335BD">
        <w:rPr>
          <w:sz w:val="22"/>
          <w:szCs w:val="22"/>
        </w:rPr>
        <w:t xml:space="preserve">                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 xml:space="preserve">Виктор НИКОЛЕНКО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 xml:space="preserve"> </w:t>
      </w:r>
      <w:r w:rsidRPr="001335BD">
        <w:rPr>
          <w:sz w:val="22"/>
          <w:szCs w:val="22"/>
        </w:rPr>
        <w:t>(из сборника  «Право на песню»)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   *** 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Много было хорошего –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да не всё уберёг…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Оседает, заброшенный,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под крестом бугорок</w:t>
      </w:r>
      <w:r w:rsidRPr="001335BD">
        <w:rPr>
          <w:sz w:val="22"/>
          <w:szCs w:val="22"/>
        </w:rPr>
        <w:t>.</w:t>
      </w: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>28. Отчая моя земля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Расстояния и странствия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вдруг улягутся пыля…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Это ты ль, моя прекрасная,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Отчая моя земля!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И сорвётся сердце, птицею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упадая с высоты…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Всё ветшают за станицею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поминальные кресты.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Но раздвинулись окрестности –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уже не узнаю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незнакомой этой местности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юность раннюю мою.</w:t>
      </w:r>
    </w:p>
    <w:p w:rsidR="00566320" w:rsidRPr="001335BD" w:rsidRDefault="00566320" w:rsidP="00566320">
      <w:pPr>
        <w:rPr>
          <w:b/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sz w:val="22"/>
          <w:szCs w:val="22"/>
        </w:rPr>
        <w:t>29. Игорь Бехтерев</w:t>
      </w:r>
      <w:r w:rsidRPr="001335BD">
        <w:rPr>
          <w:sz w:val="22"/>
          <w:szCs w:val="22"/>
        </w:rPr>
        <w:t xml:space="preserve">   (из сборника «В том городке»)</w:t>
      </w:r>
      <w:r w:rsidRPr="00E42A18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b/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Бедные, лают и лают,   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9" o:spid="_x0000_s1066" type="#_x0000_t75" style="position:absolute;margin-left:191.9pt;margin-top:4.55pt;width:143.25pt;height:105.75pt;z-index:251666432;visibility:visible" stroked="t" strokecolor="#c00000">
            <v:imagedata r:id="rId30" o:title=""/>
          </v:shape>
        </w:pict>
      </w:r>
      <w:r w:rsidRPr="001335BD">
        <w:rPr>
          <w:i/>
          <w:sz w:val="22"/>
          <w:szCs w:val="22"/>
        </w:rPr>
        <w:t>Вслед за машиной бегут.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То ли всерьёз нападают,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То ли соскучились тут?..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      Вот и большая дорога.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Бешено воет мотор.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И отстаёт понемногу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Разнокалиберный ор.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       Глуше всё с каждым мгновеньем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Злой их, растерянный визг –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Возле родимой деревни,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>У заколоченных изб.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b/>
          <w:i/>
          <w:sz w:val="22"/>
          <w:szCs w:val="22"/>
          <w:u w:val="single"/>
        </w:rPr>
        <w:t>Песня «Домик у дороги»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>30. « Заросла крапивой деревушка»  / читает учитель/</w:t>
      </w:r>
    </w:p>
    <w:p w:rsidR="00566320" w:rsidRPr="001335BD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t>Заросла крапивою деревня</w:t>
      </w:r>
      <w:r w:rsidRPr="001335BD">
        <w:rPr>
          <w:sz w:val="22"/>
          <w:szCs w:val="22"/>
        </w:rPr>
        <w:t xml:space="preserve">  (посвящается деревне Майка)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8" o:spid="_x0000_s1065" type="#_x0000_t75" style="position:absolute;margin-left:218.9pt;margin-top:11.45pt;width:132.75pt;height:100.5pt;z-index:251667456;visibility:visible" stroked="t" strokecolor="#c00000">
            <v:imagedata r:id="rId31" o:title=""/>
          </v:shape>
        </w:pict>
      </w:r>
      <w:r w:rsidRPr="001335BD">
        <w:rPr>
          <w:sz w:val="22"/>
          <w:szCs w:val="22"/>
        </w:rPr>
        <w:t>Заросла крапивой деревушка,</w:t>
      </w:r>
      <w:r w:rsidRPr="00E42A18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Никакая тропка не видна.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Чудом уцелевшая избушка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Приютила вечером меня.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Ветер снова волчью песнь заводит,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Дождь холодный льёт, как из ведра,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И, созвучны этакой погоде,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Мысли лезут в голову с утра.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Здесь я рос, здесь познакомлен с книжкой,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Цену хлеба рано здесь узнал,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Здесь в войну трудился я парнишкой,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lastRenderedPageBreak/>
        <w:t>В меру сил колхозу помогал.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Я смотрю на брошенное поле,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На теперь уж сгнивший скотный двор.</w:t>
      </w:r>
      <w:r w:rsidRPr="00E42A18">
        <w:rPr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И за что им пала эта доля,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Вынесен тяжёлый приговор?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Отцвела, осыпалась малина,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луга некошены стоят,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Не затопчет выпасы скотина,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Не услышишь голосов ребят.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И на этот холм с кедровым бором</w:t>
      </w:r>
      <w:r w:rsidRPr="001335BD">
        <w:rPr>
          <w:sz w:val="22"/>
          <w:szCs w:val="22"/>
        </w:rPr>
        <w:br/>
        <w:t xml:space="preserve">         Забредёт лишь путник иногда,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Да могилы зрят с немым укором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На останки жаркого труда.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Верно, мы теперь иные стали,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Только нынче не об этом речь,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деревни чтоб не зарастали,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Как-то нужно труд отцов беречь.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После встречи с этой стариною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Не пойму я истину одну: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Мы, гордясь поднятой целиною,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 xml:space="preserve">           Превращаем поле в целину.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По земле ханты-мансийской древней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Пролегли нефтяников пути.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Но кормить-то их должна деревня!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Так зачем ей дали зарасти?</w:t>
      </w:r>
    </w:p>
    <w:p w:rsidR="00566320" w:rsidRPr="001335BD" w:rsidRDefault="00566320" w:rsidP="00566320">
      <w:pPr>
        <w:ind w:left="993"/>
        <w:rPr>
          <w:sz w:val="22"/>
          <w:szCs w:val="22"/>
        </w:rPr>
      </w:pPr>
      <w:r w:rsidRPr="001335BD">
        <w:rPr>
          <w:sz w:val="22"/>
          <w:szCs w:val="22"/>
        </w:rPr>
        <w:t>До войны в тех деревнях мечтали</w:t>
      </w:r>
    </w:p>
    <w:p w:rsidR="00566320" w:rsidRPr="001335BD" w:rsidRDefault="00566320" w:rsidP="00566320">
      <w:pPr>
        <w:ind w:left="993"/>
        <w:rPr>
          <w:sz w:val="22"/>
          <w:szCs w:val="22"/>
        </w:rPr>
      </w:pPr>
      <w:r w:rsidRPr="001335BD">
        <w:rPr>
          <w:sz w:val="22"/>
          <w:szCs w:val="22"/>
        </w:rPr>
        <w:t>Навсегда селиться, не на час.</w:t>
      </w:r>
    </w:p>
    <w:p w:rsidR="00566320" w:rsidRPr="001335BD" w:rsidRDefault="00566320" w:rsidP="00566320">
      <w:pPr>
        <w:ind w:left="993"/>
        <w:rPr>
          <w:sz w:val="22"/>
          <w:szCs w:val="22"/>
        </w:rPr>
      </w:pPr>
      <w:r w:rsidRPr="001335BD">
        <w:rPr>
          <w:sz w:val="22"/>
          <w:szCs w:val="22"/>
        </w:rPr>
        <w:t>Сколько в них продуктов получали!</w:t>
      </w:r>
    </w:p>
    <w:p w:rsidR="00566320" w:rsidRPr="001335BD" w:rsidRDefault="00566320" w:rsidP="00566320">
      <w:pPr>
        <w:ind w:left="993"/>
        <w:rPr>
          <w:sz w:val="22"/>
          <w:szCs w:val="22"/>
        </w:rPr>
      </w:pPr>
      <w:r w:rsidRPr="001335BD">
        <w:rPr>
          <w:sz w:val="22"/>
          <w:szCs w:val="22"/>
        </w:rPr>
        <w:t>Разве это лишнее сейчас?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И на пашне, не такой уж древней,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Вспомнился отцовский трудодень…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Заросла крапивою деревня.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Сколько их, подобных деревень?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11.03.1975.                        Н.Л. Змановский.</w:t>
      </w: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</w:rPr>
      </w:pPr>
    </w:p>
    <w:p w:rsidR="00566320" w:rsidRPr="001335BD" w:rsidRDefault="00566320" w:rsidP="00566320">
      <w:pPr>
        <w:rPr>
          <w:sz w:val="22"/>
          <w:szCs w:val="22"/>
          <w:u w:val="single"/>
        </w:rPr>
      </w:pPr>
      <w:r w:rsidRPr="001335BD">
        <w:rPr>
          <w:i/>
          <w:sz w:val="22"/>
          <w:szCs w:val="22"/>
          <w:u w:val="single"/>
        </w:rPr>
        <w:t xml:space="preserve"> </w:t>
      </w:r>
      <w:r w:rsidRPr="001335BD">
        <w:rPr>
          <w:sz w:val="22"/>
          <w:szCs w:val="22"/>
          <w:u w:val="single"/>
        </w:rPr>
        <w:t>Песня «</w:t>
      </w:r>
      <w:r w:rsidRPr="001335BD">
        <w:rPr>
          <w:b/>
          <w:i/>
          <w:sz w:val="22"/>
          <w:szCs w:val="22"/>
          <w:u w:val="single"/>
        </w:rPr>
        <w:t>Там, среди русских полей»</w:t>
      </w:r>
      <w:r w:rsidRPr="00A9726F">
        <w:rPr>
          <w:b/>
          <w:i/>
          <w:sz w:val="22"/>
          <w:szCs w:val="22"/>
          <w:u w:val="single"/>
        </w:rPr>
        <w:t xml:space="preserve"> </w:t>
      </w:r>
    </w:p>
    <w:p w:rsidR="00566320" w:rsidRPr="001335BD" w:rsidRDefault="00566320" w:rsidP="00566320">
      <w:pPr>
        <w:rPr>
          <w:i/>
          <w:sz w:val="22"/>
          <w:szCs w:val="22"/>
        </w:rPr>
      </w:pPr>
      <w:r w:rsidRPr="001335BD">
        <w:rPr>
          <w:i/>
          <w:sz w:val="22"/>
          <w:szCs w:val="22"/>
        </w:rPr>
        <w:t xml:space="preserve"> </w:t>
      </w:r>
    </w:p>
    <w:p w:rsidR="00566320" w:rsidRDefault="00566320" w:rsidP="00566320">
      <w:pPr>
        <w:rPr>
          <w:b/>
          <w:sz w:val="22"/>
          <w:szCs w:val="22"/>
        </w:rPr>
      </w:pPr>
      <w:r w:rsidRPr="001335BD">
        <w:rPr>
          <w:b/>
          <w:sz w:val="22"/>
          <w:szCs w:val="22"/>
        </w:rPr>
        <w:lastRenderedPageBreak/>
        <w:t xml:space="preserve">32. </w:t>
      </w:r>
      <w:r w:rsidRPr="001335BD">
        <w:rPr>
          <w:sz w:val="22"/>
          <w:szCs w:val="22"/>
        </w:rPr>
        <w:t xml:space="preserve">Может, в самом деле, правда,   </w:t>
      </w:r>
      <w:r w:rsidRPr="001335BD">
        <w:rPr>
          <w:b/>
          <w:sz w:val="22"/>
          <w:szCs w:val="22"/>
        </w:rPr>
        <w:t xml:space="preserve"> 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Может быть, враньё…</w:t>
      </w:r>
    </w:p>
    <w:p w:rsidR="00566320" w:rsidRPr="001335BD" w:rsidRDefault="00566320" w:rsidP="00566320">
      <w:pPr>
        <w:rPr>
          <w:sz w:val="22"/>
          <w:szCs w:val="22"/>
        </w:rPr>
      </w:pPr>
      <w:r>
        <w:rPr>
          <w:noProof/>
        </w:rPr>
        <w:pict>
          <v:shape id="Рисунок 7" o:spid="_x0000_s1064" type="#_x0000_t75" style="position:absolute;margin-left:172.45pt;margin-top:6.6pt;width:135.75pt;height:111pt;z-index:251658240;visibility:visible" stroked="t" strokecolor="#c00000">
            <v:imagedata r:id="rId32" o:title=""/>
          </v:shape>
        </w:pict>
      </w:r>
      <w:r w:rsidRPr="001335BD">
        <w:rPr>
          <w:sz w:val="22"/>
          <w:szCs w:val="22"/>
        </w:rPr>
        <w:t>Все мы верим осторожно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инобытиё,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то, что снова повторимся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В облике ином: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Кто-то птицей, кто-то ветром,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Кто-то -  родником…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Если б, землю покидая,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Крикнуть: «Я вернусь!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Пусть хоть бедною былинкой,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Кем угодно пусть!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Только б снова – видеть, слышать!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Только бы дышать!</w:t>
      </w:r>
    </w:p>
    <w:p w:rsidR="00566320" w:rsidRPr="001335BD" w:rsidRDefault="00566320" w:rsidP="00566320">
      <w:pPr>
        <w:rPr>
          <w:sz w:val="22"/>
          <w:szCs w:val="22"/>
        </w:rPr>
      </w:pPr>
      <w:r w:rsidRPr="001335BD">
        <w:rPr>
          <w:sz w:val="22"/>
          <w:szCs w:val="22"/>
        </w:rPr>
        <w:t>Только снова бы качаться,</w:t>
      </w:r>
    </w:p>
    <w:p w:rsidR="00566320" w:rsidRPr="001335BD" w:rsidRDefault="00566320" w:rsidP="00566320">
      <w:pPr>
        <w:rPr>
          <w:sz w:val="22"/>
          <w:szCs w:val="22"/>
          <w:u w:val="single"/>
        </w:rPr>
      </w:pPr>
      <w:r w:rsidRPr="001335BD">
        <w:rPr>
          <w:sz w:val="22"/>
          <w:szCs w:val="22"/>
        </w:rPr>
        <w:t>На ветру дрожать…»  …</w:t>
      </w:r>
      <w:r w:rsidRPr="001335BD">
        <w:rPr>
          <w:b/>
          <w:i/>
          <w:sz w:val="22"/>
          <w:szCs w:val="22"/>
          <w:u w:val="single"/>
        </w:rPr>
        <w:t>песня «Я ещё вернусь…»</w:t>
      </w:r>
      <w:r w:rsidRPr="001335BD">
        <w:rPr>
          <w:b/>
          <w:bCs/>
          <w:sz w:val="22"/>
          <w:szCs w:val="22"/>
          <w:u w:val="single"/>
        </w:rPr>
        <w:t xml:space="preserve"> </w:t>
      </w:r>
    </w:p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>
      <w:r>
        <w:rPr>
          <w:noProof/>
        </w:rPr>
        <w:pict>
          <v:shape id="Рисунок 6" o:spid="_x0000_s1063" type="#_x0000_t75" style="position:absolute;margin-left:26.9pt;margin-top:5.35pt;width:267pt;height:203.25pt;z-index:251668480;visibility:visible" stroked="t" strokecolor="#c00000">
            <v:imagedata r:id="rId33" o:title=""/>
            <w10:wrap type="square"/>
          </v:shape>
        </w:pict>
      </w:r>
      <w:r>
        <w:br w:type="page"/>
      </w:r>
    </w:p>
    <w:p w:rsidR="00566320" w:rsidRDefault="00566320" w:rsidP="00566320">
      <w:r>
        <w:rPr>
          <w:noProof/>
        </w:rPr>
        <w:pict>
          <v:shape id="Рисунок 5" o:spid="_x0000_s1062" type="#_x0000_t75" style="position:absolute;margin-left:6.5pt;margin-top:-2.35pt;width:281.25pt;height:213.75pt;z-index:-251646976;visibility:visible" wrapcoords="-58 -76 -58 21600 21658 21600 21658 -76 -58 -76" stroked="t" strokecolor="#c00000">
            <v:imagedata r:id="rId34" o:title=""/>
            <w10:wrap type="tight"/>
          </v:shape>
        </w:pict>
      </w:r>
    </w:p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>
      <w:r>
        <w:rPr>
          <w:noProof/>
        </w:rPr>
        <w:pict>
          <v:shape id="Рисунок 4" o:spid="_x0000_s1061" type="#_x0000_t75" style="position:absolute;margin-left:9.6pt;margin-top:2.6pt;width:278.25pt;height:209.45pt;z-index:-251645952;visibility:visible" wrapcoords="-58 -77 -58 21600 21658 21600 21658 -77 -58 -77" stroked="t" strokecolor="#c00000">
            <v:imagedata r:id="rId35" o:title=""/>
            <w10:wrap type="tight"/>
          </v:shape>
        </w:pict>
      </w:r>
    </w:p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>
      <w:r>
        <w:br w:type="page"/>
      </w:r>
    </w:p>
    <w:p w:rsidR="00566320" w:rsidRDefault="00566320" w:rsidP="00566320">
      <w:r>
        <w:rPr>
          <w:noProof/>
        </w:rPr>
        <w:pict>
          <v:shape id="Рисунок 3" o:spid="_x0000_s1060" type="#_x0000_t75" style="position:absolute;margin-left:17.15pt;margin-top:-6.1pt;width:285.9pt;height:3in;z-index:-251644928;visibility:visible" wrapcoords="-57 -75 -57 21600 21657 21600 21657 -75 -57 -75" stroked="t" strokecolor="#c00000">
            <v:imagedata r:id="rId36" o:title=""/>
            <w10:wrap type="tight"/>
          </v:shape>
        </w:pict>
      </w:r>
    </w:p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>
      <w:r>
        <w:rPr>
          <w:noProof/>
        </w:rPr>
        <w:pict>
          <v:shape id="Рисунок 2" o:spid="_x0000_s1059" type="#_x0000_t75" style="position:absolute;margin-left:17.15pt;margin-top:.05pt;width:285.9pt;height:213.75pt;z-index:-251643904;visibility:visible" wrapcoords="-57 -76 -57 21600 21657 21600 21657 -76 -57 -76" stroked="t" strokecolor="#c00000">
            <v:imagedata r:id="rId37" o:title=""/>
            <w10:wrap type="tight"/>
          </v:shape>
        </w:pict>
      </w:r>
    </w:p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/>
    <w:p w:rsidR="00566320" w:rsidRDefault="00566320" w:rsidP="00566320">
      <w:r>
        <w:rPr>
          <w:noProof/>
        </w:rPr>
        <w:pict>
          <v:shape id="Рисунок 1" o:spid="_x0000_s1058" type="#_x0000_t75" style="position:absolute;margin-left:36.65pt;margin-top:-6.1pt;width:272.7pt;height:207pt;z-index:-251642880;visibility:visible" wrapcoords="-59 -78 -59 21600 21659 21600 21659 -78 -59 -78" stroked="t" strokecolor="#c00000">
            <v:imagedata r:id="rId38" o:title=""/>
            <w10:wrap type="tight"/>
          </v:shape>
        </w:pict>
      </w:r>
    </w:p>
    <w:p w:rsidR="00D90B33" w:rsidRDefault="00D90B33"/>
    <w:sectPr w:rsidR="00D90B33" w:rsidSect="00A84455">
      <w:footerReference w:type="default" r:id="rId39"/>
      <w:pgSz w:w="8419" w:h="11906" w:orient="landscape"/>
      <w:pgMar w:top="737" w:right="737" w:bottom="737" w:left="73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AD4" w:rsidRDefault="00026AD4">
      <w:r>
        <w:separator/>
      </w:r>
    </w:p>
  </w:endnote>
  <w:endnote w:type="continuationSeparator" w:id="0">
    <w:p w:rsidR="00026AD4" w:rsidRDefault="00026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_Albionic">
    <w:altName w:val="Franklin Gothic Heavy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55" w:rsidRDefault="00566320">
    <w:pPr>
      <w:pStyle w:val="a6"/>
      <w:jc w:val="center"/>
    </w:pPr>
    <w:r>
      <w:rPr>
        <w:noProof/>
      </w:rPr>
    </w:r>
    <w:r>
      <w:pict>
        <v:group id="Группа 33" o:spid="_x0000_s2055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6" type="#_x0000_t202" style="position:absolute;left:5351;top:800;width:659;height: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nusQA&#10;AADbAAAADwAAAGRycy9kb3ducmV2LnhtbESPzWrDMBCE74G+g9hCLqGR04RSXMvGTUnSSw9O+wCL&#10;tf7B1spYSuL26aNAIcdhZr5hkmwyvTjT6FrLClbLCARxaXXLtYKf793TKwjnkTX2lknBLznI0odZ&#10;grG2Fy7ofPS1CBB2MSpovB9iKV3ZkEG3tANx8Co7GvRBjrXUI14C3PTyOYpepMGWw0KDA20bKrvj&#10;ySigvLB/X53bm+L9Y7uvWqaFPCg1f5zyNxCeJn8P/7c/tYL1B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p7rEAAAA2wAAAA8AAAAAAAAAAAAAAAAAmAIAAGRycy9k&#10;b3ducmV2LnhtbFBLBQYAAAAABAAEAPUAAACJAwAAAAA=&#10;" filled="f" stroked="f">
            <v:textbox inset="0,0,0,0">
              <w:txbxContent>
                <w:p w:rsidR="00A84455" w:rsidRDefault="00A84455">
                  <w:pPr>
                    <w:jc w:val="center"/>
                    <w:rPr>
                      <w:szCs w:val="18"/>
                    </w:rPr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="00026AD4" w:rsidRPr="00026AD4">
                    <w:rPr>
                      <w:i/>
                      <w:noProof/>
                      <w:sz w:val="18"/>
                      <w:szCs w:val="18"/>
                    </w:rPr>
                    <w:t>1</w:t>
                  </w:r>
                  <w:r>
                    <w:fldChar w:fldCharType="end"/>
                  </w:r>
                </w:p>
              </w:txbxContent>
            </v:textbox>
          </v:shape>
          <v:group id="Group 3" o:spid="_x0000_s2057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<v:oval id="Oval 4" o:spid="_x0000_s2058" style="position:absolute;left:54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wWsMA&#10;AADbAAAADwAAAGRycy9kb3ducmV2LnhtbESPT2sCMRTE7wW/Q3hCbzVb6z9Wo4jSKvRUt/T82Lxm&#10;FzcvSxJ1/fZGEDwOM/MbZrHqbCPO5EPtWMH7IANBXDpds1HwW3y+zUCEiKyxcUwKrhRgtey9LDDX&#10;7sI/dD5EIxKEQ44KqhjbXMpQVmQxDFxLnLx/5y3GJL2R2uMlwW0jh1k2kRZrTgsVtrSpqDweTlbB&#10;15TM0YxH7XZf7P70tZhuO/+t1Gu/W89BROriM/xo77WCjwn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wWsMAAADbAAAADwAAAAAAAAAAAAAAAACYAgAAZHJzL2Rv&#10;d25yZXYueG1sUEsFBgAAAAAEAAQA9QAAAIgDAAAAAA==&#10;" fillcolor="#7ba0cd" stroked="f"/>
            <v:oval id="Oval 5" o:spid="_x0000_s2059" style="position:absolute;left:563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VwcMA&#10;AADbAAAADwAAAGRycy9kb3ducmV2LnhtbESPQWsCMRSE7wX/Q3hCbzWrtq6sRhGlrdBTXfH82Dyz&#10;i5uXJYm6/vumUOhxmJlvmOW6t624kQ+NYwXjUQaCuHK6YaPgWL6/zEGEiKyxdUwKHhRgvRo8LbHQ&#10;7s7fdDtEIxKEQ4EK6hi7QspQ1WQxjFxHnLyz8xZjkt5I7fGe4LaVkyybSYsNp4UaO9rWVF0OV6vg&#10;IydzMW+v3W5ffp70o8x3vf9S6nnYbxYgIvXxP/zX3msF0xx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VwcMAAADbAAAADwAAAAAAAAAAAAAAAACYAgAAZHJzL2Rv&#10;d25yZXYueG1sUEsFBgAAAAAEAAQA9QAAAIgDAAAAAA==&#10;" fillcolor="#7ba0cd" stroked="f"/>
            <v:oval id="Oval 6" o:spid="_x0000_s2060" style="position:absolute;left:57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Bs8AA&#10;AADbAAAADwAAAGRycy9kb3ducmV2LnhtbERPz2vCMBS+C/sfwht403RzTqmNMiabgqdZ8fxo3tLS&#10;5qUkmdb/fjkIHj++38VmsJ24kA+NYwUv0wwEceV0w0bBqfyaLEGEiKyxc0wKbhRgs34aFZhrd+Uf&#10;uhyjESmEQ44K6hj7XMpQ1WQxTF1PnLhf5y3GBL2R2uM1hdtOvmbZu7TYcGqosafPmqr2+GcVfC/I&#10;tGb+1m/35e6sb+ViO/iDUuPn4WMFItIQH+K7e68VzNLY9CX9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nBs8AAAADbAAAADwAAAAAAAAAAAAAAAACYAgAAZHJzL2Rvd25y&#10;ZXYueG1sUEsFBgAAAAAEAAQA9QAAAIUDAAAAAA==&#10;" fillcolor="#7ba0cd" stroked="f"/>
          </v:group>
          <w10:wrap type="none"/>
          <w10:anchorlock/>
        </v:group>
      </w:pict>
    </w:r>
  </w:p>
  <w:p w:rsidR="00A84455" w:rsidRDefault="00A844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AD4" w:rsidRDefault="00026AD4">
      <w:r>
        <w:separator/>
      </w:r>
    </w:p>
  </w:footnote>
  <w:footnote w:type="continuationSeparator" w:id="0">
    <w:p w:rsidR="00026AD4" w:rsidRDefault="00026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E7DF2"/>
    <w:multiLevelType w:val="hybridMultilevel"/>
    <w:tmpl w:val="28AA737C"/>
    <w:lvl w:ilvl="0" w:tplc="81A8A01E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oNotTrackMoves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6AD4"/>
    <w:rsid w:val="00026AD4"/>
    <w:rsid w:val="00566320"/>
    <w:rsid w:val="00A84455"/>
    <w:rsid w:val="00D9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2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3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56632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link w:val="a4"/>
    <w:uiPriority w:val="99"/>
    <w:rsid w:val="00566320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56632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56632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72;&#1076;&#1077;&#1078;&#1076;&#1072;\Desktop\&#1074;&#1085;&#1077;&#1082;&#1083;&#1072;&#1089;&#1089;&#1085;&#1099;&#1077;\&#1042;&#1085;&#1077;&#1082;&#1083;&#1072;&#1089;&#1089;&#1085;&#1086;&#1077;%20&#1084;&#1077;&#1088;&#1086;&#1087;&#1088;&#1080;&#1103;&#1090;&#1080;&#1077;%20&#1087;&#1086;%20&#1083;&#1080;&#1090;&#1077;&#1088;&#1072;&#1090;&#1091;&#1088;&#1077;%20&#1058;&#1080;&#1093;&#1072;&#1103;%20&#1084;&#1086;&#1103;%20&#1056;&#1086;&#1076;&#1080;&#1085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Внеклассное мероприятие по литературе Тихая моя Родина</Template>
  <TotalTime>0</TotalTime>
  <Pages>24</Pages>
  <Words>3057</Words>
  <Characters>17429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2015-02-13T06:43:00Z</dcterms:created>
  <dcterms:modified xsi:type="dcterms:W3CDTF">2015-02-13T06:43:00Z</dcterms:modified>
</cp:coreProperties>
</file>