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A16" w:rsidRDefault="00865A16" w:rsidP="00A00D36">
      <w:pPr>
        <w:spacing w:after="0"/>
        <w:ind w:left="0" w:firstLine="567"/>
        <w:jc w:val="center"/>
        <w:rPr>
          <w:b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-16.65pt;margin-top:-33.55pt;width:215.8pt;height:100.1pt;z-index:-251658240">
            <v:imagedata r:id="rId4" r:href="rId5"/>
          </v:shape>
        </w:pict>
      </w:r>
      <w:r>
        <w:rPr>
          <w:b/>
          <w:sz w:val="28"/>
          <w:szCs w:val="28"/>
        </w:rPr>
        <w:t xml:space="preserve">                                                     Одиннадцатый Всероссийский фестиваль</w:t>
      </w:r>
    </w:p>
    <w:p w:rsidR="00865A16" w:rsidRDefault="00865A16" w:rsidP="00A00D36">
      <w:pPr>
        <w:spacing w:after="0"/>
        <w:ind w:left="0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театрального искусства для детей  </w:t>
      </w:r>
    </w:p>
    <w:p w:rsidR="00865A16" w:rsidRPr="00F352DC" w:rsidRDefault="00865A16" w:rsidP="00A00D36">
      <w:pPr>
        <w:spacing w:after="0"/>
        <w:ind w:left="0" w:firstLine="567"/>
        <w:jc w:val="center"/>
        <w:rPr>
          <w:b/>
          <w:color w:val="FF0000"/>
          <w:sz w:val="28"/>
          <w:szCs w:val="28"/>
        </w:rPr>
      </w:pPr>
      <w:r w:rsidRPr="00F352DC">
        <w:rPr>
          <w:b/>
          <w:color w:val="FF0000"/>
          <w:sz w:val="28"/>
          <w:szCs w:val="28"/>
        </w:rPr>
        <w:t xml:space="preserve">                                                  «АРЛЕКИН»</w:t>
      </w:r>
    </w:p>
    <w:p w:rsidR="00865A16" w:rsidRDefault="00865A16" w:rsidP="00A00D36">
      <w:pPr>
        <w:spacing w:after="0"/>
        <w:ind w:left="0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23-29 апреля 2014 </w:t>
      </w:r>
    </w:p>
    <w:p w:rsidR="00865A16" w:rsidRDefault="00865A16" w:rsidP="00A00D36">
      <w:pPr>
        <w:spacing w:after="0"/>
        <w:ind w:left="0" w:firstLine="567"/>
        <w:jc w:val="center"/>
        <w:rPr>
          <w:b/>
          <w:sz w:val="28"/>
          <w:szCs w:val="28"/>
        </w:rPr>
      </w:pPr>
    </w:p>
    <w:p w:rsidR="00865A16" w:rsidRDefault="00865A16" w:rsidP="00A60A93">
      <w:pPr>
        <w:spacing w:after="0"/>
        <w:ind w:left="0" w:firstLine="567"/>
        <w:jc w:val="center"/>
        <w:rPr>
          <w:b/>
          <w:sz w:val="28"/>
          <w:szCs w:val="28"/>
        </w:rPr>
      </w:pPr>
      <w:r w:rsidRPr="00D232D3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>9</w:t>
      </w:r>
      <w:r w:rsidRPr="00D232D3">
        <w:rPr>
          <w:b/>
          <w:sz w:val="32"/>
          <w:szCs w:val="32"/>
        </w:rPr>
        <w:t xml:space="preserve"> апреля</w:t>
      </w:r>
      <w:r>
        <w:rPr>
          <w:b/>
          <w:sz w:val="28"/>
          <w:szCs w:val="28"/>
        </w:rPr>
        <w:t>, вторник, 15-00</w:t>
      </w:r>
    </w:p>
    <w:p w:rsidR="00865A16" w:rsidRPr="00D232D3" w:rsidRDefault="00865A16" w:rsidP="00A60A93">
      <w:pPr>
        <w:spacing w:after="0"/>
        <w:ind w:left="0" w:firstLine="567"/>
        <w:jc w:val="center"/>
        <w:rPr>
          <w:szCs w:val="24"/>
        </w:rPr>
      </w:pPr>
      <w:r w:rsidRPr="00D232D3">
        <w:rPr>
          <w:szCs w:val="24"/>
        </w:rPr>
        <w:t>(в помещении Санкт-Петербургского гос. дет. муз. театра «ЗАЗЕРКАЛЬЕ»)</w:t>
      </w:r>
    </w:p>
    <w:p w:rsidR="00865A16" w:rsidRPr="00F352DC" w:rsidRDefault="00865A16" w:rsidP="00A60A93">
      <w:pPr>
        <w:spacing w:after="0"/>
        <w:ind w:left="0" w:firstLine="567"/>
        <w:jc w:val="center"/>
        <w:rPr>
          <w:b/>
          <w:sz w:val="16"/>
          <w:szCs w:val="16"/>
        </w:rPr>
      </w:pPr>
    </w:p>
    <w:p w:rsidR="00865A16" w:rsidRPr="00195DD3" w:rsidRDefault="00865A16" w:rsidP="00A60A93">
      <w:pPr>
        <w:spacing w:after="0"/>
        <w:ind w:left="0" w:firstLine="567"/>
        <w:jc w:val="center"/>
        <w:rPr>
          <w:b/>
          <w:sz w:val="20"/>
          <w:szCs w:val="20"/>
        </w:rPr>
      </w:pPr>
      <w:r w:rsidRPr="00195DD3">
        <w:rPr>
          <w:b/>
          <w:sz w:val="20"/>
          <w:szCs w:val="20"/>
        </w:rPr>
        <w:t>ГОСУДАРСТВЕННЫЙ НАЦИОНАЛЬНЫЙ ТЕАТР РЕСПУБЛИКИ КАРЕЛИЯ,</w:t>
      </w:r>
      <w:r>
        <w:rPr>
          <w:b/>
          <w:sz w:val="20"/>
          <w:szCs w:val="20"/>
        </w:rPr>
        <w:t xml:space="preserve"> </w:t>
      </w:r>
      <w:r w:rsidRPr="00195DD3">
        <w:rPr>
          <w:b/>
          <w:sz w:val="20"/>
          <w:szCs w:val="20"/>
        </w:rPr>
        <w:t xml:space="preserve"> г. ПЕТРОЗАВОДСК</w:t>
      </w:r>
    </w:p>
    <w:p w:rsidR="00865A16" w:rsidRDefault="00865A16" w:rsidP="00A60A93">
      <w:pPr>
        <w:jc w:val="center"/>
        <w:rPr>
          <w:b/>
          <w:sz w:val="36"/>
          <w:szCs w:val="36"/>
          <w:u w:val="single"/>
        </w:rPr>
      </w:pPr>
      <w:r w:rsidRPr="00F352DC">
        <w:rPr>
          <w:b/>
          <w:color w:val="FF0000"/>
          <w:sz w:val="36"/>
          <w:szCs w:val="36"/>
          <w:u w:val="single"/>
        </w:rPr>
        <w:t>«</w:t>
      </w:r>
      <w:r>
        <w:rPr>
          <w:b/>
          <w:color w:val="FF0000"/>
          <w:sz w:val="36"/>
          <w:szCs w:val="36"/>
          <w:u w:val="single"/>
        </w:rPr>
        <w:t>Аленький цветочек</w:t>
      </w:r>
      <w:r w:rsidRPr="00F352DC">
        <w:rPr>
          <w:b/>
          <w:color w:val="FF0000"/>
          <w:sz w:val="36"/>
          <w:szCs w:val="36"/>
          <w:u w:val="single"/>
        </w:rPr>
        <w:t>»</w:t>
      </w:r>
    </w:p>
    <w:p w:rsidR="00865A16" w:rsidRPr="0031542C" w:rsidRDefault="00865A16" w:rsidP="00A60A93">
      <w:pPr>
        <w:spacing w:after="0" w:line="360" w:lineRule="auto"/>
        <w:ind w:left="0"/>
        <w:jc w:val="center"/>
        <w:rPr>
          <w:i/>
          <w:szCs w:val="24"/>
        </w:rPr>
      </w:pPr>
      <w:r>
        <w:rPr>
          <w:i/>
          <w:szCs w:val="24"/>
        </w:rPr>
        <w:t>Волшебство в двух действиях</w:t>
      </w:r>
    </w:p>
    <w:p w:rsidR="00865A16" w:rsidRPr="007F5D60" w:rsidRDefault="00865A16" w:rsidP="00A60A93">
      <w:pPr>
        <w:spacing w:after="0"/>
        <w:ind w:left="0" w:firstLine="709"/>
        <w:rPr>
          <w:sz w:val="28"/>
          <w:szCs w:val="28"/>
        </w:rPr>
      </w:pPr>
      <w:r w:rsidRPr="007F5D60">
        <w:rPr>
          <w:sz w:val="28"/>
          <w:szCs w:val="28"/>
        </w:rPr>
        <w:t>Популярная сказка приобре</w:t>
      </w:r>
      <w:r>
        <w:rPr>
          <w:sz w:val="28"/>
          <w:szCs w:val="28"/>
        </w:rPr>
        <w:t>ла</w:t>
      </w:r>
      <w:r w:rsidRPr="007F5D60">
        <w:rPr>
          <w:sz w:val="28"/>
          <w:szCs w:val="28"/>
        </w:rPr>
        <w:t xml:space="preserve"> на театральной сцене новое звучание, но не </w:t>
      </w:r>
      <w:r>
        <w:rPr>
          <w:sz w:val="28"/>
          <w:szCs w:val="28"/>
        </w:rPr>
        <w:t>поте</w:t>
      </w:r>
      <w:r w:rsidRPr="007F5D60">
        <w:rPr>
          <w:sz w:val="28"/>
          <w:szCs w:val="28"/>
        </w:rPr>
        <w:t>ря</w:t>
      </w:r>
      <w:r>
        <w:rPr>
          <w:sz w:val="28"/>
          <w:szCs w:val="28"/>
        </w:rPr>
        <w:t>ла</w:t>
      </w:r>
      <w:r w:rsidRPr="007F5D60">
        <w:rPr>
          <w:sz w:val="28"/>
          <w:szCs w:val="28"/>
        </w:rPr>
        <w:t xml:space="preserve"> при этом свою чарующую и волшебную силу. Парчовые кафтаны и длиннополые сарафаны сменились на яркие и сказочные костюмы, а волшебный лес и дворец Чудовища расцветился под лучами видеопроекторов.</w:t>
      </w:r>
    </w:p>
    <w:p w:rsidR="00865A16" w:rsidRPr="007F5D60" w:rsidRDefault="00865A16" w:rsidP="00A60A93">
      <w:pPr>
        <w:spacing w:after="0"/>
        <w:ind w:left="0"/>
        <w:rPr>
          <w:rFonts w:eastAsia="Arial Unicode MS"/>
          <w:color w:val="000000"/>
          <w:sz w:val="28"/>
          <w:szCs w:val="28"/>
        </w:rPr>
      </w:pPr>
      <w:r w:rsidRPr="007F5D60">
        <w:rPr>
          <w:rFonts w:eastAsia="Arial Unicode MS"/>
          <w:color w:val="000000"/>
          <w:sz w:val="28"/>
          <w:szCs w:val="28"/>
        </w:rPr>
        <w:t>Но несмотря ни на что, эта все та же, любимая  волшебная история, в которой папа обещал исполнить заветные желания своих любимых дочерей</w:t>
      </w:r>
      <w:r>
        <w:rPr>
          <w:rFonts w:eastAsia="Arial Unicode MS"/>
          <w:color w:val="000000"/>
          <w:sz w:val="28"/>
          <w:szCs w:val="28"/>
        </w:rPr>
        <w:t xml:space="preserve">. Младшая </w:t>
      </w:r>
      <w:r w:rsidRPr="007F5D60">
        <w:rPr>
          <w:rFonts w:eastAsia="Arial Unicode MS"/>
          <w:color w:val="000000"/>
          <w:sz w:val="28"/>
          <w:szCs w:val="28"/>
        </w:rPr>
        <w:t>Настенька нашла свою любовь. Аленький цветочек – это самый настоящий персонаж, уже не представитель флоры, а сама любовь, некий магический шар, полный чудесной энергии, способной соединить влюбленных.</w:t>
      </w:r>
    </w:p>
    <w:p w:rsidR="00865A16" w:rsidRPr="007F5D60" w:rsidRDefault="00865A16" w:rsidP="00A60A93">
      <w:pPr>
        <w:spacing w:after="0"/>
        <w:ind w:left="0"/>
        <w:rPr>
          <w:b/>
          <w:sz w:val="28"/>
          <w:szCs w:val="28"/>
        </w:rPr>
      </w:pPr>
      <w:r w:rsidRPr="007F5D60">
        <w:rPr>
          <w:rFonts w:eastAsia="Arial Unicode MS"/>
          <w:color w:val="000000"/>
          <w:sz w:val="28"/>
          <w:szCs w:val="28"/>
        </w:rPr>
        <w:t>Спектакль «Аленький цветочек» создан специально для семейного просмотра – несколько забытой сегодня традиции походов в Театр всей семьей.</w:t>
      </w:r>
    </w:p>
    <w:p w:rsidR="00865A16" w:rsidRPr="0004390C" w:rsidRDefault="00865A16" w:rsidP="00A60A93">
      <w:pPr>
        <w:spacing w:after="0"/>
        <w:jc w:val="center"/>
        <w:rPr>
          <w:b/>
          <w:szCs w:val="24"/>
        </w:rPr>
      </w:pPr>
    </w:p>
    <w:p w:rsidR="00865A16" w:rsidRPr="0004390C" w:rsidRDefault="00865A16" w:rsidP="00A60A93">
      <w:pPr>
        <w:jc w:val="center"/>
        <w:rPr>
          <w:szCs w:val="24"/>
        </w:rPr>
      </w:pPr>
      <w:r w:rsidRPr="0004390C">
        <w:rPr>
          <w:szCs w:val="24"/>
        </w:rPr>
        <w:t>Продолжительность спектакля 2 часа 15 минут с антрактом</w:t>
      </w:r>
      <w:bookmarkStart w:id="0" w:name="_GoBack"/>
      <w:bookmarkEnd w:id="0"/>
    </w:p>
    <w:p w:rsidR="00865A16" w:rsidRPr="009B74F0" w:rsidRDefault="00865A16" w:rsidP="00A60A93">
      <w:pPr>
        <w:shd w:val="clear" w:color="auto" w:fill="FFFFFF"/>
        <w:spacing w:before="60" w:after="60"/>
        <w:ind w:left="0" w:firstLine="225"/>
        <w:jc w:val="center"/>
        <w:rPr>
          <w:rFonts w:ascii="Verdana" w:hAnsi="Verdana"/>
          <w:color w:val="000000"/>
          <w:sz w:val="18"/>
          <w:szCs w:val="18"/>
          <w:lang w:eastAsia="ru-RU"/>
        </w:rPr>
      </w:pPr>
      <w:r w:rsidRPr="009B74F0">
        <w:rPr>
          <w:rFonts w:ascii="Verdana" w:hAnsi="Verdana"/>
          <w:color w:val="000000"/>
          <w:sz w:val="18"/>
          <w:szCs w:val="18"/>
          <w:lang w:eastAsia="ru-RU"/>
        </w:rPr>
        <w:pict>
          <v:shape id="_x0000_i1025" type="#_x0000_t75" style="width:408pt;height:279.75pt">
            <v:imagedata r:id="rId6" o:title=""/>
          </v:shape>
        </w:pict>
      </w:r>
    </w:p>
    <w:p w:rsidR="00865A16" w:rsidRPr="008911FF" w:rsidRDefault="00865A16" w:rsidP="00A60A93">
      <w:pPr>
        <w:shd w:val="clear" w:color="auto" w:fill="FFFFFF"/>
        <w:spacing w:before="60" w:after="60" w:line="240" w:lineRule="atLeast"/>
        <w:ind w:left="0" w:firstLine="225"/>
        <w:jc w:val="center"/>
        <w:rPr>
          <w:rFonts w:ascii="Verdana" w:hAnsi="Verdana"/>
          <w:color w:val="000000"/>
          <w:sz w:val="18"/>
          <w:szCs w:val="18"/>
          <w:lang w:eastAsia="ru-RU"/>
        </w:rPr>
      </w:pPr>
    </w:p>
    <w:p w:rsidR="00865A16" w:rsidRPr="008911FF" w:rsidRDefault="00865A16" w:rsidP="00A60A93">
      <w:pPr>
        <w:shd w:val="clear" w:color="auto" w:fill="FFFFFF"/>
        <w:spacing w:before="60" w:after="60" w:line="240" w:lineRule="atLeast"/>
        <w:ind w:left="0" w:firstLine="225"/>
        <w:jc w:val="center"/>
        <w:rPr>
          <w:rFonts w:ascii="Verdana" w:hAnsi="Verdana"/>
          <w:color w:val="000000"/>
          <w:sz w:val="18"/>
          <w:szCs w:val="18"/>
          <w:lang w:eastAsia="ru-RU"/>
        </w:rPr>
      </w:pPr>
      <w:r>
        <w:rPr>
          <w:rFonts w:ascii="Verdana" w:hAnsi="Verdana"/>
          <w:color w:val="000000"/>
          <w:sz w:val="18"/>
          <w:szCs w:val="18"/>
          <w:lang w:eastAsia="ru-RU"/>
        </w:rPr>
        <w:t>Стоимость билетов: 200-300 руб.</w:t>
      </w:r>
    </w:p>
    <w:sectPr w:rsidR="00865A16" w:rsidRPr="008911FF" w:rsidSect="00AA026B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3079"/>
    <w:rsid w:val="00017466"/>
    <w:rsid w:val="0004390C"/>
    <w:rsid w:val="00075CE0"/>
    <w:rsid w:val="000B328D"/>
    <w:rsid w:val="000C3B01"/>
    <w:rsid w:val="000E72DF"/>
    <w:rsid w:val="001032B6"/>
    <w:rsid w:val="00111FA2"/>
    <w:rsid w:val="00117719"/>
    <w:rsid w:val="00195DD3"/>
    <w:rsid w:val="001C2FF6"/>
    <w:rsid w:val="0021275F"/>
    <w:rsid w:val="00230719"/>
    <w:rsid w:val="002378F8"/>
    <w:rsid w:val="0031542C"/>
    <w:rsid w:val="00321580"/>
    <w:rsid w:val="003475CD"/>
    <w:rsid w:val="00385EEA"/>
    <w:rsid w:val="003F0484"/>
    <w:rsid w:val="00497A2B"/>
    <w:rsid w:val="004E3079"/>
    <w:rsid w:val="00525DC2"/>
    <w:rsid w:val="005616FF"/>
    <w:rsid w:val="005F5C98"/>
    <w:rsid w:val="0063387E"/>
    <w:rsid w:val="00683DBA"/>
    <w:rsid w:val="006A5CC9"/>
    <w:rsid w:val="006E081B"/>
    <w:rsid w:val="007374CB"/>
    <w:rsid w:val="007E5A7B"/>
    <w:rsid w:val="007F5D60"/>
    <w:rsid w:val="008567E2"/>
    <w:rsid w:val="00865A16"/>
    <w:rsid w:val="008911FF"/>
    <w:rsid w:val="009409F4"/>
    <w:rsid w:val="009A36C7"/>
    <w:rsid w:val="009B74F0"/>
    <w:rsid w:val="009C7D57"/>
    <w:rsid w:val="009E2714"/>
    <w:rsid w:val="00A00D36"/>
    <w:rsid w:val="00A42994"/>
    <w:rsid w:val="00A60A93"/>
    <w:rsid w:val="00AA026B"/>
    <w:rsid w:val="00AD3B03"/>
    <w:rsid w:val="00AD446B"/>
    <w:rsid w:val="00B211C1"/>
    <w:rsid w:val="00BF233D"/>
    <w:rsid w:val="00C010E5"/>
    <w:rsid w:val="00CC486B"/>
    <w:rsid w:val="00CE006F"/>
    <w:rsid w:val="00D03267"/>
    <w:rsid w:val="00D232D3"/>
    <w:rsid w:val="00D71E0D"/>
    <w:rsid w:val="00D8488F"/>
    <w:rsid w:val="00E00396"/>
    <w:rsid w:val="00E232DB"/>
    <w:rsid w:val="00E35424"/>
    <w:rsid w:val="00EA7E6B"/>
    <w:rsid w:val="00EB044F"/>
    <w:rsid w:val="00F352DC"/>
    <w:rsid w:val="00F36527"/>
    <w:rsid w:val="00F75E16"/>
    <w:rsid w:val="00FC379B"/>
    <w:rsid w:val="00FC4957"/>
    <w:rsid w:val="00FC5DBE"/>
    <w:rsid w:val="00FD599D"/>
    <w:rsid w:val="00FF0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C98"/>
    <w:pPr>
      <w:spacing w:after="240"/>
      <w:ind w:left="1418"/>
    </w:pPr>
    <w:rPr>
      <w:rFonts w:ascii="Times New Roman" w:hAnsi="Times New Roman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409F4"/>
    <w:pPr>
      <w:keepNext/>
      <w:spacing w:before="240" w:after="60"/>
      <w:ind w:left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409F4"/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1C2FF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C2F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017466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http://mail.yandex.ru/message_part/new_logo_arlekin.jpg?hid=1.4&amp;mid=1514.34454656.3116478625128764546365347696615&amp;ids=2130000000535534650&amp;no_disposition=y&amp;suid=34454656&amp;name=new_logo_arlekin.jpg&amp;filetype=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1</Pages>
  <Words>205</Words>
  <Characters>1174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3</dc:title>
  <dc:subject/>
  <dc:creator>Admin</dc:creator>
  <cp:keywords/>
  <dc:description/>
  <cp:lastModifiedBy>Customer</cp:lastModifiedBy>
  <cp:revision>5</cp:revision>
  <dcterms:created xsi:type="dcterms:W3CDTF">2014-03-04T13:19:00Z</dcterms:created>
  <dcterms:modified xsi:type="dcterms:W3CDTF">2014-03-04T13:31:00Z</dcterms:modified>
</cp:coreProperties>
</file>