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0F8" w:rsidRDefault="00DF70F8">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9pt;width:364.5pt;height:276.5pt;z-index:251665920;visibility:visible">
            <v:imagedata r:id="rId6" o:title=""/>
          </v:shape>
        </w:pict>
      </w:r>
    </w:p>
    <w:p w:rsidR="00DF70F8" w:rsidRPr="00F93629" w:rsidRDefault="00DF70F8" w:rsidP="00E74699">
      <w:pPr>
        <w:rPr>
          <w:sz w:val="24"/>
          <w:szCs w:val="24"/>
        </w:rPr>
      </w:pPr>
    </w:p>
    <w:p w:rsidR="00DF70F8" w:rsidRPr="00F93629" w:rsidRDefault="00DF70F8" w:rsidP="00E74699">
      <w:pPr>
        <w:rPr>
          <w:sz w:val="24"/>
          <w:szCs w:val="24"/>
        </w:rPr>
      </w:pPr>
    </w:p>
    <w:p w:rsidR="00DF70F8" w:rsidRPr="00F93629" w:rsidRDefault="00DF70F8" w:rsidP="00E74699">
      <w:pPr>
        <w:rPr>
          <w:sz w:val="24"/>
          <w:szCs w:val="24"/>
        </w:rPr>
      </w:pPr>
    </w:p>
    <w:p w:rsidR="00DF70F8" w:rsidRPr="00F93629" w:rsidRDefault="00DF70F8" w:rsidP="00E74699">
      <w:pPr>
        <w:rPr>
          <w:sz w:val="24"/>
          <w:szCs w:val="24"/>
        </w:rPr>
      </w:pPr>
    </w:p>
    <w:p w:rsidR="00DF70F8" w:rsidRPr="00F93629" w:rsidRDefault="00DF70F8" w:rsidP="00E74699">
      <w:pPr>
        <w:rPr>
          <w:sz w:val="24"/>
          <w:szCs w:val="24"/>
        </w:rPr>
      </w:pPr>
    </w:p>
    <w:p w:rsidR="00DF70F8" w:rsidRDefault="00DF70F8" w:rsidP="00E74699">
      <w:pPr>
        <w:rPr>
          <w:b/>
          <w:sz w:val="36"/>
          <w:szCs w:val="36"/>
        </w:rPr>
      </w:pPr>
    </w:p>
    <w:p w:rsidR="00DF70F8" w:rsidRDefault="00DF70F8" w:rsidP="00E74699">
      <w:pPr>
        <w:rPr>
          <w:b/>
          <w:sz w:val="36"/>
          <w:szCs w:val="36"/>
        </w:rPr>
      </w:pPr>
    </w:p>
    <w:p w:rsidR="00DF70F8" w:rsidRDefault="00DF70F8" w:rsidP="00E74699">
      <w:pPr>
        <w:rPr>
          <w:b/>
          <w:sz w:val="36"/>
          <w:szCs w:val="36"/>
        </w:rPr>
      </w:pPr>
    </w:p>
    <w:p w:rsidR="00DF70F8" w:rsidRDefault="00DF70F8" w:rsidP="00E74699">
      <w:pPr>
        <w:rPr>
          <w:b/>
          <w:sz w:val="36"/>
          <w:szCs w:val="36"/>
        </w:rPr>
      </w:pPr>
      <w:r>
        <w:rPr>
          <w:noProof/>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8pt;margin-top:13.5pt;width:468pt;height:168.75pt;z-index:251666944" wrapcoords="20873 1152 20388 1248 16062 2592 6612 5568 -35 6624 -35 13056 6785 13440 5296 14976 5262 19584 5400 20064 5435 20064 5642 20064 5850 20064 7373 19680 7373 19584 11908 18144 12600 18048 16235 16800 16408 15360 16442 13344 16235 11616 10592 10368 11319 10368 13188 9216 13154 8832 13396 8832 17931 7392 18796 7296 21704 6144 21738 4992 21738 3552 21704 3360 21496 2688 21219 1440 21150 1152 20873 1152" adj="6924" fillcolor="#4e6128" strokecolor="#c9f">
            <v:fill color2="#c0c"/>
            <v:shadow on="t" color="#99f" opacity="52429f" offset="3pt,3pt"/>
            <v:textpath style="font-family:&quot;Impact&quot;;v-text-kern:t" trim="t" fitpath="t" string="Внеурочная  деятельность&#10;в 3 &quot;А&quot; классе"/>
          </v:shape>
        </w:pict>
      </w:r>
    </w:p>
    <w:p w:rsidR="00DF70F8" w:rsidRDefault="00DF70F8" w:rsidP="00E74699">
      <w:pPr>
        <w:rPr>
          <w:b/>
          <w:sz w:val="36"/>
          <w:szCs w:val="36"/>
        </w:rPr>
      </w:pPr>
    </w:p>
    <w:p w:rsidR="00DF70F8" w:rsidRDefault="00DF70F8" w:rsidP="00E74699">
      <w:pPr>
        <w:rPr>
          <w:b/>
          <w:sz w:val="36"/>
          <w:szCs w:val="36"/>
        </w:rPr>
      </w:pPr>
    </w:p>
    <w:p w:rsidR="00DF70F8" w:rsidRDefault="00DF70F8" w:rsidP="00E74699">
      <w:pPr>
        <w:rPr>
          <w:b/>
          <w:sz w:val="36"/>
          <w:szCs w:val="36"/>
        </w:rPr>
      </w:pPr>
    </w:p>
    <w:p w:rsidR="00DF70F8" w:rsidRDefault="00DF70F8" w:rsidP="00E74699">
      <w:pPr>
        <w:rPr>
          <w:b/>
          <w:sz w:val="36"/>
          <w:szCs w:val="36"/>
        </w:rPr>
      </w:pPr>
    </w:p>
    <w:p w:rsidR="00DF70F8" w:rsidRDefault="00DF70F8" w:rsidP="00E74699">
      <w:pPr>
        <w:rPr>
          <w:b/>
          <w:sz w:val="36"/>
          <w:szCs w:val="36"/>
        </w:rPr>
      </w:pPr>
    </w:p>
    <w:p w:rsidR="00DF70F8" w:rsidRPr="00E74699" w:rsidRDefault="00DF70F8" w:rsidP="00E74699">
      <w:pPr>
        <w:rPr>
          <w:b/>
          <w:color w:val="000080"/>
          <w:sz w:val="36"/>
          <w:szCs w:val="36"/>
        </w:rPr>
      </w:pPr>
      <w:r w:rsidRPr="00E74699">
        <w:rPr>
          <w:b/>
          <w:color w:val="000080"/>
          <w:sz w:val="36"/>
          <w:szCs w:val="36"/>
        </w:rPr>
        <w:t>Общекультурная  деятельность</w:t>
      </w:r>
    </w:p>
    <w:p w:rsidR="00DF70F8" w:rsidRPr="00E74699" w:rsidRDefault="00DF70F8" w:rsidP="00E74699">
      <w:pPr>
        <w:rPr>
          <w:color w:val="000080"/>
          <w:sz w:val="40"/>
          <w:szCs w:val="40"/>
        </w:rPr>
      </w:pPr>
      <w:r w:rsidRPr="00E74699">
        <w:rPr>
          <w:color w:val="000080"/>
          <w:sz w:val="40"/>
          <w:szCs w:val="40"/>
        </w:rPr>
        <w:t>КРУЖОК  «Умелые  ручки»</w:t>
      </w:r>
    </w:p>
    <w:p w:rsidR="00DF70F8" w:rsidRPr="00E74699" w:rsidRDefault="00DF70F8" w:rsidP="00E74699">
      <w:pPr>
        <w:rPr>
          <w:color w:val="000080"/>
          <w:sz w:val="40"/>
          <w:szCs w:val="40"/>
        </w:rPr>
      </w:pPr>
      <w:r w:rsidRPr="00E74699">
        <w:rPr>
          <w:color w:val="000080"/>
          <w:sz w:val="40"/>
          <w:szCs w:val="40"/>
        </w:rPr>
        <w:t>КРУЖОК  «Этикет»</w:t>
      </w:r>
    </w:p>
    <w:p w:rsidR="00DF70F8" w:rsidRPr="00E74699" w:rsidRDefault="00DF70F8" w:rsidP="00E74699">
      <w:pPr>
        <w:rPr>
          <w:b/>
          <w:color w:val="000080"/>
          <w:sz w:val="36"/>
          <w:szCs w:val="36"/>
        </w:rPr>
      </w:pPr>
      <w:r w:rsidRPr="00E74699">
        <w:rPr>
          <w:b/>
          <w:color w:val="000080"/>
          <w:sz w:val="36"/>
          <w:szCs w:val="36"/>
        </w:rPr>
        <w:t>Спортивно-оздоровительная  деятельность</w:t>
      </w:r>
    </w:p>
    <w:p w:rsidR="00DF70F8" w:rsidRPr="00E74699" w:rsidRDefault="00DF70F8" w:rsidP="00E74699">
      <w:pPr>
        <w:rPr>
          <w:color w:val="000080"/>
          <w:sz w:val="40"/>
          <w:szCs w:val="40"/>
        </w:rPr>
      </w:pPr>
      <w:r w:rsidRPr="00E74699">
        <w:rPr>
          <w:color w:val="000080"/>
          <w:sz w:val="40"/>
          <w:szCs w:val="40"/>
        </w:rPr>
        <w:t>КРУЖОК «Спортландия»</w:t>
      </w:r>
    </w:p>
    <w:p w:rsidR="00DF70F8" w:rsidRPr="00E74699" w:rsidRDefault="00DF70F8" w:rsidP="00E74699">
      <w:pPr>
        <w:rPr>
          <w:color w:val="000080"/>
          <w:sz w:val="24"/>
          <w:szCs w:val="24"/>
        </w:rPr>
      </w:pPr>
    </w:p>
    <w:p w:rsidR="00DF70F8" w:rsidRPr="00E74699" w:rsidRDefault="00DF70F8" w:rsidP="00E74699">
      <w:pPr>
        <w:jc w:val="center"/>
        <w:rPr>
          <w:b/>
          <w:color w:val="000080"/>
          <w:sz w:val="40"/>
          <w:szCs w:val="40"/>
        </w:rPr>
      </w:pPr>
      <w:r w:rsidRPr="00E74699">
        <w:rPr>
          <w:b/>
          <w:color w:val="000080"/>
          <w:sz w:val="40"/>
          <w:szCs w:val="40"/>
        </w:rPr>
        <w:t>Учитель -   Челокьян Марина Евгеньевна</w:t>
      </w:r>
    </w:p>
    <w:p w:rsidR="00DF70F8" w:rsidRDefault="00DF70F8">
      <w:r>
        <w:rPr>
          <w:noProof/>
          <w:lang w:eastAsia="ru-RU"/>
        </w:rPr>
        <w:pict>
          <v:shape id="Рисунок 0" o:spid="_x0000_s1028" type="#_x0000_t75" alt="img044.jpg" style="position:absolute;margin-left:23.85pt;margin-top:-16.2pt;width:374.25pt;height:241.5pt;z-index:251648512;visibility:visible" stroked="t" strokecolor="blue" strokeweight="1pt">
            <v:imagedata r:id="rId7" o:title=""/>
          </v:shape>
        </w:pict>
      </w:r>
    </w:p>
    <w:p w:rsidR="00DF70F8" w:rsidRPr="00483970" w:rsidRDefault="00DF70F8" w:rsidP="00483970"/>
    <w:p w:rsidR="00DF70F8" w:rsidRDefault="00DF70F8" w:rsidP="00483970"/>
    <w:p w:rsidR="00DF70F8" w:rsidRDefault="00DF70F8" w:rsidP="00483970">
      <w:pPr>
        <w:tabs>
          <w:tab w:val="left" w:pos="1395"/>
        </w:tabs>
      </w:pPr>
    </w:p>
    <w:p w:rsidR="00DF70F8" w:rsidRDefault="00DF70F8" w:rsidP="00483970">
      <w:pPr>
        <w:tabs>
          <w:tab w:val="left" w:pos="1395"/>
        </w:tabs>
      </w:pPr>
    </w:p>
    <w:p w:rsidR="00DF70F8" w:rsidRDefault="00DF70F8" w:rsidP="00483970">
      <w:pPr>
        <w:tabs>
          <w:tab w:val="left" w:pos="1395"/>
        </w:tabs>
      </w:pPr>
    </w:p>
    <w:p w:rsidR="00DF70F8" w:rsidRDefault="00DF70F8" w:rsidP="00483970">
      <w:pPr>
        <w:tabs>
          <w:tab w:val="left" w:pos="1395"/>
        </w:tabs>
      </w:pPr>
    </w:p>
    <w:p w:rsidR="00DF70F8" w:rsidRDefault="00DF70F8" w:rsidP="00483970">
      <w:pPr>
        <w:tabs>
          <w:tab w:val="left" w:pos="1395"/>
        </w:tabs>
      </w:pPr>
    </w:p>
    <w:p w:rsidR="00DF70F8" w:rsidRDefault="00DF70F8" w:rsidP="00483970">
      <w:pPr>
        <w:tabs>
          <w:tab w:val="left" w:pos="1395"/>
        </w:tabs>
      </w:pPr>
    </w:p>
    <w:p w:rsidR="00DF70F8" w:rsidRDefault="00DF70F8" w:rsidP="00483970">
      <w:pPr>
        <w:tabs>
          <w:tab w:val="left" w:pos="1395"/>
        </w:tabs>
      </w:pPr>
    </w:p>
    <w:p w:rsidR="00DF70F8" w:rsidRPr="0004188D" w:rsidRDefault="00DF70F8" w:rsidP="00483970">
      <w:pPr>
        <w:tabs>
          <w:tab w:val="left" w:pos="1395"/>
        </w:tabs>
        <w:rPr>
          <w:b/>
          <w:sz w:val="72"/>
          <w:szCs w:val="72"/>
        </w:rPr>
      </w:pPr>
      <w:r>
        <w:t xml:space="preserve">                                                                  </w:t>
      </w:r>
      <w:r>
        <w:rPr>
          <w:b/>
          <w:sz w:val="72"/>
          <w:szCs w:val="72"/>
        </w:rPr>
        <w:t>к</w:t>
      </w:r>
      <w:r w:rsidRPr="0004188D">
        <w:rPr>
          <w:b/>
          <w:sz w:val="72"/>
          <w:szCs w:val="72"/>
        </w:rPr>
        <w:t>ружок</w:t>
      </w:r>
    </w:p>
    <w:p w:rsidR="00DF70F8" w:rsidRPr="00C01AA4" w:rsidRDefault="00DF70F8" w:rsidP="00483970">
      <w:pPr>
        <w:tabs>
          <w:tab w:val="left" w:pos="1395"/>
        </w:tabs>
      </w:pPr>
      <w:r>
        <w:rPr>
          <w:noProof/>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9" type="#_x0000_t161" style="position:absolute;margin-left:81pt;margin-top:.05pt;width:297pt;height:63pt;z-index:251664896" adj="5665" fillcolor="#943634">
            <v:shadow color="#868686"/>
            <v:textpath style="font-family:&quot;Impact&quot;;v-text-kern:t" trim="t" fitpath="t" xscale="f" string="&quot;Этикет&quot;"/>
          </v:shape>
        </w:pict>
      </w:r>
      <w:r>
        <w:rPr>
          <w:color w:val="0070C0"/>
        </w:rPr>
        <w:t xml:space="preserve">                                   </w:t>
      </w:r>
    </w:p>
    <w:p w:rsidR="00DF70F8" w:rsidRPr="00C01AA4" w:rsidRDefault="00DF70F8" w:rsidP="00483970">
      <w:pPr>
        <w:tabs>
          <w:tab w:val="left" w:pos="1395"/>
        </w:tabs>
        <w:rPr>
          <w:color w:val="632423"/>
        </w:rPr>
      </w:pPr>
    </w:p>
    <w:p w:rsidR="00DF70F8" w:rsidRDefault="00DF70F8" w:rsidP="00C01AA4">
      <w:pPr>
        <w:tabs>
          <w:tab w:val="left" w:pos="1395"/>
          <w:tab w:val="left" w:pos="1935"/>
        </w:tabs>
      </w:pPr>
      <w:r>
        <w:tab/>
      </w:r>
    </w:p>
    <w:p w:rsidR="00DF70F8" w:rsidRDefault="00DF70F8" w:rsidP="00C01AA4">
      <w:pPr>
        <w:tabs>
          <w:tab w:val="left" w:pos="1395"/>
          <w:tab w:val="left" w:pos="1935"/>
        </w:tabs>
      </w:pPr>
    </w:p>
    <w:p w:rsidR="00DF70F8" w:rsidRDefault="00DF70F8" w:rsidP="00C01AA4">
      <w:pPr>
        <w:tabs>
          <w:tab w:val="left" w:pos="1395"/>
          <w:tab w:val="left" w:pos="1935"/>
        </w:tabs>
      </w:pPr>
      <w:r>
        <w:rPr>
          <w:noProof/>
          <w:lang w:eastAsia="ru-RU"/>
        </w:rPr>
        <w:pict>
          <v:shape id="Рисунок 2" o:spid="_x0000_s1030" type="#_x0000_t75" style="position:absolute;margin-left:36pt;margin-top:15.3pt;width:378pt;height:283.5pt;z-index:251647488;visibility:visible" stroked="t" strokecolor="blue">
            <v:imagedata r:id="rId8" o:title=""/>
          </v:shape>
        </w:pict>
      </w: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r>
        <w:rPr>
          <w:noProof/>
          <w:lang w:eastAsia="ru-RU"/>
        </w:rPr>
        <w:pict>
          <v:shape id="Рисунок 16" o:spid="_x0000_s1031" type="#_x0000_t75" style="position:absolute;margin-left:36.05pt;margin-top:-.1pt;width:348.65pt;height:297.1pt;z-index:251651584;visibility:visible;mso-position-horizontal-relative:margin" stroked="t" strokecolor="green">
            <v:imagedata r:id="rId9" o:title="" croptop="-188f" cropleft="7291f" cropright="4860f"/>
            <w10:wrap anchorx="margin"/>
          </v:shape>
        </w:pict>
      </w: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p>
    <w:p w:rsidR="00DF70F8" w:rsidRDefault="00DF70F8" w:rsidP="00C01AA4">
      <w:pPr>
        <w:tabs>
          <w:tab w:val="left" w:pos="1395"/>
          <w:tab w:val="left" w:pos="1935"/>
        </w:tabs>
      </w:pPr>
      <w:r>
        <w:tab/>
      </w:r>
    </w:p>
    <w:p w:rsidR="00DF70F8" w:rsidRDefault="00DF70F8" w:rsidP="00623163">
      <w:pPr>
        <w:tabs>
          <w:tab w:val="left" w:pos="1395"/>
          <w:tab w:val="left" w:pos="1935"/>
        </w:tabs>
        <w:jc w:val="center"/>
        <w:rPr>
          <w:b/>
          <w:sz w:val="72"/>
          <w:szCs w:val="72"/>
        </w:rPr>
      </w:pPr>
    </w:p>
    <w:p w:rsidR="00DF70F8" w:rsidRDefault="00DF70F8" w:rsidP="00623163">
      <w:pPr>
        <w:tabs>
          <w:tab w:val="left" w:pos="1395"/>
          <w:tab w:val="left" w:pos="1935"/>
        </w:tabs>
        <w:jc w:val="center"/>
        <w:rPr>
          <w:b/>
          <w:sz w:val="72"/>
          <w:szCs w:val="72"/>
        </w:rPr>
      </w:pPr>
      <w:r>
        <w:rPr>
          <w:noProof/>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2" type="#_x0000_t156" style="position:absolute;left:0;text-align:left;margin-left:-9pt;margin-top:57pt;width:454.5pt;height:78.05pt;z-index:251649536" fillcolor="#00b050" stroked="f">
            <v:fill color2="#099"/>
            <v:shadow on="t" color="silver" opacity="52429f" offset="3pt,3pt"/>
            <v:textpath style="font-family:&quot;Times New Roman&quot;;v-text-kern:t" trim="t" fitpath="t" xscale="f" string="&quot;Спортландия&quot;"/>
          </v:shape>
        </w:pict>
      </w:r>
      <w:r>
        <w:rPr>
          <w:b/>
          <w:sz w:val="72"/>
          <w:szCs w:val="72"/>
        </w:rPr>
        <w:t>к</w:t>
      </w:r>
      <w:r w:rsidRPr="0004188D">
        <w:rPr>
          <w:b/>
          <w:sz w:val="72"/>
          <w:szCs w:val="72"/>
        </w:rPr>
        <w:t>ружок</w:t>
      </w:r>
    </w:p>
    <w:p w:rsidR="00DF70F8" w:rsidRPr="0004188D" w:rsidRDefault="00DF70F8" w:rsidP="00C01AA4">
      <w:pPr>
        <w:tabs>
          <w:tab w:val="left" w:pos="1395"/>
          <w:tab w:val="left" w:pos="1935"/>
        </w:tabs>
        <w:rPr>
          <w:b/>
          <w:sz w:val="72"/>
          <w:szCs w:val="72"/>
        </w:rPr>
      </w:pPr>
      <w:r>
        <w:rPr>
          <w:noProof/>
          <w:lang w:eastAsia="ru-RU"/>
        </w:rPr>
        <w:pict>
          <v:shape id="Рисунок 15" o:spid="_x0000_s1033" type="#_x0000_t75" style="position:absolute;margin-left:45pt;margin-top:104.45pt;width:349.5pt;height:262.5pt;z-index:251650560;visibility:visible" stroked="t" strokecolor="green">
            <v:imagedata r:id="rId10" o:title=""/>
            <w10:wrap type="square"/>
          </v:shape>
        </w:pict>
      </w:r>
    </w:p>
    <w:p w:rsidR="00DF70F8" w:rsidRDefault="00DF70F8" w:rsidP="0004188D">
      <w:pPr>
        <w:tabs>
          <w:tab w:val="left" w:pos="1395"/>
          <w:tab w:val="left" w:pos="1935"/>
        </w:tabs>
        <w:rPr>
          <w:sz w:val="72"/>
          <w:szCs w:val="72"/>
        </w:rPr>
      </w:pPr>
    </w:p>
    <w:p w:rsidR="00DF70F8" w:rsidRDefault="00DF70F8" w:rsidP="0004188D">
      <w:pPr>
        <w:tabs>
          <w:tab w:val="left" w:pos="1395"/>
          <w:tab w:val="left" w:pos="1935"/>
        </w:tabs>
        <w:rPr>
          <w:sz w:val="72"/>
          <w:szCs w:val="72"/>
        </w:rPr>
      </w:pPr>
    </w:p>
    <w:p w:rsidR="00DF70F8" w:rsidRDefault="00DF70F8" w:rsidP="0004188D">
      <w:pPr>
        <w:tabs>
          <w:tab w:val="left" w:pos="1395"/>
          <w:tab w:val="left" w:pos="1935"/>
        </w:tabs>
        <w:rPr>
          <w:sz w:val="72"/>
          <w:szCs w:val="72"/>
        </w:rPr>
      </w:pPr>
    </w:p>
    <w:p w:rsidR="00DF70F8" w:rsidRDefault="00DF70F8" w:rsidP="0004188D">
      <w:pPr>
        <w:tabs>
          <w:tab w:val="left" w:pos="1395"/>
          <w:tab w:val="left" w:pos="1935"/>
        </w:tabs>
        <w:rPr>
          <w:sz w:val="72"/>
          <w:szCs w:val="72"/>
        </w:rPr>
      </w:pPr>
    </w:p>
    <w:p w:rsidR="00DF70F8" w:rsidRDefault="00DF70F8" w:rsidP="0004188D">
      <w:pPr>
        <w:tabs>
          <w:tab w:val="left" w:pos="1395"/>
          <w:tab w:val="left" w:pos="1935"/>
        </w:tabs>
        <w:rPr>
          <w:sz w:val="72"/>
          <w:szCs w:val="72"/>
        </w:rPr>
      </w:pPr>
      <w:r>
        <w:rPr>
          <w:noProof/>
          <w:lang w:eastAsia="ru-RU"/>
        </w:rPr>
        <w:pict>
          <v:shape id="Рисунок 21" o:spid="_x0000_s1034" type="#_x0000_t75" style="position:absolute;margin-left:81pt;margin-top:234pt;width:296.25pt;height:222.75pt;z-index:251653632;visibility:visible" stroked="t" strokecolor="blue">
            <v:imagedata r:id="rId11" o:title=""/>
            <w10:wrap type="square"/>
          </v:shape>
        </w:pict>
      </w:r>
      <w:r>
        <w:rPr>
          <w:noProof/>
          <w:lang w:eastAsia="ru-RU"/>
        </w:rPr>
        <w:pict>
          <v:shape id="Рисунок 20" o:spid="_x0000_s1035" type="#_x0000_t75" style="position:absolute;margin-left:215.85pt;margin-top:18.1pt;width:252pt;height:188.9pt;rotation:593482fd;z-index:-251648512;visibility:visible" wrapcoords="-64 -86 -64 21600 21664 21600 21664 -86 -64 -86" stroked="t" strokecolor="blue">
            <v:imagedata r:id="rId12" o:title=""/>
            <w10:wrap type="tight"/>
          </v:shape>
        </w:pict>
      </w:r>
      <w:r>
        <w:rPr>
          <w:noProof/>
          <w:lang w:eastAsia="ru-RU"/>
        </w:rPr>
        <w:pict>
          <v:shape id="Рисунок 19" o:spid="_x0000_s1036" type="#_x0000_t75" style="position:absolute;margin-left:-36pt;margin-top:9pt;width:248.35pt;height:204.65pt;rotation:-666080fd;z-index:251652608;visibility:visible" stroked="t" strokecolor="green">
            <v:imagedata r:id="rId13" o:title="" cropright="6660f"/>
            <w10:wrap type="square"/>
          </v:shape>
        </w:pict>
      </w:r>
    </w:p>
    <w:p w:rsidR="00DF70F8" w:rsidRDefault="00DF70F8" w:rsidP="0004188D">
      <w:pPr>
        <w:tabs>
          <w:tab w:val="left" w:pos="1395"/>
          <w:tab w:val="left" w:pos="1935"/>
        </w:tabs>
        <w:rPr>
          <w:noProof/>
          <w:sz w:val="72"/>
          <w:szCs w:val="72"/>
          <w:lang w:eastAsia="ru-RU"/>
        </w:rPr>
      </w:pPr>
    </w:p>
    <w:p w:rsidR="00DF70F8" w:rsidRDefault="00DF70F8" w:rsidP="0004188D">
      <w:pPr>
        <w:tabs>
          <w:tab w:val="left" w:pos="1395"/>
          <w:tab w:val="left" w:pos="1935"/>
        </w:tabs>
        <w:rPr>
          <w:sz w:val="72"/>
          <w:szCs w:val="72"/>
        </w:rPr>
      </w:pPr>
    </w:p>
    <w:p w:rsidR="00DF70F8" w:rsidRDefault="00DF70F8" w:rsidP="00C83047">
      <w:pPr>
        <w:tabs>
          <w:tab w:val="left" w:pos="1395"/>
          <w:tab w:val="left" w:pos="1935"/>
        </w:tabs>
        <w:rPr>
          <w:sz w:val="72"/>
          <w:szCs w:val="72"/>
        </w:rPr>
      </w:pPr>
    </w:p>
    <w:p w:rsidR="00DF70F8" w:rsidRPr="002B066B" w:rsidRDefault="00DF70F8" w:rsidP="002B066B">
      <w:pPr>
        <w:rPr>
          <w:sz w:val="72"/>
          <w:szCs w:val="72"/>
        </w:rPr>
      </w:pPr>
      <w:r>
        <w:rPr>
          <w:noProof/>
          <w:lang w:eastAsia="ru-RU"/>
        </w:rPr>
        <w:pict>
          <v:shape id="Рисунок 22" o:spid="_x0000_s1037" type="#_x0000_t75" style="position:absolute;margin-left:36pt;margin-top:8.25pt;width:355.5pt;height:256.5pt;z-index:251654656;visibility:visible" stroked="t" strokecolor="blue">
            <v:imagedata r:id="rId14" o:title="" gain="86232f" blacklevel="3932f"/>
            <w10:wrap type="square"/>
          </v:shape>
        </w:pict>
      </w:r>
    </w:p>
    <w:p w:rsidR="00DF70F8" w:rsidRPr="002B066B" w:rsidRDefault="00DF70F8" w:rsidP="002B066B">
      <w:pPr>
        <w:rPr>
          <w:sz w:val="72"/>
          <w:szCs w:val="72"/>
        </w:rPr>
      </w:pPr>
    </w:p>
    <w:p w:rsidR="00DF70F8" w:rsidRPr="002B066B" w:rsidRDefault="00DF70F8" w:rsidP="002B066B">
      <w:pPr>
        <w:rPr>
          <w:sz w:val="72"/>
          <w:szCs w:val="72"/>
        </w:rPr>
      </w:pPr>
    </w:p>
    <w:p w:rsidR="00DF70F8" w:rsidRDefault="00DF70F8" w:rsidP="002B066B">
      <w:pPr>
        <w:rPr>
          <w:sz w:val="20"/>
          <w:szCs w:val="20"/>
        </w:rPr>
      </w:pPr>
    </w:p>
    <w:p w:rsidR="00DF70F8" w:rsidRPr="00475CF0" w:rsidRDefault="00DF70F8" w:rsidP="00475CF0">
      <w:pPr>
        <w:jc w:val="center"/>
        <w:rPr>
          <w:sz w:val="20"/>
          <w:szCs w:val="20"/>
        </w:rPr>
      </w:pPr>
      <w:r>
        <w:rPr>
          <w:noProof/>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8" type="#_x0000_t170" style="position:absolute;left:0;text-align:left;margin-left:0;margin-top:32.25pt;width:477pt;height:1in;z-index:251655680" adj="2158" fillcolor="#520402" strokecolor="#b2b2b2" strokeweight="1pt">
            <v:fill color2="#fc0" focus="100%" type="gradient"/>
            <v:shadow on="t" type="perspective" color="#875b0d" opacity="45875f" origin=",.5" matrix=",,,.5,,-4768371582e-16"/>
            <v:textpath style="font-family:&quot;Arial Black&quot;;font-weight:bold;v-text-kern:t" trim="t" fitpath="t" string="&quot;Умелые  ручки&quot;"/>
          </v:shape>
        </w:pict>
      </w:r>
      <w:r>
        <w:rPr>
          <w:noProof/>
          <w:lang w:eastAsia="ru-RU"/>
        </w:rPr>
        <w:pict>
          <v:shape id="Рисунок 28" o:spid="_x0000_s1039" type="#_x0000_t75" style="position:absolute;left:0;text-align:left;margin-left:1in;margin-top:-18pt;width:292.5pt;height:219.6pt;z-index:251656704;visibility:visible" stroked="t" strokecolor="#f60">
            <v:imagedata r:id="rId15" o:title=""/>
            <w10:wrap type="square"/>
          </v:shape>
        </w:pict>
      </w:r>
      <w:r w:rsidRPr="0093215F">
        <w:rPr>
          <w:b/>
          <w:sz w:val="72"/>
          <w:szCs w:val="72"/>
        </w:rPr>
        <w:t>кружок</w:t>
      </w:r>
    </w:p>
    <w:p w:rsidR="00DF70F8" w:rsidRDefault="00DF70F8" w:rsidP="00C61D94">
      <w:pPr>
        <w:rPr>
          <w:sz w:val="44"/>
          <w:szCs w:val="44"/>
        </w:rPr>
      </w:pPr>
    </w:p>
    <w:p w:rsidR="00DF70F8" w:rsidRPr="0093215F" w:rsidRDefault="00DF70F8" w:rsidP="00C61D94">
      <w:pPr>
        <w:rPr>
          <w:sz w:val="44"/>
          <w:szCs w:val="44"/>
        </w:rPr>
      </w:pPr>
      <w:r>
        <w:rPr>
          <w:noProof/>
          <w:lang w:eastAsia="ru-RU"/>
        </w:rPr>
        <w:pict>
          <v:shape id="Рисунок 29" o:spid="_x0000_s1040" type="#_x0000_t75" style="position:absolute;margin-left:-139.5pt;margin-top:22pt;width:252pt;height:189.15pt;z-index:251657728;visibility:visible" stroked="t" strokecolor="#f60">
            <v:imagedata r:id="rId16" o:title=""/>
          </v:shape>
        </w:pict>
      </w:r>
      <w:r>
        <w:rPr>
          <w:noProof/>
          <w:lang w:eastAsia="ru-RU"/>
        </w:rPr>
        <w:pict>
          <v:shape id="Рисунок 30" o:spid="_x0000_s1041" type="#_x0000_t75" style="position:absolute;margin-left:261pt;margin-top:21pt;width:185.75pt;height:180.75pt;z-index:-251657728;visibility:visible" stroked="t" strokecolor="#f60">
            <v:imagedata r:id="rId17" o:title=""/>
            <w10:wrap type="square"/>
          </v:shape>
        </w:pict>
      </w:r>
      <w:r>
        <w:rPr>
          <w:noProof/>
          <w:lang w:eastAsia="ru-RU"/>
        </w:rPr>
        <w:pict>
          <v:shape id="Рисунок 27" o:spid="_x0000_s1042" type="#_x0000_t75" style="position:absolute;margin-left:-36pt;margin-top:11.85pt;width:274.5pt;height:206.25pt;z-index:-251653632;visibility:visible" wrapcoords="-59 -79 -59 21600 21659 21600 21659 -79 -59 -79" stroked="t" strokecolor="#f60">
            <v:imagedata r:id="rId18" o:title=""/>
            <w10:wrap type="tight"/>
          </v:shape>
        </w:pict>
      </w:r>
    </w:p>
    <w:p w:rsidR="00DF70F8" w:rsidRPr="00C61D94" w:rsidRDefault="00DF70F8" w:rsidP="00C61D94">
      <w:pPr>
        <w:rPr>
          <w:sz w:val="72"/>
          <w:szCs w:val="72"/>
        </w:rPr>
      </w:pPr>
    </w:p>
    <w:p w:rsidR="00DF70F8" w:rsidRDefault="00DF70F8" w:rsidP="00C61D94">
      <w:pPr>
        <w:rPr>
          <w:sz w:val="72"/>
          <w:szCs w:val="72"/>
        </w:rPr>
      </w:pPr>
    </w:p>
    <w:p w:rsidR="00DF70F8" w:rsidRDefault="00DF70F8" w:rsidP="00C61D94">
      <w:pPr>
        <w:tabs>
          <w:tab w:val="left" w:pos="1920"/>
        </w:tabs>
        <w:rPr>
          <w:sz w:val="72"/>
          <w:szCs w:val="72"/>
        </w:rPr>
      </w:pPr>
      <w:r>
        <w:rPr>
          <w:noProof/>
          <w:lang w:eastAsia="ru-RU"/>
        </w:rPr>
        <w:pict>
          <v:shape id="Рисунок 32" o:spid="_x0000_s1043" type="#_x0000_t75" style="position:absolute;margin-left:-45pt;margin-top:-17.85pt;width:4in;height:208.8pt;z-index:-251656704;visibility:visible" wrapcoords="-56 -78 -56 21600 21656 21600 21656 -78 -56 -78" stroked="t" strokecolor="#f60">
            <v:imagedata r:id="rId19" o:title=""/>
            <w10:wrap type="tight"/>
          </v:shape>
        </w:pict>
      </w:r>
    </w:p>
    <w:p w:rsidR="00DF70F8" w:rsidRDefault="00DF70F8" w:rsidP="00C61D94">
      <w:pPr>
        <w:tabs>
          <w:tab w:val="left" w:pos="1920"/>
        </w:tabs>
        <w:rPr>
          <w:sz w:val="72"/>
          <w:szCs w:val="72"/>
        </w:rPr>
      </w:pPr>
    </w:p>
    <w:p w:rsidR="00DF70F8" w:rsidRDefault="00DF70F8" w:rsidP="00C61D94">
      <w:pPr>
        <w:tabs>
          <w:tab w:val="left" w:pos="1920"/>
        </w:tabs>
        <w:rPr>
          <w:sz w:val="72"/>
          <w:szCs w:val="72"/>
        </w:rPr>
      </w:pPr>
      <w:r>
        <w:rPr>
          <w:sz w:val="72"/>
          <w:szCs w:val="72"/>
        </w:rPr>
        <w:tab/>
      </w:r>
    </w:p>
    <w:p w:rsidR="00DF70F8" w:rsidRDefault="00DF70F8" w:rsidP="00C61D94">
      <w:pPr>
        <w:rPr>
          <w:sz w:val="72"/>
          <w:szCs w:val="72"/>
        </w:rPr>
      </w:pPr>
      <w:r>
        <w:rPr>
          <w:noProof/>
          <w:lang w:eastAsia="ru-RU"/>
        </w:rPr>
        <w:pict>
          <v:shape id="Рисунок 3" o:spid="_x0000_s1044" type="#_x0000_t75" style="position:absolute;margin-left:-45pt;margin-top:16.4pt;width:261pt;height:195.75pt;z-index:251663872;visibility:visible" stroked="t" strokecolor="#f60">
            <v:imagedata r:id="rId20" o:title=""/>
          </v:shape>
        </w:pict>
      </w:r>
    </w:p>
    <w:p w:rsidR="00DF70F8" w:rsidRDefault="00DF70F8" w:rsidP="00C61D94">
      <w:pPr>
        <w:tabs>
          <w:tab w:val="left" w:pos="3555"/>
        </w:tabs>
        <w:rPr>
          <w:sz w:val="72"/>
          <w:szCs w:val="72"/>
        </w:rPr>
      </w:pPr>
    </w:p>
    <w:p w:rsidR="00DF70F8" w:rsidRDefault="00DF70F8" w:rsidP="00C61D94">
      <w:pPr>
        <w:tabs>
          <w:tab w:val="left" w:pos="3555"/>
        </w:tabs>
        <w:rPr>
          <w:sz w:val="72"/>
          <w:szCs w:val="72"/>
        </w:rPr>
      </w:pPr>
      <w:r>
        <w:rPr>
          <w:noProof/>
          <w:lang w:eastAsia="ru-RU"/>
        </w:rPr>
        <w:pict>
          <v:shape id="Рисунок 33" o:spid="_x0000_s1045" type="#_x0000_t75" style="position:absolute;margin-left:-53.85pt;margin-top:57.3pt;width:275.8pt;height:207.3pt;z-index:251660800;visibility:visible" stroked="t" strokecolor="#f60">
            <v:imagedata r:id="rId21" o:title=""/>
          </v:shape>
        </w:pict>
      </w:r>
    </w:p>
    <w:p w:rsidR="00DF70F8" w:rsidRDefault="00DF70F8" w:rsidP="00C61D94">
      <w:pPr>
        <w:tabs>
          <w:tab w:val="left" w:pos="3555"/>
        </w:tabs>
        <w:rPr>
          <w:sz w:val="72"/>
          <w:szCs w:val="72"/>
        </w:rPr>
      </w:pPr>
    </w:p>
    <w:p w:rsidR="00DF70F8" w:rsidRDefault="00DF70F8" w:rsidP="00C61D94">
      <w:pPr>
        <w:tabs>
          <w:tab w:val="left" w:pos="3555"/>
        </w:tabs>
        <w:rPr>
          <w:sz w:val="72"/>
          <w:szCs w:val="72"/>
        </w:rPr>
      </w:pPr>
    </w:p>
    <w:p w:rsidR="00DF70F8" w:rsidRDefault="00DF70F8" w:rsidP="00C61D94">
      <w:pPr>
        <w:tabs>
          <w:tab w:val="left" w:pos="3555"/>
        </w:tabs>
        <w:rPr>
          <w:sz w:val="72"/>
          <w:szCs w:val="72"/>
        </w:rPr>
      </w:pPr>
      <w:r>
        <w:rPr>
          <w:noProof/>
          <w:lang w:eastAsia="ru-RU"/>
        </w:rPr>
        <w:pict>
          <v:shape id="Рисунок 31" o:spid="_x0000_s1046" type="#_x0000_t75" style="position:absolute;margin-left:189pt;margin-top:55.55pt;width:281.25pt;height:210.75pt;z-index:251661824;visibility:visible" stroked="t" strokecolor="#f60">
            <v:imagedata r:id="rId22" o:title=""/>
          </v:shape>
        </w:pict>
      </w:r>
    </w:p>
    <w:p w:rsidR="00DF70F8" w:rsidRDefault="00DF70F8" w:rsidP="00C61D94">
      <w:pPr>
        <w:tabs>
          <w:tab w:val="left" w:pos="3555"/>
        </w:tabs>
        <w:rPr>
          <w:sz w:val="72"/>
          <w:szCs w:val="72"/>
        </w:rPr>
      </w:pPr>
    </w:p>
    <w:p w:rsidR="00DF70F8" w:rsidRDefault="00DF70F8" w:rsidP="00F93629">
      <w:pPr>
        <w:rPr>
          <w:b/>
          <w:sz w:val="36"/>
          <w:szCs w:val="36"/>
        </w:rPr>
      </w:pPr>
    </w:p>
    <w:sectPr w:rsidR="00DF70F8" w:rsidSect="00AD56B0">
      <w:pgSz w:w="11906" w:h="16838"/>
      <w:pgMar w:top="1134" w:right="850" w:bottom="1134" w:left="1701" w:header="708" w:footer="708" w:gutter="0"/>
      <w:pgBorders w:offsetFrom="page">
        <w:top w:val="dashDotStroked" w:sz="24" w:space="24" w:color="17365D"/>
        <w:left w:val="dashDotStroked" w:sz="24" w:space="24" w:color="17365D"/>
        <w:bottom w:val="dashDotStroked" w:sz="24" w:space="24" w:color="17365D"/>
        <w:right w:val="dashDotStroked" w:sz="24" w:space="24" w:color="17365D"/>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0F8" w:rsidRDefault="00DF70F8" w:rsidP="00AD56B0">
      <w:pPr>
        <w:spacing w:after="0" w:line="240" w:lineRule="auto"/>
      </w:pPr>
      <w:r>
        <w:separator/>
      </w:r>
    </w:p>
  </w:endnote>
  <w:endnote w:type="continuationSeparator" w:id="1">
    <w:p w:rsidR="00DF70F8" w:rsidRDefault="00DF70F8" w:rsidP="00AD5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0F8" w:rsidRDefault="00DF70F8" w:rsidP="00AD56B0">
      <w:pPr>
        <w:spacing w:after="0" w:line="240" w:lineRule="auto"/>
      </w:pPr>
      <w:r>
        <w:separator/>
      </w:r>
    </w:p>
  </w:footnote>
  <w:footnote w:type="continuationSeparator" w:id="1">
    <w:p w:rsidR="00DF70F8" w:rsidRDefault="00DF70F8" w:rsidP="00AD56B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56B0"/>
    <w:rsid w:val="00016939"/>
    <w:rsid w:val="0004188D"/>
    <w:rsid w:val="00102261"/>
    <w:rsid w:val="00170E5F"/>
    <w:rsid w:val="00190EF1"/>
    <w:rsid w:val="001B649C"/>
    <w:rsid w:val="001E134E"/>
    <w:rsid w:val="00216DA7"/>
    <w:rsid w:val="002B066B"/>
    <w:rsid w:val="002E02F6"/>
    <w:rsid w:val="003D7E7D"/>
    <w:rsid w:val="00475CF0"/>
    <w:rsid w:val="00483970"/>
    <w:rsid w:val="00544BB7"/>
    <w:rsid w:val="00623163"/>
    <w:rsid w:val="0075090E"/>
    <w:rsid w:val="007940E0"/>
    <w:rsid w:val="007A344E"/>
    <w:rsid w:val="007F662F"/>
    <w:rsid w:val="0093215F"/>
    <w:rsid w:val="00983FE0"/>
    <w:rsid w:val="009A15E7"/>
    <w:rsid w:val="00AD56B0"/>
    <w:rsid w:val="00AF5D95"/>
    <w:rsid w:val="00BD1B74"/>
    <w:rsid w:val="00C01AA4"/>
    <w:rsid w:val="00C61D94"/>
    <w:rsid w:val="00C83047"/>
    <w:rsid w:val="00D34588"/>
    <w:rsid w:val="00DF70F8"/>
    <w:rsid w:val="00E40285"/>
    <w:rsid w:val="00E7155C"/>
    <w:rsid w:val="00E74699"/>
    <w:rsid w:val="00E84961"/>
    <w:rsid w:val="00F93629"/>
    <w:rsid w:val="00FB173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62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D56B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AD56B0"/>
    <w:rPr>
      <w:rFonts w:cs="Times New Roman"/>
    </w:rPr>
  </w:style>
  <w:style w:type="paragraph" w:styleId="Footer">
    <w:name w:val="footer"/>
    <w:basedOn w:val="Normal"/>
    <w:link w:val="FooterChar"/>
    <w:uiPriority w:val="99"/>
    <w:semiHidden/>
    <w:rsid w:val="00AD56B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AD56B0"/>
    <w:rPr>
      <w:rFonts w:cs="Times New Roman"/>
    </w:rPr>
  </w:style>
  <w:style w:type="paragraph" w:styleId="BalloonText">
    <w:name w:val="Balloon Text"/>
    <w:basedOn w:val="Normal"/>
    <w:link w:val="BalloonTextChar"/>
    <w:uiPriority w:val="99"/>
    <w:semiHidden/>
    <w:rsid w:val="00AD5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56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159</TotalTime>
  <Pages>6</Pages>
  <Words>59</Words>
  <Characters>338</Characters>
  <Application>Microsoft Office Outlook</Application>
  <DocSecurity>0</DocSecurity>
  <Lines>0</Lines>
  <Paragraphs>0</Paragraphs>
  <ScaleCrop>false</ScaleCrop>
  <Company>СОШ</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Библиотека</cp:lastModifiedBy>
  <cp:revision>9</cp:revision>
  <dcterms:created xsi:type="dcterms:W3CDTF">2014-02-05T19:28:00Z</dcterms:created>
  <dcterms:modified xsi:type="dcterms:W3CDTF">2014-04-25T10:02:00Z</dcterms:modified>
</cp:coreProperties>
</file>