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7E2" w:rsidRPr="009A7153" w:rsidRDefault="009A07E2" w:rsidP="00A15391">
      <w:pPr>
        <w:rPr>
          <w:sz w:val="24"/>
          <w:szCs w:val="24"/>
          <w:lang w:eastAsia="ko-KR"/>
        </w:rPr>
      </w:pPr>
    </w:p>
    <w:p w:rsidR="009A07E2" w:rsidRDefault="009A07E2" w:rsidP="00A15391">
      <w:pPr>
        <w:pStyle w:val="Heading1"/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План-конспект занятия</w:t>
      </w:r>
    </w:p>
    <w:p w:rsidR="009A07E2" w:rsidRPr="00E92593" w:rsidRDefault="009A07E2" w:rsidP="00A15391">
      <w:pPr>
        <w:pStyle w:val="Heading1"/>
        <w:spacing w:line="360" w:lineRule="auto"/>
        <w:rPr>
          <w:b/>
          <w:color w:val="auto"/>
          <w:sz w:val="24"/>
          <w:szCs w:val="24"/>
        </w:rPr>
      </w:pPr>
      <w:r w:rsidRPr="00E92593">
        <w:rPr>
          <w:b/>
          <w:color w:val="auto"/>
          <w:sz w:val="24"/>
          <w:szCs w:val="24"/>
        </w:rPr>
        <w:t>Пл</w:t>
      </w:r>
      <w:r>
        <w:rPr>
          <w:b/>
          <w:color w:val="auto"/>
          <w:sz w:val="24"/>
          <w:szCs w:val="24"/>
        </w:rPr>
        <w:t>етение бабочки из бисера</w:t>
      </w:r>
    </w:p>
    <w:p w:rsidR="009A07E2" w:rsidRPr="009A7153" w:rsidRDefault="009A07E2" w:rsidP="00A15391">
      <w:pPr>
        <w:pStyle w:val="Heading1"/>
        <w:spacing w:line="360" w:lineRule="auto"/>
        <w:ind w:firstLine="567"/>
        <w:jc w:val="both"/>
        <w:rPr>
          <w:b/>
          <w:color w:val="auto"/>
          <w:sz w:val="24"/>
          <w:szCs w:val="24"/>
        </w:rPr>
      </w:pPr>
    </w:p>
    <w:p w:rsidR="009A07E2" w:rsidRPr="009A7153" w:rsidRDefault="009A07E2" w:rsidP="00A15391">
      <w:pPr>
        <w:pStyle w:val="Heading1"/>
        <w:spacing w:line="360" w:lineRule="auto"/>
        <w:ind w:firstLine="567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Цель </w:t>
      </w:r>
      <w:r w:rsidRPr="009A7153">
        <w:rPr>
          <w:b/>
          <w:color w:val="auto"/>
          <w:sz w:val="24"/>
          <w:szCs w:val="24"/>
        </w:rPr>
        <w:t xml:space="preserve">: </w:t>
      </w:r>
    </w:p>
    <w:p w:rsidR="009A07E2" w:rsidRPr="009A7153" w:rsidRDefault="009A07E2" w:rsidP="00C666B7">
      <w:pPr>
        <w:pStyle w:val="Heading1"/>
        <w:keepNext w:val="0"/>
        <w:tabs>
          <w:tab w:val="left" w:pos="567"/>
        </w:tabs>
        <w:spacing w:line="360" w:lineRule="auto"/>
        <w:jc w:val="both"/>
        <w:rPr>
          <w:rStyle w:val="apple-style-span"/>
          <w:sz w:val="24"/>
          <w:szCs w:val="24"/>
        </w:rPr>
      </w:pPr>
      <w:r>
        <w:rPr>
          <w:rStyle w:val="apple-style-span"/>
          <w:color w:val="auto"/>
          <w:sz w:val="24"/>
          <w:szCs w:val="24"/>
        </w:rPr>
        <w:t xml:space="preserve">            - по</w:t>
      </w:r>
      <w:r w:rsidRPr="009A7153">
        <w:rPr>
          <w:rStyle w:val="apple-style-span"/>
          <w:color w:val="auto"/>
          <w:sz w:val="24"/>
          <w:szCs w:val="24"/>
        </w:rPr>
        <w:t>знакомить учащихся с правилами плетения бабочки;</w:t>
      </w:r>
    </w:p>
    <w:p w:rsidR="009A07E2" w:rsidRPr="009A7153" w:rsidRDefault="009A07E2" w:rsidP="00C666B7">
      <w:pPr>
        <w:pStyle w:val="Heading1"/>
        <w:keepNext w:val="0"/>
        <w:tabs>
          <w:tab w:val="left" w:pos="567"/>
        </w:tabs>
        <w:spacing w:line="360" w:lineRule="auto"/>
        <w:jc w:val="both"/>
        <w:rPr>
          <w:rStyle w:val="apple-style-span"/>
          <w:color w:val="auto"/>
          <w:sz w:val="24"/>
          <w:szCs w:val="24"/>
        </w:rPr>
      </w:pPr>
      <w:r>
        <w:rPr>
          <w:rStyle w:val="apple-style-span"/>
          <w:color w:val="auto"/>
          <w:sz w:val="24"/>
          <w:szCs w:val="24"/>
        </w:rPr>
        <w:t xml:space="preserve">            - р</w:t>
      </w:r>
      <w:r w:rsidRPr="009A7153">
        <w:rPr>
          <w:rStyle w:val="apple-style-span"/>
          <w:color w:val="auto"/>
          <w:sz w:val="24"/>
          <w:szCs w:val="24"/>
        </w:rPr>
        <w:t xml:space="preserve">азвивать эстетический вкус, аккуратность при выполнении работ, терпеливость и </w:t>
      </w:r>
      <w:r>
        <w:rPr>
          <w:rStyle w:val="apple-style-span"/>
          <w:color w:val="auto"/>
          <w:sz w:val="24"/>
          <w:szCs w:val="24"/>
        </w:rPr>
        <w:t xml:space="preserve">   </w:t>
      </w:r>
      <w:r w:rsidRPr="009A7153">
        <w:rPr>
          <w:rStyle w:val="apple-style-span"/>
          <w:color w:val="auto"/>
          <w:sz w:val="24"/>
          <w:szCs w:val="24"/>
        </w:rPr>
        <w:t>трудолюбие.</w:t>
      </w:r>
    </w:p>
    <w:p w:rsidR="009A07E2" w:rsidRPr="009A7153" w:rsidRDefault="009A07E2" w:rsidP="00A15391">
      <w:pPr>
        <w:pStyle w:val="Heading1"/>
        <w:spacing w:line="360" w:lineRule="auto"/>
        <w:ind w:firstLine="567"/>
        <w:jc w:val="both"/>
        <w:rPr>
          <w:rStyle w:val="apple-style-span"/>
          <w:b/>
          <w:color w:val="auto"/>
          <w:sz w:val="24"/>
          <w:szCs w:val="24"/>
        </w:rPr>
      </w:pPr>
      <w:r>
        <w:rPr>
          <w:rStyle w:val="apple-style-span"/>
          <w:b/>
          <w:color w:val="auto"/>
          <w:sz w:val="24"/>
          <w:szCs w:val="24"/>
        </w:rPr>
        <w:t xml:space="preserve">Задачи </w:t>
      </w:r>
      <w:r w:rsidRPr="009A7153">
        <w:rPr>
          <w:rStyle w:val="apple-style-span"/>
          <w:b/>
          <w:color w:val="auto"/>
          <w:sz w:val="24"/>
          <w:szCs w:val="24"/>
        </w:rPr>
        <w:t xml:space="preserve">: </w:t>
      </w:r>
    </w:p>
    <w:p w:rsidR="009A07E2" w:rsidRPr="009A7153" w:rsidRDefault="009A07E2" w:rsidP="00C666B7">
      <w:pPr>
        <w:pStyle w:val="Heading1"/>
        <w:keepNext w:val="0"/>
        <w:tabs>
          <w:tab w:val="left" w:pos="851"/>
        </w:tabs>
        <w:spacing w:line="360" w:lineRule="auto"/>
        <w:jc w:val="both"/>
        <w:rPr>
          <w:rStyle w:val="apple-style-span"/>
          <w:color w:val="auto"/>
          <w:sz w:val="24"/>
          <w:szCs w:val="24"/>
        </w:rPr>
      </w:pPr>
      <w:r>
        <w:rPr>
          <w:rStyle w:val="apple-style-span"/>
          <w:color w:val="auto"/>
          <w:sz w:val="24"/>
          <w:szCs w:val="24"/>
        </w:rPr>
        <w:t xml:space="preserve">            - </w:t>
      </w:r>
      <w:r w:rsidRPr="009A7153">
        <w:rPr>
          <w:rStyle w:val="apple-style-span"/>
          <w:color w:val="auto"/>
          <w:sz w:val="24"/>
          <w:szCs w:val="24"/>
        </w:rPr>
        <w:t xml:space="preserve"> формировать умения и навыки работы с бисером,</w:t>
      </w:r>
    </w:p>
    <w:p w:rsidR="009A07E2" w:rsidRPr="009A7153" w:rsidRDefault="009A07E2" w:rsidP="00C666B7">
      <w:pPr>
        <w:pStyle w:val="Heading1"/>
        <w:keepNext w:val="0"/>
        <w:tabs>
          <w:tab w:val="left" w:pos="851"/>
        </w:tabs>
        <w:spacing w:line="360" w:lineRule="auto"/>
        <w:jc w:val="both"/>
        <w:rPr>
          <w:rStyle w:val="apple-style-span"/>
          <w:color w:val="auto"/>
          <w:sz w:val="24"/>
          <w:szCs w:val="24"/>
        </w:rPr>
      </w:pPr>
      <w:r>
        <w:rPr>
          <w:rStyle w:val="apple-style-span"/>
          <w:color w:val="auto"/>
          <w:sz w:val="24"/>
          <w:szCs w:val="24"/>
        </w:rPr>
        <w:t xml:space="preserve">            - научить </w:t>
      </w:r>
      <w:r w:rsidRPr="009A7153">
        <w:rPr>
          <w:rStyle w:val="apple-style-span"/>
          <w:color w:val="auto"/>
          <w:sz w:val="24"/>
          <w:szCs w:val="24"/>
        </w:rPr>
        <w:t xml:space="preserve"> выполнять плетение</w:t>
      </w:r>
      <w:r>
        <w:rPr>
          <w:rStyle w:val="apple-style-span"/>
          <w:color w:val="auto"/>
          <w:sz w:val="24"/>
          <w:szCs w:val="24"/>
        </w:rPr>
        <w:t xml:space="preserve"> аккуратно</w:t>
      </w:r>
      <w:r w:rsidRPr="009A7153">
        <w:rPr>
          <w:rStyle w:val="apple-style-span"/>
          <w:color w:val="auto"/>
          <w:sz w:val="24"/>
          <w:szCs w:val="24"/>
        </w:rPr>
        <w:t xml:space="preserve">, </w:t>
      </w:r>
    </w:p>
    <w:p w:rsidR="009A07E2" w:rsidRPr="009A7153" w:rsidRDefault="009A07E2" w:rsidP="00C666B7">
      <w:pPr>
        <w:pStyle w:val="Heading1"/>
        <w:keepNext w:val="0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rStyle w:val="apple-style-span"/>
          <w:color w:val="auto"/>
          <w:sz w:val="24"/>
          <w:szCs w:val="24"/>
        </w:rPr>
        <w:t xml:space="preserve">            - н</w:t>
      </w:r>
      <w:r w:rsidRPr="009A7153">
        <w:rPr>
          <w:rStyle w:val="apple-style-span"/>
          <w:color w:val="auto"/>
          <w:sz w:val="24"/>
          <w:szCs w:val="24"/>
        </w:rPr>
        <w:t>аучить правильно подбирать сочетающие</w:t>
      </w:r>
      <w:r>
        <w:rPr>
          <w:rStyle w:val="apple-style-span"/>
          <w:color w:val="auto"/>
          <w:sz w:val="24"/>
          <w:szCs w:val="24"/>
        </w:rPr>
        <w:t>ся</w:t>
      </w:r>
      <w:r w:rsidRPr="009A7153">
        <w:rPr>
          <w:rStyle w:val="apple-style-span"/>
          <w:color w:val="auto"/>
          <w:sz w:val="24"/>
          <w:szCs w:val="24"/>
        </w:rPr>
        <w:t xml:space="preserve"> цвета.</w:t>
      </w:r>
    </w:p>
    <w:p w:rsidR="009A07E2" w:rsidRPr="009A7153" w:rsidRDefault="009A07E2" w:rsidP="00A15391">
      <w:pPr>
        <w:pStyle w:val="BodyText2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A7153">
        <w:rPr>
          <w:rFonts w:ascii="Times New Roman" w:hAnsi="Times New Roman"/>
          <w:b/>
          <w:sz w:val="24"/>
          <w:szCs w:val="24"/>
        </w:rPr>
        <w:t xml:space="preserve">Тип </w:t>
      </w:r>
      <w:r w:rsidRPr="009A7153">
        <w:rPr>
          <w:rStyle w:val="apple-style-span"/>
          <w:rFonts w:ascii="Times New Roman" w:hAnsi="Times New Roman"/>
          <w:b/>
          <w:sz w:val="24"/>
          <w:szCs w:val="24"/>
        </w:rPr>
        <w:t>занятия</w:t>
      </w:r>
      <w:r w:rsidRPr="009A7153">
        <w:rPr>
          <w:rFonts w:ascii="Times New Roman" w:hAnsi="Times New Roman"/>
          <w:sz w:val="24"/>
          <w:szCs w:val="24"/>
        </w:rPr>
        <w:t>: практический.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b/>
          <w:sz w:val="24"/>
          <w:szCs w:val="24"/>
        </w:rPr>
        <w:t xml:space="preserve">Форма организации </w:t>
      </w:r>
      <w:r w:rsidRPr="009A7153">
        <w:rPr>
          <w:rStyle w:val="apple-style-span"/>
          <w:b/>
          <w:sz w:val="24"/>
          <w:szCs w:val="24"/>
        </w:rPr>
        <w:t>занятия</w:t>
      </w:r>
      <w:r w:rsidRPr="009A7153">
        <w:rPr>
          <w:b/>
          <w:sz w:val="24"/>
          <w:szCs w:val="24"/>
        </w:rPr>
        <w:t>:</w:t>
      </w:r>
      <w:r w:rsidRPr="009A7153">
        <w:rPr>
          <w:sz w:val="24"/>
          <w:szCs w:val="24"/>
        </w:rPr>
        <w:t xml:space="preserve"> фронтальная и индивидуальная.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 w:rsidRPr="009A7153">
        <w:rPr>
          <w:b/>
          <w:sz w:val="24"/>
          <w:szCs w:val="24"/>
        </w:rPr>
        <w:t xml:space="preserve">Оснащение занятия: </w:t>
      </w:r>
      <w:r w:rsidRPr="009A7153">
        <w:rPr>
          <w:rStyle w:val="apple-style-span"/>
          <w:sz w:val="24"/>
          <w:szCs w:val="24"/>
        </w:rPr>
        <w:t>бисер, проволока, ножницы, ткань, схемы.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Методы, используемые на занятии:</w:t>
      </w:r>
    </w:p>
    <w:p w:rsidR="009A07E2" w:rsidRPr="009A7153" w:rsidRDefault="009A07E2" w:rsidP="00BA1210">
      <w:pPr>
        <w:widowControl/>
        <w:numPr>
          <w:ilvl w:val="0"/>
          <w:numId w:val="18"/>
        </w:numPr>
        <w:tabs>
          <w:tab w:val="clear" w:pos="720"/>
          <w:tab w:val="left" w:pos="709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Словесный метод (беседа);</w:t>
      </w:r>
    </w:p>
    <w:p w:rsidR="009A07E2" w:rsidRPr="009A7153" w:rsidRDefault="009A07E2" w:rsidP="00BA1210">
      <w:pPr>
        <w:widowControl/>
        <w:numPr>
          <w:ilvl w:val="0"/>
          <w:numId w:val="18"/>
        </w:numPr>
        <w:tabs>
          <w:tab w:val="clear" w:pos="720"/>
          <w:tab w:val="left" w:pos="709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Практический метод (самостоятельная работа);</w:t>
      </w:r>
    </w:p>
    <w:p w:rsidR="009A07E2" w:rsidRPr="009A7153" w:rsidRDefault="009A07E2" w:rsidP="00BA1210">
      <w:pPr>
        <w:widowControl/>
        <w:numPr>
          <w:ilvl w:val="0"/>
          <w:numId w:val="18"/>
        </w:numPr>
        <w:tabs>
          <w:tab w:val="clear" w:pos="720"/>
          <w:tab w:val="left" w:pos="709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Метод контроля.</w:t>
      </w:r>
    </w:p>
    <w:p w:rsidR="009A07E2" w:rsidRPr="009A7153" w:rsidRDefault="009A07E2" w:rsidP="00A15391">
      <w:pPr>
        <w:pStyle w:val="Heading1"/>
        <w:spacing w:line="360" w:lineRule="auto"/>
        <w:ind w:firstLine="567"/>
        <w:jc w:val="both"/>
        <w:rPr>
          <w:color w:val="auto"/>
          <w:sz w:val="24"/>
          <w:szCs w:val="24"/>
        </w:rPr>
      </w:pPr>
    </w:p>
    <w:p w:rsidR="009A07E2" w:rsidRPr="009A7153" w:rsidRDefault="009A07E2" w:rsidP="00A1539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 xml:space="preserve">Организационно - подготовительный этап </w:t>
      </w:r>
    </w:p>
    <w:p w:rsidR="009A07E2" w:rsidRPr="009A7153" w:rsidRDefault="009A07E2" w:rsidP="00A15391">
      <w:pPr>
        <w:tabs>
          <w:tab w:val="left" w:pos="0"/>
        </w:tabs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1.Приветствие учащихся.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2.Проверка явки учащихся.</w:t>
      </w:r>
    </w:p>
    <w:p w:rsidR="009A07E2" w:rsidRPr="009A7153" w:rsidRDefault="009A07E2" w:rsidP="00A15391">
      <w:pPr>
        <w:tabs>
          <w:tab w:val="left" w:pos="0"/>
          <w:tab w:val="num" w:pos="720"/>
        </w:tabs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3.Сообщение темы и цели занятия.</w:t>
      </w:r>
    </w:p>
    <w:p w:rsidR="009A07E2" w:rsidRPr="009A7153" w:rsidRDefault="009A07E2" w:rsidP="00A15391">
      <w:pPr>
        <w:tabs>
          <w:tab w:val="left" w:pos="0"/>
          <w:tab w:val="num" w:pos="540"/>
          <w:tab w:val="num" w:pos="720"/>
        </w:tabs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4.Назначение дежурных.</w:t>
      </w:r>
    </w:p>
    <w:p w:rsidR="009A07E2" w:rsidRPr="009A7153" w:rsidRDefault="009A07E2" w:rsidP="00A15391">
      <w:pPr>
        <w:tabs>
          <w:tab w:val="left" w:pos="0"/>
          <w:tab w:val="num" w:pos="540"/>
          <w:tab w:val="num" w:pos="720"/>
        </w:tabs>
        <w:spacing w:line="360" w:lineRule="auto"/>
        <w:ind w:firstLine="567"/>
        <w:jc w:val="both"/>
        <w:rPr>
          <w:sz w:val="24"/>
          <w:szCs w:val="24"/>
        </w:rPr>
      </w:pPr>
    </w:p>
    <w:p w:rsidR="009A07E2" w:rsidRPr="009A7153" w:rsidRDefault="009A07E2" w:rsidP="00A15391">
      <w:pPr>
        <w:tabs>
          <w:tab w:val="left" w:pos="0"/>
          <w:tab w:val="num" w:pos="540"/>
          <w:tab w:val="num" w:pos="720"/>
        </w:tabs>
        <w:spacing w:line="360" w:lineRule="auto"/>
        <w:ind w:firstLine="567"/>
        <w:jc w:val="center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Практический этап</w:t>
      </w:r>
    </w:p>
    <w:p w:rsidR="009A07E2" w:rsidRPr="009A7153" w:rsidRDefault="009A07E2" w:rsidP="00A15391">
      <w:pPr>
        <w:tabs>
          <w:tab w:val="left" w:pos="0"/>
          <w:tab w:val="num" w:pos="540"/>
          <w:tab w:val="num" w:pos="720"/>
        </w:tabs>
        <w:spacing w:line="360" w:lineRule="auto"/>
        <w:ind w:firstLine="567"/>
        <w:jc w:val="center"/>
        <w:rPr>
          <w:b/>
          <w:sz w:val="24"/>
          <w:szCs w:val="24"/>
        </w:rPr>
      </w:pPr>
    </w:p>
    <w:p w:rsidR="009A07E2" w:rsidRPr="009A7153" w:rsidRDefault="009A07E2" w:rsidP="00A15391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9A7153">
        <w:rPr>
          <w:i/>
          <w:sz w:val="24"/>
          <w:szCs w:val="24"/>
        </w:rPr>
        <w:t>Повторение пройденного материала: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</w:pPr>
      <w:r w:rsidRPr="009A7153">
        <w:rPr>
          <w:rStyle w:val="apple-style-span"/>
        </w:rPr>
        <w:t>Сегодня наше занятие посвящено работе с бисером. Но в начале давайте вспомним, где впервые появился бисер и что означает это слово? (</w:t>
      </w:r>
      <w:r w:rsidRPr="009A7153">
        <w:rPr>
          <w:iCs/>
        </w:rPr>
        <w:t>Стеклоделие возникло 6 тысяч лет назад в Финикии, о чем рассказывает легенда: финикийские моряки, везя из Африки груз соды, а наутро они нашли слиток, прозрачный и очень твердый. Это было стекло. Из стекла стали делать бусы, которые становились все мельче и мельче - так появился бисер. Кстати, его название происходит от арапского слова “бусра”, что значит “фальшивый жемчуг”.</w:t>
      </w:r>
    </w:p>
    <w:p w:rsidR="009A07E2" w:rsidRPr="009A7153" w:rsidRDefault="009A07E2" w:rsidP="00A15391">
      <w:pPr>
        <w:pStyle w:val="NormalWeb"/>
        <w:tabs>
          <w:tab w:val="left" w:pos="426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iCs/>
        </w:rPr>
      </w:pPr>
      <w:r w:rsidRPr="009A7153">
        <w:rPr>
          <w:iCs/>
        </w:rPr>
        <w:t>В начале XX века в Богемии бисер делали следующим образом: мастера выдували толстостенные трубки маленького диаметра из окрашенного стекла, затем разрезали на кусочки, которые помещали в раскаленный цилиндр с горячим песком и быстро крутили, чтобы придать им круглую форму.</w:t>
      </w:r>
    </w:p>
    <w:p w:rsidR="009A07E2" w:rsidRPr="009A7153" w:rsidRDefault="009A07E2" w:rsidP="00A15391">
      <w:pPr>
        <w:pStyle w:val="NormalWeb"/>
        <w:tabs>
          <w:tab w:val="left" w:pos="426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Style w:val="apple-style-span"/>
        </w:rPr>
      </w:pPr>
      <w:r w:rsidRPr="009A7153">
        <w:rPr>
          <w:iCs/>
        </w:rPr>
        <w:t>Секреты стеклоделия нельзя было разглашать, а если такое все же случилось, то наказание следовало очень суровое.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</w:pPr>
      <w:r w:rsidRPr="009A7153">
        <w:rPr>
          <w:rStyle w:val="apple-style-span"/>
        </w:rPr>
        <w:t>На предыдущих занятиях мы с вами говорили об истории бисера. Кто из вас помнит, когда впервые бисер появился в России?  (</w:t>
      </w:r>
      <w:r w:rsidRPr="009A7153">
        <w:rPr>
          <w:iCs/>
        </w:rPr>
        <w:t>Уже в IX веке в Киеве были маленькие стекольные мастерские, а в XII веке появились цветные стеклянные бусы. В ХVII веке были построены первые стекольные заводы, где работали немецкие, венецианские и русские мастера.</w:t>
      </w:r>
    </w:p>
    <w:p w:rsidR="009A07E2" w:rsidRPr="009A7153" w:rsidRDefault="009A07E2" w:rsidP="00A15391">
      <w:pPr>
        <w:pStyle w:val="NormalWeb"/>
        <w:tabs>
          <w:tab w:val="left" w:pos="426"/>
          <w:tab w:val="left" w:pos="993"/>
        </w:tabs>
        <w:spacing w:before="0" w:beforeAutospacing="0" w:after="0" w:afterAutospacing="0" w:line="360" w:lineRule="auto"/>
        <w:ind w:firstLine="567"/>
        <w:jc w:val="both"/>
      </w:pPr>
      <w:r w:rsidRPr="009A7153">
        <w:rPr>
          <w:iCs/>
        </w:rPr>
        <w:t>Большое внимание стеклоделию уделял Петр I, однако никаких свидетельств об изготовлении бисера нет. Он доставлял бисер из-за границы. Конечно, М.В. Ломоносов тоже оставил свой след в истории “бисероделания” в России: он изучил свойства стекла и открыл завод, который выпускал бисер, стеклярус и стекло для мозаик. Но после смерти Ломоносова завод закрылся, проработав всего 10 лет.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rStyle w:val="apple-style-span"/>
          <w:iCs/>
        </w:rPr>
      </w:pPr>
      <w:r w:rsidRPr="009A7153">
        <w:rPr>
          <w:rStyle w:val="apple-style-span"/>
        </w:rPr>
        <w:t>Действительно, вторая половина XVIII и первая половина XIX столетий были “золотым веком” бисера в России. Так что же все таки умельцы изготовляли из бисера? (</w:t>
      </w:r>
      <w:r w:rsidRPr="009A7153">
        <w:rPr>
          <w:rStyle w:val="apple-style-span"/>
          <w:iCs/>
        </w:rPr>
        <w:t>Церковные украшения, кошельки, чехлы для шкатулок, чернильниц, бисером вышивали платья и даже целые картины. Потом это искусство забыли, и теперь этими замечательными изделиями можно полюбоваться только в музеях.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rStyle w:val="apple-style-span"/>
          <w:iCs/>
        </w:rPr>
      </w:pPr>
      <w:r w:rsidRPr="009A7153">
        <w:rPr>
          <w:rStyle w:val="apple-style-span"/>
        </w:rPr>
        <w:t>Но это все “дела минувших дней”. Что же представляет из себя бисер сейчас? (</w:t>
      </w:r>
      <w:r w:rsidRPr="009A7153">
        <w:rPr>
          <w:rStyle w:val="apple-style-span"/>
          <w:iCs/>
        </w:rPr>
        <w:t>материал для украшений, игрушек и отделки — кому что нравится.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rStyle w:val="apple-style-span"/>
          <w:iCs/>
        </w:rPr>
      </w:pPr>
      <w:r w:rsidRPr="009A7153">
        <w:rPr>
          <w:rStyle w:val="apple-converted-space"/>
          <w:bCs/>
        </w:rPr>
        <w:t> </w:t>
      </w:r>
      <w:r w:rsidRPr="009A7153">
        <w:rPr>
          <w:rStyle w:val="apple-style-span"/>
        </w:rPr>
        <w:t>Мы с вами рассматривали рисунки и говорили о цветах бисера. А помните ли вы значения цветов бисера? (</w:t>
      </w:r>
      <w:r w:rsidRPr="009A7153">
        <w:rPr>
          <w:rStyle w:val="apple-style-span"/>
          <w:iCs/>
        </w:rPr>
        <w:t>Каждый цвет имеет свое значение. Красный цвет обозначает любовь, голубой цвет - дружбу, синий цвет - спокойствие, белый - свободу, оранжевый и желтый - это очень яркие, вызывающие цвета, которые подходят раскованному и веселому человеку, черный цвет указывает на одиночество, зеленый цвет обозначает природу.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</w:pPr>
      <w:r w:rsidRPr="009A7153">
        <w:rPr>
          <w:rStyle w:val="apple-style-span"/>
        </w:rPr>
        <w:t>Какой бывает бисер? (</w:t>
      </w:r>
      <w:r w:rsidRPr="009A7153">
        <w:rPr>
          <w:iCs/>
        </w:rPr>
        <w:t>Бисер различается по размеру. Он бывает от 1 до 5мм в диаметре. От размера бисеринок зависит то, как будет выглядеть работа: маленькая и изящная или крупная экстравагантная. Кроме того, разным может быть и размер отверстия. Например, для бисеринок - связок надо брать бисер отверстиями побольше, чтобы через него можно было протянуть нитку или леску несколько раз.</w:t>
      </w:r>
    </w:p>
    <w:p w:rsidR="009A07E2" w:rsidRPr="009A7153" w:rsidRDefault="009A07E2" w:rsidP="00A15391">
      <w:pPr>
        <w:pStyle w:val="NormalWeb"/>
        <w:tabs>
          <w:tab w:val="left" w:pos="426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iCs/>
        </w:rPr>
      </w:pPr>
      <w:r w:rsidRPr="009A7153">
        <w:rPr>
          <w:iCs/>
        </w:rPr>
        <w:t xml:space="preserve">Стеклярус тоже бывает разной длины от 2 до </w:t>
      </w:r>
      <w:smartTag w:uri="urn:schemas-microsoft-com:office:smarttags" w:element="metricconverter">
        <w:smartTagPr>
          <w:attr w:name="ProductID" w:val="2 мм"/>
        </w:smartTagPr>
        <w:r w:rsidRPr="009A7153">
          <w:rPr>
            <w:iCs/>
          </w:rPr>
          <w:t>8 мм</w:t>
        </w:r>
      </w:smartTag>
      <w:r w:rsidRPr="009A7153">
        <w:rPr>
          <w:iCs/>
        </w:rPr>
        <w:t>. Диаметр стекляруса обычно приблизительно 1,5-</w:t>
      </w:r>
      <w:smartTag w:uri="urn:schemas-microsoft-com:office:smarttags" w:element="metricconverter">
        <w:smartTagPr>
          <w:attr w:name="ProductID" w:val="2 мм"/>
        </w:smartTagPr>
        <w:r w:rsidRPr="009A7153">
          <w:rPr>
            <w:iCs/>
          </w:rPr>
          <w:t>2 мм</w:t>
        </w:r>
      </w:smartTag>
      <w:r w:rsidRPr="009A7153">
        <w:rPr>
          <w:iCs/>
        </w:rPr>
        <w:t>.</w:t>
      </w:r>
    </w:p>
    <w:p w:rsidR="009A07E2" w:rsidRPr="009A7153" w:rsidRDefault="009A07E2" w:rsidP="00A15391">
      <w:pPr>
        <w:pStyle w:val="NormalWeb"/>
        <w:tabs>
          <w:tab w:val="left" w:pos="426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Style w:val="apple-style-span"/>
        </w:rPr>
      </w:pPr>
      <w:r w:rsidRPr="009A7153">
        <w:rPr>
          <w:iCs/>
        </w:rPr>
        <w:t>Бисер и стеклярус бывает матовый и блестящий. От этого зависит то, как будет выглядеть работа. Разными бывают цвета и оттенки. Так же бисер бывает разного качества. Самый частый дефект, который не видно при покупке, это нестойкость цвета.</w:t>
      </w:r>
      <w:r w:rsidRPr="009A7153">
        <w:rPr>
          <w:rStyle w:val="apple-style-span"/>
        </w:rPr>
        <w:t>)</w:t>
      </w:r>
    </w:p>
    <w:p w:rsidR="009A07E2" w:rsidRPr="009A7153" w:rsidRDefault="009A07E2" w:rsidP="00BA1210">
      <w:pPr>
        <w:pStyle w:val="NormalWeb"/>
        <w:numPr>
          <w:ilvl w:val="0"/>
          <w:numId w:val="19"/>
        </w:numPr>
        <w:tabs>
          <w:tab w:val="left" w:pos="426"/>
          <w:tab w:val="left" w:pos="993"/>
        </w:tabs>
        <w:spacing w:before="0" w:beforeAutospacing="0" w:after="0" w:afterAutospacing="0" w:line="360" w:lineRule="auto"/>
        <w:ind w:left="0" w:firstLine="567"/>
        <w:jc w:val="both"/>
      </w:pPr>
      <w:r w:rsidRPr="009A7153">
        <w:rPr>
          <w:rStyle w:val="apple-style-span"/>
        </w:rPr>
        <w:t>Как и почему нужно всегда проверять прочность окраски бисера? (</w:t>
      </w:r>
      <w:r w:rsidRPr="009A7153">
        <w:rPr>
          <w:rStyle w:val="apple-style-span"/>
          <w:iCs/>
        </w:rPr>
        <w:t>Проверить качество бисера можно потерев бисеринки мин. 3-4 во влажных руках или просто завернуть бисер во влажную мыльную тряпочку и время от времени потирать бисеринки друг о друга. Необходимо это для того, что сплетенная работа не потеряла свою красоту при ее изготовлении.</w:t>
      </w:r>
      <w:r w:rsidRPr="009A7153">
        <w:rPr>
          <w:rStyle w:val="apple-style-span"/>
        </w:rPr>
        <w:t>)</w:t>
      </w:r>
    </w:p>
    <w:p w:rsidR="009A07E2" w:rsidRPr="009A7153" w:rsidRDefault="009A07E2" w:rsidP="00A15391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9A07E2" w:rsidRPr="009A7153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 w:rsidRPr="009A7153">
        <w:rPr>
          <w:sz w:val="24"/>
          <w:szCs w:val="24"/>
        </w:rPr>
        <w:t xml:space="preserve">Сегодня, как и на прошлом занятии, мы будем работать с бисером, </w:t>
      </w:r>
      <w:r w:rsidRPr="009A7153">
        <w:rPr>
          <w:rStyle w:val="apple-style-span"/>
          <w:sz w:val="24"/>
          <w:szCs w:val="24"/>
        </w:rPr>
        <w:t>но что мы будем делать, узнаете, когда отгадаете загадку.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  <w:sectPr w:rsidR="009A07E2" w:rsidRPr="009A7153" w:rsidSect="00A153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</w:pPr>
      <w:r w:rsidRPr="009A7153">
        <w:t>Утром ползает,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</w:pPr>
      <w:r w:rsidRPr="009A7153">
        <w:t>В полдень недвижима,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  <w:rPr>
          <w:i/>
          <w:iCs/>
        </w:rPr>
      </w:pPr>
      <w:r w:rsidRPr="009A7153">
        <w:t>А вечером летает.</w:t>
      </w:r>
      <w:r w:rsidRPr="009A7153">
        <w:rPr>
          <w:rStyle w:val="apple-converted-space"/>
        </w:rPr>
        <w:t> </w:t>
      </w:r>
      <w:r w:rsidRPr="009A7153">
        <w:rPr>
          <w:i/>
          <w:iCs/>
        </w:rPr>
        <w:t>(Бабочка)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</w:pPr>
      <w:r>
        <w:t xml:space="preserve">                                                      Слайд №1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</w:pPr>
      <w:r w:rsidRPr="009A7153">
        <w:t>Над цветком порхает, пляшет,</w:t>
      </w:r>
    </w:p>
    <w:p w:rsidR="009A07E2" w:rsidRPr="009A7153" w:rsidRDefault="009A07E2" w:rsidP="00A15391">
      <w:pPr>
        <w:pStyle w:val="NormalWeb"/>
        <w:spacing w:before="0" w:beforeAutospacing="0" w:after="0" w:afterAutospacing="0" w:line="360" w:lineRule="auto"/>
        <w:jc w:val="both"/>
      </w:pPr>
      <w:r w:rsidRPr="009A7153">
        <w:t>Веером узорным машет.</w:t>
      </w:r>
      <w:r w:rsidRPr="009A7153">
        <w:rPr>
          <w:rStyle w:val="apple-converted-space"/>
        </w:rPr>
        <w:t> </w:t>
      </w:r>
      <w:r w:rsidRPr="009A7153">
        <w:rPr>
          <w:i/>
          <w:iCs/>
        </w:rPr>
        <w:t>(Бабочка)</w:t>
      </w:r>
    </w:p>
    <w:p w:rsidR="009A07E2" w:rsidRDefault="009A07E2" w:rsidP="00A15391">
      <w:pPr>
        <w:pStyle w:val="NormalWeb"/>
        <w:spacing w:before="0" w:beforeAutospacing="0" w:after="0" w:afterAutospacing="0" w:line="360" w:lineRule="auto"/>
        <w:ind w:firstLine="567"/>
        <w:jc w:val="both"/>
        <w:rPr>
          <w:i/>
          <w:iCs/>
        </w:rPr>
      </w:pPr>
    </w:p>
    <w:p w:rsidR="009A07E2" w:rsidRPr="009A7153" w:rsidRDefault="009A07E2" w:rsidP="00C666B7">
      <w:pPr>
        <w:pStyle w:val="NormalWeb"/>
        <w:spacing w:before="0" w:beforeAutospacing="0" w:after="0" w:afterAutospacing="0" w:line="360" w:lineRule="auto"/>
        <w:jc w:val="both"/>
        <w:rPr>
          <w:i/>
          <w:iCs/>
        </w:rPr>
        <w:sectPr w:rsidR="009A07E2" w:rsidRPr="009A7153" w:rsidSect="00E63D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07E2" w:rsidRDefault="009A07E2" w:rsidP="00C666B7">
      <w:pPr>
        <w:pStyle w:val="NormalWeb"/>
        <w:spacing w:before="0" w:beforeAutospacing="0" w:after="0" w:afterAutospacing="0" w:line="360" w:lineRule="auto"/>
        <w:jc w:val="both"/>
      </w:pPr>
      <w:r>
        <w:t xml:space="preserve">                  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Фоторепортаж Бабочки Фото фото 63" style="width:168pt;height:119.25pt" o:bordertopcolor="this" o:borderleftcolor="this" o:borderbottomcolor="this" o:borderrightcolor="this">
            <v:imagedata r:id="rId5" r:href="rId6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C666B7">
      <w:pPr>
        <w:pStyle w:val="NormalWeb"/>
        <w:spacing w:before="0" w:beforeAutospacing="0" w:after="0" w:afterAutospacing="0" w:line="360" w:lineRule="auto"/>
        <w:jc w:val="both"/>
      </w:pPr>
    </w:p>
    <w:p w:rsidR="009A07E2" w:rsidRDefault="009A07E2" w:rsidP="00C666B7">
      <w:pPr>
        <w:pStyle w:val="NormalWeb"/>
        <w:spacing w:before="0" w:beforeAutospacing="0" w:after="0" w:afterAutospacing="0" w:line="360" w:lineRule="auto"/>
        <w:jc w:val="both"/>
      </w:pPr>
      <w:r>
        <w:t xml:space="preserve">                                                     Слайд №2</w:t>
      </w:r>
    </w:p>
    <w:p w:rsidR="009A07E2" w:rsidRDefault="009A07E2" w:rsidP="00C666B7">
      <w:pPr>
        <w:pStyle w:val="NormalWeb"/>
        <w:spacing w:before="0" w:beforeAutospacing="0" w:after="0" w:afterAutospacing="0" w:line="360" w:lineRule="auto"/>
        <w:jc w:val="both"/>
        <w:rPr>
          <w:i/>
          <w:iCs/>
        </w:rPr>
      </w:pPr>
      <w:r>
        <w:t xml:space="preserve">                                   </w:t>
      </w:r>
      <w:r>
        <w:pict>
          <v:shape id="_x0000_i1026" type="#_x0000_t75" alt="Какие бывают бабочки? махаон крапивница павлиний глаз голубянка монарх лимонница" style="width:169.5pt;height:129pt" o:bordertopcolor="this" o:borderleftcolor="this" o:borderbottomcolor="this" o:borderrightcolor="this">
            <v:imagedata r:id="rId7" r:href="rId8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Pr="009A7153" w:rsidRDefault="009A07E2" w:rsidP="00C666B7">
      <w:pPr>
        <w:pStyle w:val="NormalWeb"/>
        <w:spacing w:before="0" w:beforeAutospacing="0" w:after="0" w:afterAutospacing="0" w:line="360" w:lineRule="auto"/>
        <w:ind w:firstLine="567"/>
        <w:rPr>
          <w:i/>
          <w:iCs/>
        </w:rPr>
      </w:pPr>
      <w:r>
        <w:t xml:space="preserve">    </w:t>
      </w:r>
    </w:p>
    <w:p w:rsidR="009A07E2" w:rsidRDefault="009A07E2" w:rsidP="00CE3B05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 w:rsidRPr="009A7153">
        <w:rPr>
          <w:rStyle w:val="apple-style-span"/>
          <w:sz w:val="24"/>
          <w:szCs w:val="24"/>
        </w:rPr>
        <w:t>Давайте с вами рассмотрим фотографии</w:t>
      </w:r>
      <w:r w:rsidRPr="009A7153">
        <w:rPr>
          <w:rStyle w:val="apple-converted-space"/>
          <w:sz w:val="24"/>
          <w:szCs w:val="24"/>
        </w:rPr>
        <w:t> </w:t>
      </w:r>
      <w:r w:rsidRPr="009A7153">
        <w:rPr>
          <w:rStyle w:val="apple-style-span"/>
          <w:sz w:val="24"/>
          <w:szCs w:val="24"/>
        </w:rPr>
        <w:t>,</w:t>
      </w:r>
      <w:r w:rsidRPr="009A7153">
        <w:rPr>
          <w:rStyle w:val="apple-converted-space"/>
          <w:sz w:val="24"/>
          <w:szCs w:val="24"/>
        </w:rPr>
        <w:t> </w:t>
      </w:r>
      <w:r w:rsidRPr="009A7153">
        <w:rPr>
          <w:rStyle w:val="apple-style-span"/>
          <w:sz w:val="24"/>
          <w:szCs w:val="24"/>
        </w:rPr>
        <w:t>рисунки с бабочками из представленных образцов. Вы видите, что бабочку можно нарисовать,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                                      Слайд №3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t xml:space="preserve">                          </w:t>
      </w:r>
      <w:r>
        <w:pict>
          <v:shape id="_x0000_i1027" type="#_x0000_t75" alt="Дети рисуют бабочек" style="width:169.5pt;height:120pt" o:bordertopcolor="this" o:borderleftcolor="this" o:borderbottomcolor="this" o:borderrightcolor="this">
            <v:imagedata r:id="rId9" r:href="rId10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F4606E">
      <w:pPr>
        <w:spacing w:line="360" w:lineRule="auto"/>
        <w:jc w:val="both"/>
        <w:rPr>
          <w:rStyle w:val="apple-style-span"/>
          <w:sz w:val="24"/>
          <w:szCs w:val="24"/>
        </w:rPr>
      </w:pPr>
    </w:p>
    <w:p w:rsidR="009A07E2" w:rsidRDefault="009A07E2" w:rsidP="00F4606E">
      <w:pPr>
        <w:spacing w:line="360" w:lineRule="auto"/>
        <w:jc w:val="both"/>
        <w:rPr>
          <w:rStyle w:val="apple-style-span"/>
          <w:sz w:val="24"/>
          <w:szCs w:val="24"/>
        </w:rPr>
      </w:pPr>
      <w:r w:rsidRPr="009A7153">
        <w:rPr>
          <w:rStyle w:val="apple-style-span"/>
          <w:sz w:val="24"/>
          <w:szCs w:val="24"/>
        </w:rPr>
        <w:t xml:space="preserve"> сделать из цветной бумаги и картона в виде аппликации,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                                        Слайд №4</w:t>
      </w:r>
    </w:p>
    <w:p w:rsidR="009A07E2" w:rsidRDefault="009A07E2" w:rsidP="00A15391">
      <w:pPr>
        <w:spacing w:line="360" w:lineRule="auto"/>
        <w:ind w:firstLine="567"/>
        <w:jc w:val="both"/>
      </w:pPr>
      <w:r>
        <w:rPr>
          <w:rStyle w:val="apple-style-span"/>
          <w:sz w:val="24"/>
          <w:szCs w:val="24"/>
        </w:rPr>
        <w:t xml:space="preserve">                     </w:t>
      </w:r>
      <w:r>
        <w:pict>
          <v:shape id="_x0000_i1028" type="#_x0000_t75" alt="оригами бабочка схема" style="width:86.25pt;height:125.25pt" o:bordertopcolor="this" o:borderleftcolor="this" o:borderbottomcolor="this" o:borderrightcolor="this">
            <v:imagedata r:id="rId11" r:href="rId12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>
        <w:pict>
          <v:shape id="_x0000_i1029" type="#_x0000_t75" alt="" style="width:91.5pt;height:123pt" o:bordertopcolor="this" o:borderleftcolor="this" o:borderbottomcolor="this" o:borderrightcolor="this">
            <v:imagedata r:id="rId13" r:href="rId14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A15391">
      <w:pPr>
        <w:spacing w:line="360" w:lineRule="auto"/>
        <w:ind w:firstLine="567"/>
        <w:jc w:val="both"/>
      </w:pPr>
    </w:p>
    <w:p w:rsidR="009A07E2" w:rsidRPr="00F4606E" w:rsidRDefault="009A07E2" w:rsidP="00F4606E">
      <w:pPr>
        <w:spacing w:line="360" w:lineRule="auto"/>
        <w:jc w:val="both"/>
        <w:rPr>
          <w:sz w:val="24"/>
          <w:szCs w:val="24"/>
        </w:rPr>
      </w:pPr>
      <w:r w:rsidRPr="00F4606E">
        <w:rPr>
          <w:sz w:val="24"/>
          <w:szCs w:val="24"/>
        </w:rPr>
        <w:t xml:space="preserve"> </w:t>
      </w:r>
      <w:r>
        <w:rPr>
          <w:sz w:val="24"/>
          <w:szCs w:val="24"/>
        </w:rPr>
        <w:t>в технике</w:t>
      </w:r>
      <w:r w:rsidRPr="00F4606E">
        <w:rPr>
          <w:sz w:val="24"/>
          <w:szCs w:val="24"/>
        </w:rPr>
        <w:t xml:space="preserve">  </w:t>
      </w:r>
      <w:r>
        <w:rPr>
          <w:sz w:val="24"/>
          <w:szCs w:val="24"/>
        </w:rPr>
        <w:t>о</w:t>
      </w:r>
      <w:r w:rsidRPr="00F4606E">
        <w:rPr>
          <w:sz w:val="24"/>
          <w:szCs w:val="24"/>
        </w:rPr>
        <w:t>ригами</w:t>
      </w:r>
      <w:r>
        <w:rPr>
          <w:sz w:val="24"/>
          <w:szCs w:val="24"/>
        </w:rPr>
        <w:t>,</w:t>
      </w:r>
    </w:p>
    <w:p w:rsidR="009A07E2" w:rsidRPr="00F4606E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t xml:space="preserve">                                                            </w:t>
      </w:r>
      <w:r w:rsidRPr="00F4606E">
        <w:rPr>
          <w:sz w:val="24"/>
          <w:szCs w:val="24"/>
        </w:rPr>
        <w:t>Слайд №5</w:t>
      </w:r>
    </w:p>
    <w:p w:rsidR="009A07E2" w:rsidRDefault="009A07E2" w:rsidP="009C5991">
      <w:pPr>
        <w:spacing w:line="360" w:lineRule="auto"/>
        <w:ind w:firstLine="567"/>
        <w:jc w:val="both"/>
      </w:pPr>
      <w:r>
        <w:t xml:space="preserve">                                    </w:t>
      </w:r>
      <w:r>
        <w:pict>
          <v:shape id="_x0000_i1030" type="#_x0000_t75" alt="модульное оригами цветные бабочки" style="width:175.5pt;height:126pt" o:bordertopcolor="this" o:borderleftcolor="this" o:borderbottomcolor="this" o:borderrightcolor="this">
            <v:imagedata r:id="rId15" r:href="rId16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Pr="009C5991" w:rsidRDefault="009A07E2" w:rsidP="009C59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9C5991">
        <w:rPr>
          <w:sz w:val="24"/>
          <w:szCs w:val="24"/>
        </w:rPr>
        <w:t>технике квиллинга</w:t>
      </w:r>
      <w:r>
        <w:rPr>
          <w:sz w:val="24"/>
          <w:szCs w:val="24"/>
        </w:rPr>
        <w:t>,</w:t>
      </w:r>
    </w:p>
    <w:p w:rsidR="009A07E2" w:rsidRPr="004D733B" w:rsidRDefault="009A07E2" w:rsidP="004D733B">
      <w:pPr>
        <w:spacing w:line="360" w:lineRule="auto"/>
        <w:ind w:firstLine="567"/>
        <w:jc w:val="both"/>
        <w:rPr>
          <w:sz w:val="24"/>
          <w:szCs w:val="24"/>
        </w:rPr>
      </w:pPr>
      <w:r>
        <w:t xml:space="preserve">           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6</w:t>
      </w:r>
    </w:p>
    <w:p w:rsidR="009A07E2" w:rsidRDefault="009A07E2" w:rsidP="004D733B">
      <w:pPr>
        <w:spacing w:line="360" w:lineRule="auto"/>
        <w:ind w:firstLine="567"/>
        <w:jc w:val="both"/>
      </w:pPr>
      <w:r>
        <w:t xml:space="preserve">                                    </w:t>
      </w:r>
      <w:r>
        <w:pict>
          <v:shape id="_x0000_i1031" type="#_x0000_t75" alt="hqdefault (480x270, 83Kb)" style="width:176.25pt;height:123.75pt" o:bordertopcolor="this" o:borderleftcolor="this" o:borderbottomcolor="this" o:borderrightcolor="this">
            <v:imagedata r:id="rId17" r:href="rId18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t xml:space="preserve">   </w:t>
      </w:r>
    </w:p>
    <w:p w:rsidR="009A07E2" w:rsidRDefault="009A07E2" w:rsidP="009C5991">
      <w:pPr>
        <w:spacing w:line="360" w:lineRule="auto"/>
        <w:jc w:val="both"/>
        <w:rPr>
          <w:rStyle w:val="apple-style-span"/>
          <w:sz w:val="24"/>
          <w:szCs w:val="24"/>
        </w:rPr>
      </w:pPr>
      <w:r w:rsidRPr="009A7153">
        <w:rPr>
          <w:rStyle w:val="apple-style-span"/>
          <w:sz w:val="24"/>
          <w:szCs w:val="24"/>
        </w:rPr>
        <w:t xml:space="preserve"> из природного материала (из листьев и ракушек)</w:t>
      </w:r>
    </w:p>
    <w:p w:rsidR="009A07E2" w:rsidRDefault="009A07E2" w:rsidP="009C59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7</w:t>
      </w:r>
    </w:p>
    <w:p w:rsidR="009A07E2" w:rsidRDefault="009A07E2" w:rsidP="00A15391">
      <w:pPr>
        <w:spacing w:line="360" w:lineRule="auto"/>
        <w:ind w:firstLine="567"/>
        <w:jc w:val="both"/>
      </w:pPr>
      <w:r>
        <w:t xml:space="preserve">                                     </w:t>
      </w:r>
      <w:r>
        <w:pict>
          <v:shape id="_x0000_i1032" type="#_x0000_t75" alt="бабочка из листьев" style="width:168pt;height:135.75pt" o:bordertopcolor="this" o:borderleftcolor="this" o:borderbottomcolor="this" o:borderrightcolor="this">
            <v:imagedata r:id="rId19" r:href="rId20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A15391">
      <w:pPr>
        <w:spacing w:line="360" w:lineRule="auto"/>
        <w:ind w:firstLine="567"/>
        <w:jc w:val="both"/>
      </w:pPr>
    </w:p>
    <w:p w:rsidR="009A07E2" w:rsidRPr="00E92593" w:rsidRDefault="009A07E2" w:rsidP="00E9259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8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t xml:space="preserve">                                     </w:t>
      </w:r>
      <w:r>
        <w:pict>
          <v:shape id="_x0000_i1033" type="#_x0000_t75" alt="Поделка из спичек клей." style="width:168.75pt;height:126.75pt" o:bordertopcolor="this" o:borderleftcolor="this" o:borderbottomcolor="this" o:borderrightcolor="this">
            <v:imagedata r:id="rId21" r:href="rId22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 w:rsidRPr="009A7153">
        <w:rPr>
          <w:rStyle w:val="apple-style-span"/>
          <w:sz w:val="24"/>
          <w:szCs w:val="24"/>
        </w:rPr>
        <w:t xml:space="preserve"> А мы сегодня с вами научимся плести бабочку из бисера, которую можно использовать как украшение </w:t>
      </w:r>
      <w:r>
        <w:rPr>
          <w:rStyle w:val="apple-style-span"/>
          <w:sz w:val="24"/>
          <w:szCs w:val="24"/>
        </w:rPr>
        <w:t xml:space="preserve">на одежду, волосы. </w:t>
      </w:r>
    </w:p>
    <w:p w:rsidR="009A07E2" w:rsidRDefault="009A07E2" w:rsidP="009C5991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Слайд №9</w:t>
      </w:r>
    </w:p>
    <w:p w:rsidR="009A07E2" w:rsidRDefault="009A07E2" w:rsidP="009C5991">
      <w:pPr>
        <w:spacing w:line="360" w:lineRule="auto"/>
        <w:ind w:firstLine="567"/>
        <w:jc w:val="both"/>
      </w:pPr>
      <w:r>
        <w:rPr>
          <w:rStyle w:val="apple-style-span"/>
          <w:sz w:val="24"/>
          <w:szCs w:val="24"/>
        </w:rPr>
        <w:t xml:space="preserve">                                 </w:t>
      </w:r>
      <w:r>
        <w:pict>
          <v:shape id="_x0000_i1034" type="#_x0000_t75" alt="" style="width:168.75pt;height:126.75pt" o:bordertopcolor="this" o:borderleftcolor="this" o:borderbottomcolor="this" o:borderrightcolor="this">
            <v:imagedata r:id="rId23" r:href="rId24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Pr="00F4606E" w:rsidRDefault="009A07E2" w:rsidP="009C59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</w:p>
    <w:p w:rsidR="009A07E2" w:rsidRPr="00F4606E" w:rsidRDefault="009A07E2" w:rsidP="009C59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10</w:t>
      </w:r>
    </w:p>
    <w:p w:rsidR="009A07E2" w:rsidRDefault="009A07E2" w:rsidP="00A15391">
      <w:pPr>
        <w:spacing w:line="360" w:lineRule="auto"/>
        <w:ind w:firstLine="567"/>
        <w:jc w:val="both"/>
      </w:pPr>
      <w:r>
        <w:rPr>
          <w:rStyle w:val="apple-style-span"/>
          <w:sz w:val="24"/>
          <w:szCs w:val="24"/>
        </w:rPr>
        <w:t xml:space="preserve">                                 </w:t>
      </w:r>
      <w:r>
        <w:pict>
          <v:shape id="_x0000_i1035" type="#_x0000_t75" alt="Вязание спицами модели описания пальто" style="width:171pt;height:124.5pt" o:bordertopcolor="this" o:borderleftcolor="this" o:borderbottomcolor="this" o:borderrightcolor="this">
            <v:imagedata r:id="rId25" r:href="rId26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</w:p>
    <w:p w:rsidR="009A07E2" w:rsidRDefault="009A07E2" w:rsidP="0044410D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11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t xml:space="preserve">                                         </w:t>
      </w:r>
      <w:r>
        <w:pict>
          <v:shape id="_x0000_i1036" type="#_x0000_t75" alt="" style="width:166.5pt;height:122.25pt" o:bordertopcolor="this" o:borderleftcolor="this" o:borderbottomcolor="this" o:borderrightcolor="this">
            <v:imagedata r:id="rId27" r:href="rId28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9A07E2" w:rsidRDefault="009A07E2" w:rsidP="0044410D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                                               </w:t>
      </w:r>
    </w:p>
    <w:p w:rsidR="009A07E2" w:rsidRDefault="009A07E2" w:rsidP="0044410D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Style w:val="apple-style-span"/>
          <w:sz w:val="24"/>
          <w:szCs w:val="24"/>
        </w:rPr>
        <w:t xml:space="preserve">                                                   </w:t>
      </w:r>
      <w:r w:rsidRPr="00F4606E">
        <w:rPr>
          <w:sz w:val="24"/>
          <w:szCs w:val="24"/>
        </w:rPr>
        <w:t>Слайд №</w:t>
      </w:r>
      <w:r>
        <w:rPr>
          <w:sz w:val="24"/>
          <w:szCs w:val="24"/>
        </w:rPr>
        <w:t>12</w:t>
      </w:r>
    </w:p>
    <w:p w:rsidR="009A07E2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  <w:r>
        <w:rPr>
          <w:rFonts w:ascii="Verdana" w:hAnsi="Verdana"/>
          <w:color w:val="333333"/>
          <w:sz w:val="18"/>
          <w:szCs w:val="18"/>
        </w:rPr>
        <w:t xml:space="preserve">                                </w:t>
      </w:r>
      <w:hyperlink r:id="rId29" w:tooltip="плетение из басера бабочек (описание и схема плетения)" w:history="1">
        <w:r w:rsidRPr="00433E12">
          <w:rPr>
            <w:rFonts w:ascii="Verdana" w:hAnsi="Verdana"/>
            <w:color w:val="84A54A"/>
            <w:sz w:val="18"/>
            <w:szCs w:val="18"/>
          </w:rPr>
          <w:pict>
            <v:shape id="_x0000_i1037" type="#_x0000_t75" alt="плетение из басера бабочек (описание и схема плетения)" href="http://romantic-online.com/uploads/users_images/1/509/49d1ec26b22a" title="&quot;плетение из басера бабочек (описание и схема плетения)&quot;" style="width:165pt;height:120pt" o:bordertopcolor="this" o:borderleftcolor="this" o:borderbottomcolor="this" o:borderrightcolor="this" o:button="t">
              <v:imagedata r:id="rId30" r:href="rId31"/>
              <w10:bordertop type="single" width="12"/>
              <w10:borderleft type="single" width="12"/>
              <w10:borderbottom type="single" width="12"/>
              <w10:borderright type="single" width="12"/>
            </v:shape>
          </w:pict>
        </w:r>
      </w:hyperlink>
    </w:p>
    <w:p w:rsidR="009A07E2" w:rsidRPr="009A7153" w:rsidRDefault="009A07E2" w:rsidP="00A15391">
      <w:pPr>
        <w:spacing w:line="360" w:lineRule="auto"/>
        <w:ind w:firstLine="567"/>
        <w:jc w:val="both"/>
        <w:rPr>
          <w:rStyle w:val="apple-style-span"/>
          <w:sz w:val="24"/>
          <w:szCs w:val="24"/>
        </w:rPr>
      </w:pP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rStyle w:val="apple-style-span"/>
          <w:sz w:val="24"/>
          <w:szCs w:val="24"/>
        </w:rPr>
        <w:t xml:space="preserve">Посмотрите внимательно и подумайте, какие цвета будут сочетаться друг с другом? 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b/>
          <w:sz w:val="24"/>
          <w:szCs w:val="24"/>
        </w:rPr>
      </w:pPr>
    </w:p>
    <w:p w:rsidR="009A07E2" w:rsidRPr="009A7153" w:rsidRDefault="009A07E2" w:rsidP="00A1539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Упражнение: «Цветоведение».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Продолжительность: 10-15 минут.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Выполнение: индивидуально.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Цель: научиться сочетать цвета друг с другом.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Необходимые материалы: карандаши, тетради, ластики.</w:t>
      </w:r>
    </w:p>
    <w:p w:rsidR="009A07E2" w:rsidRPr="009A7153" w:rsidRDefault="009A07E2" w:rsidP="00A15391">
      <w:pPr>
        <w:tabs>
          <w:tab w:val="left" w:pos="426"/>
        </w:tabs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Этапы работы:</w:t>
      </w:r>
    </w:p>
    <w:p w:rsidR="009A07E2" w:rsidRPr="009A7153" w:rsidRDefault="009A07E2" w:rsidP="00BA1210">
      <w:pPr>
        <w:widowControl/>
        <w:numPr>
          <w:ilvl w:val="0"/>
          <w:numId w:val="20"/>
        </w:numPr>
        <w:tabs>
          <w:tab w:val="left" w:pos="426"/>
          <w:tab w:val="left" w:pos="851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Нарисуйте небольшую бабочку</w:t>
      </w:r>
    </w:p>
    <w:p w:rsidR="009A07E2" w:rsidRPr="009A7153" w:rsidRDefault="009A07E2" w:rsidP="00A15391">
      <w:pPr>
        <w:tabs>
          <w:tab w:val="left" w:pos="426"/>
          <w:tab w:val="left" w:pos="851"/>
        </w:tabs>
        <w:spacing w:line="360" w:lineRule="auto"/>
        <w:ind w:firstLine="567"/>
        <w:jc w:val="both"/>
        <w:rPr>
          <w:sz w:val="24"/>
          <w:szCs w:val="24"/>
        </w:rPr>
      </w:pPr>
      <w:r w:rsidRPr="00433E12">
        <w:rPr>
          <w:noProof/>
          <w:sz w:val="24"/>
          <w:szCs w:val="24"/>
        </w:rPr>
        <w:pict>
          <v:shape id="Рисунок 129" o:spid="_x0000_i1038" type="#_x0000_t75" alt="narisovat-babochku2" style="width:128.25pt;height:136.5pt;visibility:visible">
            <v:imagedata r:id="rId32" o:title=""/>
          </v:shape>
        </w:pict>
      </w:r>
    </w:p>
    <w:p w:rsidR="009A07E2" w:rsidRPr="009A7153" w:rsidRDefault="009A07E2" w:rsidP="00BA1210">
      <w:pPr>
        <w:widowControl/>
        <w:numPr>
          <w:ilvl w:val="0"/>
          <w:numId w:val="20"/>
        </w:numPr>
        <w:tabs>
          <w:tab w:val="left" w:pos="426"/>
          <w:tab w:val="left" w:pos="851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Разукрась</w:t>
      </w:r>
      <w:r>
        <w:rPr>
          <w:sz w:val="24"/>
          <w:szCs w:val="24"/>
        </w:rPr>
        <w:t>те бабочку цветными карандашами в соответствии с таблицей сочетания цветов (Приложение1).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</w:p>
    <w:p w:rsidR="009A07E2" w:rsidRPr="009A7153" w:rsidRDefault="009A07E2" w:rsidP="002273A7">
      <w:pPr>
        <w:spacing w:line="360" w:lineRule="auto"/>
        <w:ind w:firstLine="567"/>
        <w:jc w:val="both"/>
        <w:rPr>
          <w:noProof/>
          <w:sz w:val="24"/>
          <w:szCs w:val="24"/>
        </w:rPr>
      </w:pPr>
      <w:r w:rsidRPr="00433E12">
        <w:rPr>
          <w:noProof/>
          <w:sz w:val="24"/>
          <w:szCs w:val="24"/>
        </w:rPr>
        <w:pict>
          <v:shape id="Рисунок 130" o:spid="_x0000_i1039" type="#_x0000_t75" alt="narisovat-babochku2 - копия" style="width:153pt;height:153pt;visibility:visible">
            <v:imagedata r:id="rId33" o:title=""/>
          </v:shape>
        </w:pic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Организация практической работы учащихся.</w:t>
      </w:r>
    </w:p>
    <w:p w:rsidR="009A07E2" w:rsidRPr="009A7153" w:rsidRDefault="009A07E2" w:rsidP="00BA1210">
      <w:pPr>
        <w:widowControl/>
        <w:numPr>
          <w:ilvl w:val="0"/>
          <w:numId w:val="21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Вводный инструктаж.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sz w:val="24"/>
          <w:szCs w:val="24"/>
        </w:rPr>
        <w:t>Напоминание о технике  безопасности при работе с бисером на занятия.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rPr>
          <w:b/>
          <w:bCs/>
        </w:rPr>
        <w:t>Правила техники безопасности при работе с иголкой: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1. Игла должна находиться в игольнице.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2. Проверять количество игл перед работой и после работы. Обязательно найти недостающие иглы.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3. Иглы не бросать без нитей, не втыкать в одежду, не брать в рот.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4. Запрещается работать ржавыми иголками.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rPr>
          <w:b/>
          <w:bCs/>
        </w:rPr>
        <w:t>Правила техники безопасности при работе с ножницами: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1. Хранить ножницы в определённом месте.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2. Передавать ножницы только в закрытом виде кольцами в сторону товарища.</w:t>
      </w:r>
    </w:p>
    <w:p w:rsidR="009A07E2" w:rsidRPr="009A7153" w:rsidRDefault="009A07E2" w:rsidP="00A15391">
      <w:pPr>
        <w:pStyle w:val="NormalWeb"/>
        <w:tabs>
          <w:tab w:val="left" w:pos="284"/>
        </w:tabs>
        <w:spacing w:before="0" w:beforeAutospacing="0" w:after="0" w:afterAutospacing="0" w:line="360" w:lineRule="auto"/>
        <w:ind w:firstLine="567"/>
        <w:jc w:val="both"/>
      </w:pPr>
      <w:r w:rsidRPr="009A7153">
        <w:t>3. Не играй ножницами во избежание ранения себя и товарища.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b/>
          <w:snapToGrid w:val="0"/>
          <w:sz w:val="24"/>
          <w:szCs w:val="24"/>
        </w:rPr>
      </w:pPr>
      <w:r w:rsidRPr="009A7153">
        <w:rPr>
          <w:b/>
          <w:snapToGrid w:val="0"/>
          <w:sz w:val="24"/>
          <w:szCs w:val="24"/>
        </w:rPr>
        <w:t>Структура задания для практической работы учащихся: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napToGrid w:val="0"/>
          <w:sz w:val="24"/>
          <w:szCs w:val="24"/>
        </w:rPr>
        <w:t xml:space="preserve">Название: </w:t>
      </w:r>
      <w:r w:rsidRPr="009A7153">
        <w:rPr>
          <w:sz w:val="24"/>
          <w:szCs w:val="24"/>
        </w:rPr>
        <w:t>Плетение фигурки «Бабочка»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snapToGrid w:val="0"/>
          <w:sz w:val="24"/>
          <w:szCs w:val="24"/>
        </w:rPr>
        <w:t xml:space="preserve">Цель: Научиться </w:t>
      </w:r>
      <w:r w:rsidRPr="009A7153">
        <w:rPr>
          <w:sz w:val="24"/>
          <w:szCs w:val="24"/>
        </w:rPr>
        <w:t>изготовлять фигурку бабочки.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Время выполнения задания: 40-50 мин.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 xml:space="preserve">Необходимый инвентарь: </w:t>
      </w:r>
      <w:r w:rsidRPr="009A7153">
        <w:rPr>
          <w:rStyle w:val="apple-style-span"/>
          <w:sz w:val="24"/>
          <w:szCs w:val="24"/>
        </w:rPr>
        <w:t>бисер, проволока, ножницы, схемы.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Форма выполнения задания: индивидуальная</w:t>
      </w:r>
    </w:p>
    <w:p w:rsidR="009A07E2" w:rsidRPr="009A7153" w:rsidRDefault="009A07E2" w:rsidP="00BA1210">
      <w:pPr>
        <w:widowControl/>
        <w:numPr>
          <w:ilvl w:val="0"/>
          <w:numId w:val="22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 xml:space="preserve">Этапы выполнения задания: </w:t>
      </w:r>
    </w:p>
    <w:p w:rsidR="009A07E2" w:rsidRPr="009A7153" w:rsidRDefault="009A07E2" w:rsidP="00BA1210">
      <w:pPr>
        <w:widowControl/>
        <w:numPr>
          <w:ilvl w:val="0"/>
          <w:numId w:val="23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Подготовь рабочее место.</w:t>
      </w:r>
    </w:p>
    <w:p w:rsidR="009A07E2" w:rsidRPr="009A7153" w:rsidRDefault="009A07E2" w:rsidP="00BA1210">
      <w:pPr>
        <w:widowControl/>
        <w:numPr>
          <w:ilvl w:val="0"/>
          <w:numId w:val="23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Рассмотри схему плетения бабочки. Посчитай ко</w:t>
      </w:r>
      <w:r>
        <w:rPr>
          <w:snapToGrid w:val="0"/>
          <w:sz w:val="24"/>
          <w:szCs w:val="24"/>
        </w:rPr>
        <w:t xml:space="preserve">личество столбцов в крылышках. </w:t>
      </w:r>
    </w:p>
    <w:p w:rsidR="009A07E2" w:rsidRPr="009A7153" w:rsidRDefault="009A07E2" w:rsidP="00BA1210">
      <w:pPr>
        <w:widowControl/>
        <w:numPr>
          <w:ilvl w:val="0"/>
          <w:numId w:val="23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Выбери цв</w:t>
      </w:r>
      <w:r>
        <w:rPr>
          <w:snapToGrid w:val="0"/>
          <w:sz w:val="24"/>
          <w:szCs w:val="24"/>
        </w:rPr>
        <w:t>ета и тип бисера, которым будешь</w:t>
      </w:r>
      <w:r w:rsidRPr="009A7153">
        <w:rPr>
          <w:snapToGrid w:val="0"/>
          <w:sz w:val="24"/>
          <w:szCs w:val="24"/>
        </w:rPr>
        <w:t xml:space="preserve"> работа</w:t>
      </w:r>
      <w:r>
        <w:rPr>
          <w:snapToGrid w:val="0"/>
          <w:sz w:val="24"/>
          <w:szCs w:val="24"/>
        </w:rPr>
        <w:t>ть</w:t>
      </w:r>
      <w:r w:rsidRPr="009A7153">
        <w:rPr>
          <w:snapToGrid w:val="0"/>
          <w:sz w:val="24"/>
          <w:szCs w:val="24"/>
        </w:rPr>
        <w:t>.</w:t>
      </w:r>
    </w:p>
    <w:p w:rsidR="009A07E2" w:rsidRPr="009A7153" w:rsidRDefault="009A07E2" w:rsidP="00BA1210">
      <w:pPr>
        <w:widowControl/>
        <w:numPr>
          <w:ilvl w:val="0"/>
          <w:numId w:val="23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 w:rsidRPr="009A7153">
        <w:rPr>
          <w:snapToGrid w:val="0"/>
          <w:sz w:val="24"/>
          <w:szCs w:val="24"/>
        </w:rPr>
        <w:t>Выбери, каким способом будешь плести бабочку.</w:t>
      </w:r>
    </w:p>
    <w:p w:rsidR="009A07E2" w:rsidRPr="009A7153" w:rsidRDefault="009A07E2" w:rsidP="00BA1210">
      <w:pPr>
        <w:widowControl/>
        <w:numPr>
          <w:ilvl w:val="0"/>
          <w:numId w:val="23"/>
        </w:numPr>
        <w:tabs>
          <w:tab w:val="left" w:pos="284"/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Самостоятельно выполни плетение</w:t>
      </w:r>
      <w:r w:rsidRPr="009A7153">
        <w:rPr>
          <w:snapToGrid w:val="0"/>
          <w:sz w:val="24"/>
          <w:szCs w:val="24"/>
        </w:rPr>
        <w:t xml:space="preserve"> бабочки из бисера. 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b/>
          <w:snapToGrid w:val="0"/>
          <w:sz w:val="24"/>
          <w:szCs w:val="24"/>
        </w:rPr>
      </w:pPr>
      <w:r w:rsidRPr="009A7153">
        <w:rPr>
          <w:b/>
          <w:snapToGrid w:val="0"/>
          <w:sz w:val="24"/>
          <w:szCs w:val="24"/>
        </w:rPr>
        <w:t>Текущий инструктаж.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snapToGrid w:val="0"/>
          <w:sz w:val="24"/>
          <w:szCs w:val="24"/>
        </w:rPr>
      </w:pPr>
      <w:r w:rsidRPr="009A7153">
        <w:rPr>
          <w:i/>
          <w:snapToGrid w:val="0"/>
          <w:sz w:val="24"/>
          <w:szCs w:val="24"/>
        </w:rPr>
        <w:t>Первый обход</w:t>
      </w:r>
      <w:r w:rsidRPr="009A7153">
        <w:rPr>
          <w:snapToGrid w:val="0"/>
          <w:sz w:val="24"/>
          <w:szCs w:val="24"/>
        </w:rPr>
        <w:t xml:space="preserve"> (</w:t>
      </w:r>
      <w:r w:rsidRPr="009A7153">
        <w:rPr>
          <w:sz w:val="24"/>
          <w:szCs w:val="24"/>
        </w:rPr>
        <w:t>Проверяю, правильно ли подобрали цвета.</w:t>
      </w:r>
      <w:r w:rsidRPr="009A7153">
        <w:rPr>
          <w:snapToGrid w:val="0"/>
          <w:sz w:val="24"/>
          <w:szCs w:val="24"/>
        </w:rPr>
        <w:t>)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snapToGrid w:val="0"/>
          <w:sz w:val="24"/>
          <w:szCs w:val="24"/>
        </w:rPr>
      </w:pPr>
      <w:r w:rsidRPr="009A7153">
        <w:rPr>
          <w:i/>
          <w:snapToGrid w:val="0"/>
          <w:sz w:val="24"/>
          <w:szCs w:val="24"/>
        </w:rPr>
        <w:t>Второй обход</w:t>
      </w:r>
      <w:r>
        <w:rPr>
          <w:snapToGrid w:val="0"/>
          <w:sz w:val="24"/>
          <w:szCs w:val="24"/>
        </w:rPr>
        <w:t xml:space="preserve"> (Наблюдаю</w:t>
      </w:r>
      <w:r w:rsidRPr="009A7153">
        <w:rPr>
          <w:sz w:val="24"/>
          <w:szCs w:val="24"/>
        </w:rPr>
        <w:t xml:space="preserve"> за правильностью плетения.)</w:t>
      </w:r>
    </w:p>
    <w:p w:rsidR="009A07E2" w:rsidRPr="009A7153" w:rsidRDefault="009A07E2" w:rsidP="00A15391">
      <w:pPr>
        <w:tabs>
          <w:tab w:val="left" w:pos="284"/>
        </w:tabs>
        <w:spacing w:line="360" w:lineRule="auto"/>
        <w:ind w:firstLine="567"/>
        <w:jc w:val="both"/>
        <w:rPr>
          <w:snapToGrid w:val="0"/>
          <w:sz w:val="24"/>
          <w:szCs w:val="24"/>
        </w:rPr>
      </w:pPr>
      <w:r w:rsidRPr="009A7153">
        <w:rPr>
          <w:i/>
          <w:snapToGrid w:val="0"/>
          <w:sz w:val="24"/>
          <w:szCs w:val="24"/>
        </w:rPr>
        <w:t xml:space="preserve">Итоговый обход </w:t>
      </w:r>
      <w:r w:rsidRPr="009A7153">
        <w:rPr>
          <w:snapToGrid w:val="0"/>
          <w:sz w:val="24"/>
          <w:szCs w:val="24"/>
        </w:rPr>
        <w:t>(</w:t>
      </w:r>
      <w:r>
        <w:rPr>
          <w:snapToGrid w:val="0"/>
          <w:sz w:val="24"/>
          <w:szCs w:val="24"/>
        </w:rPr>
        <w:t>В</w:t>
      </w:r>
      <w:r w:rsidRPr="009A7153">
        <w:rPr>
          <w:snapToGrid w:val="0"/>
          <w:sz w:val="24"/>
          <w:szCs w:val="24"/>
        </w:rPr>
        <w:t>ыявление типичных ошибок, которые совершают учащиеся и контролирование отдельных учащихся.)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9A7153">
        <w:rPr>
          <w:b/>
          <w:sz w:val="24"/>
          <w:szCs w:val="24"/>
        </w:rPr>
        <w:t>Организационно – заключительный этап</w:t>
      </w:r>
    </w:p>
    <w:p w:rsidR="009A07E2" w:rsidRPr="009A7153" w:rsidRDefault="009A07E2" w:rsidP="00A15391">
      <w:pPr>
        <w:spacing w:line="360" w:lineRule="auto"/>
        <w:ind w:firstLine="567"/>
        <w:jc w:val="both"/>
        <w:rPr>
          <w:sz w:val="24"/>
          <w:szCs w:val="24"/>
        </w:rPr>
      </w:pPr>
      <w:r w:rsidRPr="009A7153">
        <w:rPr>
          <w:rStyle w:val="apple-style-span"/>
          <w:sz w:val="24"/>
          <w:szCs w:val="24"/>
        </w:rPr>
        <w:t>Самооценка своих работ. Рассматри</w:t>
      </w:r>
      <w:r>
        <w:rPr>
          <w:rStyle w:val="apple-style-span"/>
          <w:sz w:val="24"/>
          <w:szCs w:val="24"/>
        </w:rPr>
        <w:t>вание работ своих одногруппников</w:t>
      </w:r>
      <w:r w:rsidRPr="009A7153">
        <w:rPr>
          <w:rStyle w:val="apple-style-span"/>
          <w:sz w:val="24"/>
          <w:szCs w:val="24"/>
        </w:rPr>
        <w:t>, выбор лучших поделок для выставки.</w:t>
      </w:r>
    </w:p>
    <w:p w:rsidR="009A07E2" w:rsidRPr="009A7153" w:rsidRDefault="009A07E2" w:rsidP="00BA1210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b/>
          <w:snapToGrid w:val="0"/>
          <w:sz w:val="24"/>
          <w:szCs w:val="24"/>
        </w:rPr>
      </w:pPr>
      <w:r w:rsidRPr="009A7153">
        <w:rPr>
          <w:b/>
          <w:snapToGrid w:val="0"/>
          <w:sz w:val="24"/>
          <w:szCs w:val="24"/>
        </w:rPr>
        <w:t>Заключительный инструктаж.</w:t>
      </w:r>
      <w:r w:rsidRPr="009A7153">
        <w:rPr>
          <w:snapToGrid w:val="0"/>
          <w:sz w:val="24"/>
          <w:szCs w:val="24"/>
        </w:rPr>
        <w:t xml:space="preserve"> (Характеризуется работа учащихся, комментируются допущенные ошибки)</w:t>
      </w:r>
    </w:p>
    <w:p w:rsidR="009A07E2" w:rsidRPr="0044410D" w:rsidRDefault="009A07E2" w:rsidP="00BA1210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4"/>
          <w:szCs w:val="24"/>
        </w:rPr>
      </w:pPr>
      <w:r w:rsidRPr="009A7153">
        <w:rPr>
          <w:b/>
          <w:snapToGrid w:val="0"/>
          <w:sz w:val="24"/>
          <w:szCs w:val="24"/>
        </w:rPr>
        <w:t>Уборка рабочих мест.</w:t>
      </w: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Default="009A07E2" w:rsidP="0044410D">
      <w:pPr>
        <w:widowControl/>
        <w:tabs>
          <w:tab w:val="left" w:pos="993"/>
        </w:tabs>
        <w:autoSpaceDE/>
        <w:autoSpaceDN/>
        <w:adjustRightInd/>
        <w:spacing w:line="360" w:lineRule="auto"/>
        <w:jc w:val="both"/>
        <w:rPr>
          <w:b/>
          <w:snapToGrid w:val="0"/>
          <w:sz w:val="24"/>
          <w:szCs w:val="24"/>
        </w:rPr>
      </w:pPr>
    </w:p>
    <w:p w:rsidR="009A07E2" w:rsidRPr="009A7153" w:rsidRDefault="009A07E2" w:rsidP="004D733B">
      <w:pPr>
        <w:widowControl/>
        <w:tabs>
          <w:tab w:val="left" w:pos="7530"/>
        </w:tabs>
        <w:autoSpaceDE/>
        <w:autoSpaceDN/>
        <w:adjustRightInd/>
        <w:spacing w:line="360" w:lineRule="auto"/>
        <w:jc w:val="both"/>
        <w:rPr>
          <w:sz w:val="24"/>
          <w:szCs w:val="24"/>
        </w:rPr>
      </w:pPr>
    </w:p>
    <w:p w:rsidR="009A07E2" w:rsidRDefault="009A07E2" w:rsidP="00CE6976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Приложение 1</w:t>
      </w:r>
    </w:p>
    <w:p w:rsidR="009A07E2" w:rsidRDefault="009A07E2" w:rsidP="00CE6976">
      <w:pPr>
        <w:widowControl/>
        <w:shd w:val="clear" w:color="auto" w:fill="FFFFFF"/>
        <w:autoSpaceDE/>
        <w:autoSpaceDN/>
        <w:adjustRightInd/>
        <w:jc w:val="center"/>
        <w:rPr>
          <w:b/>
          <w:bCs/>
          <w:color w:val="000000"/>
          <w:sz w:val="24"/>
          <w:szCs w:val="24"/>
        </w:rPr>
      </w:pPr>
      <w:r w:rsidRPr="00CE6976">
        <w:rPr>
          <w:b/>
          <w:bCs/>
          <w:color w:val="000000"/>
          <w:sz w:val="24"/>
          <w:szCs w:val="24"/>
        </w:rPr>
        <w:t>Таблица сочетания цветов</w:t>
      </w:r>
    </w:p>
    <w:p w:rsidR="009A07E2" w:rsidRPr="00CE6976" w:rsidRDefault="009A07E2" w:rsidP="00CE6976">
      <w:pPr>
        <w:widowControl/>
        <w:shd w:val="clear" w:color="auto" w:fill="FFFFFF"/>
        <w:autoSpaceDE/>
        <w:autoSpaceDN/>
        <w:adjustRightInd/>
        <w:jc w:val="center"/>
        <w:rPr>
          <w:color w:val="000000"/>
          <w:sz w:val="24"/>
          <w:szCs w:val="24"/>
        </w:rPr>
      </w:pPr>
    </w:p>
    <w:tbl>
      <w:tblPr>
        <w:tblW w:w="10466" w:type="dxa"/>
        <w:tblCellSpacing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722"/>
        <w:gridCol w:w="3861"/>
        <w:gridCol w:w="3883"/>
      </w:tblGrid>
      <w:tr w:rsidR="009A07E2" w:rsidRPr="00CE6976" w:rsidTr="002273A7">
        <w:trPr>
          <w:trHeight w:val="107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</w:rPr>
              <w:t>Основные цвета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</w:rPr>
              <w:t>Гармонирующие цвета и оттенки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</w:rPr>
              <w:t>Негармонирующие цвета и оттенки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C023E"/>
                <w:sz w:val="24"/>
                <w:szCs w:val="24"/>
              </w:rPr>
              <w:t>Красный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Зеленый цвет, сине-зеленый, желтый и его оттенки, оттенки синего и синий, черный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Цвета: теплый красный, терракот, оранжевый, розовый (в основном), оттенки коричневого, оливковый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669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F3300"/>
                <w:sz w:val="24"/>
                <w:szCs w:val="24"/>
              </w:rPr>
              <w:t>Теплый красный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12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Цвет зеленой травы, оттенки желтого, ахроматические (белый, черный и серый), голубой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7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Терракот, оранжевый, черный, фиолетовый цвета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42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F33CC"/>
                <w:sz w:val="24"/>
                <w:szCs w:val="24"/>
              </w:rPr>
              <w:t>Розовый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8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Синий, бордовый, серый, коричневый, голубой, оттенки зеленого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7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Теплые оттенки красного, золотой, каштановый, оранжевый, оливковый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54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F6600"/>
                <w:sz w:val="24"/>
                <w:szCs w:val="24"/>
              </w:rPr>
              <w:t>Оранжевый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88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Фиолетовый и лиловый, голубой, зеленый, желто-зеленый, коричневая гамма, белый цвет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Красный, розовый, пурпурный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505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D65500"/>
                <w:sz w:val="24"/>
                <w:szCs w:val="24"/>
              </w:rPr>
              <w:t>Цвет терракота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5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Цвет индиго, морской волны, теплый зеленый, оранжевый, голубой, оливковый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7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Фиолетовый, розовый, пурпурный, сиреневый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800000"/>
                <w:sz w:val="24"/>
                <w:szCs w:val="24"/>
              </w:rPr>
              <w:t>Коричневый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5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Оливковый, золотистый, серый, синий с зеленоватым оттен</w:t>
            </w:r>
            <w:r w:rsidRPr="002273A7">
              <w:rPr>
                <w:color w:val="000000"/>
                <w:sz w:val="24"/>
                <w:szCs w:val="24"/>
              </w:rPr>
              <w:softHyphen/>
              <w:t>ком, беж.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88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Бордо, каштановый, сиреневый,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993300"/>
                <w:sz w:val="24"/>
                <w:szCs w:val="24"/>
              </w:rPr>
              <w:t>Каштановый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64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Зеленый, оливковый, золотистый, ультрамарин, цвет резеды, сиреневый, се</w:t>
            </w:r>
            <w:r w:rsidRPr="002273A7">
              <w:rPr>
                <w:color w:val="000000"/>
                <w:sz w:val="24"/>
                <w:szCs w:val="24"/>
              </w:rPr>
              <w:softHyphen/>
              <w:t>рый.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0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Красный, бордо,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6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</w:rPr>
              <w:t>Канареечный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64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Зеленовато-желтый, фиолетовый, лиловый, желто-зеленый, ультрамарин.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7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Чисто-красный.</w:t>
            </w:r>
          </w:p>
        </w:tc>
      </w:tr>
      <w:tr w:rsidR="009A07E2" w:rsidRPr="00CE6976" w:rsidTr="002273A7">
        <w:trPr>
          <w:trHeight w:val="460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6" w:after="100" w:afterAutospacing="1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6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FD700"/>
                <w:sz w:val="24"/>
                <w:szCs w:val="24"/>
                <w:shd w:val="clear" w:color="auto" w:fill="FFFFFF"/>
              </w:rPr>
              <w:t>Золотистый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64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Ультрамарин, чисто-красный, темно-зеле</w:t>
            </w:r>
            <w:r w:rsidRPr="002273A7">
              <w:rPr>
                <w:color w:val="000000"/>
                <w:sz w:val="24"/>
                <w:szCs w:val="24"/>
              </w:rPr>
              <w:softHyphen/>
              <w:t>ный, небесно-голубой, пурпурный, фиоле</w:t>
            </w:r>
            <w:r w:rsidRPr="002273A7">
              <w:rPr>
                <w:color w:val="000000"/>
                <w:sz w:val="24"/>
                <w:szCs w:val="24"/>
              </w:rPr>
              <w:softHyphen/>
              <w:t>товый, темно-золотистый, оливковый, ко</w:t>
            </w:r>
            <w:r w:rsidRPr="002273A7">
              <w:rPr>
                <w:color w:val="000000"/>
                <w:sz w:val="24"/>
                <w:szCs w:val="24"/>
              </w:rPr>
              <w:softHyphen/>
              <w:t>ричневый, серый.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0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Цвет резеды, розовый, сиреневый.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533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  <w:shd w:val="clear" w:color="auto" w:fill="FFFF00"/>
              </w:rPr>
              <w:t>Желтый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6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Зеленый, коричневый, золотистый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64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Бордо, миртовый,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19" w:after="100" w:afterAutospacing="1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19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FF00"/>
                <w:sz w:val="24"/>
                <w:szCs w:val="24"/>
              </w:rPr>
              <w:t>Желто-зеленый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53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Ярко-алый, коричневый, киноварный, фиоле</w:t>
            </w:r>
            <w:r w:rsidRPr="002273A7">
              <w:rPr>
                <w:color w:val="000000"/>
                <w:sz w:val="24"/>
                <w:szCs w:val="24"/>
              </w:rPr>
              <w:softHyphen/>
              <w:t>товый, пурпурный, синий, желтовато-зеленый.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42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Ультрамарин, небесно-голубой, золо</w:t>
            </w:r>
            <w:r w:rsidRPr="002273A7">
              <w:rPr>
                <w:color w:val="000000"/>
                <w:sz w:val="24"/>
                <w:szCs w:val="24"/>
              </w:rPr>
              <w:softHyphen/>
              <w:t>тисто-желтый.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59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808000"/>
                <w:sz w:val="24"/>
                <w:szCs w:val="24"/>
              </w:rPr>
              <w:t>Оливковый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76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Синий, коричневый, серый, каштановый, зо</w:t>
            </w:r>
            <w:r w:rsidRPr="002273A7">
              <w:rPr>
                <w:color w:val="000000"/>
                <w:sz w:val="24"/>
                <w:szCs w:val="24"/>
              </w:rPr>
              <w:softHyphen/>
              <w:t>лотистый, ультрамарин, зеленовато-синий, темно-оливковый, оранжевый, зеленый, красный.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2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Бордо, миртовый, цвет резеды, сире</w:t>
            </w:r>
            <w:r w:rsidRPr="002273A7">
              <w:rPr>
                <w:color w:val="000000"/>
                <w:sz w:val="24"/>
                <w:szCs w:val="24"/>
              </w:rPr>
              <w:softHyphen/>
              <w:t>невый,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544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9900"/>
                <w:sz w:val="24"/>
                <w:szCs w:val="24"/>
              </w:rPr>
              <w:t>Зеленый травяной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Фиолетовый, пурпурный.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7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Синий, желтый, оранжевый.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544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0000"/>
                <w:sz w:val="24"/>
                <w:szCs w:val="24"/>
              </w:rPr>
              <w:t>Цвет резеды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64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Коричневый, каштановый, красный, розо</w:t>
            </w:r>
            <w:r w:rsidRPr="002273A7">
              <w:rPr>
                <w:color w:val="000000"/>
                <w:sz w:val="24"/>
                <w:szCs w:val="24"/>
              </w:rPr>
              <w:softHyphen/>
              <w:t>вый, сиреневый, серый.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47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Синий, зеленый, оливковый, бордо, миртовый, золотистый, ультрама</w:t>
            </w:r>
            <w:r w:rsidRPr="002273A7">
              <w:rPr>
                <w:color w:val="000000"/>
                <w:sz w:val="24"/>
                <w:szCs w:val="24"/>
              </w:rPr>
              <w:softHyphen/>
              <w:t>рин.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8080"/>
                <w:sz w:val="24"/>
                <w:szCs w:val="24"/>
              </w:rPr>
              <w:t>Цвет морской воды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06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Кирпичный, киноварный, желтый.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25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Фиолетовый, красно-фиолетовый.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CCFF"/>
                <w:sz w:val="24"/>
                <w:szCs w:val="24"/>
              </w:rPr>
              <w:t>Голубой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Красный, кирпичный, киноварный, ультрамарин, оранжевый, пурпурный, светло-фиолетовый.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Бордо, темно-фиолетовый, сиреневый.</w:t>
            </w:r>
          </w:p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33FF"/>
                <w:sz w:val="24"/>
                <w:szCs w:val="24"/>
              </w:rPr>
              <w:t>Ультрамарин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Красный, золотистый, оранжевый, небесно-голубой, оливковый, коричневый, бордо, серый, каштановый, миртовый.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Желтовато-зеленый, фиолетовый, пурпурный, зеленый, синий, цвет резеды, сиреневый,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13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0066CC"/>
                <w:sz w:val="24"/>
                <w:szCs w:val="24"/>
              </w:rPr>
              <w:t>Синий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53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Оливковый, красный, серый, золотистый, бордо.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47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Зеленый, цвет резеды, сиреневый, розовый, коричневый.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13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660099"/>
                <w:sz w:val="24"/>
                <w:szCs w:val="24"/>
              </w:rPr>
              <w:t>Фиолетовый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7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Золотистый, желтый, оранжевый, светло-зеленый, зеленый травяной, цвет морской воды.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3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Красный, киноварный, кирпичный.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97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CC99FF"/>
                <w:sz w:val="24"/>
                <w:szCs w:val="24"/>
              </w:rPr>
              <w:t>Сиреневый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64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Серый, каштановый, миртовый, цвет резе</w:t>
            </w:r>
            <w:r w:rsidRPr="002273A7">
              <w:rPr>
                <w:color w:val="000000"/>
                <w:sz w:val="24"/>
                <w:szCs w:val="24"/>
              </w:rPr>
              <w:softHyphen/>
              <w:t>ды, светло-фиолетовый, зеленый.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88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Синий, оливковый, коричневый, красный, бордо, золотистый, ультрамарин, розовый.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488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FF00FF"/>
                <w:sz w:val="24"/>
                <w:szCs w:val="24"/>
              </w:rPr>
              <w:t>Пурпурный (ярко-красный с фиолетовым отливом)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29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Золотисто-желтый, желтовато-зеленый, небесно-голубой, канареечный.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70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Фиолетовый, оранжевый, кирпичный, ультрамарин.</w:t>
            </w:r>
          </w:p>
        </w:tc>
      </w:tr>
      <w:tr w:rsidR="009A07E2" w:rsidRPr="00CE6976" w:rsidTr="002273A7">
        <w:trPr>
          <w:trHeight w:val="112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25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990000"/>
                <w:sz w:val="24"/>
                <w:szCs w:val="24"/>
              </w:rPr>
              <w:t>Бордо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23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Зеленый, серый, миртовый, ультрамарин, розовый, сине-зеленый, оливковый, синий.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335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Сиреневый, каштановый, красный, золотистый.</w:t>
            </w:r>
          </w:p>
        </w:tc>
      </w:tr>
      <w:tr w:rsidR="009A07E2" w:rsidRPr="00CE6976" w:rsidTr="002273A7">
        <w:trPr>
          <w:trHeight w:val="107"/>
          <w:tblCellSpacing w:w="0" w:type="dxa"/>
        </w:trPr>
        <w:tc>
          <w:tcPr>
            <w:tcW w:w="272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284" w:after="100" w:afterAutospacing="1"/>
              <w:rPr>
                <w:color w:val="000000"/>
                <w:sz w:val="24"/>
                <w:szCs w:val="24"/>
              </w:rPr>
            </w:pPr>
            <w:r w:rsidRPr="002273A7">
              <w:rPr>
                <w:b/>
                <w:bCs/>
                <w:color w:val="808080"/>
                <w:sz w:val="24"/>
                <w:szCs w:val="24"/>
              </w:rPr>
              <w:t>Серый</w:t>
            </w:r>
          </w:p>
        </w:tc>
        <w:tc>
          <w:tcPr>
            <w:tcW w:w="3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Черный, зеленый, ультрамарин, красный, малиновый, синий, розовый, желтый, миртовый, сиреневый, голубой.</w:t>
            </w:r>
          </w:p>
        </w:tc>
        <w:tc>
          <w:tcPr>
            <w:tcW w:w="3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9A07E2" w:rsidRPr="002273A7" w:rsidRDefault="009A07E2" w:rsidP="00CE6976">
            <w:pPr>
              <w:widowControl/>
              <w:shd w:val="clear" w:color="auto" w:fill="FFFFFF"/>
              <w:autoSpaceDE/>
              <w:autoSpaceDN/>
              <w:adjustRightInd/>
              <w:spacing w:before="125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2273A7">
              <w:rPr>
                <w:color w:val="000000"/>
                <w:sz w:val="24"/>
                <w:szCs w:val="24"/>
              </w:rPr>
              <w:t>Коричневый, беж.</w:t>
            </w:r>
          </w:p>
        </w:tc>
      </w:tr>
    </w:tbl>
    <w:p w:rsidR="009A07E2" w:rsidRPr="009A7153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sz w:val="24"/>
          <w:szCs w:val="24"/>
        </w:rPr>
      </w:pPr>
    </w:p>
    <w:p w:rsidR="009A07E2" w:rsidRDefault="009A07E2" w:rsidP="00A1539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Pr="0044410D">
        <w:rPr>
          <w:b/>
          <w:sz w:val="24"/>
          <w:szCs w:val="24"/>
        </w:rPr>
        <w:t>Приложение 2</w:t>
      </w:r>
    </w:p>
    <w:p w:rsidR="009A07E2" w:rsidRPr="0044410D" w:rsidRDefault="009A07E2" w:rsidP="0044410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Технологическая последовательность изготовления бабочки</w:t>
      </w:r>
    </w:p>
    <w:p w:rsidR="009A07E2" w:rsidRPr="0044410D" w:rsidRDefault="009A07E2" w:rsidP="0044410D">
      <w:pPr>
        <w:pStyle w:val="Heading3"/>
        <w:shd w:val="clear" w:color="auto" w:fill="FFFFFF"/>
        <w:spacing w:before="0" w:after="0" w:line="330" w:lineRule="atLeast"/>
        <w:rPr>
          <w:rFonts w:ascii="Times New Roman" w:hAnsi="Times New Roman"/>
          <w:b w:val="0"/>
          <w:i/>
          <w:iCs/>
          <w:color w:val="333333"/>
          <w:sz w:val="24"/>
          <w:szCs w:val="24"/>
        </w:rPr>
      </w:pPr>
      <w:r w:rsidRPr="0044410D">
        <w:rPr>
          <w:rStyle w:val="Strong"/>
          <w:b/>
          <w:bCs w:val="0"/>
          <w:i/>
          <w:iCs/>
          <w:color w:val="333333"/>
          <w:sz w:val="24"/>
          <w:szCs w:val="24"/>
        </w:rPr>
        <w:t>Для плетения бабочки из бисера вам понадобится:</w:t>
      </w:r>
    </w:p>
    <w:p w:rsidR="009A07E2" w:rsidRPr="0044410D" w:rsidRDefault="009A07E2" w:rsidP="0044410D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line="300" w:lineRule="atLeast"/>
        <w:ind w:left="300"/>
        <w:rPr>
          <w:color w:val="333333"/>
          <w:sz w:val="24"/>
          <w:szCs w:val="24"/>
        </w:rPr>
      </w:pPr>
      <w:r w:rsidRPr="0044410D">
        <w:rPr>
          <w:color w:val="333333"/>
          <w:sz w:val="24"/>
          <w:szCs w:val="24"/>
        </w:rPr>
        <w:t>бисер</w:t>
      </w:r>
    </w:p>
    <w:p w:rsidR="009A07E2" w:rsidRPr="0044410D" w:rsidRDefault="009A07E2" w:rsidP="0044410D">
      <w:pPr>
        <w:widowControl/>
        <w:numPr>
          <w:ilvl w:val="0"/>
          <w:numId w:val="32"/>
        </w:numPr>
        <w:shd w:val="clear" w:color="auto" w:fill="FFFFFF"/>
        <w:autoSpaceDE/>
        <w:autoSpaceDN/>
        <w:adjustRightInd/>
        <w:spacing w:line="300" w:lineRule="atLeast"/>
        <w:ind w:left="300"/>
        <w:rPr>
          <w:color w:val="333333"/>
          <w:sz w:val="24"/>
          <w:szCs w:val="24"/>
        </w:rPr>
      </w:pPr>
      <w:r w:rsidRPr="0044410D">
        <w:rPr>
          <w:color w:val="333333"/>
          <w:sz w:val="24"/>
          <w:szCs w:val="24"/>
        </w:rPr>
        <w:t>проволока.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</w:p>
    <w:p w:rsidR="009A07E2" w:rsidRPr="0044410D" w:rsidRDefault="009A07E2" w:rsidP="0044410D">
      <w:pPr>
        <w:pStyle w:val="Heading3"/>
        <w:shd w:val="clear" w:color="auto" w:fill="FFFFFF"/>
        <w:spacing w:before="0" w:after="0" w:line="330" w:lineRule="atLeast"/>
        <w:rPr>
          <w:rFonts w:ascii="Times New Roman" w:hAnsi="Times New Roman"/>
          <w:b w:val="0"/>
          <w:i/>
          <w:iCs/>
          <w:color w:val="333333"/>
          <w:sz w:val="24"/>
          <w:szCs w:val="24"/>
        </w:rPr>
      </w:pPr>
      <w:r w:rsidRPr="0044410D">
        <w:rPr>
          <w:rStyle w:val="Strong"/>
          <w:b/>
          <w:bCs w:val="0"/>
          <w:i/>
          <w:iCs/>
          <w:color w:val="333333"/>
          <w:sz w:val="24"/>
          <w:szCs w:val="24"/>
        </w:rPr>
        <w:t>Способ плетения бабочки из бисера</w:t>
      </w:r>
    </w:p>
    <w:p w:rsidR="009A07E2" w:rsidRPr="0044410D" w:rsidRDefault="009A07E2" w:rsidP="0044410D">
      <w:pPr>
        <w:rPr>
          <w:sz w:val="24"/>
          <w:szCs w:val="24"/>
        </w:rPr>
      </w:pPr>
      <w:r w:rsidRPr="0044410D">
        <w:rPr>
          <w:color w:val="333333"/>
          <w:sz w:val="24"/>
          <w:szCs w:val="24"/>
          <w:shd w:val="clear" w:color="auto" w:fill="FFFFFF"/>
        </w:rPr>
        <w:t>Верхние и нижние крылышки бабочки плетутся отдельно.</w:t>
      </w:r>
      <w:r w:rsidRPr="0044410D">
        <w:rPr>
          <w:color w:val="333333"/>
          <w:sz w:val="24"/>
          <w:szCs w:val="24"/>
        </w:rPr>
        <w:br/>
      </w:r>
      <w:r w:rsidRPr="0044410D">
        <w:rPr>
          <w:color w:val="333333"/>
          <w:sz w:val="24"/>
          <w:szCs w:val="24"/>
        </w:rPr>
        <w:br/>
      </w:r>
      <w:r w:rsidRPr="0044410D">
        <w:rPr>
          <w:rStyle w:val="Strong"/>
          <w:color w:val="333333"/>
          <w:sz w:val="24"/>
          <w:szCs w:val="24"/>
          <w:shd w:val="clear" w:color="auto" w:fill="FFFFFF"/>
        </w:rPr>
        <w:t>1. Плетение из бисера нижнего крылышка бабочки</w:t>
      </w:r>
      <w:r w:rsidRPr="0044410D">
        <w:rPr>
          <w:color w:val="333333"/>
          <w:sz w:val="24"/>
          <w:szCs w:val="24"/>
        </w:rPr>
        <w:br/>
      </w:r>
      <w:r w:rsidRPr="0044410D">
        <w:rPr>
          <w:color w:val="333333"/>
          <w:sz w:val="24"/>
          <w:szCs w:val="24"/>
          <w:shd w:val="clear" w:color="auto" w:fill="FFFFFF"/>
        </w:rPr>
        <w:t>Для изготовления нижнего крылышка нам понадобится 60 см. проволоки (для более крупного бисера понадобится более длинная проволока). Согласно цветовой схеме нанизываем на проволоку одну бисеринку и располагаем ее по центру проволоки – это 1-й ряд плетения бабочки.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</w:t>
      </w:r>
      <w:hyperlink r:id="rId34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0" type="#_x0000_t75" alt="плетение из басера бабочек (описание и схема плетения)" href="http://romantic-online.com/uploads/users_images/1/509/49d1eba13506" title="&quot;плетение из басера бабочек (описание и схема плетения)&quot;" style="width:123pt;height:97.5pt" o:button="t">
              <v:imagedata r:id="rId35" r:href="rId36"/>
            </v:shape>
          </w:pict>
        </w:r>
      </w:hyperlink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225" w:afterAutospacing="0" w:line="300" w:lineRule="atLeast"/>
        <w:rPr>
          <w:color w:val="333333"/>
        </w:rPr>
      </w:pPr>
      <w:r w:rsidRPr="0044410D">
        <w:rPr>
          <w:color w:val="333333"/>
        </w:rPr>
        <w:t>Далее нанизываем на один из концов проволоки еще две бисеринки, затем через них пропускаем второй конец проволоки навстречу первому и затягиваем – 2-й ряд.</w:t>
      </w:r>
      <w:r w:rsidRPr="0044410D">
        <w:rPr>
          <w:color w:val="333333"/>
        </w:rPr>
        <w:br/>
        <w:t>Продолжаем плести нижнее крылышко бабочки в соответствии с нашей схемой.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 </w:t>
      </w:r>
      <w:hyperlink r:id="rId37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1" type="#_x0000_t75" alt="плетение из басера бабочек (описание и схема плетения)" href="http://romantic-online.com/uploads/users_images/1/509/49d1ebbf3e00" title="&quot;плетение из басера бабочек (описание и схема плетения)&quot;" style="width:120pt;height:90pt" o:button="t">
              <v:imagedata r:id="rId38" r:href="rId39"/>
            </v:shape>
          </w:pict>
        </w:r>
      </w:hyperlink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240" w:afterAutospacing="0" w:line="300" w:lineRule="atLeast"/>
        <w:rPr>
          <w:color w:val="333333"/>
        </w:rPr>
      </w:pPr>
      <w:r w:rsidRPr="0044410D">
        <w:rPr>
          <w:color w:val="333333"/>
        </w:rPr>
        <w:t>Второе нижнее крылышко плетется точно также.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 w:rsidRPr="0044410D">
        <w:rPr>
          <w:rStyle w:val="Strong"/>
          <w:color w:val="333333"/>
        </w:rPr>
        <w:t>2. Плетение из бисера верхнего крылышка бабочки</w:t>
      </w:r>
      <w:r w:rsidRPr="0044410D">
        <w:rPr>
          <w:color w:val="333333"/>
        </w:rPr>
        <w:br/>
        <w:t>Для плетения верхнего крылышка бабочки понадобится около 80 см проволоки. Плетем верхние крылышки точно также как и нижние, в соответствии со схемой.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24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 </w:t>
      </w:r>
      <w:hyperlink r:id="rId40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2" type="#_x0000_t75" alt="плетение из басера бабочек (описание и схема плетения)" href="http://romantic-online.com/uploads/users_images/1/509/49d1ebcd8b42" title="&quot;плетение из басера бабочек (описание и схема плетения)&quot;" style="width:120pt;height:95.25pt" o:button="t">
              <v:imagedata r:id="rId41" r:href="rId42"/>
            </v:shape>
          </w:pict>
        </w:r>
      </w:hyperlink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 w:rsidRPr="0044410D">
        <w:rPr>
          <w:rStyle w:val="Strong"/>
          <w:color w:val="333333"/>
        </w:rPr>
        <w:t>3. Плетение из бисера тельца бабочки</w:t>
      </w:r>
      <w:r w:rsidRPr="0044410D">
        <w:rPr>
          <w:color w:val="333333"/>
        </w:rPr>
        <w:br/>
        <w:t>Тельце бабочки плетем по следующей схеме: 1-2-2-1-2-2-1-2-1, концы проволоки при этом не обрезаем. Закрепляем по одной бисеринке на концах проволоки на расстоянии 2,5-3 см от последней бисеринки и продеваем концы проволоки через последнюю бисеринку тельца бабочки. Получившиеся «усики» скручиваем жгутиком. Затем обрезаем лишнюю проволоку.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  </w:t>
      </w:r>
      <w:hyperlink r:id="rId43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3" type="#_x0000_t75" alt="плетение из басера бабочек (описание и схема плетения)" href="http://romantic-online.com/uploads/users_images/1/509/49d1ebf8edbe" title="&quot;плетение из басера бабочек (описание и схема плетения)&quot;" style="width:126pt;height:105pt" o:button="t">
              <v:imagedata r:id="rId44" r:href="rId45"/>
            </v:shape>
          </w:pict>
        </w:r>
      </w:hyperlink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240" w:afterAutospacing="0" w:line="300" w:lineRule="atLeast"/>
        <w:rPr>
          <w:color w:val="333333"/>
        </w:rPr>
      </w:pPr>
      <w:r w:rsidRPr="0044410D">
        <w:rPr>
          <w:rStyle w:val="Emphasis"/>
          <w:color w:val="333333"/>
        </w:rPr>
        <w:t>Примечание:</w:t>
      </w:r>
      <w:r w:rsidRPr="0044410D">
        <w:rPr>
          <w:rStyle w:val="apple-converted-space"/>
          <w:i/>
          <w:iCs/>
          <w:color w:val="333333"/>
        </w:rPr>
        <w:t> </w:t>
      </w:r>
      <w:r w:rsidRPr="0044410D">
        <w:rPr>
          <w:color w:val="333333"/>
        </w:rPr>
        <w:t>Для плетения тельца бабочки необходимо использовать бисер с большими отверстиями, поскольку при сборке бабочки через некоторые бисеринки нам придется продеть 2-3 проволоки.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 w:rsidRPr="0044410D">
        <w:rPr>
          <w:rStyle w:val="Strong"/>
          <w:color w:val="333333"/>
        </w:rPr>
        <w:t xml:space="preserve">4. Сборка бабочки по схеме 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  </w:t>
      </w:r>
      <w:hyperlink r:id="rId46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4" type="#_x0000_t75" alt="плетение из басера бабочек (описание и схема плетения)" href="http://romantic-online.com/uploads/users_images/1/509/49d1eb731be6" title="&quot;плетение из басера бабочек (описание и схема плетения)&quot;" style="width:126pt;height:109.5pt" o:button="t">
              <v:imagedata r:id="rId47" r:href="rId48"/>
            </v:shape>
          </w:pict>
        </w:r>
      </w:hyperlink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225" w:afterAutospacing="0" w:line="300" w:lineRule="atLeast"/>
        <w:rPr>
          <w:color w:val="333333"/>
        </w:rPr>
      </w:pPr>
      <w:r w:rsidRPr="0044410D">
        <w:rPr>
          <w:color w:val="333333"/>
        </w:rPr>
        <w:t>Пропускаем через 2 бисерины 5-го ряда тельца бабочки верхние концы проволоки нижних крыльев, а через бисерину 4-го ряда - нижние. Через бисерину 7-го ряда продеваем верхние концы проволоки верхних крылышек, а через 2 бисерины 6-го ряда – нижние. Концы проволоки закрепляем.</w:t>
      </w:r>
    </w:p>
    <w:p w:rsidR="009A07E2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  <w:r>
        <w:rPr>
          <w:color w:val="333333"/>
        </w:rPr>
        <w:t xml:space="preserve">                                           </w:t>
      </w:r>
      <w:hyperlink r:id="rId49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5" type="#_x0000_t75" alt="плетение из басера бабочек (описание и схема плетения)" href="http://romantic-online.com/uploads/users_images/1/509/49d1ec1c70b0" title="&quot;плетение из басера бабочек (описание и схема плетения)&quot;" style="width:120pt;height:97.5pt" o:button="t">
              <v:imagedata r:id="rId50" r:href="rId51"/>
            </v:shape>
          </w:pict>
        </w:r>
      </w:hyperlink>
      <w:r w:rsidRPr="0044410D">
        <w:rPr>
          <w:color w:val="333333"/>
        </w:rPr>
        <w:br/>
      </w:r>
      <w:r w:rsidRPr="0044410D">
        <w:rPr>
          <w:color w:val="333333"/>
        </w:rPr>
        <w:br/>
        <w:t>Используя свободные концы проволоки, можно нижние и верхние крылышки бабочки соединить между собой на 2-3 ряда.</w:t>
      </w:r>
    </w:p>
    <w:p w:rsidR="009A07E2" w:rsidRPr="0044410D" w:rsidRDefault="009A07E2" w:rsidP="0044410D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</w:pPr>
    </w:p>
    <w:p w:rsidR="009A07E2" w:rsidRPr="004D733B" w:rsidRDefault="009A07E2" w:rsidP="004D733B">
      <w:pPr>
        <w:pStyle w:val="NormalWeb"/>
        <w:shd w:val="clear" w:color="auto" w:fill="FFFFFF"/>
        <w:spacing w:before="0" w:beforeAutospacing="0" w:after="0" w:afterAutospacing="0" w:line="300" w:lineRule="atLeast"/>
        <w:rPr>
          <w:color w:val="333333"/>
        </w:rPr>
        <w:sectPr w:rsidR="009A07E2" w:rsidRPr="004D733B" w:rsidSect="00E92593">
          <w:type w:val="continuous"/>
          <w:pgSz w:w="11906" w:h="16838"/>
          <w:pgMar w:top="794" w:right="851" w:bottom="794" w:left="1701" w:header="709" w:footer="709" w:gutter="0"/>
          <w:cols w:space="708"/>
          <w:docGrid w:linePitch="360"/>
        </w:sectPr>
      </w:pPr>
      <w:r>
        <w:t xml:space="preserve">                                           </w:t>
      </w:r>
      <w:hyperlink r:id="rId52" w:tooltip="плетение из басера бабочек (описание и схема плетения)" w:history="1">
        <w:r w:rsidRPr="00433E12">
          <w:rPr>
            <w:color w:val="84A54A"/>
          </w:rPr>
          <w:pict>
            <v:shape id="_x0000_i1046" type="#_x0000_t75" alt="плетение из басера бабочек (описание и схема плетения)" href="http://romantic-online.com/uploads/users_images/1/509/49d1ec26b22a" title="&quot;плетение из басера бабочек (описание и схема плетения)&quot;" style="width:120pt;height:97.5pt" o:button="t">
              <v:imagedata r:id="rId30" r:href="rId53"/>
            </v:shape>
          </w:pict>
        </w:r>
      </w:hyperlink>
    </w:p>
    <w:p w:rsidR="009A07E2" w:rsidRPr="009A7153" w:rsidRDefault="009A07E2" w:rsidP="004D733B">
      <w:pPr>
        <w:pStyle w:val="Title"/>
        <w:jc w:val="left"/>
      </w:pPr>
    </w:p>
    <w:sectPr w:rsidR="009A07E2" w:rsidRPr="009A7153" w:rsidSect="00EB1779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2880"/>
    <w:multiLevelType w:val="hybridMultilevel"/>
    <w:tmpl w:val="C91A934E"/>
    <w:lvl w:ilvl="0" w:tplc="620CFE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174076"/>
    <w:multiLevelType w:val="multilevel"/>
    <w:tmpl w:val="E8FCCA9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6660" w:hanging="2160"/>
      </w:pPr>
      <w:rPr>
        <w:rFonts w:cs="Times New Roman"/>
      </w:rPr>
    </w:lvl>
  </w:abstractNum>
  <w:abstractNum w:abstractNumId="2">
    <w:nsid w:val="0B5855F9"/>
    <w:multiLevelType w:val="hybridMultilevel"/>
    <w:tmpl w:val="600C0D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645C01"/>
    <w:multiLevelType w:val="hybridMultilevel"/>
    <w:tmpl w:val="9C4EE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34652"/>
    <w:multiLevelType w:val="hybridMultilevel"/>
    <w:tmpl w:val="F4AA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57307F1"/>
    <w:multiLevelType w:val="hybridMultilevel"/>
    <w:tmpl w:val="CE763C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D83C5D"/>
    <w:multiLevelType w:val="hybridMultilevel"/>
    <w:tmpl w:val="A266C5C8"/>
    <w:lvl w:ilvl="0" w:tplc="6CC2E884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0A34EB5"/>
    <w:multiLevelType w:val="hybridMultilevel"/>
    <w:tmpl w:val="55FE657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4480626"/>
    <w:multiLevelType w:val="hybridMultilevel"/>
    <w:tmpl w:val="FDB6C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3771CA"/>
    <w:multiLevelType w:val="hybridMultilevel"/>
    <w:tmpl w:val="5BDED762"/>
    <w:lvl w:ilvl="0" w:tplc="BDECB5E4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00F69D4"/>
    <w:multiLevelType w:val="hybridMultilevel"/>
    <w:tmpl w:val="5AAE3DE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1CF14F0"/>
    <w:multiLevelType w:val="hybridMultilevel"/>
    <w:tmpl w:val="9B48B9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5C3476E"/>
    <w:multiLevelType w:val="hybridMultilevel"/>
    <w:tmpl w:val="CA1A06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0467778"/>
    <w:multiLevelType w:val="hybridMultilevel"/>
    <w:tmpl w:val="E44CCF74"/>
    <w:lvl w:ilvl="0" w:tplc="04190011">
      <w:start w:val="1"/>
      <w:numFmt w:val="decimal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44635071"/>
    <w:multiLevelType w:val="hybridMultilevel"/>
    <w:tmpl w:val="14008A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5935F35"/>
    <w:multiLevelType w:val="hybridMultilevel"/>
    <w:tmpl w:val="41DE3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09949B7"/>
    <w:multiLevelType w:val="hybridMultilevel"/>
    <w:tmpl w:val="7A429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3D5553D"/>
    <w:multiLevelType w:val="hybridMultilevel"/>
    <w:tmpl w:val="3E6AC6BE"/>
    <w:lvl w:ilvl="0" w:tplc="01E64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FF0CFF"/>
    <w:multiLevelType w:val="hybridMultilevel"/>
    <w:tmpl w:val="BF32559E"/>
    <w:lvl w:ilvl="0" w:tplc="126877C4">
      <w:start w:val="1"/>
      <w:numFmt w:val="bullet"/>
      <w:lvlText w:val="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51724E2"/>
    <w:multiLevelType w:val="multilevel"/>
    <w:tmpl w:val="649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A97DC1"/>
    <w:multiLevelType w:val="multilevel"/>
    <w:tmpl w:val="DF44D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21">
    <w:nsid w:val="5D3B59F9"/>
    <w:multiLevelType w:val="hybridMultilevel"/>
    <w:tmpl w:val="2F40180C"/>
    <w:lvl w:ilvl="0" w:tplc="288290CA">
      <w:start w:val="1"/>
      <w:numFmt w:val="decimal"/>
      <w:lvlText w:val="%1."/>
      <w:lvlJc w:val="left"/>
      <w:pPr>
        <w:ind w:left="54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EF3653C"/>
    <w:multiLevelType w:val="hybridMultilevel"/>
    <w:tmpl w:val="0DF83306"/>
    <w:lvl w:ilvl="0" w:tplc="DF6E1B7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4072B12"/>
    <w:multiLevelType w:val="hybridMultilevel"/>
    <w:tmpl w:val="2F3EC648"/>
    <w:lvl w:ilvl="0" w:tplc="5BDEA9DA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68D7F87"/>
    <w:multiLevelType w:val="hybridMultilevel"/>
    <w:tmpl w:val="50D8C084"/>
    <w:lvl w:ilvl="0" w:tplc="F9583E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66ED5D4F"/>
    <w:multiLevelType w:val="hybridMultilevel"/>
    <w:tmpl w:val="72D60360"/>
    <w:lvl w:ilvl="0" w:tplc="F7644534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9B333AE"/>
    <w:multiLevelType w:val="hybridMultilevel"/>
    <w:tmpl w:val="D4F68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A7C5995"/>
    <w:multiLevelType w:val="hybridMultilevel"/>
    <w:tmpl w:val="ECA2A514"/>
    <w:lvl w:ilvl="0" w:tplc="8798609A">
      <w:start w:val="1"/>
      <w:numFmt w:val="decimal"/>
      <w:lvlText w:val="%1)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AF3439E"/>
    <w:multiLevelType w:val="hybridMultilevel"/>
    <w:tmpl w:val="C4986C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2BF4D7A"/>
    <w:multiLevelType w:val="hybridMultilevel"/>
    <w:tmpl w:val="DE78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2E62AC0"/>
    <w:multiLevelType w:val="hybridMultilevel"/>
    <w:tmpl w:val="99A4D4D0"/>
    <w:lvl w:ilvl="0" w:tplc="0E983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CEA64B8"/>
    <w:multiLevelType w:val="hybridMultilevel"/>
    <w:tmpl w:val="FC38A232"/>
    <w:lvl w:ilvl="0" w:tplc="F6A47DF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3"/>
  </w:num>
  <w:num w:numId="31">
    <w:abstractNumId w:val="3"/>
  </w:num>
  <w:num w:numId="32">
    <w:abstractNumId w:val="19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5391"/>
    <w:rsid w:val="0000589F"/>
    <w:rsid w:val="00015600"/>
    <w:rsid w:val="000760E8"/>
    <w:rsid w:val="000E7AF7"/>
    <w:rsid w:val="00123EC2"/>
    <w:rsid w:val="00155A67"/>
    <w:rsid w:val="00162E93"/>
    <w:rsid w:val="00175CCB"/>
    <w:rsid w:val="001967B5"/>
    <w:rsid w:val="002273A7"/>
    <w:rsid w:val="002348C8"/>
    <w:rsid w:val="002D08C0"/>
    <w:rsid w:val="00324DEA"/>
    <w:rsid w:val="0034396A"/>
    <w:rsid w:val="00351805"/>
    <w:rsid w:val="0042004B"/>
    <w:rsid w:val="004248B4"/>
    <w:rsid w:val="00433E12"/>
    <w:rsid w:val="0044233F"/>
    <w:rsid w:val="0044410D"/>
    <w:rsid w:val="00497427"/>
    <w:rsid w:val="004D733B"/>
    <w:rsid w:val="00536075"/>
    <w:rsid w:val="00670C3B"/>
    <w:rsid w:val="006919B8"/>
    <w:rsid w:val="00750476"/>
    <w:rsid w:val="00763D00"/>
    <w:rsid w:val="007B7B15"/>
    <w:rsid w:val="007E6B51"/>
    <w:rsid w:val="00807005"/>
    <w:rsid w:val="0085289C"/>
    <w:rsid w:val="00861D40"/>
    <w:rsid w:val="008C7841"/>
    <w:rsid w:val="009041C7"/>
    <w:rsid w:val="009A07E2"/>
    <w:rsid w:val="009A7153"/>
    <w:rsid w:val="009C1A76"/>
    <w:rsid w:val="009C5991"/>
    <w:rsid w:val="009D33A4"/>
    <w:rsid w:val="00A15391"/>
    <w:rsid w:val="00AB0A40"/>
    <w:rsid w:val="00AF66F8"/>
    <w:rsid w:val="00B80E22"/>
    <w:rsid w:val="00BA1210"/>
    <w:rsid w:val="00C666B7"/>
    <w:rsid w:val="00CE3B05"/>
    <w:rsid w:val="00CE6976"/>
    <w:rsid w:val="00DF4A34"/>
    <w:rsid w:val="00E63D24"/>
    <w:rsid w:val="00E92593"/>
    <w:rsid w:val="00EB1779"/>
    <w:rsid w:val="00EB1D63"/>
    <w:rsid w:val="00F4606E"/>
    <w:rsid w:val="00F7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39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5391"/>
    <w:pPr>
      <w:keepNext/>
      <w:widowControl/>
      <w:autoSpaceDE/>
      <w:autoSpaceDN/>
      <w:adjustRightInd/>
      <w:jc w:val="center"/>
      <w:outlineLvl w:val="0"/>
    </w:pPr>
    <w:rPr>
      <w:color w:val="000000"/>
      <w:sz w:val="40"/>
      <w:lang w:eastAsia="ko-K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5391"/>
    <w:pPr>
      <w:keepNext/>
      <w:widowControl/>
      <w:autoSpaceDE/>
      <w:autoSpaceDN/>
      <w:adjustRightInd/>
      <w:spacing w:line="340" w:lineRule="exact"/>
      <w:ind w:left="75"/>
      <w:jc w:val="center"/>
      <w:outlineLvl w:val="1"/>
    </w:pPr>
    <w:rPr>
      <w:b/>
      <w:spacing w:val="12"/>
      <w:sz w:val="40"/>
      <w:lang w:eastAsia="ko-K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5391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sz w:val="26"/>
      <w:lang w:eastAsia="ko-K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15391"/>
    <w:pPr>
      <w:keepNext/>
      <w:widowControl/>
      <w:autoSpaceDE/>
      <w:autoSpaceDN/>
      <w:adjustRightInd/>
      <w:spacing w:before="240" w:after="60"/>
      <w:outlineLvl w:val="3"/>
    </w:pPr>
    <w:rPr>
      <w:b/>
      <w:sz w:val="28"/>
      <w:lang w:eastAsia="ko-K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15391"/>
    <w:pPr>
      <w:widowControl/>
      <w:autoSpaceDE/>
      <w:autoSpaceDN/>
      <w:adjustRightInd/>
      <w:spacing w:before="240" w:after="60"/>
      <w:outlineLvl w:val="4"/>
    </w:pPr>
    <w:rPr>
      <w:b/>
      <w:i/>
      <w:sz w:val="26"/>
      <w:lang w:eastAsia="ko-K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15391"/>
    <w:pPr>
      <w:widowControl/>
      <w:autoSpaceDE/>
      <w:autoSpaceDN/>
      <w:adjustRightInd/>
      <w:spacing w:before="240" w:after="60"/>
      <w:outlineLvl w:val="5"/>
    </w:pPr>
    <w:rPr>
      <w:b/>
      <w:sz w:val="22"/>
      <w:lang w:eastAsia="ko-K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5391"/>
    <w:rPr>
      <w:rFonts w:ascii="Times New Roman" w:hAnsi="Times New Roman" w:cs="Times New Roman"/>
      <w:color w:val="000000"/>
      <w:sz w:val="20"/>
      <w:szCs w:val="20"/>
      <w:lang w:eastAsia="ko-K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15391"/>
    <w:rPr>
      <w:rFonts w:ascii="Times New Roman" w:hAnsi="Times New Roman" w:cs="Times New Roman"/>
      <w:b/>
      <w:spacing w:val="12"/>
      <w:sz w:val="20"/>
      <w:szCs w:val="20"/>
      <w:lang w:eastAsia="ko-K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15391"/>
    <w:rPr>
      <w:rFonts w:ascii="Arial" w:hAnsi="Arial" w:cs="Times New Roman"/>
      <w:b/>
      <w:sz w:val="20"/>
      <w:szCs w:val="20"/>
      <w:lang w:eastAsia="ko-K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15391"/>
    <w:rPr>
      <w:rFonts w:ascii="Times New Roman" w:hAnsi="Times New Roman" w:cs="Times New Roman"/>
      <w:b/>
      <w:sz w:val="20"/>
      <w:szCs w:val="20"/>
      <w:lang w:eastAsia="ko-K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15391"/>
    <w:rPr>
      <w:rFonts w:ascii="Times New Roman" w:hAnsi="Times New Roman" w:cs="Times New Roman"/>
      <w:b/>
      <w:i/>
      <w:sz w:val="20"/>
      <w:szCs w:val="20"/>
      <w:lang w:eastAsia="ko-KR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15391"/>
    <w:rPr>
      <w:rFonts w:ascii="Times New Roman" w:hAnsi="Times New Roman" w:cs="Times New Roman"/>
      <w:b/>
      <w:sz w:val="20"/>
      <w:szCs w:val="20"/>
      <w:lang w:eastAsia="ko-KR"/>
    </w:rPr>
  </w:style>
  <w:style w:type="character" w:customStyle="1" w:styleId="TitleChar">
    <w:name w:val="Title Char"/>
    <w:uiPriority w:val="99"/>
    <w:locked/>
    <w:rsid w:val="00A15391"/>
    <w:rPr>
      <w:color w:val="000000"/>
      <w:sz w:val="40"/>
      <w:lang w:eastAsia="ko-KR"/>
    </w:rPr>
  </w:style>
  <w:style w:type="paragraph" w:styleId="Title">
    <w:name w:val="Title"/>
    <w:basedOn w:val="Normal"/>
    <w:link w:val="TitleChar2"/>
    <w:uiPriority w:val="99"/>
    <w:qFormat/>
    <w:rsid w:val="00A15391"/>
    <w:pPr>
      <w:widowControl/>
      <w:autoSpaceDE/>
      <w:autoSpaceDN/>
      <w:adjustRightInd/>
      <w:jc w:val="center"/>
    </w:pPr>
    <w:rPr>
      <w:rFonts w:ascii="Calibri" w:eastAsia="Calibri" w:hAnsi="Calibri"/>
      <w:color w:val="000000"/>
      <w:sz w:val="40"/>
      <w:lang w:eastAsia="ko-KR"/>
    </w:rPr>
  </w:style>
  <w:style w:type="character" w:customStyle="1" w:styleId="TitleChar1">
    <w:name w:val="Title Char1"/>
    <w:basedOn w:val="DefaultParagraphFont"/>
    <w:link w:val="Title"/>
    <w:uiPriority w:val="99"/>
    <w:locked/>
    <w:rsid w:val="00433E12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2">
    <w:name w:val="Title Char2"/>
    <w:basedOn w:val="DefaultParagraphFont"/>
    <w:link w:val="Title"/>
    <w:uiPriority w:val="99"/>
    <w:locked/>
    <w:rsid w:val="00A15391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SubtitleChar">
    <w:name w:val="Subtitle Char"/>
    <w:uiPriority w:val="99"/>
    <w:locked/>
    <w:rsid w:val="00A15391"/>
    <w:rPr>
      <w:b/>
      <w:sz w:val="28"/>
      <w:lang w:eastAsia="ko-KR"/>
    </w:rPr>
  </w:style>
  <w:style w:type="paragraph" w:styleId="Subtitle">
    <w:name w:val="Subtitle"/>
    <w:basedOn w:val="Normal"/>
    <w:link w:val="SubtitleChar2"/>
    <w:uiPriority w:val="99"/>
    <w:qFormat/>
    <w:rsid w:val="00A15391"/>
    <w:pPr>
      <w:widowControl/>
      <w:autoSpaceDE/>
      <w:autoSpaceDN/>
      <w:adjustRightInd/>
    </w:pPr>
    <w:rPr>
      <w:rFonts w:ascii="Calibri" w:eastAsia="Calibri" w:hAnsi="Calibri"/>
      <w:b/>
      <w:sz w:val="28"/>
      <w:lang w:eastAsia="ko-KR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433E12"/>
    <w:rPr>
      <w:rFonts w:ascii="Cambria" w:hAnsi="Cambria" w:cs="Times New Roman"/>
      <w:sz w:val="24"/>
      <w:szCs w:val="24"/>
    </w:rPr>
  </w:style>
  <w:style w:type="character" w:customStyle="1" w:styleId="SubtitleChar2">
    <w:name w:val="Subtitle Char2"/>
    <w:basedOn w:val="DefaultParagraphFont"/>
    <w:link w:val="Subtitle"/>
    <w:uiPriority w:val="99"/>
    <w:locked/>
    <w:rsid w:val="00A15391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msolistparagraph0">
    <w:name w:val="msolistparagraph"/>
    <w:basedOn w:val="Normal"/>
    <w:uiPriority w:val="99"/>
    <w:rsid w:val="00A1539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A15391"/>
    <w:rPr>
      <w:rFonts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A15391"/>
    <w:rPr>
      <w:rFonts w:ascii="Courier New" w:hAnsi="Courier New"/>
      <w:lang w:eastAsia="ru-RU"/>
    </w:rPr>
  </w:style>
  <w:style w:type="paragraph" w:styleId="HTMLPreformatted">
    <w:name w:val="HTML Preformatted"/>
    <w:basedOn w:val="Normal"/>
    <w:link w:val="HTMLPreformattedChar2"/>
    <w:uiPriority w:val="99"/>
    <w:semiHidden/>
    <w:rsid w:val="00A153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alibri" w:hAnsi="Courier New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locked/>
    <w:rsid w:val="00433E12"/>
    <w:rPr>
      <w:rFonts w:ascii="Courier New" w:hAnsi="Courier New" w:cs="Courier New"/>
      <w:sz w:val="20"/>
      <w:szCs w:val="20"/>
    </w:rPr>
  </w:style>
  <w:style w:type="character" w:customStyle="1" w:styleId="HTMLPreformattedChar2">
    <w:name w:val="HTML Preformatted Char2"/>
    <w:basedOn w:val="DefaultParagraphFont"/>
    <w:link w:val="HTMLPreformatted"/>
    <w:uiPriority w:val="99"/>
    <w:semiHidden/>
    <w:locked/>
    <w:rsid w:val="00A15391"/>
    <w:rPr>
      <w:rFonts w:ascii="Consolas" w:hAnsi="Consolas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A15391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rsid w:val="00A1539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A15391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BodyTextChar">
    <w:name w:val="Body Text Char"/>
    <w:uiPriority w:val="99"/>
    <w:semiHidden/>
    <w:locked/>
    <w:rsid w:val="00A15391"/>
    <w:rPr>
      <w:rFonts w:ascii="Calibri" w:hAnsi="Calibri"/>
    </w:rPr>
  </w:style>
  <w:style w:type="paragraph" w:styleId="BodyText">
    <w:name w:val="Body Text"/>
    <w:basedOn w:val="Normal"/>
    <w:link w:val="BodyTextChar2"/>
    <w:uiPriority w:val="99"/>
    <w:semiHidden/>
    <w:rsid w:val="00A15391"/>
    <w:pPr>
      <w:widowControl/>
      <w:autoSpaceDE/>
      <w:autoSpaceDN/>
      <w:adjustRightInd/>
      <w:spacing w:after="120" w:line="276" w:lineRule="auto"/>
    </w:pPr>
    <w:rPr>
      <w:rFonts w:ascii="Calibri" w:hAnsi="Calibri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433E12"/>
    <w:rPr>
      <w:rFonts w:ascii="Times New Roman" w:hAnsi="Times New Roman" w:cs="Times New Roman"/>
      <w:sz w:val="20"/>
      <w:szCs w:val="20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A1539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sid w:val="00A15391"/>
    <w:rPr>
      <w:sz w:val="28"/>
      <w:lang w:eastAsia="ru-RU"/>
    </w:rPr>
  </w:style>
  <w:style w:type="paragraph" w:styleId="BodyTextIndent">
    <w:name w:val="Body Text Indent"/>
    <w:basedOn w:val="Normal"/>
    <w:link w:val="BodyTextIndentChar2"/>
    <w:uiPriority w:val="99"/>
    <w:semiHidden/>
    <w:rsid w:val="00A15391"/>
    <w:pPr>
      <w:widowControl/>
      <w:autoSpaceDE/>
      <w:autoSpaceDN/>
      <w:adjustRightInd/>
      <w:spacing w:line="360" w:lineRule="auto"/>
      <w:ind w:firstLine="720"/>
      <w:jc w:val="both"/>
    </w:pPr>
    <w:rPr>
      <w:rFonts w:ascii="Calibri" w:eastAsia="Calibri" w:hAnsi="Calibri"/>
      <w:sz w:val="28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sid w:val="00433E12"/>
    <w:rPr>
      <w:rFonts w:ascii="Times New Roman" w:hAnsi="Times New Roman" w:cs="Times New Roman"/>
      <w:sz w:val="20"/>
      <w:szCs w:val="20"/>
    </w:rPr>
  </w:style>
  <w:style w:type="character" w:customStyle="1" w:styleId="BodyTextIndentChar2">
    <w:name w:val="Body Text Indent Char2"/>
    <w:basedOn w:val="DefaultParagraphFont"/>
    <w:link w:val="BodyTextIndent"/>
    <w:uiPriority w:val="99"/>
    <w:semiHidden/>
    <w:locked/>
    <w:rsid w:val="00A1539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2Char">
    <w:name w:val="Body Text 2 Char"/>
    <w:uiPriority w:val="99"/>
    <w:locked/>
    <w:rsid w:val="00A15391"/>
    <w:rPr>
      <w:rFonts w:ascii="Calibri" w:hAnsi="Calibri"/>
    </w:rPr>
  </w:style>
  <w:style w:type="paragraph" w:styleId="BodyText2">
    <w:name w:val="Body Text 2"/>
    <w:basedOn w:val="Normal"/>
    <w:link w:val="BodyText2Char2"/>
    <w:uiPriority w:val="99"/>
    <w:rsid w:val="00A15391"/>
    <w:pPr>
      <w:widowControl/>
      <w:autoSpaceDE/>
      <w:autoSpaceDN/>
      <w:adjustRightInd/>
      <w:spacing w:after="120" w:line="480" w:lineRule="auto"/>
    </w:pPr>
    <w:rPr>
      <w:rFonts w:ascii="Calibri" w:hAnsi="Calibri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locked/>
    <w:rsid w:val="00433E12"/>
    <w:rPr>
      <w:rFonts w:ascii="Times New Roman" w:hAnsi="Times New Roman" w:cs="Times New Roman"/>
      <w:sz w:val="20"/>
      <w:szCs w:val="20"/>
    </w:rPr>
  </w:style>
  <w:style w:type="character" w:customStyle="1" w:styleId="BodyText2Char2">
    <w:name w:val="Body Text 2 Char2"/>
    <w:basedOn w:val="DefaultParagraphFont"/>
    <w:link w:val="BodyText2"/>
    <w:uiPriority w:val="99"/>
    <w:semiHidden/>
    <w:locked/>
    <w:rsid w:val="00A1539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A15391"/>
    <w:rPr>
      <w:rFonts w:ascii="Tahoma" w:hAnsi="Tahoma"/>
      <w:sz w:val="16"/>
    </w:rPr>
  </w:style>
  <w:style w:type="paragraph" w:styleId="BalloonText">
    <w:name w:val="Balloon Text"/>
    <w:basedOn w:val="Normal"/>
    <w:link w:val="BalloonTextChar2"/>
    <w:uiPriority w:val="99"/>
    <w:semiHidden/>
    <w:rsid w:val="00A15391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433E12"/>
    <w:rPr>
      <w:rFonts w:ascii="Times New Roman" w:hAnsi="Times New Roman" w:cs="Times New Roman"/>
      <w:sz w:val="2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locked/>
    <w:rsid w:val="00A15391"/>
    <w:rPr>
      <w:rFonts w:ascii="Tahoma" w:hAnsi="Tahoma" w:cs="Tahoma"/>
      <w:sz w:val="16"/>
      <w:szCs w:val="16"/>
      <w:lang w:eastAsia="ru-RU"/>
    </w:rPr>
  </w:style>
  <w:style w:type="paragraph" w:customStyle="1" w:styleId="a">
    <w:name w:val="А"/>
    <w:basedOn w:val="Normal"/>
    <w:uiPriority w:val="99"/>
    <w:rsid w:val="00A15391"/>
    <w:pPr>
      <w:widowControl/>
      <w:autoSpaceDE/>
      <w:autoSpaceDN/>
      <w:adjustRightInd/>
      <w:spacing w:line="360" w:lineRule="auto"/>
      <w:ind w:firstLine="709"/>
      <w:contextualSpacing/>
      <w:jc w:val="both"/>
    </w:pPr>
    <w:rPr>
      <w:sz w:val="28"/>
      <w:szCs w:val="24"/>
    </w:rPr>
  </w:style>
  <w:style w:type="paragraph" w:customStyle="1" w:styleId="western">
    <w:name w:val="western"/>
    <w:basedOn w:val="Normal"/>
    <w:uiPriority w:val="99"/>
    <w:rsid w:val="00A1539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uthor">
    <w:name w:val="author"/>
    <w:basedOn w:val="Normal"/>
    <w:uiPriority w:val="99"/>
    <w:rsid w:val="00A1539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10">
    <w:name w:val="Style10"/>
    <w:basedOn w:val="Normal"/>
    <w:uiPriority w:val="99"/>
    <w:rsid w:val="00A15391"/>
    <w:pPr>
      <w:autoSpaceDN/>
      <w:adjustRightInd/>
      <w:spacing w:line="324" w:lineRule="exact"/>
    </w:pPr>
    <w:rPr>
      <w:rFonts w:cs="Calibri"/>
      <w:sz w:val="24"/>
      <w:szCs w:val="24"/>
      <w:lang w:eastAsia="ar-SA"/>
    </w:rPr>
  </w:style>
  <w:style w:type="paragraph" w:customStyle="1" w:styleId="Style8">
    <w:name w:val="Style8"/>
    <w:basedOn w:val="Normal"/>
    <w:uiPriority w:val="99"/>
    <w:rsid w:val="00A15391"/>
    <w:pPr>
      <w:autoSpaceDN/>
      <w:adjustRightInd/>
      <w:spacing w:line="322" w:lineRule="exact"/>
      <w:jc w:val="center"/>
    </w:pPr>
    <w:rPr>
      <w:rFonts w:cs="Calibri"/>
      <w:sz w:val="24"/>
      <w:szCs w:val="24"/>
      <w:lang w:eastAsia="ar-SA"/>
    </w:rPr>
  </w:style>
  <w:style w:type="character" w:customStyle="1" w:styleId="apple-style-span">
    <w:name w:val="apple-style-span"/>
    <w:basedOn w:val="DefaultParagraphFont"/>
    <w:uiPriority w:val="99"/>
    <w:rsid w:val="00A1539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A15391"/>
    <w:rPr>
      <w:rFonts w:cs="Times New Roman"/>
    </w:rPr>
  </w:style>
  <w:style w:type="character" w:customStyle="1" w:styleId="highlight">
    <w:name w:val="highlight"/>
    <w:basedOn w:val="DefaultParagraphFont"/>
    <w:uiPriority w:val="99"/>
    <w:rsid w:val="00A15391"/>
    <w:rPr>
      <w:rFonts w:ascii="Times New Roman" w:hAnsi="Times New Roman" w:cs="Times New Roman"/>
    </w:rPr>
  </w:style>
  <w:style w:type="character" w:customStyle="1" w:styleId="FontStyle53">
    <w:name w:val="Font Style53"/>
    <w:basedOn w:val="DefaultParagraphFont"/>
    <w:uiPriority w:val="99"/>
    <w:rsid w:val="00A1539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3">
    <w:name w:val="Style3"/>
    <w:basedOn w:val="Normal"/>
    <w:uiPriority w:val="99"/>
    <w:rsid w:val="00A15391"/>
    <w:pPr>
      <w:autoSpaceDN/>
      <w:adjustRightInd/>
    </w:pPr>
    <w:rPr>
      <w:rFonts w:cs="Calibri"/>
      <w:sz w:val="24"/>
      <w:szCs w:val="24"/>
      <w:lang w:eastAsia="ar-SA"/>
    </w:rPr>
  </w:style>
  <w:style w:type="paragraph" w:customStyle="1" w:styleId="Style5">
    <w:name w:val="Style5"/>
    <w:basedOn w:val="Normal"/>
    <w:uiPriority w:val="99"/>
    <w:rsid w:val="00A15391"/>
    <w:pPr>
      <w:autoSpaceDN/>
      <w:adjustRightInd/>
    </w:pPr>
    <w:rPr>
      <w:rFonts w:cs="Calibri"/>
      <w:sz w:val="24"/>
      <w:szCs w:val="24"/>
      <w:lang w:eastAsia="ar-SA"/>
    </w:rPr>
  </w:style>
  <w:style w:type="paragraph" w:customStyle="1" w:styleId="Style9">
    <w:name w:val="Style9"/>
    <w:basedOn w:val="Normal"/>
    <w:uiPriority w:val="99"/>
    <w:rsid w:val="00A15391"/>
    <w:pPr>
      <w:autoSpaceDN/>
      <w:adjustRightInd/>
    </w:pPr>
    <w:rPr>
      <w:rFonts w:cs="Calibri"/>
      <w:sz w:val="24"/>
      <w:szCs w:val="24"/>
      <w:lang w:eastAsia="ar-SA"/>
    </w:rPr>
  </w:style>
  <w:style w:type="paragraph" w:customStyle="1" w:styleId="Style2">
    <w:name w:val="Style2"/>
    <w:basedOn w:val="Normal"/>
    <w:uiPriority w:val="99"/>
    <w:rsid w:val="00A15391"/>
    <w:pPr>
      <w:autoSpaceDN/>
      <w:adjustRightInd/>
      <w:spacing w:line="331" w:lineRule="exact"/>
      <w:ind w:firstLine="542"/>
      <w:jc w:val="both"/>
    </w:pPr>
    <w:rPr>
      <w:sz w:val="24"/>
      <w:szCs w:val="24"/>
      <w:lang w:eastAsia="ar-SA"/>
    </w:rPr>
  </w:style>
  <w:style w:type="character" w:customStyle="1" w:styleId="FontStyle48">
    <w:name w:val="Font Style48"/>
    <w:basedOn w:val="DefaultParagraphFont"/>
    <w:uiPriority w:val="99"/>
    <w:rsid w:val="00A15391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50">
    <w:name w:val="Font Style50"/>
    <w:basedOn w:val="DefaultParagraphFont"/>
    <w:uiPriority w:val="99"/>
    <w:rsid w:val="00A15391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2">
    <w:name w:val="Font Style52"/>
    <w:basedOn w:val="DefaultParagraphFont"/>
    <w:uiPriority w:val="99"/>
    <w:rsid w:val="00A15391"/>
    <w:rPr>
      <w:rFonts w:ascii="Times New Roman" w:hAnsi="Times New Roman" w:cs="Times New Roman"/>
      <w:spacing w:val="-10"/>
      <w:sz w:val="26"/>
      <w:szCs w:val="26"/>
    </w:rPr>
  </w:style>
  <w:style w:type="table" w:styleId="TableGrid">
    <w:name w:val="Table Grid"/>
    <w:basedOn w:val="TableNormal"/>
    <w:uiPriority w:val="99"/>
    <w:rsid w:val="00A1539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A15391"/>
    <w:pPr>
      <w:suppressAutoHyphens/>
    </w:pPr>
    <w:rPr>
      <w:rFonts w:ascii="Times New Roman" w:hAnsi="Times New Roman"/>
      <w:sz w:val="20"/>
      <w:szCs w:val="20"/>
      <w:lang w:eastAsia="ar-SA"/>
    </w:rPr>
  </w:style>
  <w:style w:type="character" w:styleId="Emphasis">
    <w:name w:val="Emphasis"/>
    <w:basedOn w:val="DefaultParagraphFont"/>
    <w:uiPriority w:val="99"/>
    <w:qFormat/>
    <w:rsid w:val="00A15391"/>
    <w:rPr>
      <w:rFonts w:cs="Times New Roman"/>
      <w:i/>
      <w:iCs/>
    </w:rPr>
  </w:style>
  <w:style w:type="character" w:customStyle="1" w:styleId="nameautor">
    <w:name w:val="name_autor"/>
    <w:basedOn w:val="DefaultParagraphFont"/>
    <w:uiPriority w:val="99"/>
    <w:rsid w:val="00A15391"/>
    <w:rPr>
      <w:rFonts w:cs="Times New Roman"/>
    </w:rPr>
  </w:style>
  <w:style w:type="paragraph" w:styleId="ListParagraph">
    <w:name w:val="List Paragraph"/>
    <w:basedOn w:val="Normal"/>
    <w:uiPriority w:val="99"/>
    <w:qFormat/>
    <w:rsid w:val="00A153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1539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5391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A1539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15391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65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img0.liveinternet.ru/images/attach/c/9/107/311/107311638_hqdefault.jpg" TargetMode="External"/><Relationship Id="rId26" Type="http://schemas.openxmlformats.org/officeDocument/2006/relationships/image" Target="http://handmade-podarok.ru/%D0%BA%D0%B0%D1%80%D1%82%D0%B8%D0%BD%D0%BA%D0%B8/%D0%B1%D0%B8%D1%81%D0%B5%D1%80/%D0%B1%D0%B0%D0%B1%D0%BE%D1%87%D0%BA%D0%B0/bab2.jpg" TargetMode="External"/><Relationship Id="rId39" Type="http://schemas.openxmlformats.org/officeDocument/2006/relationships/image" Target="http://romantic-online.com/uploads/users_images/1/509/thumbs_49d1ebbf3e008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romantic-online.com/uploads/users_images/1/509/49d1eba13506c.jpg" TargetMode="External"/><Relationship Id="rId42" Type="http://schemas.openxmlformats.org/officeDocument/2006/relationships/image" Target="http://romantic-online.com/uploads/users_images/1/509/thumbs_49d1ebcd8b42b.jpg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1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http://adalin.mospsy.ru/img6/but1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hyperlink" Target="http://romantic-online.com/uploads/users_images/1/509/49d1eb731be6b.jpg" TargetMode="External"/><Relationship Id="rId2" Type="http://schemas.openxmlformats.org/officeDocument/2006/relationships/styles" Target="styles.xml"/><Relationship Id="rId16" Type="http://schemas.openxmlformats.org/officeDocument/2006/relationships/image" Target="http://img.vrukodelii.com/wp-content/uploads/2011/02/modulnoe-origami-babochka-312x420.jpg" TargetMode="External"/><Relationship Id="rId20" Type="http://schemas.openxmlformats.org/officeDocument/2006/relationships/image" Target="http://adalin.mospsy.ru/img6/but38.jpg" TargetMode="External"/><Relationship Id="rId29" Type="http://schemas.openxmlformats.org/officeDocument/2006/relationships/hyperlink" Target="http://romantic-online.com/uploads/users_images/1/509/49d1ec26b22a2.jpg" TargetMode="Externa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stranamasterov.ru/img/i2011/03/24/sl142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www.hobbywomen.ru/wp-content/uploads/hobbywomen/2011/06/%D0%B1%D0%B0%D0%B1%D0%BE%D1%87%D0%BA%D0%B0-%D0%B8%D0%B7-%D0%B1%D0%B8%D1%81%D0%B5%D1%80%D0%B0-121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romantic-online.com/uploads/users_images/1/509/49d1ebbf3e008.jpg" TargetMode="External"/><Relationship Id="rId40" Type="http://schemas.openxmlformats.org/officeDocument/2006/relationships/hyperlink" Target="http://romantic-online.com/uploads/users_images/1/509/49d1ebcd8b42b.jpg" TargetMode="External"/><Relationship Id="rId45" Type="http://schemas.openxmlformats.org/officeDocument/2006/relationships/image" Target="http://romantic-online.com/uploads/users_images/1/509/thumbs_49d1ebf8edbe0.jpg" TargetMode="External"/><Relationship Id="rId53" Type="http://schemas.openxmlformats.org/officeDocument/2006/relationships/image" Target="http://romantic-online.com/uploads/users_images/1/509/thumbs_49d1ec26b22a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://modelmen.ru/uploads/2011/02/17/dsc09626.JPG" TargetMode="External"/><Relationship Id="rId36" Type="http://schemas.openxmlformats.org/officeDocument/2006/relationships/image" Target="http://romantic-online.com/uploads/users_images/1/509/thumbs_49d1eba13506c.jpg" TargetMode="External"/><Relationship Id="rId49" Type="http://schemas.openxmlformats.org/officeDocument/2006/relationships/hyperlink" Target="http://romantic-online.com/uploads/users_images/1/509/49d1ec1c70b01.jpg" TargetMode="External"/><Relationship Id="rId10" Type="http://schemas.openxmlformats.org/officeDocument/2006/relationships/image" Target="http://neposedu.ru/wp-content/themes/striking/cache/images/2220_P1130843-628x250.jpg" TargetMode="External"/><Relationship Id="rId19" Type="http://schemas.openxmlformats.org/officeDocument/2006/relationships/image" Target="media/image8.jpeg"/><Relationship Id="rId31" Type="http://schemas.openxmlformats.org/officeDocument/2006/relationships/image" Target="http://romantic-online.com/uploads/users_images/1/509/thumbs_49d1ec26b22a2.jp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://romantic-online.com/uploads/users_images/1/509/49d1ec26b22a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lh4.googleusercontent.com/_qjN7_6ND4Sk/TJjQrYReHlI/AAAAAAAACkw/9e96DFEp8gg/s512/24.jpg" TargetMode="External"/><Relationship Id="rId22" Type="http://schemas.openxmlformats.org/officeDocument/2006/relationships/image" Target="http://www.luntiki.ru/uploads/images/5/6/8/1/382/39579c07a1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romantic-online.com/uploads/users_images/1/509/49d1ebf8edbe0.jpg" TargetMode="External"/><Relationship Id="rId48" Type="http://schemas.openxmlformats.org/officeDocument/2006/relationships/image" Target="http://romantic-online.com/uploads/users_images/1/509/thumbs_49d1eb731be6b.jpg" TargetMode="External"/><Relationship Id="rId8" Type="http://schemas.openxmlformats.org/officeDocument/2006/relationships/image" Target="http://ppt4web.ru/images/15/2899/310/img2.jpg" TargetMode="External"/><Relationship Id="rId51" Type="http://schemas.openxmlformats.org/officeDocument/2006/relationships/image" Target="http://romantic-online.com/uploads/users_images/1/509/thumbs_49d1ec1c70b0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14</Pages>
  <Words>2664</Words>
  <Characters>15191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План-конспект занятия</dc:title>
  <dc:subject/>
  <dc:creator>эксперт</dc:creator>
  <cp:keywords/>
  <dc:description/>
  <cp:lastModifiedBy>пользователь</cp:lastModifiedBy>
  <cp:revision>4</cp:revision>
  <dcterms:created xsi:type="dcterms:W3CDTF">2014-01-03T15:21:00Z</dcterms:created>
  <dcterms:modified xsi:type="dcterms:W3CDTF">2014-01-06T07:27:00Z</dcterms:modified>
</cp:coreProperties>
</file>