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C7" w:rsidRDefault="00E943C7" w:rsidP="00F3145D">
      <w:pPr>
        <w:rPr>
          <w:b/>
          <w:lang w:val="en-US"/>
        </w:rPr>
      </w:pP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  <w:r w:rsidRPr="002B42A5">
        <w:rPr>
          <w:bCs/>
          <w:sz w:val="28"/>
          <w:szCs w:val="28"/>
        </w:rPr>
        <w:t xml:space="preserve">Муниципальное </w:t>
      </w:r>
      <w:r w:rsidRPr="0000155A">
        <w:rPr>
          <w:bCs/>
          <w:sz w:val="28"/>
          <w:szCs w:val="28"/>
        </w:rPr>
        <w:t xml:space="preserve">бюджетное </w:t>
      </w:r>
      <w:r w:rsidRPr="002B42A5">
        <w:rPr>
          <w:bCs/>
          <w:sz w:val="28"/>
          <w:szCs w:val="28"/>
        </w:rPr>
        <w:t>образовательное учреждение</w:t>
      </w: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  <w:r w:rsidRPr="002B42A5">
        <w:rPr>
          <w:bCs/>
          <w:sz w:val="28"/>
          <w:szCs w:val="28"/>
        </w:rPr>
        <w:t>«Котлубанская средняя</w:t>
      </w: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  <w:r>
        <w:rPr>
          <w:bCs/>
          <w:sz w:val="28"/>
          <w:szCs w:val="28"/>
        </w:rPr>
        <w:t>общеобразовательная школа</w:t>
      </w: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  <w:r w:rsidRPr="002B42A5">
        <w:rPr>
          <w:bCs/>
          <w:sz w:val="28"/>
          <w:szCs w:val="28"/>
        </w:rPr>
        <w:t>Городищенского района Волгоградской области</w:t>
      </w:r>
      <w:r>
        <w:rPr>
          <w:bCs/>
          <w:sz w:val="28"/>
          <w:szCs w:val="28"/>
        </w:rPr>
        <w:t>»</w:t>
      </w: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</w:p>
    <w:p w:rsidR="00E943C7" w:rsidRPr="002B42A5" w:rsidRDefault="00E943C7" w:rsidP="00FB3F4A">
      <w:pPr>
        <w:pStyle w:val="Title"/>
        <w:rPr>
          <w:bCs/>
          <w:sz w:val="28"/>
          <w:szCs w:val="28"/>
        </w:rPr>
      </w:pPr>
    </w:p>
    <w:p w:rsidR="00E943C7" w:rsidRPr="002B42A5" w:rsidRDefault="00E943C7" w:rsidP="002B42A5">
      <w:pPr>
        <w:pStyle w:val="Title"/>
        <w:rPr>
          <w:bCs/>
          <w:sz w:val="24"/>
        </w:rPr>
      </w:pPr>
    </w:p>
    <w:p w:rsidR="00E943C7" w:rsidRPr="00E0720E" w:rsidRDefault="00E943C7" w:rsidP="004A0956">
      <w:pPr>
        <w:rPr>
          <w:rFonts w:ascii="Times New Roman" w:hAnsi="Times New Roman"/>
          <w:b/>
          <w:sz w:val="48"/>
          <w:szCs w:val="48"/>
        </w:rPr>
      </w:pPr>
      <w:r w:rsidRPr="002B42A5">
        <w:rPr>
          <w:rFonts w:ascii="Times New Roman" w:hAnsi="Times New Roman"/>
          <w:b/>
          <w:sz w:val="48"/>
          <w:szCs w:val="48"/>
        </w:rPr>
        <w:t xml:space="preserve">                           </w:t>
      </w:r>
    </w:p>
    <w:p w:rsidR="00E943C7" w:rsidRPr="002B42A5" w:rsidRDefault="00E943C7" w:rsidP="004A0956">
      <w:pPr>
        <w:rPr>
          <w:rFonts w:ascii="Times New Roman" w:hAnsi="Times New Roman"/>
          <w:b/>
          <w:sz w:val="36"/>
          <w:szCs w:val="36"/>
        </w:rPr>
      </w:pPr>
      <w:r w:rsidRPr="00E0720E">
        <w:rPr>
          <w:rFonts w:ascii="Times New Roman" w:hAnsi="Times New Roman"/>
          <w:b/>
          <w:sz w:val="48"/>
          <w:szCs w:val="48"/>
        </w:rPr>
        <w:t xml:space="preserve">                           </w:t>
      </w:r>
      <w:r w:rsidRPr="002B42A5">
        <w:rPr>
          <w:rFonts w:ascii="Times New Roman" w:hAnsi="Times New Roman"/>
          <w:b/>
          <w:sz w:val="36"/>
          <w:szCs w:val="36"/>
        </w:rPr>
        <w:t>Урок-исследование</w:t>
      </w:r>
    </w:p>
    <w:p w:rsidR="00E943C7" w:rsidRPr="002B42A5" w:rsidRDefault="00E943C7" w:rsidP="00FB3F4A">
      <w:pPr>
        <w:jc w:val="center"/>
        <w:rPr>
          <w:rFonts w:ascii="Times New Roman" w:hAnsi="Times New Roman"/>
          <w:b/>
          <w:sz w:val="36"/>
          <w:szCs w:val="36"/>
        </w:rPr>
      </w:pPr>
      <w:r w:rsidRPr="002B42A5">
        <w:rPr>
          <w:rFonts w:ascii="Times New Roman" w:hAnsi="Times New Roman"/>
          <w:b/>
          <w:sz w:val="36"/>
          <w:szCs w:val="36"/>
        </w:rPr>
        <w:t xml:space="preserve"> по русскому языку в 4-м классе </w:t>
      </w:r>
    </w:p>
    <w:p w:rsidR="00E943C7" w:rsidRPr="002B42A5" w:rsidRDefault="00E943C7" w:rsidP="00FB3F4A">
      <w:pPr>
        <w:jc w:val="center"/>
        <w:rPr>
          <w:rFonts w:ascii="Times New Roman" w:hAnsi="Times New Roman"/>
          <w:b/>
          <w:sz w:val="36"/>
          <w:szCs w:val="36"/>
        </w:rPr>
      </w:pPr>
      <w:r w:rsidRPr="002B42A5">
        <w:rPr>
          <w:rFonts w:ascii="Times New Roman" w:hAnsi="Times New Roman"/>
          <w:b/>
          <w:sz w:val="36"/>
          <w:szCs w:val="36"/>
        </w:rPr>
        <w:t>"Право</w:t>
      </w:r>
      <w:r>
        <w:rPr>
          <w:rFonts w:ascii="Times New Roman" w:hAnsi="Times New Roman"/>
          <w:b/>
          <w:sz w:val="36"/>
          <w:szCs w:val="36"/>
        </w:rPr>
        <w:t>писание частицы НЕ с глаголами"</w:t>
      </w:r>
    </w:p>
    <w:p w:rsidR="00E943C7" w:rsidRPr="007415E2" w:rsidRDefault="00E943C7" w:rsidP="00A45E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(система Л.В.Занкова)</w:t>
      </w:r>
    </w:p>
    <w:p w:rsidR="00E943C7" w:rsidRPr="00FB3F4A" w:rsidRDefault="00E943C7" w:rsidP="00A45E7D">
      <w:pPr>
        <w:jc w:val="center"/>
        <w:rPr>
          <w:b/>
        </w:rPr>
      </w:pPr>
      <w:r w:rsidRPr="002B42A5">
        <w:rPr>
          <w:b/>
        </w:rPr>
        <w:object w:dxaOrig="7163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218.25pt" o:ole="">
            <v:imagedata r:id="rId7" o:title=""/>
          </v:shape>
          <o:OLEObject Type="Embed" ProgID="PowerPoint.Slide.12" ShapeID="_x0000_i1025" DrawAspect="Content" ObjectID="_1463581739" r:id="rId8"/>
        </w:object>
      </w:r>
    </w:p>
    <w:p w:rsidR="00E943C7" w:rsidRDefault="00E943C7" w:rsidP="00F3145D"/>
    <w:p w:rsidR="00E943C7" w:rsidRDefault="00E943C7" w:rsidP="00A65ED1">
      <w:pPr>
        <w:pStyle w:val="Title"/>
        <w:jc w:val="left"/>
        <w:rPr>
          <w:bCs/>
          <w:sz w:val="28"/>
          <w:szCs w:val="28"/>
        </w:rPr>
      </w:pPr>
      <w:r w:rsidRPr="00E0720E">
        <w:rPr>
          <w:rFonts w:ascii="Calibri" w:hAnsi="Calibri"/>
          <w:b w:val="0"/>
          <w:sz w:val="22"/>
          <w:szCs w:val="22"/>
          <w:lang w:eastAsia="en-US"/>
        </w:rPr>
        <w:t xml:space="preserve">                                                                                          </w:t>
      </w:r>
      <w:r>
        <w:rPr>
          <w:bCs/>
          <w:sz w:val="28"/>
          <w:szCs w:val="28"/>
        </w:rPr>
        <w:t xml:space="preserve"> </w:t>
      </w:r>
      <w:r w:rsidRPr="007415E2">
        <w:rPr>
          <w:bCs/>
          <w:sz w:val="28"/>
          <w:szCs w:val="28"/>
        </w:rPr>
        <w:t xml:space="preserve">           </w:t>
      </w:r>
    </w:p>
    <w:p w:rsidR="00E943C7" w:rsidRDefault="00E943C7" w:rsidP="00A65ED1">
      <w:pPr>
        <w:pStyle w:val="Title"/>
        <w:jc w:val="left"/>
        <w:rPr>
          <w:bCs/>
          <w:sz w:val="28"/>
          <w:szCs w:val="28"/>
        </w:rPr>
      </w:pPr>
    </w:p>
    <w:p w:rsidR="00E943C7" w:rsidRDefault="00E943C7" w:rsidP="00A65ED1">
      <w:pPr>
        <w:pStyle w:val="Title"/>
        <w:jc w:val="left"/>
        <w:rPr>
          <w:bCs/>
          <w:sz w:val="28"/>
          <w:szCs w:val="28"/>
        </w:rPr>
      </w:pPr>
    </w:p>
    <w:p w:rsidR="00E943C7" w:rsidRDefault="00E943C7" w:rsidP="00A65ED1">
      <w:pPr>
        <w:pStyle w:val="Title"/>
        <w:jc w:val="left"/>
        <w:rPr>
          <w:bCs/>
          <w:sz w:val="28"/>
          <w:szCs w:val="28"/>
        </w:rPr>
      </w:pPr>
    </w:p>
    <w:p w:rsidR="00E943C7" w:rsidRPr="00A45E7D" w:rsidRDefault="00E943C7" w:rsidP="00A65ED1">
      <w:pPr>
        <w:pStyle w:val="Title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</w:t>
      </w:r>
      <w:r w:rsidRPr="00A45E7D">
        <w:rPr>
          <w:bCs/>
          <w:sz w:val="28"/>
          <w:szCs w:val="28"/>
        </w:rPr>
        <w:t xml:space="preserve">Выполнила:                                     </w:t>
      </w:r>
    </w:p>
    <w:p w:rsidR="00E943C7" w:rsidRPr="00A45E7D" w:rsidRDefault="00E943C7" w:rsidP="00A65ED1">
      <w:pPr>
        <w:pStyle w:val="Title"/>
        <w:jc w:val="left"/>
        <w:rPr>
          <w:bCs/>
          <w:sz w:val="28"/>
          <w:szCs w:val="28"/>
        </w:rPr>
      </w:pPr>
      <w:r w:rsidRPr="00A45E7D">
        <w:rPr>
          <w:bCs/>
          <w:sz w:val="28"/>
          <w:szCs w:val="28"/>
        </w:rPr>
        <w:t xml:space="preserve">                                                                            учитель начальных классов</w:t>
      </w:r>
    </w:p>
    <w:p w:rsidR="00E943C7" w:rsidRPr="00A45E7D" w:rsidRDefault="00E943C7" w:rsidP="00A65ED1">
      <w:pPr>
        <w:pStyle w:val="Title"/>
        <w:jc w:val="left"/>
        <w:rPr>
          <w:bCs/>
          <w:sz w:val="28"/>
          <w:szCs w:val="28"/>
        </w:rPr>
      </w:pPr>
      <w:r w:rsidRPr="00A45E7D">
        <w:rPr>
          <w:bCs/>
          <w:sz w:val="28"/>
          <w:szCs w:val="28"/>
        </w:rPr>
        <w:t xml:space="preserve">                                                                            Сафьянова Надежда Ивановна</w:t>
      </w:r>
    </w:p>
    <w:p w:rsidR="00E943C7" w:rsidRPr="00A45E7D" w:rsidRDefault="00E943C7" w:rsidP="00A65ED1">
      <w:pPr>
        <w:pStyle w:val="Title"/>
        <w:tabs>
          <w:tab w:val="center" w:pos="4677"/>
        </w:tabs>
        <w:rPr>
          <w:bCs/>
          <w:sz w:val="28"/>
          <w:szCs w:val="28"/>
        </w:rPr>
      </w:pPr>
    </w:p>
    <w:p w:rsidR="00E943C7" w:rsidRPr="00A45E7D" w:rsidRDefault="00E943C7" w:rsidP="002B42A5">
      <w:pPr>
        <w:pStyle w:val="Title"/>
        <w:tabs>
          <w:tab w:val="center" w:pos="4677"/>
        </w:tabs>
        <w:jc w:val="left"/>
        <w:rPr>
          <w:bCs/>
          <w:sz w:val="28"/>
          <w:szCs w:val="28"/>
        </w:rPr>
      </w:pPr>
      <w:r w:rsidRPr="00A45E7D">
        <w:rPr>
          <w:bCs/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>201</w:t>
      </w:r>
      <w:r>
        <w:rPr>
          <w:sz w:val="28"/>
          <w:szCs w:val="28"/>
          <w:lang w:val="en-US"/>
        </w:rPr>
        <w:t>4</w:t>
      </w:r>
      <w:r w:rsidRPr="00A45E7D">
        <w:rPr>
          <w:sz w:val="28"/>
          <w:szCs w:val="28"/>
        </w:rPr>
        <w:t xml:space="preserve"> год</w:t>
      </w:r>
    </w:p>
    <w:p w:rsidR="00E943C7" w:rsidRPr="007415E2" w:rsidRDefault="00E943C7" w:rsidP="004A0956">
      <w:pPr>
        <w:pStyle w:val="Title"/>
        <w:jc w:val="left"/>
        <w:rPr>
          <w:sz w:val="24"/>
        </w:rPr>
      </w:pPr>
    </w:p>
    <w:p w:rsidR="00E943C7" w:rsidRPr="004A0956" w:rsidRDefault="00E943C7" w:rsidP="004A0956">
      <w:pPr>
        <w:pStyle w:val="Title"/>
        <w:jc w:val="left"/>
        <w:rPr>
          <w:bCs/>
          <w:sz w:val="24"/>
        </w:rPr>
      </w:pPr>
      <w:r w:rsidRPr="004A0956">
        <w:rPr>
          <w:sz w:val="24"/>
        </w:rPr>
        <w:t>Цели:</w:t>
      </w:r>
    </w:p>
    <w:p w:rsidR="00E943C7" w:rsidRPr="00242B85" w:rsidRDefault="00E943C7" w:rsidP="00E562CF">
      <w:pPr>
        <w:rPr>
          <w:rFonts w:ascii="Times New Roman" w:hAnsi="Times New Roman"/>
          <w:sz w:val="24"/>
          <w:szCs w:val="24"/>
        </w:rPr>
      </w:pPr>
      <w:r w:rsidRPr="00A45E7D">
        <w:rPr>
          <w:rFonts w:ascii="Times New Roman" w:hAnsi="Times New Roman"/>
          <w:sz w:val="24"/>
          <w:szCs w:val="24"/>
        </w:rPr>
        <w:t>-</w:t>
      </w:r>
      <w:r w:rsidRPr="00303111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способствовать формированию учебно-познавательной компетенции учащихся через создание оптимальных условий для исследовательской деятельности с целью выяснения, какой частью речи является слово НЕ и как НЕ пишется с глаголами:                                                                                                    </w:t>
      </w:r>
      <w:r w:rsidRPr="00A45E7D">
        <w:rPr>
          <w:rFonts w:ascii="Times New Roman" w:hAnsi="Times New Roman"/>
          <w:sz w:val="24"/>
          <w:szCs w:val="24"/>
        </w:rPr>
        <w:t>-</w:t>
      </w:r>
      <w:r w:rsidRPr="00242B85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стимулировать учащихся к творческим действиям по осознанию противоречий, постановке проблемы и поиску её решения;                                                                                                                              </w:t>
      </w:r>
      <w:r w:rsidRPr="00A45E7D">
        <w:rPr>
          <w:rFonts w:ascii="Times New Roman" w:hAnsi="Times New Roman"/>
          <w:sz w:val="24"/>
          <w:szCs w:val="24"/>
        </w:rPr>
        <w:t>-</w:t>
      </w:r>
      <w:r w:rsidRPr="00303111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создать условия для развития учебно-информационных компетенций;                                                                        </w:t>
      </w:r>
      <w:r w:rsidRPr="00A45E7D">
        <w:rPr>
          <w:rFonts w:ascii="Times New Roman" w:hAnsi="Times New Roman"/>
          <w:sz w:val="24"/>
          <w:szCs w:val="24"/>
        </w:rPr>
        <w:t>-</w:t>
      </w:r>
      <w:r w:rsidRPr="00303111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создать условия для формирования коммуникативной компетенции учащихся через воспитание навыков совместной деятельности, работы в парах, а атак же овладение приёмами действий в ситуациях общения: взаимоподдержки, взаимовыручки, сплочённости коллектива.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:rsidR="00E943C7" w:rsidRPr="004A0956" w:rsidRDefault="00E943C7" w:rsidP="00E562CF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4A0956">
        <w:rPr>
          <w:rFonts w:ascii="Times New Roman" w:hAnsi="Times New Roman"/>
          <w:sz w:val="24"/>
          <w:szCs w:val="24"/>
        </w:rPr>
        <w:t>компьютер,</w:t>
      </w:r>
      <w:r>
        <w:rPr>
          <w:rFonts w:ascii="Times New Roman" w:hAnsi="Times New Roman"/>
          <w:sz w:val="24"/>
          <w:szCs w:val="24"/>
        </w:rPr>
        <w:t xml:space="preserve"> презентация,</w:t>
      </w:r>
      <w:r w:rsidRPr="004A0956">
        <w:rPr>
          <w:rFonts w:ascii="Times New Roman" w:hAnsi="Times New Roman"/>
          <w:sz w:val="24"/>
          <w:szCs w:val="24"/>
        </w:rPr>
        <w:t xml:space="preserve"> карты исследований, шапочки Глагола и Частицы Не, вееры.</w:t>
      </w:r>
    </w:p>
    <w:p w:rsidR="00E943C7" w:rsidRPr="004A0956" w:rsidRDefault="00E943C7" w:rsidP="00764E68">
      <w:pPr>
        <w:jc w:val="center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Ход урока.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1. Организационный момент.</w:t>
      </w:r>
    </w:p>
    <w:p w:rsidR="00E943C7" w:rsidRPr="00347A52" w:rsidRDefault="00E943C7" w:rsidP="001B5FDC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Учитель.</w:t>
      </w:r>
    </w:p>
    <w:p w:rsidR="00E943C7" w:rsidRPr="001B5FDC" w:rsidRDefault="00E943C7" w:rsidP="001B5FDC">
      <w:pPr>
        <w:rPr>
          <w:rFonts w:ascii="Times New Roman" w:hAnsi="Times New Roman"/>
          <w:sz w:val="24"/>
          <w:szCs w:val="24"/>
        </w:rPr>
      </w:pPr>
      <w:r w:rsidRPr="001B5FDC">
        <w:rPr>
          <w:rFonts w:ascii="Times New Roman" w:hAnsi="Times New Roman"/>
          <w:bCs/>
          <w:sz w:val="24"/>
          <w:szCs w:val="24"/>
        </w:rPr>
        <w:t>- Сейчас урок русского языка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5FDC">
        <w:rPr>
          <w:rFonts w:ascii="Times New Roman" w:hAnsi="Times New Roman"/>
          <w:sz w:val="24"/>
          <w:szCs w:val="24"/>
        </w:rPr>
        <w:t>возьмите листок настроения. (Слайд</w:t>
      </w:r>
      <w:r>
        <w:rPr>
          <w:rFonts w:ascii="Times New Roman" w:hAnsi="Times New Roman"/>
          <w:sz w:val="24"/>
          <w:szCs w:val="24"/>
        </w:rPr>
        <w:t xml:space="preserve"> 2</w:t>
      </w:r>
      <w:r w:rsidRPr="001B5FDC">
        <w:rPr>
          <w:rFonts w:ascii="Times New Roman" w:hAnsi="Times New Roman"/>
          <w:sz w:val="24"/>
          <w:szCs w:val="24"/>
        </w:rPr>
        <w:t>)</w:t>
      </w:r>
    </w:p>
    <w:p w:rsidR="00E943C7" w:rsidRDefault="00E943C7" w:rsidP="001B5FDC">
      <w:pPr>
        <w:jc w:val="center"/>
        <w:rPr>
          <w:rFonts w:cs="Arial"/>
          <w:sz w:val="48"/>
          <w:szCs w:val="48"/>
        </w:rPr>
      </w:pPr>
      <w:r w:rsidRPr="002604E5">
        <w:rPr>
          <w:rFonts w:cs="Arial"/>
          <w:noProof/>
          <w:sz w:val="48"/>
          <w:szCs w:val="48"/>
          <w:lang w:eastAsia="ru-RU"/>
        </w:rPr>
        <w:pict>
          <v:shape id="Рисунок 2" o:spid="_x0000_i1026" type="#_x0000_t75" alt="Image3695" style="width:150pt;height:232.5pt;visibility:visible">
            <v:imagedata r:id="rId9" o:title=""/>
          </v:shape>
        </w:pict>
      </w:r>
    </w:p>
    <w:p w:rsidR="00E943C7" w:rsidRPr="001B5FDC" w:rsidRDefault="00E943C7" w:rsidP="001B5FDC">
      <w:pPr>
        <w:ind w:left="360"/>
        <w:rPr>
          <w:rFonts w:ascii="Times New Roman" w:hAnsi="Times New Roman"/>
          <w:b/>
          <w:color w:val="006600"/>
          <w:sz w:val="24"/>
          <w:szCs w:val="24"/>
        </w:rPr>
      </w:pPr>
      <w:r w:rsidRPr="001B5FDC">
        <w:rPr>
          <w:rFonts w:ascii="Times New Roman" w:hAnsi="Times New Roman"/>
          <w:sz w:val="24"/>
          <w:szCs w:val="24"/>
        </w:rPr>
        <w:t>- Поставьте цифру 1 около лица с соответствующим для вас настроением перед уроком, а в конце урока вы поставите цифру</w:t>
      </w:r>
      <w:r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</w:t>
      </w:r>
      <w:r w:rsidRPr="001B5F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-</w:t>
      </w:r>
      <w:r w:rsidRPr="004A0956">
        <w:rPr>
          <w:rFonts w:ascii="Times New Roman" w:hAnsi="Times New Roman"/>
          <w:sz w:val="24"/>
          <w:szCs w:val="24"/>
        </w:rPr>
        <w:t>Ребята, желаю вам плодотворной и интересной работы! Удачи и веры в свои силы!  Откройте тетради. Запишите сегодняшнюю дату и вид работы.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2. Определение темы урока.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Сегодня у нас урок- исследование, а вы – исследователи. Каждое исследование проводится по плану. Вспомните этот план. (</w:t>
      </w:r>
      <w:r w:rsidRPr="004A0956">
        <w:rPr>
          <w:rFonts w:ascii="Times New Roman" w:hAnsi="Times New Roman"/>
          <w:b/>
          <w:sz w:val="24"/>
          <w:szCs w:val="24"/>
        </w:rPr>
        <w:t>Презентация.</w:t>
      </w:r>
      <w:r w:rsidRPr="004A09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Ответы детей + слайд 3</w:t>
      </w:r>
      <w:r w:rsidRPr="004A0956">
        <w:rPr>
          <w:rFonts w:ascii="Times New Roman" w:hAnsi="Times New Roman"/>
          <w:sz w:val="24"/>
          <w:szCs w:val="24"/>
        </w:rPr>
        <w:t>)</w:t>
      </w:r>
    </w:p>
    <w:p w:rsidR="00E943C7" w:rsidRPr="00101039" w:rsidRDefault="00E943C7" w:rsidP="00F3145D">
      <w:pPr>
        <w:rPr>
          <w:rFonts w:ascii="Times New Roman" w:hAnsi="Times New Roman"/>
          <w:b/>
          <w:sz w:val="24"/>
          <w:szCs w:val="24"/>
          <w:u w:val="single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 xml:space="preserve">План исследования. 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1.Выбор объекта исследования. (Что будем исследовать)                                                                                                    2.Цель и задачи исследования. (Для чего?)                                                                                                                3.Исследование объекта. (Как?)                                                                                                                                     4.Результаты исследования. (Что получилось)                                                                                                                          5.Выводы. (Озвучить результаты)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-В работе нам поможет карта исследования. </w:t>
      </w:r>
      <w:r w:rsidRPr="004A0956">
        <w:rPr>
          <w:rFonts w:ascii="Times New Roman" w:hAnsi="Times New Roman"/>
          <w:b/>
          <w:sz w:val="24"/>
          <w:szCs w:val="24"/>
        </w:rPr>
        <w:t>(Приложение 1,2)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>Эта карта одна на двоих, значит, работать будем как? (В парах)</w:t>
      </w:r>
    </w:p>
    <w:p w:rsidR="00E943C7" w:rsidRPr="00101039" w:rsidRDefault="00E943C7" w:rsidP="00F3145D">
      <w:pPr>
        <w:rPr>
          <w:rFonts w:ascii="Times New Roman" w:hAnsi="Times New Roman"/>
          <w:b/>
          <w:sz w:val="24"/>
          <w:szCs w:val="24"/>
          <w:u w:val="single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>3. Выбор объекта исследования.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-В выборе объекта исследования нам поможет 1задание. (Задания разноуровневые</w:t>
      </w:r>
      <w:r w:rsidRPr="007F51E7">
        <w:rPr>
          <w:rFonts w:ascii="Times New Roman" w:hAnsi="Times New Roman"/>
          <w:sz w:val="24"/>
          <w:szCs w:val="24"/>
        </w:rPr>
        <w:t xml:space="preserve"> – слайд </w:t>
      </w:r>
      <w:r>
        <w:rPr>
          <w:rFonts w:ascii="Times New Roman" w:hAnsi="Times New Roman"/>
          <w:sz w:val="24"/>
          <w:szCs w:val="24"/>
        </w:rPr>
        <w:t>4</w:t>
      </w:r>
      <w:r w:rsidRPr="004A095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Задание 1. (1 группа – приложение 1)                                                                                                                                                              -</w:t>
      </w:r>
      <w:r w:rsidRPr="004A0956">
        <w:rPr>
          <w:rFonts w:ascii="Times New Roman" w:hAnsi="Times New Roman"/>
          <w:sz w:val="24"/>
          <w:szCs w:val="24"/>
        </w:rPr>
        <w:t xml:space="preserve">Вставьте пропущенное слово, чтобы предложение соответствовало нормам поведения. </w:t>
      </w:r>
      <w:r>
        <w:rPr>
          <w:rFonts w:ascii="Times New Roman" w:hAnsi="Times New Roman"/>
          <w:sz w:val="24"/>
          <w:szCs w:val="24"/>
        </w:rPr>
        <w:t>(Слайд 5</w:t>
      </w:r>
      <w:r w:rsidRPr="004A0956">
        <w:rPr>
          <w:rFonts w:ascii="Times New Roman" w:hAnsi="Times New Roman"/>
          <w:sz w:val="24"/>
          <w:szCs w:val="24"/>
        </w:rPr>
        <w:t>)</w:t>
      </w:r>
      <w:r w:rsidRPr="00575EB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За партой ... лежи.                                                                                                                                                                             На уроках ... кричи.                                                                                                                                                               Малышей ... обижай.                                                                                                                                                                Взрослых ... перебивай.</w:t>
      </w:r>
    </w:p>
    <w:p w:rsidR="00E943C7" w:rsidRPr="007415E2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Задание 1. (2 группа – приложение 2 )          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Вставьте пропущенное слово, чтобы предложение имело смысл.</w:t>
      </w:r>
      <w:r w:rsidRPr="007415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</w:rPr>
        <w:t>(Слайд 6</w:t>
      </w:r>
      <w:r w:rsidRPr="004A0956">
        <w:rPr>
          <w:rFonts w:ascii="Times New Roman" w:hAnsi="Times New Roman"/>
          <w:sz w:val="24"/>
          <w:szCs w:val="24"/>
        </w:rPr>
        <w:t>)</w:t>
      </w:r>
      <w:r w:rsidRPr="00575EB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Пословицы.                                                                                                                                                                                  Волков бояться – в лес ... ходить.                                                                                                                                        Ошибается тот, кто ничего ... делает.                                                                                                                                       Кто любит трудиться, тому без дела ... сидится.</w:t>
      </w:r>
    </w:p>
    <w:p w:rsidR="00E943C7" w:rsidRPr="007415E2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Проверка. </w:t>
      </w:r>
      <w:r w:rsidRPr="004A0956">
        <w:rPr>
          <w:rFonts w:ascii="Times New Roman" w:hAnsi="Times New Roman"/>
          <w:sz w:val="24"/>
          <w:szCs w:val="24"/>
        </w:rPr>
        <w:t xml:space="preserve">(Слайд </w:t>
      </w:r>
      <w:r>
        <w:rPr>
          <w:rFonts w:ascii="Times New Roman" w:hAnsi="Times New Roman"/>
          <w:sz w:val="24"/>
          <w:szCs w:val="24"/>
        </w:rPr>
        <w:t>7</w:t>
      </w:r>
      <w:r w:rsidRPr="004A0956">
        <w:rPr>
          <w:rFonts w:ascii="Times New Roman" w:hAnsi="Times New Roman"/>
          <w:sz w:val="24"/>
          <w:szCs w:val="24"/>
        </w:rPr>
        <w:t>).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>Ребята 1группы получили задание вставить пропущенное слово, чтобы предложение соответствовало нормам поведения.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>Ребята 2группы – вставить пропущенное слово, чтобы пословицы имели смысл.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>Тексты были разные, а слово вы вставили одно и то же. Что за слово вы добавили в свои работы?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b/>
          <w:sz w:val="24"/>
          <w:szCs w:val="24"/>
        </w:rPr>
        <w:t>Вывод:</w:t>
      </w:r>
      <w:r w:rsidRPr="004A0956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b/>
          <w:sz w:val="24"/>
          <w:szCs w:val="24"/>
        </w:rPr>
        <w:t>слово НЕ и будет объект нашего исследования.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>4. Задачи исследования.</w:t>
      </w:r>
      <w:r w:rsidRPr="004A095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(Слайд 8</w:t>
      </w:r>
      <w:r w:rsidRPr="004A0956">
        <w:rPr>
          <w:rFonts w:ascii="Times New Roman" w:hAnsi="Times New Roman"/>
          <w:sz w:val="24"/>
          <w:szCs w:val="24"/>
        </w:rPr>
        <w:t>)</w:t>
      </w:r>
    </w:p>
    <w:p w:rsidR="00E943C7" w:rsidRPr="00575EB7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-Посмотрите внимательно на тексты, и скажите, какие задачи мы поставим для исследования слова НЕ?                                                                                                                                                                                                    - Чем является слово НЕ?                                                                                                                                                                - Написание НЕ с глаголами.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E943C7" w:rsidRPr="00575EB7" w:rsidRDefault="00E943C7" w:rsidP="00F3145D">
      <w:pPr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Результаты исследования будем заносить в </w:t>
      </w:r>
      <w:r w:rsidRPr="004A0956">
        <w:rPr>
          <w:rFonts w:ascii="Times New Roman" w:hAnsi="Times New Roman"/>
          <w:b/>
          <w:sz w:val="24"/>
          <w:szCs w:val="24"/>
        </w:rPr>
        <w:t>таблицу,</w:t>
      </w:r>
      <w:r w:rsidRPr="004A0956">
        <w:rPr>
          <w:rFonts w:ascii="Times New Roman" w:hAnsi="Times New Roman"/>
          <w:sz w:val="24"/>
          <w:szCs w:val="24"/>
        </w:rPr>
        <w:t xml:space="preserve"> которая находится в карте исследования. </w:t>
      </w:r>
      <w:r w:rsidRPr="004A0956">
        <w:rPr>
          <w:rFonts w:ascii="Times New Roman" w:hAnsi="Times New Roman"/>
          <w:sz w:val="24"/>
          <w:szCs w:val="24"/>
        </w:rPr>
        <w:tab/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1417"/>
        <w:gridCol w:w="1843"/>
        <w:gridCol w:w="1843"/>
      </w:tblGrid>
      <w:tr w:rsidR="00E943C7" w:rsidRPr="002A4880" w:rsidTr="002A4880">
        <w:tc>
          <w:tcPr>
            <w:tcW w:w="15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Часть речи</w:t>
            </w:r>
          </w:p>
        </w:tc>
        <w:tc>
          <w:tcPr>
            <w:tcW w:w="184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Роль</w:t>
            </w: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в предложении</w:t>
            </w:r>
          </w:p>
        </w:tc>
        <w:tc>
          <w:tcPr>
            <w:tcW w:w="1843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 xml:space="preserve">Написание </w:t>
            </w:r>
          </w:p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с глаголами</w:t>
            </w:r>
          </w:p>
        </w:tc>
      </w:tr>
      <w:tr w:rsidR="00E943C7" w:rsidRPr="002A4880" w:rsidTr="002A4880">
        <w:trPr>
          <w:trHeight w:val="665"/>
        </w:trPr>
        <w:tc>
          <w:tcPr>
            <w:tcW w:w="15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Не – это</w:t>
            </w:r>
          </w:p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 xml:space="preserve">      …</w:t>
            </w:r>
          </w:p>
        </w:tc>
        <w:tc>
          <w:tcPr>
            <w:tcW w:w="1417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</w:p>
    <w:p w:rsidR="00E943C7" w:rsidRPr="00101039" w:rsidRDefault="00E943C7" w:rsidP="00F3145D">
      <w:pPr>
        <w:rPr>
          <w:rFonts w:ascii="Times New Roman" w:hAnsi="Times New Roman"/>
          <w:sz w:val="24"/>
          <w:szCs w:val="24"/>
          <w:u w:val="single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>5. Исследование слова НЕ.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-Для ответа на вопрос: чем является слово НЕ, выполним 2 задание.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Задание 2. (1 группа) Разгадайте слово, для этого: 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Подчеркните в слове </w:t>
      </w:r>
      <w:r w:rsidRPr="004A0956">
        <w:rPr>
          <w:rFonts w:ascii="Times New Roman" w:hAnsi="Times New Roman"/>
          <w:i/>
          <w:sz w:val="24"/>
          <w:szCs w:val="24"/>
        </w:rPr>
        <w:t xml:space="preserve">час </w:t>
      </w:r>
      <w:r w:rsidRPr="004A0956">
        <w:rPr>
          <w:rFonts w:ascii="Times New Roman" w:hAnsi="Times New Roman"/>
          <w:sz w:val="24"/>
          <w:szCs w:val="24"/>
        </w:rPr>
        <w:t xml:space="preserve">букву, которая обозначает согласный глухой непарный, мягкий звук.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- В слове </w:t>
      </w:r>
      <w:r w:rsidRPr="004A0956">
        <w:rPr>
          <w:rFonts w:ascii="Times New Roman" w:hAnsi="Times New Roman"/>
          <w:i/>
          <w:sz w:val="24"/>
          <w:szCs w:val="24"/>
        </w:rPr>
        <w:t>ласкать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безударную гласную в корне.                                                                                                            - В слове </w:t>
      </w:r>
      <w:r w:rsidRPr="004A0956">
        <w:rPr>
          <w:rFonts w:ascii="Times New Roman" w:hAnsi="Times New Roman"/>
          <w:i/>
          <w:sz w:val="24"/>
          <w:szCs w:val="24"/>
        </w:rPr>
        <w:t xml:space="preserve">просьба </w:t>
      </w:r>
      <w:r w:rsidRPr="004A0956">
        <w:rPr>
          <w:rFonts w:ascii="Times New Roman" w:hAnsi="Times New Roman"/>
          <w:sz w:val="24"/>
          <w:szCs w:val="24"/>
        </w:rPr>
        <w:t xml:space="preserve">подчеркните букву, обозначающую сомнительный парный согласный звук.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- Какая буква не обозначает звука в слове </w:t>
      </w:r>
      <w:r w:rsidRPr="004A0956">
        <w:rPr>
          <w:rFonts w:ascii="Times New Roman" w:hAnsi="Times New Roman"/>
          <w:i/>
          <w:sz w:val="24"/>
          <w:szCs w:val="24"/>
        </w:rPr>
        <w:t>радостный</w:t>
      </w:r>
      <w:r w:rsidRPr="004A0956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- Подчеркните безударную гласную в корне слова </w:t>
      </w:r>
      <w:r w:rsidRPr="004A0956">
        <w:rPr>
          <w:rFonts w:ascii="Times New Roman" w:hAnsi="Times New Roman"/>
          <w:i/>
          <w:sz w:val="24"/>
          <w:szCs w:val="24"/>
        </w:rPr>
        <w:t>мирить</w:t>
      </w:r>
      <w:r w:rsidRPr="004A0956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- В слове </w:t>
      </w:r>
      <w:r w:rsidRPr="004A0956">
        <w:rPr>
          <w:rFonts w:ascii="Times New Roman" w:hAnsi="Times New Roman"/>
          <w:i/>
          <w:sz w:val="24"/>
          <w:szCs w:val="24"/>
        </w:rPr>
        <w:t xml:space="preserve">царь </w:t>
      </w:r>
      <w:r w:rsidRPr="004A0956">
        <w:rPr>
          <w:rFonts w:ascii="Times New Roman" w:hAnsi="Times New Roman"/>
          <w:sz w:val="24"/>
          <w:szCs w:val="24"/>
        </w:rPr>
        <w:t xml:space="preserve">подчеркните букву, обозначающую согласный непарный, глухой, твёрдый звук.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- Подчеркните гласную в приставке слова </w:t>
      </w:r>
      <w:r w:rsidRPr="004A0956">
        <w:rPr>
          <w:rFonts w:ascii="Times New Roman" w:hAnsi="Times New Roman"/>
          <w:i/>
          <w:sz w:val="24"/>
          <w:szCs w:val="24"/>
        </w:rPr>
        <w:t>зашёл</w:t>
      </w:r>
      <w:r w:rsidRPr="004A0956">
        <w:rPr>
          <w:rFonts w:ascii="Times New Roman" w:hAnsi="Times New Roman"/>
          <w:sz w:val="24"/>
          <w:szCs w:val="24"/>
        </w:rPr>
        <w:t>.                                                                                                                        -  Вставьте подчёркнутые буквы в клетки по порядку.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6"/>
        <w:gridCol w:w="425"/>
        <w:gridCol w:w="425"/>
        <w:gridCol w:w="426"/>
        <w:gridCol w:w="425"/>
        <w:gridCol w:w="425"/>
        <w:gridCol w:w="425"/>
      </w:tblGrid>
      <w:tr w:rsidR="00E943C7" w:rsidRPr="002A4880" w:rsidTr="002A4880"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Задание 2. (2 группа) Разгадайте слово, для этого: 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Подчеркните в слове </w:t>
      </w:r>
      <w:r w:rsidRPr="004A0956">
        <w:rPr>
          <w:rFonts w:ascii="Times New Roman" w:hAnsi="Times New Roman"/>
          <w:i/>
          <w:sz w:val="24"/>
          <w:szCs w:val="24"/>
        </w:rPr>
        <w:t>читает</w:t>
      </w:r>
      <w:r w:rsidRPr="004A0956">
        <w:rPr>
          <w:rFonts w:ascii="Times New Roman" w:hAnsi="Times New Roman"/>
          <w:sz w:val="24"/>
          <w:szCs w:val="24"/>
        </w:rPr>
        <w:t xml:space="preserve"> букву, которая обозначает согласный глухой непарный, мягкий звук.                                                                                                                                                                                                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В слове </w:t>
      </w:r>
      <w:r w:rsidRPr="004A0956">
        <w:rPr>
          <w:rFonts w:ascii="Times New Roman" w:hAnsi="Times New Roman"/>
          <w:i/>
          <w:sz w:val="24"/>
          <w:szCs w:val="24"/>
        </w:rPr>
        <w:t>ласкать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безударную гласную в корне.                                                                                                 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В слове </w:t>
      </w:r>
      <w:r w:rsidRPr="004A0956">
        <w:rPr>
          <w:rFonts w:ascii="Times New Roman" w:hAnsi="Times New Roman"/>
          <w:i/>
          <w:sz w:val="24"/>
          <w:szCs w:val="24"/>
        </w:rPr>
        <w:t>просьба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букву, обозначающую сомнительный парный согласный звук.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Какая буква не обозначает звука в слове </w:t>
      </w:r>
      <w:r w:rsidRPr="004A0956">
        <w:rPr>
          <w:rFonts w:ascii="Times New Roman" w:hAnsi="Times New Roman"/>
          <w:i/>
          <w:sz w:val="24"/>
          <w:szCs w:val="24"/>
        </w:rPr>
        <w:t>радостный</w:t>
      </w:r>
      <w:r w:rsidRPr="004A0956">
        <w:rPr>
          <w:rFonts w:ascii="Times New Roman" w:hAnsi="Times New Roman"/>
          <w:sz w:val="24"/>
          <w:szCs w:val="24"/>
        </w:rPr>
        <w:t>.                                                                                                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Подчеркните безударную гласную в корне слова </w:t>
      </w:r>
      <w:r w:rsidRPr="004A0956">
        <w:rPr>
          <w:rFonts w:ascii="Times New Roman" w:hAnsi="Times New Roman"/>
          <w:i/>
          <w:sz w:val="24"/>
          <w:szCs w:val="24"/>
        </w:rPr>
        <w:t>мирить</w:t>
      </w:r>
      <w:r w:rsidRPr="004A09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В слове </w:t>
      </w:r>
      <w:r w:rsidRPr="004A0956">
        <w:rPr>
          <w:rFonts w:ascii="Times New Roman" w:hAnsi="Times New Roman"/>
          <w:i/>
          <w:sz w:val="24"/>
          <w:szCs w:val="24"/>
        </w:rPr>
        <w:t>цапля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букву, обозначающую согласный непарный, глухой, твёрдый звук.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- Подчеркните гласную в приставке слова </w:t>
      </w:r>
      <w:r w:rsidRPr="004A0956">
        <w:rPr>
          <w:rFonts w:ascii="Times New Roman" w:hAnsi="Times New Roman"/>
          <w:i/>
          <w:sz w:val="24"/>
          <w:szCs w:val="24"/>
        </w:rPr>
        <w:t>зашёл</w:t>
      </w:r>
      <w:r w:rsidRPr="004A0956">
        <w:rPr>
          <w:rFonts w:ascii="Times New Roman" w:hAnsi="Times New Roman"/>
          <w:sz w:val="24"/>
          <w:szCs w:val="24"/>
        </w:rPr>
        <w:t>.                                                                                                            - Вставьте подчёркнутые буквы в клетки по порядку.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6"/>
        <w:gridCol w:w="425"/>
        <w:gridCol w:w="425"/>
        <w:gridCol w:w="426"/>
        <w:gridCol w:w="425"/>
        <w:gridCol w:w="425"/>
        <w:gridCol w:w="425"/>
      </w:tblGrid>
      <w:tr w:rsidR="00E943C7" w:rsidRPr="002A4880" w:rsidTr="002A4880"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7" w:rsidRPr="004A0956" w:rsidRDefault="00E943C7" w:rsidP="00E3158A">
      <w:pPr>
        <w:rPr>
          <w:rFonts w:ascii="Times New Roman" w:hAnsi="Times New Roman"/>
          <w:b/>
          <w:sz w:val="24"/>
          <w:szCs w:val="24"/>
        </w:rPr>
      </w:pPr>
    </w:p>
    <w:p w:rsidR="00E943C7" w:rsidRPr="004A0956" w:rsidRDefault="00E943C7" w:rsidP="00E3158A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Самопроверка.  </w:t>
      </w:r>
      <w:r>
        <w:rPr>
          <w:rFonts w:ascii="Times New Roman" w:hAnsi="Times New Roman"/>
          <w:sz w:val="24"/>
          <w:szCs w:val="24"/>
        </w:rPr>
        <w:t>(Слайд 9</w:t>
      </w:r>
      <w:r w:rsidRPr="004A0956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6"/>
        <w:gridCol w:w="425"/>
        <w:gridCol w:w="425"/>
        <w:gridCol w:w="426"/>
        <w:gridCol w:w="425"/>
        <w:gridCol w:w="425"/>
        <w:gridCol w:w="425"/>
      </w:tblGrid>
      <w:tr w:rsidR="00E943C7" w:rsidRPr="002A4880" w:rsidTr="002A4880"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426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</w:p>
        </w:tc>
        <w:tc>
          <w:tcPr>
            <w:tcW w:w="425" w:type="dxa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</w:p>
    <w:p w:rsidR="00E943C7" w:rsidRPr="007415E2" w:rsidRDefault="00E943C7" w:rsidP="00F3145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t>Слайд 10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-Определите по таблице, </w:t>
      </w:r>
      <w:r w:rsidRPr="004A0956">
        <w:rPr>
          <w:rFonts w:ascii="Times New Roman" w:hAnsi="Times New Roman"/>
          <w:b/>
          <w:sz w:val="24"/>
          <w:szCs w:val="24"/>
        </w:rPr>
        <w:t>какой частью речи является слово НЕ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t>Слайд 11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16"/>
        <w:gridCol w:w="1862"/>
        <w:gridCol w:w="5693"/>
      </w:tblGrid>
      <w:tr w:rsidR="00E943C7" w:rsidRPr="002A4880" w:rsidTr="002A4880">
        <w:trPr>
          <w:trHeight w:val="420"/>
        </w:trPr>
        <w:tc>
          <w:tcPr>
            <w:tcW w:w="2660" w:type="dxa"/>
            <w:vMerge w:val="restart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Служебные</w:t>
            </w: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части</w:t>
            </w: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речи</w:t>
            </w:r>
          </w:p>
        </w:tc>
        <w:tc>
          <w:tcPr>
            <w:tcW w:w="269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Предлог</w:t>
            </w:r>
          </w:p>
        </w:tc>
        <w:tc>
          <w:tcPr>
            <w:tcW w:w="943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Выражает зависимость существительного, местоимения от других слов в словосочетаниях</w:t>
            </w: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 xml:space="preserve"> (от, на, из, из-за, к, с, о, об, за…)</w:t>
            </w:r>
          </w:p>
        </w:tc>
      </w:tr>
      <w:tr w:rsidR="00E943C7" w:rsidRPr="002A4880" w:rsidTr="002A4880">
        <w:trPr>
          <w:trHeight w:val="570"/>
        </w:trPr>
        <w:tc>
          <w:tcPr>
            <w:tcW w:w="0" w:type="auto"/>
            <w:vMerge/>
            <w:vAlign w:val="center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Союз</w:t>
            </w:r>
          </w:p>
        </w:tc>
        <w:tc>
          <w:tcPr>
            <w:tcW w:w="943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Связывает однородные члены предложения и части предложения в сложном предложении</w:t>
            </w:r>
          </w:p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(и, а, но, что, где)</w:t>
            </w:r>
          </w:p>
        </w:tc>
      </w:tr>
      <w:tr w:rsidR="00E943C7" w:rsidRPr="002A4880" w:rsidTr="002A4880">
        <w:trPr>
          <w:trHeight w:val="562"/>
        </w:trPr>
        <w:tc>
          <w:tcPr>
            <w:tcW w:w="0" w:type="auto"/>
            <w:vMerge/>
            <w:vAlign w:val="center"/>
          </w:tcPr>
          <w:p w:rsidR="00E943C7" w:rsidRPr="002A4880" w:rsidRDefault="00E943C7" w:rsidP="002A4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Частица</w:t>
            </w:r>
          </w:p>
        </w:tc>
        <w:tc>
          <w:tcPr>
            <w:tcW w:w="9433" w:type="dxa"/>
          </w:tcPr>
          <w:p w:rsidR="00E943C7" w:rsidRPr="002A4880" w:rsidRDefault="00E943C7" w:rsidP="002A48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Вносит в предложение различные оттенки значения (не, ни, даже, вряд ли…)</w:t>
            </w:r>
          </w:p>
        </w:tc>
      </w:tr>
    </w:tbl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>6.Результаты исследования</w:t>
      </w:r>
      <w:r w:rsidRPr="004A0956">
        <w:rPr>
          <w:rFonts w:ascii="Times New Roman" w:hAnsi="Times New Roman"/>
          <w:sz w:val="24"/>
          <w:szCs w:val="24"/>
        </w:rPr>
        <w:t xml:space="preserve"> запишите в таблицу.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(НЕ – это частица, служебная часть речи)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4A0956"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b/>
          <w:sz w:val="24"/>
          <w:szCs w:val="24"/>
        </w:rPr>
        <w:t>Какую роль вносит в предложение частица НЕ</w:t>
      </w:r>
      <w:r w:rsidRPr="004A0956">
        <w:rPr>
          <w:rFonts w:ascii="Times New Roman" w:hAnsi="Times New Roman"/>
          <w:sz w:val="24"/>
          <w:szCs w:val="24"/>
        </w:rPr>
        <w:t>?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Для того чтобы ответить на этот вопрос, предлагаю прослушать сказку и посмотреть инсценировку стихотворения Александра Шибаева.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575EB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12</w:t>
      </w:r>
      <w:r w:rsidRPr="00575EB7"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Гордую и упрямую частицу НЕ полюбил благородный Глагол. Трудной и печальной была эта любовь. Он признавался: “Люблю”, а она отвечала: “Не люблю”. Он говорил: “Поверь”, а она ему: “Не поверю”. И вот однажды частица совсем заупрямилась. Она забралась на стул и…</w:t>
      </w:r>
      <w:r w:rsidRPr="007415E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Инсценировка.</w:t>
      </w:r>
      <w:r w:rsidRPr="007415E2">
        <w:rPr>
          <w:rFonts w:ascii="Times New Roman" w:hAnsi="Times New Roman"/>
          <w:sz w:val="24"/>
          <w:szCs w:val="24"/>
        </w:rPr>
        <w:t xml:space="preserve"> </w:t>
      </w:r>
      <w:r w:rsidRPr="0000155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– Слезь со стула!                                                                                                                                                                               – Не хочу!                                                                                                                                                                                         – Упадешь!                                                                                                                                                                                       – Не упаду!                                                                                                                                                                                          – Отойди!                                                                                                                                                                                – Не отойду!..                                                                                                                                                                                     – Приедешь?                                                                                                                                                                                        – Не приеду!                                                                                                                                                                                         – Придешь?                                                                                                                                                                                       – Нет, не приду!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>– Услышишь?                                                                                                                                                                                      – Не услышу!                                                                                                                                                                                             – Найдешь?                                                                                                                                                                                       – Нет, не найду!                                                                                                                                                                                   – Слезаешь?                                                                                                                                                                                         – Не слезаю!                                                                                                                                                                                             – Решаешь?                                                                                                                                                                                        – Не решу!                                                                                                                                                                                               – Мечтаешь?                                                                                                                                                                                       – Не мечтаю!                                                                                                                                                                                                     – Молчишь?                                                                                                                                                                                           – Нет, не молчу!                                                                                                                                                                                 – Конфетку, может, хочешь?                                                                                                                                                             – Нет! Да, хочу, хочу!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101039">
        <w:rPr>
          <w:rFonts w:ascii="Times New Roman" w:hAnsi="Times New Roman"/>
          <w:b/>
          <w:sz w:val="24"/>
          <w:szCs w:val="24"/>
          <w:u w:val="single"/>
        </w:rPr>
        <w:t xml:space="preserve">8.Вывод:                                                                                                                                                                                                    </w:t>
      </w:r>
      <w:r w:rsidRPr="004A0956">
        <w:rPr>
          <w:rFonts w:ascii="Times New Roman" w:hAnsi="Times New Roman"/>
          <w:sz w:val="24"/>
          <w:szCs w:val="24"/>
        </w:rPr>
        <w:t xml:space="preserve">- Что же делает частица в предложении?                                                                                                                                       - </w:t>
      </w:r>
      <w:r w:rsidRPr="004A0956">
        <w:rPr>
          <w:rFonts w:ascii="Times New Roman" w:hAnsi="Times New Roman"/>
          <w:b/>
          <w:sz w:val="24"/>
          <w:szCs w:val="24"/>
        </w:rPr>
        <w:t>Частица НЕ всё отрицает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Запишите вывод в таблицу.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Pr="004A0956">
        <w:rPr>
          <w:rFonts w:ascii="Times New Roman" w:hAnsi="Times New Roman"/>
          <w:b/>
          <w:sz w:val="24"/>
          <w:szCs w:val="24"/>
        </w:rPr>
        <w:t xml:space="preserve"> Правописание частицы НЕ с глаголами.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а) Частица НЕ отвергла любовь Глагола и до сих пор они живут врозь. Глагол очень переживает. Давайте выскажем свои пожелания Глаголу, используя частицу НЕ.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575EB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</w:t>
      </w:r>
      <w:r w:rsidRPr="003C0910">
        <w:rPr>
          <w:rFonts w:ascii="Times New Roman" w:hAnsi="Times New Roman"/>
          <w:sz w:val="24"/>
          <w:szCs w:val="24"/>
        </w:rPr>
        <w:t>3</w:t>
      </w:r>
      <w:r w:rsidRPr="00575EB7"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Не переживай!                                                                                                                                                                                Не плачь!                                                                                                                                                                                          Не печалься!                                                                                                                                                                                             Не скучай!                                                                                                                                                                                             Не отчаивайся!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Понаблюдайте за написанием глаголов и отрицательной частицы НЕ.                                                                      (Дети делают вывод о том, что частица не с глаголами пишется раздельно.)                                                                         – Ваши наблюдения запишите в таблицу.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Физкультминутка.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Частица НЕ решила с вами поиграть в </w:t>
      </w:r>
      <w:r w:rsidRPr="004A0956">
        <w:rPr>
          <w:rFonts w:ascii="Times New Roman" w:hAnsi="Times New Roman"/>
          <w:b/>
          <w:sz w:val="24"/>
          <w:szCs w:val="24"/>
        </w:rPr>
        <w:t>игру “Делай всё наоборот”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НЕ вставайте из-за парт.                                                                                                                                                                      – Не качайтесь, дети!                                                                                                                                                                        – Не кружитесь!                                                                                                                                                                            – И не приседайте!                                                                                                                                                                            – Не вставайте на носок!                                                                                                                                                                    – Не вставай на пятку!                                                                                                                                                                         – Не пляши вприсядку!                                                                                                                                                                    – Не хлопайте в ладоши!                                                                                                                                                                    – Не машите руками!                                                                                                                                                                              – Не топайте ногами!                                                                                                                                                                                                 – Не подпрыгивай, как мяч!                                                                                                                                                        – Не вздыхайте глубоко!                                                                                                                                                                        – Не садитесь тихо!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б) – Для лучшего запоминания предлагаю вам </w:t>
      </w:r>
      <w:r w:rsidRPr="004A0956">
        <w:rPr>
          <w:rFonts w:ascii="Times New Roman" w:hAnsi="Times New Roman"/>
          <w:b/>
          <w:sz w:val="24"/>
          <w:szCs w:val="24"/>
        </w:rPr>
        <w:t>стихотворение-памятку</w:t>
      </w:r>
      <w:r w:rsidRPr="004A0956">
        <w:rPr>
          <w:rFonts w:ascii="Times New Roman" w:hAnsi="Times New Roman"/>
          <w:sz w:val="24"/>
          <w:szCs w:val="24"/>
        </w:rPr>
        <w:t>, но некоторые слова в нём пропущены. Ваша задача дополнить его словами, соблюдая рифму, и записать в тетрадь, соблюдая стихотворную форму.</w:t>
      </w:r>
    </w:p>
    <w:p w:rsidR="00E943C7" w:rsidRPr="007415E2" w:rsidRDefault="00E943C7" w:rsidP="00F3145D">
      <w:pPr>
        <w:rPr>
          <w:rFonts w:ascii="Times New Roman" w:hAnsi="Times New Roman"/>
          <w:sz w:val="24"/>
          <w:szCs w:val="24"/>
        </w:rPr>
      </w:pPr>
      <w:r w:rsidRPr="00575EB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</w:t>
      </w:r>
      <w:r w:rsidRPr="003C0910">
        <w:rPr>
          <w:rFonts w:ascii="Times New Roman" w:hAnsi="Times New Roman"/>
          <w:sz w:val="24"/>
          <w:szCs w:val="24"/>
        </w:rPr>
        <w:t>4</w:t>
      </w:r>
      <w:r w:rsidRPr="00575E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... выучил – ... делай,                                                                                                                                                                           ... знаешь – ... спеши,                                                                                                                                                                           С глаголами .............                                                                                                                                                                  Частицу ты пиши!</w:t>
      </w:r>
    </w:p>
    <w:p w:rsidR="00E943C7" w:rsidRPr="007415E2" w:rsidRDefault="00E943C7" w:rsidP="00F3145D">
      <w:pPr>
        <w:rPr>
          <w:rFonts w:ascii="Times New Roman" w:hAnsi="Times New Roman"/>
          <w:sz w:val="24"/>
          <w:szCs w:val="24"/>
        </w:rPr>
      </w:pPr>
      <w:r w:rsidRPr="00575EB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</w:t>
      </w:r>
      <w:r w:rsidRPr="003C0910">
        <w:rPr>
          <w:rFonts w:ascii="Times New Roman" w:hAnsi="Times New Roman"/>
          <w:sz w:val="24"/>
          <w:szCs w:val="24"/>
        </w:rPr>
        <w:t>5</w:t>
      </w:r>
      <w:r w:rsidRPr="00575EB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Проверка.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Не выучил – не делай,                                                                                                                                                                   Не знаешь – не спеши,                                                                                                                                                                            С глаголами отдельно                                                                                                                                                                 Частицу не пиши!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Самопроверка:                                                                                                                                                                                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в) </w:t>
      </w:r>
      <w:r w:rsidRPr="004A0956">
        <w:rPr>
          <w:rFonts w:ascii="Times New Roman" w:hAnsi="Times New Roman"/>
          <w:b/>
          <w:sz w:val="24"/>
          <w:szCs w:val="24"/>
        </w:rPr>
        <w:t>Проблемная ситуация.</w:t>
      </w:r>
      <w:r w:rsidRPr="004A0956">
        <w:rPr>
          <w:rFonts w:ascii="Times New Roman" w:hAnsi="Times New Roman"/>
          <w:sz w:val="24"/>
          <w:szCs w:val="24"/>
        </w:rPr>
        <w:t xml:space="preserve"> Всегда ли частица НЕ с глаголами пишется раздельно.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575EB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</w:t>
      </w:r>
      <w:r w:rsidRPr="003C091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 Внимательно прочитайте стихотворение.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Что-то не работается                                                                                                                                                                       И не отдыхается,                                                                                                                                                                 Картина не рисуется,                                                                                                                                                                             Задача не решается.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Что-то мне неможется,                                                                                                                                                                 Что-то нездоровится -                                                                                                                                                                                        Я недоумеваю,                                                                                                                                                                        Почему недомогаю.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– Что вы заметили? Ваши вопросы, замечания. Может быть в стихотворении допущена ошибка?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956">
        <w:rPr>
          <w:rFonts w:ascii="Times New Roman" w:hAnsi="Times New Roman"/>
          <w:sz w:val="24"/>
          <w:szCs w:val="24"/>
        </w:rPr>
        <w:t xml:space="preserve">(С некоторыми глаголами частица “не” написана слитно.)                                                                                                      – Как доказать правильность вашего рассуждения?                                                                                                            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(Слайд 1</w:t>
      </w:r>
      <w:r w:rsidRPr="003C091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(Если дети затрудняются, надо попросить их закрыть не и прочитать, что получилось).                                                                          – Запишите вывод в таблицу.</w:t>
      </w:r>
    </w:p>
    <w:p w:rsidR="00E943C7" w:rsidRPr="004A0956" w:rsidRDefault="00E943C7" w:rsidP="00E205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4A0956">
        <w:rPr>
          <w:rFonts w:ascii="Times New Roman" w:hAnsi="Times New Roman"/>
          <w:b/>
          <w:sz w:val="24"/>
          <w:szCs w:val="24"/>
        </w:rPr>
        <w:t>. Самостоятельная работа.</w:t>
      </w:r>
      <w:r>
        <w:rPr>
          <w:rFonts w:ascii="Times New Roman" w:hAnsi="Times New Roman"/>
          <w:sz w:val="24"/>
          <w:szCs w:val="24"/>
        </w:rPr>
        <w:t xml:space="preserve"> (Слайд 1</w:t>
      </w:r>
      <w:r w:rsidRPr="003C091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-Задание для самостоятельной работы  - раскрыть скобки.                                                                                              - Чтобы не допустить ошибки, повторим алгоритм действия: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прочитать слово без частицы НЕ;                                                                                                                                           если слово без НЕ не употребляется – пишу слитно.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(Не)навидеть, (не)мог, (не)пошёл, (не)здоровиться, (не)волить, (не)почувствовал, (не)сдобровать, (не)скрипит, (не)хочет, (не)любишь, (не)долюбливает, (не)доумевает, (не)преподнесёт, (не)преследует, (не)объединять, (не)съезжать, (не)льёшь, (не)был, (не)жил, (не)дал.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Самопроверка. </w:t>
      </w: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Слайд 1</w:t>
      </w:r>
      <w:r w:rsidRPr="003C091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</w:p>
    <w:p w:rsidR="00E943C7" w:rsidRPr="004A0956" w:rsidRDefault="00E943C7" w:rsidP="00F3145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Pr="004A0956">
        <w:rPr>
          <w:rFonts w:ascii="Times New Roman" w:hAnsi="Times New Roman"/>
          <w:b/>
          <w:sz w:val="24"/>
          <w:szCs w:val="24"/>
        </w:rPr>
        <w:t>. Оценки за урок.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-Обсудите в парах оценки за работу на уроке. Учитывайте правильность выполнения заданий и активность работы в паре.                                                                                                                                                        - Веером покажите какую оценку вы заработали. Обоснуйте. Поставьте оценку в дневник.</w:t>
      </w:r>
    </w:p>
    <w:p w:rsidR="00E943C7" w:rsidRPr="004A0956" w:rsidRDefault="00E943C7" w:rsidP="0054491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Pr="004A0956">
        <w:rPr>
          <w:rFonts w:ascii="Times New Roman" w:hAnsi="Times New Roman"/>
          <w:b/>
          <w:sz w:val="24"/>
          <w:szCs w:val="24"/>
        </w:rPr>
        <w:t>. Рефлексия.</w:t>
      </w:r>
    </w:p>
    <w:p w:rsidR="00E943C7" w:rsidRPr="00A50792" w:rsidRDefault="00E943C7" w:rsidP="003C0910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– Какие результаты у вас получились? (Зачитать таблицу)                                                                                                         – В чём вам помогло наше исследование? </w:t>
      </w:r>
      <w:r w:rsidRPr="003C09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E943C7" w:rsidRDefault="00E943C7" w:rsidP="003C0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(Слайд </w:t>
      </w:r>
      <w:r w:rsidRPr="003C0910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)</w:t>
      </w:r>
      <w:r w:rsidRPr="004A0956">
        <w:rPr>
          <w:rFonts w:ascii="Times New Roman" w:hAnsi="Times New Roman"/>
          <w:sz w:val="24"/>
          <w:szCs w:val="24"/>
        </w:rPr>
        <w:t>.</w:t>
      </w:r>
      <w:r w:rsidRPr="003C091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3C09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sz w:val="28"/>
          <w:szCs w:val="28"/>
        </w:rPr>
        <w:t xml:space="preserve">- </w:t>
      </w:r>
      <w:r w:rsidRPr="003C0910">
        <w:rPr>
          <w:rFonts w:ascii="Times New Roman" w:hAnsi="Times New Roman"/>
          <w:sz w:val="24"/>
          <w:szCs w:val="24"/>
        </w:rPr>
        <w:t xml:space="preserve">Поставьте цифру 2 около лица с соответствующим для вас настроением сейчас.                                                    - Посмотрим, изменилось ли оно?                                                                                                                       </w:t>
      </w:r>
      <w:r w:rsidRPr="003C0910">
        <w:rPr>
          <w:rFonts w:ascii="Times New Roman" w:hAnsi="Times New Roman"/>
          <w:b/>
          <w:sz w:val="24"/>
          <w:szCs w:val="24"/>
        </w:rPr>
        <w:t xml:space="preserve">- </w:t>
      </w:r>
      <w:r w:rsidRPr="003C0910">
        <w:rPr>
          <w:rFonts w:ascii="Times New Roman" w:hAnsi="Times New Roman"/>
          <w:sz w:val="24"/>
          <w:szCs w:val="24"/>
        </w:rPr>
        <w:t xml:space="preserve">Я рада, если вам стало весело. </w:t>
      </w:r>
    </w:p>
    <w:p w:rsidR="00E943C7" w:rsidRPr="003C0910" w:rsidRDefault="00E943C7" w:rsidP="003C0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(Слайд 21)</w:t>
      </w:r>
      <w:r w:rsidRPr="004A0956">
        <w:rPr>
          <w:rFonts w:ascii="Times New Roman" w:hAnsi="Times New Roman"/>
          <w:sz w:val="24"/>
          <w:szCs w:val="24"/>
        </w:rPr>
        <w:t>.</w:t>
      </w:r>
      <w:r w:rsidRPr="003C091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3C09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Спасибо всем за урок.</w:t>
      </w:r>
    </w:p>
    <w:p w:rsidR="00E943C7" w:rsidRPr="004A0956" w:rsidRDefault="00E943C7" w:rsidP="00F3145D">
      <w:pPr>
        <w:rPr>
          <w:rFonts w:ascii="Times New Roman" w:hAnsi="Times New Roman"/>
          <w:sz w:val="24"/>
          <w:szCs w:val="24"/>
        </w:rPr>
      </w:pPr>
    </w:p>
    <w:p w:rsidR="00E943C7" w:rsidRPr="001536BA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Pr="001536BA" w:rsidRDefault="00E943C7" w:rsidP="00723AAB"/>
    <w:p w:rsidR="00E943C7" w:rsidRPr="001536BA" w:rsidRDefault="00E943C7" w:rsidP="00723AAB"/>
    <w:p w:rsidR="00E943C7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Pr="00A45E7D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Pr="00A45E7D" w:rsidRDefault="00E943C7" w:rsidP="00723AAB">
      <w:pPr>
        <w:rPr>
          <w:rFonts w:ascii="Times New Roman" w:hAnsi="Times New Roman"/>
          <w:sz w:val="24"/>
          <w:szCs w:val="24"/>
        </w:rPr>
      </w:pPr>
    </w:p>
    <w:p w:rsidR="00E943C7" w:rsidRPr="00EB302A" w:rsidRDefault="00E943C7" w:rsidP="00575EB7">
      <w:pPr>
        <w:ind w:firstLine="708"/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575EB7">
      <w:pPr>
        <w:ind w:firstLine="708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Приложение 1</w:t>
      </w:r>
    </w:p>
    <w:p w:rsidR="00E943C7" w:rsidRPr="004A0956" w:rsidRDefault="00E943C7" w:rsidP="00C46DB8">
      <w:pPr>
        <w:jc w:val="center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Карта  исследования.</w:t>
      </w:r>
    </w:p>
    <w:p w:rsidR="00E943C7" w:rsidRPr="004A0956" w:rsidRDefault="00E943C7" w:rsidP="00723AAB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  <w:u w:val="single"/>
        </w:rPr>
        <w:t xml:space="preserve">Задание 1. </w:t>
      </w:r>
      <w:r w:rsidRPr="004A0956">
        <w:rPr>
          <w:rFonts w:ascii="Times New Roman" w:hAnsi="Times New Roman"/>
          <w:sz w:val="24"/>
          <w:szCs w:val="24"/>
        </w:rPr>
        <w:t xml:space="preserve">Вставьте пропущенное слово, чтобы предложение соответствовало </w:t>
      </w:r>
      <w:r w:rsidRPr="004A0956">
        <w:rPr>
          <w:rFonts w:ascii="Times New Roman" w:hAnsi="Times New Roman"/>
          <w:sz w:val="24"/>
          <w:szCs w:val="24"/>
          <w:u w:val="single"/>
        </w:rPr>
        <w:t>нормам поведения.</w:t>
      </w:r>
      <w:r w:rsidRPr="004A0956">
        <w:rPr>
          <w:rFonts w:ascii="Times New Roman" w:hAnsi="Times New Roman"/>
          <w:sz w:val="24"/>
          <w:szCs w:val="24"/>
        </w:rPr>
        <w:t xml:space="preserve"> </w:t>
      </w:r>
    </w:p>
    <w:p w:rsidR="00E943C7" w:rsidRPr="004A0956" w:rsidRDefault="00E943C7" w:rsidP="00723AAB">
      <w:pPr>
        <w:spacing w:after="120"/>
        <w:ind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         </w:t>
      </w:r>
      <w:r w:rsidRPr="004A0956">
        <w:rPr>
          <w:rFonts w:ascii="Times New Roman" w:hAnsi="Times New Roman"/>
          <w:b/>
          <w:sz w:val="24"/>
          <w:szCs w:val="24"/>
        </w:rPr>
        <w:t>За партой  _ лежи.</w:t>
      </w:r>
    </w:p>
    <w:p w:rsidR="00E943C7" w:rsidRPr="004A0956" w:rsidRDefault="00E943C7" w:rsidP="00723AAB">
      <w:pPr>
        <w:ind w:firstLine="540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                 На уроках _ кричи.</w:t>
      </w:r>
    </w:p>
    <w:p w:rsidR="00E943C7" w:rsidRPr="004A0956" w:rsidRDefault="00E943C7" w:rsidP="00723AAB">
      <w:pPr>
        <w:ind w:firstLine="540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                 Малышей _ обижай.</w:t>
      </w:r>
    </w:p>
    <w:p w:rsidR="00E943C7" w:rsidRPr="004A0956" w:rsidRDefault="00E943C7" w:rsidP="00723AAB">
      <w:pPr>
        <w:ind w:left="-720" w:firstLine="540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                             Взрослых  _ перебивай.</w:t>
      </w:r>
    </w:p>
    <w:p w:rsidR="00E943C7" w:rsidRPr="004A0956" w:rsidRDefault="00E943C7" w:rsidP="00723AAB">
      <w:pPr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</w:t>
      </w:r>
      <w:r w:rsidRPr="004A0956">
        <w:rPr>
          <w:rFonts w:ascii="Times New Roman" w:hAnsi="Times New Roman"/>
          <w:sz w:val="24"/>
          <w:szCs w:val="24"/>
          <w:u w:val="single"/>
        </w:rPr>
        <w:t xml:space="preserve">Задание 2. </w:t>
      </w:r>
      <w:r w:rsidRPr="004A0956">
        <w:rPr>
          <w:rFonts w:ascii="Times New Roman" w:hAnsi="Times New Roman"/>
          <w:sz w:val="24"/>
          <w:szCs w:val="24"/>
        </w:rPr>
        <w:t>Разгадайте слово, для этого: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в слове  </w:t>
      </w:r>
      <w:r w:rsidRPr="004A0956">
        <w:rPr>
          <w:rFonts w:ascii="Times New Roman" w:hAnsi="Times New Roman"/>
          <w:i/>
          <w:sz w:val="24"/>
          <w:szCs w:val="24"/>
        </w:rPr>
        <w:t>час</w:t>
      </w:r>
      <w:r w:rsidRPr="004A0956">
        <w:rPr>
          <w:rFonts w:ascii="Times New Roman" w:hAnsi="Times New Roman"/>
          <w:sz w:val="24"/>
          <w:szCs w:val="24"/>
        </w:rPr>
        <w:t xml:space="preserve">  букву, которая обозначает согласный глухой непарный, мягкий звук.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 </w:t>
      </w:r>
      <w:r w:rsidRPr="004A0956">
        <w:rPr>
          <w:rFonts w:ascii="Times New Roman" w:hAnsi="Times New Roman"/>
          <w:i/>
          <w:sz w:val="24"/>
          <w:szCs w:val="24"/>
        </w:rPr>
        <w:t xml:space="preserve">ласкать 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безударную гласную в корне.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 </w:t>
      </w:r>
      <w:r w:rsidRPr="004A0956">
        <w:rPr>
          <w:rFonts w:ascii="Times New Roman" w:hAnsi="Times New Roman"/>
          <w:i/>
          <w:sz w:val="24"/>
          <w:szCs w:val="24"/>
        </w:rPr>
        <w:t xml:space="preserve">просьба 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букву, обозначающую сомнительный парный согласный звук.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Какая буква не обозначает звука в слове  </w:t>
      </w:r>
      <w:r w:rsidRPr="004A0956">
        <w:rPr>
          <w:rFonts w:ascii="Times New Roman" w:hAnsi="Times New Roman"/>
          <w:i/>
          <w:sz w:val="24"/>
          <w:szCs w:val="24"/>
        </w:rPr>
        <w:t>радостный.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безударную гласную в корне слова  </w:t>
      </w:r>
      <w:r w:rsidRPr="004A0956">
        <w:rPr>
          <w:rFonts w:ascii="Times New Roman" w:hAnsi="Times New Roman"/>
          <w:i/>
          <w:sz w:val="24"/>
          <w:szCs w:val="24"/>
        </w:rPr>
        <w:t>мирить.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 </w:t>
      </w:r>
      <w:r w:rsidRPr="004A0956">
        <w:rPr>
          <w:rFonts w:ascii="Times New Roman" w:hAnsi="Times New Roman"/>
          <w:i/>
          <w:sz w:val="24"/>
          <w:szCs w:val="24"/>
        </w:rPr>
        <w:t xml:space="preserve">царь  </w:t>
      </w:r>
      <w:r w:rsidRPr="004A0956">
        <w:rPr>
          <w:rFonts w:ascii="Times New Roman" w:hAnsi="Times New Roman"/>
          <w:sz w:val="24"/>
          <w:szCs w:val="24"/>
        </w:rPr>
        <w:t>подчеркните букву, обозначающую согласный непарный,  глухой, твёрдый звук.</w:t>
      </w:r>
    </w:p>
    <w:p w:rsidR="00E943C7" w:rsidRPr="004A0956" w:rsidRDefault="00E943C7" w:rsidP="00723AAB">
      <w:pPr>
        <w:numPr>
          <w:ilvl w:val="0"/>
          <w:numId w:val="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гласную в приставке слова  </w:t>
      </w:r>
      <w:r w:rsidRPr="004A0956">
        <w:rPr>
          <w:rFonts w:ascii="Times New Roman" w:hAnsi="Times New Roman"/>
          <w:i/>
          <w:sz w:val="24"/>
          <w:szCs w:val="24"/>
        </w:rPr>
        <w:t>зашёл.</w:t>
      </w:r>
    </w:p>
    <w:p w:rsidR="00E943C7" w:rsidRPr="004A0956" w:rsidRDefault="00E943C7" w:rsidP="00723AAB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</w:t>
      </w:r>
    </w:p>
    <w:p w:rsidR="00E943C7" w:rsidRPr="004A0956" w:rsidRDefault="00E943C7" w:rsidP="00723AAB">
      <w:pPr>
        <w:tabs>
          <w:tab w:val="num" w:pos="0"/>
        </w:tabs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Вставьте подчёркнутые буквы в клетки по порядку.</w:t>
      </w:r>
      <w:r w:rsidRPr="004A0956">
        <w:rPr>
          <w:rFonts w:ascii="Times New Roman" w:hAnsi="Times New Roman"/>
          <w:i/>
          <w:sz w:val="24"/>
          <w:szCs w:val="24"/>
        </w:rPr>
        <w:t xml:space="preserve"> </w:t>
      </w:r>
    </w:p>
    <w:p w:rsidR="00E943C7" w:rsidRPr="004A0956" w:rsidRDefault="00E943C7" w:rsidP="00723AAB">
      <w:pPr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0"/>
        <w:gridCol w:w="360"/>
        <w:gridCol w:w="360"/>
        <w:gridCol w:w="360"/>
        <w:gridCol w:w="360"/>
        <w:gridCol w:w="360"/>
        <w:gridCol w:w="360"/>
      </w:tblGrid>
      <w:tr w:rsidR="00E943C7" w:rsidRPr="002A4880" w:rsidTr="00723AAB">
        <w:trPr>
          <w:trHeight w:val="180"/>
        </w:trPr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A4880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943C7" w:rsidRPr="004A0956" w:rsidRDefault="00E943C7" w:rsidP="00723AAB">
      <w:pPr>
        <w:ind w:left="-720"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</w:t>
      </w:r>
    </w:p>
    <w:p w:rsidR="00E943C7" w:rsidRPr="004A0956" w:rsidRDefault="00E943C7" w:rsidP="00723AAB">
      <w:pPr>
        <w:ind w:left="-720"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Результаты</w:t>
      </w:r>
      <w:r w:rsidRPr="004A0956">
        <w:rPr>
          <w:rFonts w:ascii="Times New Roman" w:hAnsi="Times New Roman"/>
          <w:sz w:val="24"/>
          <w:szCs w:val="24"/>
        </w:rPr>
        <w:t xml:space="preserve">  </w:t>
      </w:r>
      <w:r w:rsidRPr="004A0956">
        <w:rPr>
          <w:rFonts w:ascii="Times New Roman" w:hAnsi="Times New Roman"/>
          <w:b/>
          <w:sz w:val="24"/>
          <w:szCs w:val="24"/>
        </w:rPr>
        <w:t>исследования.</w:t>
      </w:r>
    </w:p>
    <w:p w:rsidR="00E943C7" w:rsidRPr="004A0956" w:rsidRDefault="00E943C7" w:rsidP="00723AAB">
      <w:pPr>
        <w:ind w:left="36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7"/>
        <w:gridCol w:w="2271"/>
        <w:gridCol w:w="2354"/>
        <w:gridCol w:w="2326"/>
      </w:tblGrid>
      <w:tr w:rsidR="00E943C7" w:rsidRPr="002A4880" w:rsidTr="00723AAB">
        <w:trPr>
          <w:trHeight w:val="558"/>
        </w:trPr>
        <w:tc>
          <w:tcPr>
            <w:tcW w:w="2187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Часть речи</w:t>
            </w:r>
          </w:p>
        </w:tc>
        <w:tc>
          <w:tcPr>
            <w:tcW w:w="2354" w:type="dxa"/>
          </w:tcPr>
          <w:p w:rsidR="00E943C7" w:rsidRPr="002A4880" w:rsidRDefault="00E943C7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Роль в     предложении</w:t>
            </w:r>
          </w:p>
        </w:tc>
        <w:tc>
          <w:tcPr>
            <w:tcW w:w="2326" w:type="dxa"/>
          </w:tcPr>
          <w:p w:rsidR="00E943C7" w:rsidRPr="002A4880" w:rsidRDefault="00E943C7" w:rsidP="00717AA3">
            <w:pPr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Написание с глаголами</w:t>
            </w:r>
          </w:p>
        </w:tc>
      </w:tr>
      <w:tr w:rsidR="00E943C7" w:rsidRPr="002A4880" w:rsidTr="00723AAB">
        <w:trPr>
          <w:trHeight w:val="928"/>
        </w:trPr>
        <w:tc>
          <w:tcPr>
            <w:tcW w:w="2187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 xml:space="preserve">Не - </w:t>
            </w:r>
            <w:r w:rsidRPr="002A4880">
              <w:rPr>
                <w:rFonts w:ascii="Times New Roman" w:hAnsi="Times New Roman"/>
                <w:sz w:val="24"/>
                <w:szCs w:val="24"/>
              </w:rPr>
              <w:t>это</w:t>
            </w:r>
          </w:p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………….</w:t>
            </w:r>
          </w:p>
        </w:tc>
        <w:tc>
          <w:tcPr>
            <w:tcW w:w="2271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7" w:rsidRPr="004A0956" w:rsidRDefault="00E943C7" w:rsidP="00723AAB">
      <w:pPr>
        <w:ind w:left="-720"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E943C7" w:rsidRPr="004A0956" w:rsidRDefault="00E943C7" w:rsidP="00723AAB">
      <w:pPr>
        <w:ind w:left="-720" w:firstLine="540"/>
        <w:jc w:val="both"/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C46DB8">
      <w:pPr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C46DB8">
      <w:pPr>
        <w:rPr>
          <w:rFonts w:ascii="Times New Roman" w:hAnsi="Times New Roman"/>
          <w:sz w:val="24"/>
          <w:szCs w:val="24"/>
        </w:rPr>
      </w:pPr>
    </w:p>
    <w:p w:rsidR="00E943C7" w:rsidRPr="004A0956" w:rsidRDefault="00E943C7" w:rsidP="00C46DB8">
      <w:pPr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Приложение 2</w:t>
      </w:r>
    </w:p>
    <w:p w:rsidR="00E943C7" w:rsidRPr="004A0956" w:rsidRDefault="00E943C7" w:rsidP="00C46DB8">
      <w:pPr>
        <w:jc w:val="center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>Карта  исследования.</w:t>
      </w:r>
    </w:p>
    <w:p w:rsidR="00E943C7" w:rsidRPr="004A0956" w:rsidRDefault="00E943C7" w:rsidP="00C46DB8">
      <w:pPr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  <w:u w:val="single"/>
        </w:rPr>
        <w:t xml:space="preserve">Задание 1. </w:t>
      </w:r>
      <w:r w:rsidRPr="004A0956">
        <w:rPr>
          <w:rFonts w:ascii="Times New Roman" w:hAnsi="Times New Roman"/>
          <w:sz w:val="24"/>
          <w:szCs w:val="24"/>
        </w:rPr>
        <w:t xml:space="preserve">Вставьте пропущенное слово, чтобы предложение имело смысл. </w:t>
      </w:r>
    </w:p>
    <w:p w:rsidR="00E943C7" w:rsidRPr="004A0956" w:rsidRDefault="00E943C7" w:rsidP="00723AAB">
      <w:pPr>
        <w:spacing w:after="120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                       Пословицы.</w:t>
      </w:r>
    </w:p>
    <w:p w:rsidR="00E943C7" w:rsidRPr="004A0956" w:rsidRDefault="00E943C7" w:rsidP="00723AAB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</w:t>
      </w:r>
      <w:r w:rsidRPr="004A0956">
        <w:rPr>
          <w:rFonts w:ascii="Times New Roman" w:hAnsi="Times New Roman"/>
          <w:b/>
          <w:sz w:val="24"/>
          <w:szCs w:val="24"/>
        </w:rPr>
        <w:t>Волков бояться – в лес            _     ходить.</w:t>
      </w:r>
    </w:p>
    <w:p w:rsidR="00E943C7" w:rsidRPr="004A0956" w:rsidRDefault="00E943C7" w:rsidP="00723AAB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Ошибается тот, кто ничего      _    делает. </w:t>
      </w:r>
    </w:p>
    <w:p w:rsidR="00E943C7" w:rsidRPr="004A0956" w:rsidRDefault="00E943C7" w:rsidP="00723AAB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Кто любит трудиться, тому без дела    _    сидится.                                                                                                                                                                                                 </w:t>
      </w:r>
    </w:p>
    <w:p w:rsidR="00E943C7" w:rsidRPr="004A0956" w:rsidRDefault="00E943C7" w:rsidP="00C46DB8">
      <w:pPr>
        <w:ind w:left="-720" w:firstLine="540"/>
        <w:jc w:val="both"/>
        <w:rPr>
          <w:rFonts w:ascii="Times New Roman" w:hAnsi="Times New Roman"/>
          <w:b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4A0956">
        <w:rPr>
          <w:rFonts w:ascii="Times New Roman" w:hAnsi="Times New Roman"/>
          <w:sz w:val="24"/>
          <w:szCs w:val="24"/>
          <w:u w:val="single"/>
        </w:rPr>
        <w:t xml:space="preserve">Задание 2.   </w:t>
      </w:r>
      <w:r w:rsidRPr="004A0956">
        <w:rPr>
          <w:rFonts w:ascii="Times New Roman" w:hAnsi="Times New Roman"/>
          <w:sz w:val="24"/>
          <w:szCs w:val="24"/>
        </w:rPr>
        <w:t>Разгадайте слово, для этого: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в слове  </w:t>
      </w:r>
      <w:r w:rsidRPr="004A0956">
        <w:rPr>
          <w:rFonts w:ascii="Times New Roman" w:hAnsi="Times New Roman"/>
          <w:i/>
          <w:sz w:val="24"/>
          <w:szCs w:val="24"/>
        </w:rPr>
        <w:t>читает</w:t>
      </w:r>
      <w:r w:rsidRPr="004A0956">
        <w:rPr>
          <w:rFonts w:ascii="Times New Roman" w:hAnsi="Times New Roman"/>
          <w:sz w:val="24"/>
          <w:szCs w:val="24"/>
        </w:rPr>
        <w:t xml:space="preserve">  букву, которая обозначает согласный глухой непарный, мягкий звук.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</w:t>
      </w:r>
      <w:r w:rsidRPr="004A0956">
        <w:rPr>
          <w:rFonts w:ascii="Times New Roman" w:hAnsi="Times New Roman"/>
          <w:i/>
          <w:sz w:val="24"/>
          <w:szCs w:val="24"/>
        </w:rPr>
        <w:t xml:space="preserve">ласкать 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безударную гласную в корне.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 </w:t>
      </w:r>
      <w:r w:rsidRPr="004A0956">
        <w:rPr>
          <w:rFonts w:ascii="Times New Roman" w:hAnsi="Times New Roman"/>
          <w:i/>
          <w:sz w:val="24"/>
          <w:szCs w:val="24"/>
        </w:rPr>
        <w:t xml:space="preserve">просьба </w:t>
      </w:r>
      <w:r w:rsidRPr="004A0956">
        <w:rPr>
          <w:rFonts w:ascii="Times New Roman" w:hAnsi="Times New Roman"/>
          <w:sz w:val="24"/>
          <w:szCs w:val="24"/>
        </w:rPr>
        <w:t xml:space="preserve"> подчеркните букву, обозначающую сомнительный парный согласный звук.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Какая буква не обозначает звука в слове  </w:t>
      </w:r>
      <w:r w:rsidRPr="004A0956">
        <w:rPr>
          <w:rFonts w:ascii="Times New Roman" w:hAnsi="Times New Roman"/>
          <w:i/>
          <w:sz w:val="24"/>
          <w:szCs w:val="24"/>
        </w:rPr>
        <w:t>радостный.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безударную гласную в корне слова  </w:t>
      </w:r>
      <w:r w:rsidRPr="004A0956">
        <w:rPr>
          <w:rFonts w:ascii="Times New Roman" w:hAnsi="Times New Roman"/>
          <w:i/>
          <w:sz w:val="24"/>
          <w:szCs w:val="24"/>
        </w:rPr>
        <w:t>мирить.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В слове  </w:t>
      </w:r>
      <w:r w:rsidRPr="004A0956">
        <w:rPr>
          <w:rFonts w:ascii="Times New Roman" w:hAnsi="Times New Roman"/>
          <w:i/>
          <w:sz w:val="24"/>
          <w:szCs w:val="24"/>
        </w:rPr>
        <w:t xml:space="preserve">цапля  </w:t>
      </w:r>
      <w:r w:rsidRPr="004A0956">
        <w:rPr>
          <w:rFonts w:ascii="Times New Roman" w:hAnsi="Times New Roman"/>
          <w:sz w:val="24"/>
          <w:szCs w:val="24"/>
        </w:rPr>
        <w:t>подчеркните букву, обозначающую согласный  непарный,  глухой, твёрдый звук.</w:t>
      </w:r>
    </w:p>
    <w:p w:rsidR="00E943C7" w:rsidRPr="004A0956" w:rsidRDefault="00E943C7" w:rsidP="00723AAB">
      <w:pPr>
        <w:numPr>
          <w:ilvl w:val="0"/>
          <w:numId w:val="2"/>
        </w:numPr>
        <w:tabs>
          <w:tab w:val="num" w:pos="540"/>
          <w:tab w:val="left" w:pos="900"/>
        </w:tabs>
        <w:spacing w:after="0" w:line="240" w:lineRule="auto"/>
        <w:ind w:left="540" w:firstLine="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Подчеркните гласную в приставке слова  </w:t>
      </w:r>
      <w:r w:rsidRPr="004A0956">
        <w:rPr>
          <w:rFonts w:ascii="Times New Roman" w:hAnsi="Times New Roman"/>
          <w:i/>
          <w:sz w:val="24"/>
          <w:szCs w:val="24"/>
        </w:rPr>
        <w:t>зашёл.</w:t>
      </w:r>
    </w:p>
    <w:p w:rsidR="00E943C7" w:rsidRPr="004A0956" w:rsidRDefault="00E943C7" w:rsidP="00C46DB8">
      <w:pPr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E943C7" w:rsidRPr="004A0956" w:rsidRDefault="00E943C7" w:rsidP="00C46DB8">
      <w:pPr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>Вставьте подчёркнутые буквы в клетки по порядку.</w:t>
      </w:r>
      <w:r w:rsidRPr="004A0956">
        <w:rPr>
          <w:rFonts w:ascii="Times New Roman" w:hAnsi="Times New Roman"/>
          <w:i/>
          <w:sz w:val="24"/>
          <w:szCs w:val="24"/>
        </w:rPr>
        <w:t xml:space="preserve">  </w:t>
      </w:r>
    </w:p>
    <w:p w:rsidR="00E943C7" w:rsidRPr="004A0956" w:rsidRDefault="00E943C7" w:rsidP="00723AAB">
      <w:pPr>
        <w:ind w:left="1080" w:firstLine="540"/>
        <w:jc w:val="both"/>
        <w:rPr>
          <w:rFonts w:ascii="Times New Roman" w:hAnsi="Times New Roman"/>
          <w:i/>
          <w:sz w:val="24"/>
          <w:szCs w:val="24"/>
        </w:rPr>
      </w:pPr>
      <w:r w:rsidRPr="004A0956"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0"/>
        <w:gridCol w:w="360"/>
        <w:gridCol w:w="360"/>
        <w:gridCol w:w="360"/>
        <w:gridCol w:w="360"/>
        <w:gridCol w:w="360"/>
        <w:gridCol w:w="416"/>
      </w:tblGrid>
      <w:tr w:rsidR="00E943C7" w:rsidRPr="002A4880" w:rsidTr="00723AAB">
        <w:trPr>
          <w:trHeight w:val="180"/>
        </w:trPr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6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943C7" w:rsidRPr="004A0956" w:rsidRDefault="00E943C7" w:rsidP="00C46DB8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E943C7" w:rsidRPr="004A0956" w:rsidRDefault="00E943C7" w:rsidP="00C46DB8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4A0956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4A0956">
        <w:rPr>
          <w:rFonts w:ascii="Times New Roman" w:hAnsi="Times New Roman"/>
          <w:sz w:val="24"/>
          <w:szCs w:val="24"/>
        </w:rPr>
        <w:t xml:space="preserve">  </w:t>
      </w:r>
      <w:r w:rsidRPr="004A0956">
        <w:rPr>
          <w:rFonts w:ascii="Times New Roman" w:hAnsi="Times New Roman"/>
          <w:b/>
          <w:sz w:val="24"/>
          <w:szCs w:val="24"/>
        </w:rPr>
        <w:t>исследования.</w:t>
      </w:r>
    </w:p>
    <w:p w:rsidR="00E943C7" w:rsidRPr="004A0956" w:rsidRDefault="00E943C7" w:rsidP="00723AAB">
      <w:pPr>
        <w:ind w:left="36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6"/>
        <w:gridCol w:w="2270"/>
        <w:gridCol w:w="2352"/>
        <w:gridCol w:w="2324"/>
      </w:tblGrid>
      <w:tr w:rsidR="00E943C7" w:rsidRPr="002A4880" w:rsidTr="00723AAB">
        <w:trPr>
          <w:trHeight w:val="613"/>
        </w:trPr>
        <w:tc>
          <w:tcPr>
            <w:tcW w:w="2186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Часть речи</w:t>
            </w:r>
          </w:p>
        </w:tc>
        <w:tc>
          <w:tcPr>
            <w:tcW w:w="2352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 xml:space="preserve">     Роль в         предложении</w:t>
            </w:r>
          </w:p>
        </w:tc>
        <w:tc>
          <w:tcPr>
            <w:tcW w:w="2324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Написание с глаголами</w:t>
            </w:r>
          </w:p>
        </w:tc>
      </w:tr>
      <w:tr w:rsidR="00E943C7" w:rsidRPr="002A4880" w:rsidTr="00723AAB">
        <w:trPr>
          <w:trHeight w:val="2281"/>
        </w:trPr>
        <w:tc>
          <w:tcPr>
            <w:tcW w:w="2186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2A4880">
              <w:rPr>
                <w:rFonts w:ascii="Times New Roman" w:hAnsi="Times New Roman"/>
                <w:sz w:val="24"/>
                <w:szCs w:val="24"/>
              </w:rPr>
              <w:t xml:space="preserve"> - это</w:t>
            </w:r>
          </w:p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880">
              <w:rPr>
                <w:rFonts w:ascii="Times New Roman" w:hAnsi="Times New Roman"/>
                <w:sz w:val="24"/>
                <w:szCs w:val="24"/>
              </w:rPr>
              <w:t>………….</w:t>
            </w:r>
          </w:p>
        </w:tc>
        <w:tc>
          <w:tcPr>
            <w:tcW w:w="2270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E943C7" w:rsidRPr="002A4880" w:rsidRDefault="00E943C7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3C7" w:rsidRPr="004A0956" w:rsidRDefault="00E943C7" w:rsidP="00723AAB">
      <w:pPr>
        <w:ind w:left="-720" w:firstLine="540"/>
        <w:jc w:val="both"/>
        <w:rPr>
          <w:rFonts w:ascii="Times New Roman" w:hAnsi="Times New Roman"/>
          <w:sz w:val="24"/>
          <w:szCs w:val="24"/>
        </w:rPr>
      </w:pPr>
    </w:p>
    <w:p w:rsidR="00E943C7" w:rsidRDefault="00E943C7" w:rsidP="00DF1D6D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943C7" w:rsidRPr="0063037F" w:rsidRDefault="00E943C7" w:rsidP="0063037F"/>
    <w:p w:rsidR="00E943C7" w:rsidRPr="0063037F" w:rsidRDefault="00E943C7" w:rsidP="0063037F"/>
    <w:p w:rsidR="00E943C7" w:rsidRPr="0063037F" w:rsidRDefault="00E943C7" w:rsidP="0063037F"/>
    <w:p w:rsidR="00E943C7" w:rsidRPr="0063037F" w:rsidRDefault="00E943C7" w:rsidP="0063037F"/>
    <w:p w:rsidR="00E943C7" w:rsidRPr="0063037F" w:rsidRDefault="00E943C7" w:rsidP="0063037F"/>
    <w:p w:rsidR="00E943C7" w:rsidRDefault="00E943C7" w:rsidP="0063037F"/>
    <w:p w:rsidR="00E943C7" w:rsidRPr="00FB3F4A" w:rsidRDefault="00E943C7" w:rsidP="00ED3F5F">
      <w:pPr>
        <w:pStyle w:val="Title"/>
        <w:rPr>
          <w:bCs/>
          <w:sz w:val="28"/>
          <w:szCs w:val="28"/>
        </w:rPr>
      </w:pPr>
      <w:r>
        <w:tab/>
      </w:r>
    </w:p>
    <w:p w:rsidR="00E943C7" w:rsidRPr="00FB3F4A" w:rsidRDefault="00E943C7" w:rsidP="0063037F">
      <w:pPr>
        <w:pStyle w:val="Title"/>
        <w:rPr>
          <w:bCs/>
          <w:sz w:val="28"/>
          <w:szCs w:val="28"/>
        </w:rPr>
      </w:pPr>
    </w:p>
    <w:p w:rsidR="00E943C7" w:rsidRPr="00FB3F4A" w:rsidRDefault="00E943C7" w:rsidP="0063037F">
      <w:pPr>
        <w:pStyle w:val="Title"/>
        <w:rPr>
          <w:bCs/>
          <w:sz w:val="28"/>
          <w:szCs w:val="28"/>
        </w:rPr>
      </w:pPr>
    </w:p>
    <w:p w:rsidR="00E943C7" w:rsidRPr="00FB3F4A" w:rsidRDefault="00E943C7" w:rsidP="0063037F">
      <w:pPr>
        <w:pStyle w:val="Title"/>
        <w:jc w:val="left"/>
        <w:rPr>
          <w:bCs/>
          <w:sz w:val="28"/>
          <w:szCs w:val="28"/>
        </w:rPr>
      </w:pPr>
    </w:p>
    <w:p w:rsidR="00E943C7" w:rsidRDefault="00E943C7" w:rsidP="0063037F">
      <w:pPr>
        <w:pStyle w:val="Title"/>
        <w:rPr>
          <w:bCs/>
          <w:sz w:val="28"/>
          <w:szCs w:val="28"/>
        </w:rPr>
      </w:pPr>
    </w:p>
    <w:p w:rsidR="00E943C7" w:rsidRDefault="00E943C7" w:rsidP="0063037F">
      <w:pPr>
        <w:pStyle w:val="Title"/>
        <w:rPr>
          <w:bCs/>
          <w:sz w:val="28"/>
          <w:szCs w:val="28"/>
        </w:rPr>
      </w:pPr>
    </w:p>
    <w:p w:rsidR="00E943C7" w:rsidRDefault="00E943C7" w:rsidP="0063037F">
      <w:pPr>
        <w:pStyle w:val="Title"/>
        <w:rPr>
          <w:bCs/>
          <w:sz w:val="28"/>
          <w:szCs w:val="28"/>
        </w:rPr>
      </w:pPr>
    </w:p>
    <w:p w:rsidR="00E943C7" w:rsidRPr="00FB3F4A" w:rsidRDefault="00E943C7" w:rsidP="0063037F">
      <w:pPr>
        <w:rPr>
          <w:b/>
        </w:rPr>
      </w:pPr>
    </w:p>
    <w:p w:rsidR="00E943C7" w:rsidRPr="0063037F" w:rsidRDefault="00E943C7" w:rsidP="0063037F">
      <w:pPr>
        <w:tabs>
          <w:tab w:val="left" w:pos="3015"/>
        </w:tabs>
      </w:pPr>
    </w:p>
    <w:sectPr w:rsidR="00E943C7" w:rsidRPr="0063037F" w:rsidSect="0035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3C7" w:rsidRDefault="00E943C7" w:rsidP="003F5792">
      <w:pPr>
        <w:spacing w:after="0" w:line="240" w:lineRule="auto"/>
      </w:pPr>
      <w:r>
        <w:separator/>
      </w:r>
    </w:p>
  </w:endnote>
  <w:endnote w:type="continuationSeparator" w:id="1">
    <w:p w:rsidR="00E943C7" w:rsidRDefault="00E943C7" w:rsidP="003F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3C7" w:rsidRDefault="00E943C7" w:rsidP="003F5792">
      <w:pPr>
        <w:spacing w:after="0" w:line="240" w:lineRule="auto"/>
      </w:pPr>
      <w:r>
        <w:separator/>
      </w:r>
    </w:p>
  </w:footnote>
  <w:footnote w:type="continuationSeparator" w:id="1">
    <w:p w:rsidR="00E943C7" w:rsidRDefault="00E943C7" w:rsidP="003F5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52E65"/>
    <w:multiLevelType w:val="hybridMultilevel"/>
    <w:tmpl w:val="A762010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55F65F3"/>
    <w:multiLevelType w:val="hybridMultilevel"/>
    <w:tmpl w:val="F38841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35D6977"/>
    <w:multiLevelType w:val="hybridMultilevel"/>
    <w:tmpl w:val="1976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145D"/>
    <w:rsid w:val="0000155A"/>
    <w:rsid w:val="00095715"/>
    <w:rsid w:val="000B3412"/>
    <w:rsid w:val="000C6960"/>
    <w:rsid w:val="000D4A44"/>
    <w:rsid w:val="000E731B"/>
    <w:rsid w:val="00101039"/>
    <w:rsid w:val="001144EA"/>
    <w:rsid w:val="00116AD0"/>
    <w:rsid w:val="001536BA"/>
    <w:rsid w:val="0017127F"/>
    <w:rsid w:val="001B5FDC"/>
    <w:rsid w:val="002141EF"/>
    <w:rsid w:val="00242B85"/>
    <w:rsid w:val="002604E5"/>
    <w:rsid w:val="00271272"/>
    <w:rsid w:val="002A4880"/>
    <w:rsid w:val="002B42A5"/>
    <w:rsid w:val="002C6A96"/>
    <w:rsid w:val="002C7799"/>
    <w:rsid w:val="002E75D0"/>
    <w:rsid w:val="0030189B"/>
    <w:rsid w:val="00303111"/>
    <w:rsid w:val="003053F6"/>
    <w:rsid w:val="00334292"/>
    <w:rsid w:val="00347A52"/>
    <w:rsid w:val="00350CD3"/>
    <w:rsid w:val="00364F8A"/>
    <w:rsid w:val="003C0910"/>
    <w:rsid w:val="003E550B"/>
    <w:rsid w:val="003F5792"/>
    <w:rsid w:val="004A0956"/>
    <w:rsid w:val="004F6D82"/>
    <w:rsid w:val="0051362E"/>
    <w:rsid w:val="00542BD9"/>
    <w:rsid w:val="00544919"/>
    <w:rsid w:val="00544B4E"/>
    <w:rsid w:val="00570B6D"/>
    <w:rsid w:val="005721F5"/>
    <w:rsid w:val="00575EB7"/>
    <w:rsid w:val="00585E1A"/>
    <w:rsid w:val="00596520"/>
    <w:rsid w:val="005C7CD5"/>
    <w:rsid w:val="005D0727"/>
    <w:rsid w:val="00621F47"/>
    <w:rsid w:val="0063037F"/>
    <w:rsid w:val="006F0B3E"/>
    <w:rsid w:val="00717AA3"/>
    <w:rsid w:val="00723AAB"/>
    <w:rsid w:val="007415E2"/>
    <w:rsid w:val="00746EF2"/>
    <w:rsid w:val="00764E68"/>
    <w:rsid w:val="00770158"/>
    <w:rsid w:val="00771D13"/>
    <w:rsid w:val="007A087D"/>
    <w:rsid w:val="007B694A"/>
    <w:rsid w:val="007C559B"/>
    <w:rsid w:val="007F51E7"/>
    <w:rsid w:val="00835408"/>
    <w:rsid w:val="008367E5"/>
    <w:rsid w:val="0084585C"/>
    <w:rsid w:val="00853D2F"/>
    <w:rsid w:val="00862C8C"/>
    <w:rsid w:val="00872D12"/>
    <w:rsid w:val="008D4123"/>
    <w:rsid w:val="008E6C21"/>
    <w:rsid w:val="00924584"/>
    <w:rsid w:val="009945BC"/>
    <w:rsid w:val="009B0D00"/>
    <w:rsid w:val="00A24D6A"/>
    <w:rsid w:val="00A45E7D"/>
    <w:rsid w:val="00A50792"/>
    <w:rsid w:val="00A65ED1"/>
    <w:rsid w:val="00AD182B"/>
    <w:rsid w:val="00C03B73"/>
    <w:rsid w:val="00C27B53"/>
    <w:rsid w:val="00C32872"/>
    <w:rsid w:val="00C42B2F"/>
    <w:rsid w:val="00C46DB8"/>
    <w:rsid w:val="00CB1477"/>
    <w:rsid w:val="00CC2DC9"/>
    <w:rsid w:val="00CE5D35"/>
    <w:rsid w:val="00D47EB2"/>
    <w:rsid w:val="00D539FF"/>
    <w:rsid w:val="00DA0C1A"/>
    <w:rsid w:val="00DB4988"/>
    <w:rsid w:val="00DF1D6D"/>
    <w:rsid w:val="00E0720E"/>
    <w:rsid w:val="00E20597"/>
    <w:rsid w:val="00E3158A"/>
    <w:rsid w:val="00E51BA8"/>
    <w:rsid w:val="00E52F8B"/>
    <w:rsid w:val="00E562CF"/>
    <w:rsid w:val="00E943C7"/>
    <w:rsid w:val="00EB1252"/>
    <w:rsid w:val="00EB302A"/>
    <w:rsid w:val="00EB3D53"/>
    <w:rsid w:val="00ED3F5F"/>
    <w:rsid w:val="00EE6C3E"/>
    <w:rsid w:val="00F16C49"/>
    <w:rsid w:val="00F3145D"/>
    <w:rsid w:val="00F465BC"/>
    <w:rsid w:val="00F51D6F"/>
    <w:rsid w:val="00FB3C70"/>
    <w:rsid w:val="00FB3F4A"/>
    <w:rsid w:val="00FC247C"/>
    <w:rsid w:val="00FD7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CD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FB3F4A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B3F4A"/>
    <w:rPr>
      <w:rFonts w:ascii="Times New Roman" w:hAnsi="Times New Roman" w:cs="Times New Roman"/>
      <w:b/>
      <w:sz w:val="24"/>
      <w:szCs w:val="24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5C7CD5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5C7CD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C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7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367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3F5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F579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F5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579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68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11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409</TotalTime>
  <Pages>11</Pages>
  <Words>4295</Words>
  <Characters>24485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54</cp:revision>
  <cp:lastPrinted>2011-04-18T15:57:00Z</cp:lastPrinted>
  <dcterms:created xsi:type="dcterms:W3CDTF">2011-04-10T09:48:00Z</dcterms:created>
  <dcterms:modified xsi:type="dcterms:W3CDTF">2014-06-06T13:43:00Z</dcterms:modified>
</cp:coreProperties>
</file>