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E56" w:rsidRDefault="00C14E56" w:rsidP="008823E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</w:p>
    <w:p w:rsidR="00C14E56" w:rsidRDefault="00C14E56" w:rsidP="008823E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AE0C35">
        <w:rPr>
          <w:rFonts w:ascii="Times New Roman" w:hAnsi="Times New Roman"/>
          <w:sz w:val="28"/>
          <w:szCs w:val="28"/>
        </w:rPr>
        <w:t>УТВЕРЖДАЮ</w:t>
      </w:r>
    </w:p>
    <w:p w:rsidR="00C14E56" w:rsidRDefault="00C14E56" w:rsidP="008823E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МКОУ Красноэховская СОШ </w:t>
      </w:r>
    </w:p>
    <w:p w:rsidR="00C14E56" w:rsidRDefault="00C14E56" w:rsidP="008823EB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_______________ Хрулёва И.Е.</w:t>
      </w:r>
    </w:p>
    <w:p w:rsidR="00C14E56" w:rsidRDefault="00C14E56" w:rsidP="008823E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14E56" w:rsidRPr="00AE0C35" w:rsidRDefault="00C14E56" w:rsidP="008823E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7669E3" w:rsidRDefault="00C14E56" w:rsidP="008823EB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7669E3">
        <w:rPr>
          <w:rFonts w:ascii="Times New Roman" w:hAnsi="Times New Roman"/>
          <w:b/>
          <w:sz w:val="52"/>
          <w:szCs w:val="52"/>
        </w:rPr>
        <w:t>Паспорт кабинета</w:t>
      </w:r>
    </w:p>
    <w:p w:rsidR="00C14E56" w:rsidRPr="007669E3" w:rsidRDefault="00C14E56" w:rsidP="008823EB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н</w:t>
      </w:r>
      <w:r w:rsidRPr="007669E3">
        <w:rPr>
          <w:rFonts w:ascii="Times New Roman" w:hAnsi="Times New Roman"/>
          <w:b/>
          <w:sz w:val="52"/>
          <w:szCs w:val="52"/>
        </w:rPr>
        <w:t>ачальных классов</w:t>
      </w:r>
    </w:p>
    <w:p w:rsidR="00C14E56" w:rsidRPr="007669E3" w:rsidRDefault="00C14E56" w:rsidP="008823EB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C14E56" w:rsidRPr="007669E3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669E3">
        <w:rPr>
          <w:rFonts w:ascii="Times New Roman" w:hAnsi="Times New Roman"/>
          <w:b/>
          <w:sz w:val="36"/>
          <w:szCs w:val="36"/>
        </w:rPr>
        <w:t xml:space="preserve">Зав. </w:t>
      </w:r>
      <w:r>
        <w:rPr>
          <w:rFonts w:ascii="Times New Roman" w:hAnsi="Times New Roman"/>
          <w:b/>
          <w:sz w:val="36"/>
          <w:szCs w:val="36"/>
        </w:rPr>
        <w:t>к</w:t>
      </w:r>
      <w:r w:rsidRPr="007669E3">
        <w:rPr>
          <w:rFonts w:ascii="Times New Roman" w:hAnsi="Times New Roman"/>
          <w:b/>
          <w:sz w:val="36"/>
          <w:szCs w:val="36"/>
        </w:rPr>
        <w:t>абинетом:</w:t>
      </w: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669E3">
        <w:rPr>
          <w:rFonts w:ascii="Times New Roman" w:hAnsi="Times New Roman"/>
          <w:b/>
          <w:sz w:val="36"/>
          <w:szCs w:val="36"/>
        </w:rPr>
        <w:t>Бельская Лариса Владимировна</w:t>
      </w: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Pr="007669E3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2012-2013 уч.г.</w:t>
      </w:r>
    </w:p>
    <w:p w:rsidR="00C14E56" w:rsidRDefault="00C14E56" w:rsidP="007669E3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C14E56" w:rsidRDefault="00C14E56" w:rsidP="007669E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52"/>
          <w:szCs w:val="52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учебном кабинете начальных классов.</w:t>
      </w:r>
    </w:p>
    <w:p w:rsidR="00C14E56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AE0C35" w:rsidRDefault="00C14E56" w:rsidP="008823EB">
      <w:pPr>
        <w:pStyle w:val="ListParagraph"/>
        <w:numPr>
          <w:ilvl w:val="0"/>
          <w:numId w:val="4"/>
        </w:numPr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F03A29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кабинет начальных классов – это учебно-воспитательное подразделение школы, являющееся средством реализации ФГОС начального общего образования, обеспечивающее оптимальные условия для повышения качества образовательной подготовки обучающихся, сохранения и укрепления их здоровья.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в кабинете должны служить:</w:t>
      </w:r>
    </w:p>
    <w:p w:rsidR="00C14E56" w:rsidRDefault="00C14E56" w:rsidP="008823EB">
      <w:pPr>
        <w:pStyle w:val="ListParagraph"/>
        <w:numPr>
          <w:ilvl w:val="0"/>
          <w:numId w:val="5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активизации мыслительной деятельности учащихся;</w:t>
      </w:r>
    </w:p>
    <w:p w:rsidR="00C14E56" w:rsidRDefault="00C14E56" w:rsidP="008823EB">
      <w:pPr>
        <w:pStyle w:val="ListParagraph"/>
        <w:numPr>
          <w:ilvl w:val="0"/>
          <w:numId w:val="5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формированию умений работать  с различными видами информации и её источниками;</w:t>
      </w:r>
    </w:p>
    <w:p w:rsidR="00C14E56" w:rsidRDefault="00C14E56" w:rsidP="008823EB">
      <w:pPr>
        <w:pStyle w:val="ListParagraph"/>
        <w:numPr>
          <w:ilvl w:val="0"/>
          <w:numId w:val="5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формированию коммуникативной культуры учащихся;</w:t>
      </w:r>
    </w:p>
    <w:p w:rsidR="00C14E56" w:rsidRDefault="00C14E56" w:rsidP="008823EB">
      <w:pPr>
        <w:pStyle w:val="ListParagraph"/>
        <w:numPr>
          <w:ilvl w:val="0"/>
          <w:numId w:val="5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развитию у учащихся способностей к самоконтролю, самооценке и самоанализу;</w:t>
      </w:r>
    </w:p>
    <w:p w:rsidR="00C14E56" w:rsidRDefault="00C14E56" w:rsidP="008823EB">
      <w:pPr>
        <w:pStyle w:val="ListParagraph"/>
        <w:numPr>
          <w:ilvl w:val="0"/>
          <w:numId w:val="5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воспитанию высокоорганизованной личности.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Оснащение кабинета включает в себя: учебно-наглядные пособия, учебное оборудование, приспособления для практических занятий по предмету, технические средства обучения.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нагрузка кабинета – не менее 36 часов в неделю.</w:t>
      </w:r>
    </w:p>
    <w:p w:rsidR="00C14E56" w:rsidRPr="00F03A29" w:rsidRDefault="00C14E56" w:rsidP="008823EB">
      <w:pPr>
        <w:pStyle w:val="ListParagraph"/>
        <w:ind w:left="142" w:hanging="360"/>
        <w:jc w:val="both"/>
        <w:rPr>
          <w:rFonts w:ascii="Times New Roman" w:hAnsi="Times New Roman"/>
          <w:sz w:val="16"/>
          <w:szCs w:val="16"/>
        </w:rPr>
      </w:pPr>
    </w:p>
    <w:p w:rsidR="00C14E56" w:rsidRPr="00AE0C35" w:rsidRDefault="00C14E56" w:rsidP="008823EB">
      <w:pPr>
        <w:pStyle w:val="ListParagraph"/>
        <w:numPr>
          <w:ilvl w:val="0"/>
          <w:numId w:val="4"/>
        </w:numPr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F03A29">
        <w:rPr>
          <w:rFonts w:ascii="Times New Roman" w:hAnsi="Times New Roman"/>
          <w:b/>
          <w:sz w:val="28"/>
          <w:szCs w:val="28"/>
        </w:rPr>
        <w:t>Основные требования к учебному кабинету.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оборудования и оснащения кабинета требованиям СанПиН.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Соблюдение правил техники безопасности  и санитарно-гигиенических норм в учебном кабинете.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Соблюдение эстетических требований к оформлению учебного кабинета.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нормативной школьной документации на открытие  и функционирование учебного кабинета: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об учебном кабинете начальных классов общеобразовательного учреждения;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должностная инструкция заведующего кабинетом;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пользования учебным кабинетом для учащихся;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 готовности кабинета к новому учебному году;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валеологический паспорт кабинета;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инвентарная ведомость на имеющееся оборудование;</w:t>
      </w:r>
    </w:p>
    <w:p w:rsidR="00C14E56" w:rsidRDefault="00C14E56" w:rsidP="008823EB">
      <w:pPr>
        <w:pStyle w:val="ListParagraph"/>
        <w:numPr>
          <w:ilvl w:val="0"/>
          <w:numId w:val="6"/>
        </w:numPr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автоматизированного рабочего места учителя;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каталог учебных, учебно-информационных и учебно-методических материалов;</w:t>
      </w:r>
    </w:p>
    <w:p w:rsidR="00C14E56" w:rsidRDefault="00C14E56" w:rsidP="008823EB">
      <w:pPr>
        <w:pStyle w:val="ListParagraph"/>
        <w:numPr>
          <w:ilvl w:val="0"/>
          <w:numId w:val="6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 план работы по развитию кабинета.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расписания работы учебного кабинета по обязательной программе, факультативным занятиям, программе дополнительного образования, индивидуальным занятиям с учащимися различных категорий, консультаций и др.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кабинете инструкций и журнала инструктажа по технике безопасности для учащихся.</w:t>
      </w:r>
    </w:p>
    <w:p w:rsidR="00C14E56" w:rsidRPr="00F03A29" w:rsidRDefault="00C14E56" w:rsidP="008823EB">
      <w:pPr>
        <w:pStyle w:val="ListParagraph"/>
        <w:tabs>
          <w:tab w:val="left" w:pos="426"/>
        </w:tabs>
        <w:ind w:left="142" w:hanging="360"/>
        <w:jc w:val="both"/>
        <w:rPr>
          <w:rFonts w:ascii="Times New Roman" w:hAnsi="Times New Roman"/>
          <w:b/>
          <w:sz w:val="16"/>
          <w:szCs w:val="16"/>
        </w:rPr>
      </w:pPr>
    </w:p>
    <w:p w:rsidR="00C14E56" w:rsidRDefault="00C14E56" w:rsidP="008823EB">
      <w:pPr>
        <w:pStyle w:val="ListParagraph"/>
        <w:numPr>
          <w:ilvl w:val="0"/>
          <w:numId w:val="4"/>
        </w:numPr>
        <w:tabs>
          <w:tab w:val="left" w:pos="426"/>
        </w:tabs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F03A29">
        <w:rPr>
          <w:rFonts w:ascii="Times New Roman" w:hAnsi="Times New Roman"/>
          <w:b/>
          <w:sz w:val="28"/>
          <w:szCs w:val="28"/>
        </w:rPr>
        <w:t>Требования к учебно-методическому обеспечению кабинета.</w:t>
      </w:r>
    </w:p>
    <w:p w:rsidR="00C14E56" w:rsidRPr="00F03A29" w:rsidRDefault="00C14E56" w:rsidP="008823EB">
      <w:pPr>
        <w:pStyle w:val="ListParagraph"/>
        <w:tabs>
          <w:tab w:val="left" w:pos="426"/>
        </w:tabs>
        <w:ind w:left="142"/>
        <w:jc w:val="both"/>
        <w:rPr>
          <w:rFonts w:ascii="Times New Roman" w:hAnsi="Times New Roman"/>
          <w:b/>
          <w:sz w:val="16"/>
          <w:szCs w:val="16"/>
        </w:rPr>
      </w:pP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Укомплектованность кабинета учебным оборудованием, учебно-методическим комплексом, комплексом средств обучения, необходимым для реализации ФГОС и выполнения образовательной программы школы.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учебно-методического комплекса и комплекса средств обучения требованиям ФГОС, реализуемому учебно-методическому комплекту.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обучающихся учебниками, дидактическими материалами, раздаточным материалом в соответствии с образовательной программой школы и реализуемым учебно-методическим комплектом.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комплекса дидактических материалов, типовых заданий, тестов, контрольных работ и др.материалов для диагностики  качества обучения и образовательного процесса.</w:t>
      </w:r>
    </w:p>
    <w:p w:rsidR="00C14E56" w:rsidRDefault="00C14E56" w:rsidP="008823EB">
      <w:pPr>
        <w:pStyle w:val="ListParagraph"/>
        <w:numPr>
          <w:ilvl w:val="1"/>
          <w:numId w:val="4"/>
        </w:numPr>
        <w:tabs>
          <w:tab w:val="left" w:pos="426"/>
        </w:tabs>
        <w:ind w:left="142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постоянных и сменных учебно-информационных стендов. Стендовый материал учебного кабинета должен содержать:</w:t>
      </w:r>
    </w:p>
    <w:p w:rsidR="00C14E56" w:rsidRDefault="00C14E56" w:rsidP="008823EB">
      <w:pPr>
        <w:pStyle w:val="ListParagraph"/>
        <w:numPr>
          <w:ilvl w:val="0"/>
          <w:numId w:val="7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 для учащихся по проектированию их учебной деятельности;</w:t>
      </w:r>
    </w:p>
    <w:p w:rsidR="00C14E56" w:rsidRDefault="00C14E56" w:rsidP="008823EB">
      <w:pPr>
        <w:pStyle w:val="ListParagraph"/>
        <w:numPr>
          <w:ilvl w:val="0"/>
          <w:numId w:val="7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техники безопасности работы и  поведения в кабинете;</w:t>
      </w:r>
    </w:p>
    <w:p w:rsidR="00C14E56" w:rsidRDefault="00C14E56" w:rsidP="008823EB">
      <w:pPr>
        <w:pStyle w:val="ListParagraph"/>
        <w:numPr>
          <w:ilvl w:val="0"/>
          <w:numId w:val="7"/>
        </w:numPr>
        <w:tabs>
          <w:tab w:val="left" w:pos="426"/>
        </w:tabs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материалы, используемые в учебном процессе.</w:t>
      </w:r>
    </w:p>
    <w:p w:rsidR="00C14E56" w:rsidRPr="00EF1ADF" w:rsidRDefault="00C14E56" w:rsidP="000B15D8">
      <w:pPr>
        <w:pStyle w:val="NormalWeb"/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В оформлении кабинетов начальных классов должны гармонично сочетаться методические материалы по изучаемым предметам и игровые элементы. </w:t>
      </w:r>
      <w:r w:rsidRPr="00EF1ADF">
        <w:rPr>
          <w:rStyle w:val="Strong"/>
          <w:b w:val="0"/>
          <w:bCs/>
          <w:sz w:val="28"/>
          <w:szCs w:val="28"/>
        </w:rPr>
        <w:t>Оформление кабинета начальной школы имеет своей целью не только обучение, но и эстетическое воспитание учащихся, и повышение мотивации к учебе.</w:t>
      </w:r>
      <w:r w:rsidRPr="00EF1ADF">
        <w:rPr>
          <w:sz w:val="28"/>
          <w:szCs w:val="28"/>
        </w:rPr>
        <w:t xml:space="preserve"> </w:t>
      </w:r>
    </w:p>
    <w:p w:rsidR="00C14E56" w:rsidRPr="00EF1ADF" w:rsidRDefault="00C14E56" w:rsidP="000B15D8">
      <w:pPr>
        <w:pStyle w:val="NormalWeb"/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Оформление кабинетов начальных классов требует не только творческого подхода со стороны учителя, но и соблюдения общих методических рекомендаций: </w:t>
      </w:r>
    </w:p>
    <w:p w:rsidR="00C14E56" w:rsidRPr="00EF1ADF" w:rsidRDefault="00C14E56" w:rsidP="000B15D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rStyle w:val="Strong"/>
          <w:b w:val="0"/>
          <w:bCs/>
          <w:i/>
          <w:sz w:val="28"/>
          <w:szCs w:val="28"/>
        </w:rPr>
        <w:t>Основной принцип оформления начальной школы – умеренность.</w:t>
      </w:r>
      <w:r w:rsidRPr="00EF1ADF">
        <w:rPr>
          <w:sz w:val="28"/>
          <w:szCs w:val="28"/>
        </w:rPr>
        <w:t xml:space="preserve"> Декоративные элементы и методические материалы не должны отвлекать внимание школьников от содержания уроков. Использование умеренно ярких, пастельных тонов (рекомендуются зеленый, желтый, оранжевый, розовый) и отсутствие слишком мелких, резких деталей не будет перенапрягать зрение ребят; </w:t>
      </w:r>
    </w:p>
    <w:p w:rsidR="00C14E56" w:rsidRPr="00EF1ADF" w:rsidRDefault="00C14E56" w:rsidP="000B15D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Оформление кабинетов начальной школы должно быть эстетичным, продуманным и выполненным в едином стиле; </w:t>
      </w:r>
    </w:p>
    <w:p w:rsidR="00C14E56" w:rsidRPr="00EF1ADF" w:rsidRDefault="00C14E56" w:rsidP="000B15D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Желательно при оформлении кабинетов начальных классов уделить внимание государственной символике и здоровому образу жизни и правил ПДД.</w:t>
      </w:r>
    </w:p>
    <w:p w:rsidR="00C14E56" w:rsidRPr="00EF1ADF" w:rsidRDefault="00C14E56" w:rsidP="000B15D8">
      <w:pPr>
        <w:spacing w:before="100" w:beforeAutospacing="1" w:after="100" w:afterAutospacing="1"/>
        <w:rPr>
          <w:sz w:val="28"/>
          <w:szCs w:val="28"/>
        </w:rPr>
      </w:pPr>
      <w:r w:rsidRPr="00425BE3">
        <w:rPr>
          <w:b/>
          <w:sz w:val="28"/>
          <w:szCs w:val="28"/>
          <w:u w:val="single"/>
        </w:rPr>
        <w:t>Кабинет «НАЧАЛЬНЫЕ КЛАССЫ»</w:t>
      </w:r>
      <w:r w:rsidRPr="00425BE3">
        <w:rPr>
          <w:b/>
          <w:sz w:val="28"/>
          <w:szCs w:val="28"/>
          <w:u w:val="single"/>
        </w:rPr>
        <w:br/>
      </w:r>
      <w:r w:rsidRPr="00EF1ADF">
        <w:rPr>
          <w:sz w:val="28"/>
          <w:szCs w:val="28"/>
        </w:rPr>
        <w:t xml:space="preserve">В подобных кабинетах обучаются дети с момента поступления в школы и до перехода в среднее звено школы. Учитывая возраст детей, в кабинете необходимо создать условия для комфортного обучения младших школьников, где ребенок не только усваивает материала, но, в идеале,  и отдыхает, играет. </w:t>
      </w:r>
      <w:r w:rsidRPr="00EF1ADF">
        <w:rPr>
          <w:sz w:val="28"/>
          <w:szCs w:val="28"/>
        </w:rPr>
        <w:br/>
        <w:t>Этому способствует:</w:t>
      </w:r>
      <w:r w:rsidRPr="00EF1ADF">
        <w:rPr>
          <w:sz w:val="28"/>
          <w:szCs w:val="28"/>
        </w:rPr>
        <w:br/>
        <w:t xml:space="preserve">1) Деление классной комнаты на зоны: учебную, игровую, информационную. </w:t>
      </w:r>
      <w:r w:rsidRPr="00EF1ADF">
        <w:rPr>
          <w:sz w:val="28"/>
          <w:szCs w:val="28"/>
        </w:rPr>
        <w:br/>
        <w:t>2) Выбор цветового оформления, способствующий успокоению и активизации детей в разные периоды обучении.</w:t>
      </w:r>
      <w:r w:rsidRPr="00EF1ADF">
        <w:rPr>
          <w:sz w:val="28"/>
          <w:szCs w:val="28"/>
        </w:rPr>
        <w:br/>
      </w:r>
      <w:r w:rsidRPr="00EF1ADF">
        <w:rPr>
          <w:bCs/>
          <w:color w:val="000000"/>
          <w:sz w:val="28"/>
          <w:szCs w:val="28"/>
        </w:rPr>
        <w:t>Эстетическое оформление кабинета:</w:t>
      </w:r>
    </w:p>
    <w:p w:rsidR="00C14E56" w:rsidRPr="00425BE3" w:rsidRDefault="00C14E56" w:rsidP="000B15D8">
      <w:pPr>
        <w:spacing w:before="100" w:beforeAutospacing="1" w:after="100" w:afterAutospacing="1"/>
        <w:jc w:val="both"/>
        <w:rPr>
          <w:b/>
          <w:i/>
          <w:sz w:val="28"/>
          <w:szCs w:val="28"/>
        </w:rPr>
      </w:pPr>
      <w:r w:rsidRPr="00425BE3">
        <w:rPr>
          <w:b/>
          <w:bCs/>
          <w:i/>
          <w:color w:val="000000"/>
          <w:sz w:val="28"/>
          <w:szCs w:val="28"/>
        </w:rPr>
        <w:t xml:space="preserve">    </w:t>
      </w:r>
      <w:r w:rsidRPr="00425BE3">
        <w:rPr>
          <w:b/>
          <w:bCs/>
          <w:i/>
          <w:iCs/>
          <w:color w:val="000000"/>
          <w:sz w:val="28"/>
          <w:szCs w:val="28"/>
        </w:rPr>
        <w:t>а) цветовое</w:t>
      </w:r>
      <w:r w:rsidRPr="00425BE3">
        <w:rPr>
          <w:b/>
          <w:i/>
          <w:color w:val="000000"/>
          <w:sz w:val="28"/>
          <w:szCs w:val="28"/>
        </w:rPr>
        <w:t xml:space="preserve">: 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6,5 – 8 лет – предпочитают красный, пурпурный и розовый цвета;</w:t>
      </w:r>
    </w:p>
    <w:p w:rsidR="00C14E56" w:rsidRPr="00821129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i/>
          <w:sz w:val="28"/>
          <w:szCs w:val="28"/>
        </w:rPr>
      </w:pPr>
      <w:r w:rsidRPr="00425BE3">
        <w:rPr>
          <w:sz w:val="28"/>
          <w:szCs w:val="28"/>
          <w:u w:val="single"/>
        </w:rPr>
        <w:t>9</w:t>
      </w:r>
      <w:r w:rsidRPr="00425BE3">
        <w:rPr>
          <w:i/>
          <w:sz w:val="28"/>
          <w:szCs w:val="28"/>
          <w:u w:val="single"/>
        </w:rPr>
        <w:t>-11 лет – оранжевый и желто</w:t>
      </w:r>
      <w:r w:rsidRPr="00821129">
        <w:rPr>
          <w:i/>
          <w:sz w:val="28"/>
          <w:szCs w:val="28"/>
          <w:u w:val="single"/>
        </w:rPr>
        <w:t>-зеленый цвета.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зеленый цвет – успокаивает, клонит ко сну;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оранжевый цвет стимулирует мыслительную активность;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желтый цвет – веселое и радостное настроение;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коричневый – жесткий;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фиолетовый и синий – неуверенность, мрачный настрой;</w:t>
      </w:r>
    </w:p>
    <w:p w:rsidR="00C14E56" w:rsidRPr="00EF1ADF" w:rsidRDefault="00C14E56" w:rsidP="000B15D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желтый и красный цвета желательно использовать в небольших дозах.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br/>
        <w:t xml:space="preserve">В учебной зоне расположены парты, учительский стол, учебная доска, телевизор и видеомагнитофон, книжный шкаф. Пространство должно сочетать строгость и комфорт, которые обеспечиваются определенным расположением предметов и подбором цветовых предпочтений </w:t>
      </w:r>
      <w:r w:rsidRPr="00EF1ADF">
        <w:rPr>
          <w:sz w:val="28"/>
          <w:szCs w:val="28"/>
        </w:rPr>
        <w:br/>
        <w:t xml:space="preserve">Информационная зона располагается по периметру классной комнаты и обычно представлена стендами на стенах. Содержание стендов отражает жизнь России, края, города, класса, воспитывая патриотические чувства у маленьких школьников. Стенды оформляются в цветном варианте, что притягивает взор детей, вызывая желание познакомиться с информацией. 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В игровой зоне может быть расположена мягкая мебель (диван и кресла), журнальный столик, детские игрушки и игры. Дети с удовольствием могут  проводить время, беседуя и играя в игровой зоне на диване и в кресле. Наличие позволяет детям ощутить комфорт и присутствие домашнего уюта, что важно, особенно при обучении первоклассников. </w:t>
      </w:r>
      <w:r w:rsidRPr="00EF1ADF">
        <w:rPr>
          <w:sz w:val="28"/>
          <w:szCs w:val="28"/>
        </w:rPr>
        <w:br/>
        <w:t>Если в классе много цветов, это позволяет воспитывать трудолюбие детей, ухаживающих за ними, любовь и уважение к природе. Кроме того, позволяет усилить созданное уютное и комфортное учебное пространство.</w:t>
      </w:r>
      <w:r w:rsidRPr="00EF1ADF">
        <w:rPr>
          <w:sz w:val="28"/>
          <w:szCs w:val="28"/>
        </w:rPr>
        <w:br/>
        <w:t xml:space="preserve"> Для оформления кабинета могут привлекаться учащиеся – это очень важный элемент системы эстетического и трудового воспитания. 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Также можно выявить тенденцию оформления современных школьных классов: стремление к максимальному пространству и незагроможденности, четкость линий, цветовое и стилевое соответствие. По-прежнему важной остается предметная направленность кабинета: соответствующее оформление не только способствует формированию интереса учеников к предмету,  но и является частью «методической копилки» учителя. </w:t>
      </w:r>
    </w:p>
    <w:p w:rsidR="00C14E56" w:rsidRPr="00B007ED" w:rsidRDefault="00C14E56" w:rsidP="00D130B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B007ED">
        <w:rPr>
          <w:b/>
          <w:sz w:val="28"/>
          <w:szCs w:val="28"/>
        </w:rPr>
        <w:t>Требования к кабинету начальных  классов.</w:t>
      </w:r>
    </w:p>
    <w:p w:rsidR="00C14E56" w:rsidRPr="00EF1ADF" w:rsidRDefault="00C14E56" w:rsidP="000B15D8">
      <w:pPr>
        <w:jc w:val="both"/>
        <w:rPr>
          <w:i/>
          <w:sz w:val="28"/>
          <w:szCs w:val="28"/>
        </w:rPr>
      </w:pPr>
      <w:r w:rsidRPr="00EF1ADF">
        <w:rPr>
          <w:i/>
          <w:color w:val="000000"/>
          <w:sz w:val="28"/>
          <w:szCs w:val="28"/>
        </w:rPr>
        <w:t>   а)</w:t>
      </w:r>
      <w:r w:rsidRPr="00EF1ADF">
        <w:rPr>
          <w:i/>
          <w:sz w:val="28"/>
          <w:szCs w:val="28"/>
        </w:rPr>
        <w:t xml:space="preserve"> 4.7. Кабинет начальных  классов должен отвечать санитарно-гигиеническим условиям, эстетическим и техническим требованиям.</w:t>
      </w:r>
    </w:p>
    <w:p w:rsidR="00C14E56" w:rsidRDefault="00C14E56" w:rsidP="00B007ED">
      <w:pPr>
        <w:tabs>
          <w:tab w:val="left" w:pos="5565"/>
        </w:tabs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освещенность, состояние мебели;</w:t>
      </w:r>
    </w:p>
    <w:p w:rsidR="00C14E56" w:rsidRPr="00EF1ADF" w:rsidRDefault="00C14E56" w:rsidP="00B007ED">
      <w:pPr>
        <w:tabs>
          <w:tab w:val="left" w:pos="5565"/>
        </w:tabs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 xml:space="preserve">размеры проходов, расстояния между предметами: между рядами двухместных столов – не менее </w:t>
      </w:r>
      <w:smartTag w:uri="urn:schemas-microsoft-com:office:smarttags" w:element="metricconverter">
        <w:smartTagPr>
          <w:attr w:name="ProductID" w:val="60 см"/>
        </w:smartTagPr>
        <w:r w:rsidRPr="00EF1ADF">
          <w:rPr>
            <w:color w:val="000000"/>
            <w:sz w:val="28"/>
            <w:szCs w:val="28"/>
          </w:rPr>
          <w:t>60 см</w:t>
        </w:r>
      </w:smartTag>
      <w:r w:rsidRPr="00EF1ADF">
        <w:rPr>
          <w:color w:val="000000"/>
          <w:sz w:val="28"/>
          <w:szCs w:val="28"/>
        </w:rPr>
        <w:t>, от столов до продольной стены – не менее 50-</w:t>
      </w:r>
      <w:smartTag w:uri="urn:schemas-microsoft-com:office:smarttags" w:element="metricconverter">
        <w:smartTagPr>
          <w:attr w:name="ProductID" w:val="70 см"/>
        </w:smartTagPr>
        <w:r w:rsidRPr="00EF1ADF">
          <w:rPr>
            <w:color w:val="000000"/>
            <w:sz w:val="28"/>
            <w:szCs w:val="28"/>
          </w:rPr>
          <w:t>70 см</w:t>
        </w:r>
      </w:smartTag>
      <w:r w:rsidRPr="00EF1ADF">
        <w:rPr>
          <w:color w:val="000000"/>
          <w:sz w:val="28"/>
          <w:szCs w:val="28"/>
        </w:rPr>
        <w:t>, от первой парты до учебной доски – 2,4-</w:t>
      </w:r>
      <w:smartTag w:uri="urn:schemas-microsoft-com:office:smarttags" w:element="metricconverter">
        <w:smartTagPr>
          <w:attr w:name="ProductID" w:val="2,7 м"/>
        </w:smartTagPr>
        <w:r w:rsidRPr="00EF1ADF">
          <w:rPr>
            <w:color w:val="000000"/>
            <w:sz w:val="28"/>
            <w:szCs w:val="28"/>
          </w:rPr>
          <w:t>2,7 м</w:t>
        </w:r>
      </w:smartTag>
      <w:r w:rsidRPr="00EF1ADF">
        <w:rPr>
          <w:color w:val="000000"/>
          <w:sz w:val="28"/>
          <w:szCs w:val="28"/>
        </w:rPr>
        <w:t xml:space="preserve">, наибольшая удаленность последнего места учащегося от учебной доски – </w:t>
      </w:r>
      <w:smartTag w:uri="urn:schemas-microsoft-com:office:smarttags" w:element="metricconverter">
        <w:smartTagPr>
          <w:attr w:name="ProductID" w:val="860 см"/>
        </w:smartTagPr>
        <w:r w:rsidRPr="00EF1ADF">
          <w:rPr>
            <w:color w:val="000000"/>
            <w:sz w:val="28"/>
            <w:szCs w:val="28"/>
          </w:rPr>
          <w:t>860 см</w:t>
        </w:r>
      </w:smartTag>
      <w:r w:rsidRPr="00EF1ADF">
        <w:rPr>
          <w:color w:val="000000"/>
          <w:sz w:val="28"/>
          <w:szCs w:val="28"/>
        </w:rPr>
        <w:t>, высота нижнего края учебной доски над полом–80-</w:t>
      </w:r>
      <w:smartTag w:uri="urn:schemas-microsoft-com:office:smarttags" w:element="metricconverter">
        <w:smartTagPr>
          <w:attr w:name="ProductID" w:val="90 см"/>
        </w:smartTagPr>
        <w:r w:rsidRPr="00EF1ADF">
          <w:rPr>
            <w:color w:val="000000"/>
            <w:sz w:val="28"/>
            <w:szCs w:val="28"/>
          </w:rPr>
          <w:t>90 см</w:t>
        </w:r>
      </w:smartTag>
      <w:r w:rsidRPr="00EF1ADF">
        <w:rPr>
          <w:color w:val="000000"/>
          <w:sz w:val="28"/>
          <w:szCs w:val="28"/>
        </w:rPr>
        <w:t>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F1ADF">
        <w:rPr>
          <w:color w:val="000000"/>
          <w:sz w:val="28"/>
          <w:szCs w:val="28"/>
        </w:rPr>
        <w:t>     Источник: СанПиН 2.4.2.1178-02, утвержденные и введенные в действие Постановлением главного санитарного врача РФ от 28.11.2002 г. № 44, зарегистрированные в Минюсте России 05.12.2002 г., рег. № 3997.</w:t>
      </w:r>
    </w:p>
    <w:p w:rsidR="00C14E56" w:rsidRDefault="00C14E56" w:rsidP="00D130B7">
      <w:pPr>
        <w:spacing w:before="100" w:beforeAutospacing="1" w:after="100" w:afterAutospacing="1"/>
        <w:ind w:left="360"/>
        <w:jc w:val="both"/>
        <w:rPr>
          <w:bCs/>
          <w:i/>
          <w:iCs/>
          <w:color w:val="000000"/>
          <w:sz w:val="28"/>
          <w:szCs w:val="28"/>
        </w:rPr>
      </w:pPr>
      <w:r w:rsidRPr="00EF1ADF">
        <w:rPr>
          <w:bCs/>
          <w:i/>
          <w:iCs/>
          <w:color w:val="000000"/>
          <w:sz w:val="28"/>
          <w:szCs w:val="28"/>
        </w:rPr>
        <w:t>б) Зеленая зона:</w:t>
      </w:r>
    </w:p>
    <w:p w:rsidR="00C14E56" w:rsidRPr="00EF1ADF" w:rsidRDefault="00C14E56" w:rsidP="00D130B7">
      <w:pPr>
        <w:spacing w:before="100" w:beforeAutospacing="1" w:after="100" w:afterAutospacing="1"/>
        <w:ind w:left="360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многообразие декоративных цветов, желательно в отдельно отведенном месте;</w:t>
      </w:r>
      <w:r>
        <w:rPr>
          <w:sz w:val="28"/>
          <w:szCs w:val="28"/>
        </w:rPr>
        <w:t xml:space="preserve"> </w:t>
      </w:r>
      <w:r w:rsidRPr="00EF1ADF">
        <w:rPr>
          <w:color w:val="000000"/>
          <w:sz w:val="28"/>
          <w:szCs w:val="28"/>
        </w:rPr>
        <w:t>информационные карты о цветах (название цветка, семейство и т.д.).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i/>
          <w:sz w:val="28"/>
          <w:szCs w:val="28"/>
        </w:rPr>
      </w:pPr>
      <w:r w:rsidRPr="00EF1ADF">
        <w:rPr>
          <w:color w:val="000000"/>
          <w:sz w:val="28"/>
          <w:szCs w:val="28"/>
        </w:rPr>
        <w:t>     в</w:t>
      </w:r>
      <w:r w:rsidRPr="00EF1ADF">
        <w:rPr>
          <w:i/>
          <w:color w:val="000000"/>
          <w:sz w:val="28"/>
          <w:szCs w:val="28"/>
        </w:rPr>
        <w:t>) наличие У</w:t>
      </w:r>
      <w:r w:rsidRPr="00EF1ADF">
        <w:rPr>
          <w:bCs/>
          <w:i/>
          <w:color w:val="000000"/>
          <w:sz w:val="28"/>
          <w:szCs w:val="28"/>
        </w:rPr>
        <w:t>голка здорового образа жизни: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- Здоровый образ жизни.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- ПДД.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- ОБЖ.</w:t>
      </w:r>
    </w:p>
    <w:p w:rsidR="00C14E56" w:rsidRPr="00EF1ADF" w:rsidRDefault="00C14E56" w:rsidP="000B15D8">
      <w:pPr>
        <w:ind w:right="200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В классе могут быть  оформлены постоянные и сменные учебно-информационные стенды: «Лента букв», «Сиди правильно», «Как хорошо уметь читать», «Запомни», «Сегодня на уроке». Большое значение в формировании самооценки имеют выставки работ учащихся: «Моя тетрадь», «Мастерица», «Наше творчество».</w:t>
      </w:r>
    </w:p>
    <w:p w:rsidR="00C14E56" w:rsidRPr="00EF1ADF" w:rsidRDefault="00C14E56" w:rsidP="000B15D8">
      <w:pPr>
        <w:ind w:right="200"/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  В классе может быть собрана библиотечка детских книг и организован уголок чтения. Уголок чтения дает возможность детям систематически знакомиться с новыми для них книгами, формировать читательские умения и развивать навыки чтения. </w:t>
      </w:r>
    </w:p>
    <w:p w:rsidR="00C14E56" w:rsidRPr="00EF1ADF" w:rsidRDefault="00C14E56" w:rsidP="000B15D8">
      <w:pPr>
        <w:ind w:right="200"/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Развитие наглядно-образного мышления достигается благодаря широкому использованию в обучении различных схем и моделей, опорных таблиц и алгоритмов. Большую помощь учителю в организации и проведении уроков оказывают таблицы по русскому языку, математике,  окружающему миру, внеклассному чтению, технологии. </w:t>
      </w:r>
    </w:p>
    <w:p w:rsidR="00C14E56" w:rsidRPr="00907903" w:rsidRDefault="00C14E56" w:rsidP="00907903">
      <w:pPr>
        <w:tabs>
          <w:tab w:val="left" w:pos="3150"/>
          <w:tab w:val="center" w:pos="4818"/>
        </w:tabs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</w:t>
      </w:r>
      <w:r w:rsidRPr="00907903">
        <w:rPr>
          <w:b/>
          <w:bCs/>
          <w:color w:val="000000"/>
          <w:sz w:val="36"/>
          <w:szCs w:val="36"/>
        </w:rPr>
        <w:t>Документация кабинета:</w:t>
      </w:r>
    </w:p>
    <w:p w:rsidR="00C14E56" w:rsidRPr="00B04A39" w:rsidRDefault="00C14E56" w:rsidP="000B15D8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B04A39">
        <w:rPr>
          <w:b/>
          <w:color w:val="000000"/>
          <w:sz w:val="28"/>
          <w:szCs w:val="28"/>
        </w:rPr>
        <w:t xml:space="preserve">     </w:t>
      </w:r>
      <w:r w:rsidRPr="00B04A39">
        <w:rPr>
          <w:b/>
          <w:bCs/>
          <w:i/>
          <w:iCs/>
          <w:color w:val="000000"/>
          <w:sz w:val="28"/>
          <w:szCs w:val="28"/>
        </w:rPr>
        <w:t>Паспорт кабинета: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1) Функциональное назначение имеющегося в нем оборудования, приборов, технических средств, наглядных пособий, учебников, методических пособий, дидактических материалов и т.д.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2) Инвентарная ведомость на имеющееся оборудование.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3) Правила пользования учебным кабинетом для учащихся.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4) План работы на учебный год и перспективу (для учащихся, родителей, коллег).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 xml:space="preserve">  </w:t>
      </w:r>
      <w:r w:rsidRPr="00EF1ADF">
        <w:rPr>
          <w:bCs/>
          <w:color w:val="000000"/>
          <w:sz w:val="28"/>
          <w:szCs w:val="28"/>
        </w:rPr>
        <w:t>Кабинет позволяет развивать общеучебные умения и навыки:</w:t>
      </w:r>
    </w:p>
    <w:p w:rsidR="00C14E56" w:rsidRPr="00EF1ADF" w:rsidRDefault="00C14E56" w:rsidP="00B007ED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2871AA">
        <w:rPr>
          <w:bCs/>
          <w:i/>
          <w:iCs/>
          <w:color w:val="000000"/>
          <w:sz w:val="28"/>
          <w:szCs w:val="28"/>
          <w:u w:val="single"/>
        </w:rPr>
        <w:t>Учебно-организационные</w:t>
      </w:r>
      <w:r w:rsidRPr="00EF1ADF">
        <w:rPr>
          <w:bCs/>
          <w:i/>
          <w:iCs/>
          <w:color w:val="000000"/>
          <w:sz w:val="28"/>
          <w:szCs w:val="28"/>
        </w:rPr>
        <w:t>:</w:t>
      </w:r>
      <w:r w:rsidRPr="00EF1ADF">
        <w:rPr>
          <w:color w:val="000000"/>
          <w:sz w:val="28"/>
          <w:szCs w:val="28"/>
        </w:rPr>
        <w:t xml:space="preserve"> оптимальная организация ученических мест, места педагога, наличие ТСО (может входить и Интерактивная доска).</w:t>
      </w:r>
    </w:p>
    <w:p w:rsidR="00C14E56" w:rsidRPr="00EF1ADF" w:rsidRDefault="00C14E56" w:rsidP="00B007ED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2871AA">
        <w:rPr>
          <w:bCs/>
          <w:i/>
          <w:iCs/>
          <w:color w:val="000000"/>
          <w:sz w:val="28"/>
          <w:szCs w:val="28"/>
          <w:u w:val="single"/>
        </w:rPr>
        <w:t>Учебно-интеллектуальная</w:t>
      </w:r>
      <w:r w:rsidRPr="00EF1ADF">
        <w:rPr>
          <w:bCs/>
          <w:i/>
          <w:iCs/>
          <w:color w:val="000000"/>
          <w:sz w:val="28"/>
          <w:szCs w:val="28"/>
        </w:rPr>
        <w:t>:</w:t>
      </w:r>
      <w:r w:rsidRPr="00EF1ADF">
        <w:rPr>
          <w:color w:val="000000"/>
          <w:sz w:val="28"/>
          <w:szCs w:val="28"/>
        </w:rPr>
        <w:t xml:space="preserve"> схемы, модели, занимательные стенды по предметам или темам; ребусы, кроссворды, уголок «Почемучка», «Вопросы и ответы», «Занимательная математика» (и др. предметы), «А знаете ли вы?..».</w:t>
      </w:r>
    </w:p>
    <w:p w:rsidR="00C14E56" w:rsidRPr="002871AA" w:rsidRDefault="00C14E56" w:rsidP="002871AA">
      <w:pPr>
        <w:spacing w:before="100" w:beforeAutospacing="1" w:after="100" w:afterAutospacing="1" w:line="240" w:lineRule="auto"/>
        <w:jc w:val="both"/>
        <w:rPr>
          <w:sz w:val="28"/>
          <w:szCs w:val="28"/>
          <w:u w:val="single"/>
        </w:rPr>
      </w:pPr>
      <w:r w:rsidRPr="002871AA">
        <w:rPr>
          <w:bCs/>
          <w:i/>
          <w:iCs/>
          <w:color w:val="000000"/>
          <w:sz w:val="28"/>
          <w:szCs w:val="28"/>
          <w:u w:val="single"/>
        </w:rPr>
        <w:t>Учебно-информационные.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     Наличие постоянных и сменных учебно-информационных стендов:</w:t>
      </w:r>
    </w:p>
    <w:p w:rsidR="00C14E56" w:rsidRPr="00EF1ADF" w:rsidRDefault="00C14E56" w:rsidP="000B15D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рекомендации по планированию учебной деятельности;</w:t>
      </w:r>
    </w:p>
    <w:p w:rsidR="00C14E56" w:rsidRPr="00EF1ADF" w:rsidRDefault="00C14E56" w:rsidP="000B15D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по организации и выполнению домашней работы;</w:t>
      </w:r>
    </w:p>
    <w:p w:rsidR="00C14E56" w:rsidRPr="00EF1ADF" w:rsidRDefault="00C14E56" w:rsidP="000B15D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по тестированию, контролю и оценке;</w:t>
      </w:r>
    </w:p>
    <w:p w:rsidR="00C14E56" w:rsidRPr="00EF1ADF" w:rsidRDefault="00C14E56" w:rsidP="000B15D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доска результативности;</w:t>
      </w:r>
    </w:p>
    <w:p w:rsidR="00C14E56" w:rsidRPr="00EF1ADF" w:rsidRDefault="00C14E56" w:rsidP="000B15D8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Памятки для учащихся, справочники, энциклопедии.</w:t>
      </w:r>
    </w:p>
    <w:p w:rsidR="00C14E56" w:rsidRPr="002871AA" w:rsidRDefault="00C14E56" w:rsidP="002871AA">
      <w:pPr>
        <w:spacing w:before="100" w:beforeAutospacing="1" w:after="100" w:afterAutospacing="1" w:line="240" w:lineRule="auto"/>
        <w:ind w:left="660"/>
        <w:jc w:val="both"/>
        <w:rPr>
          <w:sz w:val="28"/>
          <w:szCs w:val="28"/>
          <w:u w:val="single"/>
        </w:rPr>
      </w:pPr>
      <w:r w:rsidRPr="002871AA">
        <w:rPr>
          <w:bCs/>
          <w:i/>
          <w:iCs/>
          <w:color w:val="000000"/>
          <w:sz w:val="28"/>
          <w:szCs w:val="28"/>
          <w:u w:val="single"/>
        </w:rPr>
        <w:t>Учебно-коммуникативные:</w:t>
      </w:r>
      <w:r w:rsidRPr="002871AA">
        <w:rPr>
          <w:color w:val="000000"/>
          <w:sz w:val="28"/>
          <w:szCs w:val="28"/>
          <w:u w:val="single"/>
        </w:rPr>
        <w:t xml:space="preserve"> </w:t>
      </w:r>
    </w:p>
    <w:p w:rsidR="00C14E56" w:rsidRPr="00EF1ADF" w:rsidRDefault="00C14E56" w:rsidP="000B15D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памятки или стенды по формированию речевых стереотипов;</w:t>
      </w:r>
    </w:p>
    <w:p w:rsidR="00C14E56" w:rsidRPr="00EF1ADF" w:rsidRDefault="00C14E56" w:rsidP="000B15D8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>памятки по написанию сочинений, изложений, работе с текстом и т.д.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color w:val="000000"/>
          <w:sz w:val="28"/>
          <w:szCs w:val="28"/>
        </w:rPr>
        <w:t xml:space="preserve">  </w:t>
      </w:r>
      <w:r w:rsidRPr="00EF1ADF">
        <w:rPr>
          <w:bCs/>
          <w:color w:val="000000"/>
          <w:sz w:val="28"/>
          <w:szCs w:val="28"/>
        </w:rPr>
        <w:t>Кабинет позволяет активизировать содержание образования на разных уровнях:</w:t>
      </w:r>
    </w:p>
    <w:p w:rsidR="00C14E56" w:rsidRPr="00EF1ADF" w:rsidRDefault="00C14E56" w:rsidP="000B15D8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bCs/>
          <w:i/>
          <w:iCs/>
          <w:color w:val="000000"/>
          <w:sz w:val="28"/>
          <w:szCs w:val="28"/>
        </w:rPr>
        <w:t>Репродуктивном:</w:t>
      </w:r>
      <w:r w:rsidRPr="00EF1ADF">
        <w:rPr>
          <w:color w:val="000000"/>
          <w:sz w:val="28"/>
          <w:szCs w:val="28"/>
        </w:rPr>
        <w:t xml:space="preserve"> раздаточный систематизированный материал для упражнений тренировочного характера.</w:t>
      </w:r>
    </w:p>
    <w:p w:rsidR="00C14E56" w:rsidRPr="00EF1ADF" w:rsidRDefault="00C14E56" w:rsidP="000B15D8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bCs/>
          <w:i/>
          <w:iCs/>
          <w:color w:val="000000"/>
          <w:sz w:val="28"/>
          <w:szCs w:val="28"/>
        </w:rPr>
        <w:t>Редуктивном (частично-поисковом):</w:t>
      </w:r>
      <w:r w:rsidRPr="00EF1ADF">
        <w:rPr>
          <w:color w:val="000000"/>
          <w:sz w:val="28"/>
          <w:szCs w:val="28"/>
        </w:rPr>
        <w:t xml:space="preserve"> разнообразный систематизированный дидактический и раздаточный материал.</w:t>
      </w:r>
    </w:p>
    <w:p w:rsidR="00C14E56" w:rsidRPr="00EF1ADF" w:rsidRDefault="00C14E56" w:rsidP="000B15D8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EF1ADF">
        <w:rPr>
          <w:bCs/>
          <w:i/>
          <w:iCs/>
          <w:color w:val="000000"/>
          <w:sz w:val="28"/>
          <w:szCs w:val="28"/>
        </w:rPr>
        <w:t xml:space="preserve">Продуктивном (творческом): </w:t>
      </w:r>
      <w:r w:rsidRPr="00EF1ADF">
        <w:rPr>
          <w:color w:val="000000"/>
          <w:sz w:val="28"/>
          <w:szCs w:val="28"/>
        </w:rPr>
        <w:t xml:space="preserve">разнообразный систематизированный дидактический и раздаточный материал.     </w:t>
      </w:r>
    </w:p>
    <w:p w:rsidR="00C14E56" w:rsidRDefault="00C14E56" w:rsidP="000B15D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C14E56" w:rsidRDefault="00C14E56" w:rsidP="000B15D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C14E56" w:rsidRPr="00EF1ADF" w:rsidRDefault="00C14E56" w:rsidP="000B15D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  <w:r w:rsidRPr="00EF1ADF">
        <w:rPr>
          <w:color w:val="000000"/>
          <w:sz w:val="28"/>
          <w:szCs w:val="28"/>
        </w:rPr>
        <w:t>Раздаточный материал</w:t>
      </w:r>
    </w:p>
    <w:p w:rsidR="00C14E56" w:rsidRPr="00EF1ADF" w:rsidRDefault="00C14E56" w:rsidP="000B15D8">
      <w:pPr>
        <w:numPr>
          <w:ilvl w:val="0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Для организации индивидуальной, групповой, фронтальной самостоятельной учебной работы.</w:t>
      </w:r>
    </w:p>
    <w:p w:rsidR="00C14E56" w:rsidRPr="00EF1ADF" w:rsidRDefault="00C14E56" w:rsidP="000B15D8">
      <w:pPr>
        <w:numPr>
          <w:ilvl w:val="0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Для проверки знаний, умений (карточки-задания).</w:t>
      </w:r>
    </w:p>
    <w:p w:rsidR="00C14E56" w:rsidRPr="00EF1ADF" w:rsidRDefault="00C14E56" w:rsidP="000B15D8">
      <w:pPr>
        <w:numPr>
          <w:ilvl w:val="0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Для подготовки опережающих заданий.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t>В кабинете  имеется литература: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Справочная.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Научно-популярная.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Учебники.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Научно-методические пособия.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Образцы практических и самостоятельных работ учащихся.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Подборки олимпиадных заданий и т.д.</w:t>
      </w:r>
    </w:p>
    <w:p w:rsidR="00C14E56" w:rsidRPr="00EF1ADF" w:rsidRDefault="00C14E56" w:rsidP="000B15D8">
      <w:pPr>
        <w:numPr>
          <w:ilvl w:val="1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Разработки праздников, конкурсов и т.д.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t>Кабинеты оснащены специальными средствами обучения:</w:t>
      </w:r>
    </w:p>
    <w:p w:rsidR="00C14E56" w:rsidRPr="00EF1ADF" w:rsidRDefault="00C14E56" w:rsidP="000B15D8">
      <w:pPr>
        <w:numPr>
          <w:ilvl w:val="0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Картами</w:t>
      </w:r>
    </w:p>
    <w:p w:rsidR="00C14E56" w:rsidRPr="00EF1ADF" w:rsidRDefault="00C14E56" w:rsidP="000B15D8">
      <w:pPr>
        <w:numPr>
          <w:ilvl w:val="0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Картинами</w:t>
      </w:r>
    </w:p>
    <w:p w:rsidR="00C14E56" w:rsidRPr="00EF1ADF" w:rsidRDefault="00C14E56" w:rsidP="000B15D8">
      <w:pPr>
        <w:numPr>
          <w:ilvl w:val="0"/>
          <w:numId w:val="17"/>
        </w:numPr>
        <w:spacing w:after="0" w:line="240" w:lineRule="auto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Таблицами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Экранно-звуковыми пособиями:</w:t>
      </w:r>
    </w:p>
    <w:p w:rsidR="00C14E56" w:rsidRPr="00EF1ADF" w:rsidRDefault="00C14E56" w:rsidP="000B15D8">
      <w:pPr>
        <w:numPr>
          <w:ilvl w:val="1"/>
          <w:numId w:val="17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F1ADF">
        <w:rPr>
          <w:color w:val="000000"/>
          <w:sz w:val="28"/>
          <w:szCs w:val="28"/>
        </w:rPr>
        <w:t>Видеокассеты;</w:t>
      </w:r>
    </w:p>
    <w:p w:rsidR="00C14E56" w:rsidRPr="00EF1ADF" w:rsidRDefault="00C14E56" w:rsidP="000B15D8">
      <w:pPr>
        <w:numPr>
          <w:ilvl w:val="1"/>
          <w:numId w:val="17"/>
        </w:numPr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F1ADF">
        <w:rPr>
          <w:color w:val="000000"/>
          <w:sz w:val="28"/>
          <w:szCs w:val="28"/>
        </w:rPr>
        <w:t>Диски.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F1ADF">
        <w:rPr>
          <w:color w:val="000000"/>
          <w:sz w:val="28"/>
          <w:szCs w:val="28"/>
        </w:rPr>
        <w:t>На стендах и в шкафах размещаются детские творческие работы.</w:t>
      </w:r>
    </w:p>
    <w:p w:rsidR="00C14E56" w:rsidRPr="00EF1ADF" w:rsidRDefault="00C14E56" w:rsidP="000B15D8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EF1ADF">
        <w:rPr>
          <w:color w:val="000000"/>
          <w:sz w:val="28"/>
          <w:szCs w:val="28"/>
        </w:rPr>
        <w:t xml:space="preserve">В классах есть </w:t>
      </w:r>
      <w:r>
        <w:rPr>
          <w:color w:val="000000"/>
          <w:sz w:val="28"/>
          <w:szCs w:val="28"/>
        </w:rPr>
        <w:t>«</w:t>
      </w:r>
      <w:r w:rsidRPr="00EF1ADF">
        <w:rPr>
          <w:color w:val="000000"/>
          <w:sz w:val="28"/>
          <w:szCs w:val="28"/>
        </w:rPr>
        <w:t>Уголки безопасности</w:t>
      </w:r>
      <w:r>
        <w:rPr>
          <w:color w:val="000000"/>
          <w:sz w:val="28"/>
          <w:szCs w:val="28"/>
        </w:rPr>
        <w:t>»</w:t>
      </w:r>
      <w:r w:rsidRPr="00EF1ADF">
        <w:rPr>
          <w:color w:val="000000"/>
          <w:sz w:val="28"/>
          <w:szCs w:val="28"/>
        </w:rPr>
        <w:t>.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t>Также классы оснащены  магнитной доской с магнитными карточками чисел,  детскими настольными играми.</w:t>
      </w:r>
    </w:p>
    <w:p w:rsidR="00C14E56" w:rsidRPr="00EF1ADF" w:rsidRDefault="00C14E56" w:rsidP="000B15D8">
      <w:pPr>
        <w:ind w:righ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 </w:t>
      </w:r>
      <w:r w:rsidRPr="00EF1ADF">
        <w:rPr>
          <w:color w:val="000000"/>
          <w:sz w:val="28"/>
          <w:szCs w:val="28"/>
        </w:rPr>
        <w:t xml:space="preserve"> кабинете есть компьютер, интерактивная доска, проектор, это раскрывает перед учителем большие возможности для организации разнообразной деятельности учащихся на уроках и во внеу</w:t>
      </w:r>
      <w:r>
        <w:rPr>
          <w:color w:val="000000"/>
          <w:sz w:val="28"/>
          <w:szCs w:val="28"/>
        </w:rPr>
        <w:t xml:space="preserve">рочной деятельности. </w:t>
      </w:r>
      <w:r w:rsidRPr="00EF1ADF">
        <w:rPr>
          <w:color w:val="000000"/>
          <w:sz w:val="28"/>
          <w:szCs w:val="28"/>
        </w:rPr>
        <w:t xml:space="preserve"> </w:t>
      </w:r>
    </w:p>
    <w:p w:rsidR="00C14E56" w:rsidRPr="00EF1ADF" w:rsidRDefault="00C14E56" w:rsidP="000B15D8">
      <w:pPr>
        <w:ind w:right="200"/>
        <w:jc w:val="both"/>
        <w:rPr>
          <w:sz w:val="28"/>
          <w:szCs w:val="28"/>
        </w:rPr>
      </w:pPr>
      <w:r w:rsidRPr="00EF1ADF">
        <w:rPr>
          <w:sz w:val="28"/>
          <w:szCs w:val="28"/>
        </w:rPr>
        <w:t>Использование  в работе компьютера позволяет учителю постоянно пополнять и обновлять дидактический и раздаточный материал кабинета. Современные информационные технологии помогают учителю сделать уроки интересными и эффективными, а работу учащихся увлекательной и успешной</w:t>
      </w:r>
      <w:r w:rsidRPr="00EF1ADF">
        <w:rPr>
          <w:color w:val="000000"/>
          <w:sz w:val="28"/>
          <w:szCs w:val="28"/>
        </w:rPr>
        <w:t>.</w:t>
      </w:r>
    </w:p>
    <w:p w:rsidR="00C14E56" w:rsidRPr="00EF1ADF" w:rsidRDefault="00C14E56" w:rsidP="000B15D8">
      <w:pPr>
        <w:jc w:val="both"/>
        <w:rPr>
          <w:sz w:val="28"/>
          <w:szCs w:val="28"/>
        </w:rPr>
      </w:pPr>
      <w:r w:rsidRPr="00EF1ADF">
        <w:rPr>
          <w:sz w:val="28"/>
          <w:szCs w:val="28"/>
        </w:rPr>
        <w:t xml:space="preserve"> Конечно, можно посчитать, сколько средств вложено в техническое оснащение каждого кабинета, какова «методическая составляющая», насколько современна мебель… Но разве это так уж важно? Гораздо важнее, что, приходя в такие классы, дети учатся видеть красоту вокруг себя, понимать, как важен и ценен не только собственный труд, но и труд другого человека.</w:t>
      </w:r>
    </w:p>
    <w:p w:rsidR="00C14E56" w:rsidRPr="00E33898" w:rsidRDefault="00C14E56" w:rsidP="000B15D8">
      <w:pPr>
        <w:rPr>
          <w:rFonts w:ascii="Times New Roman" w:hAnsi="Times New Roman"/>
          <w:b/>
          <w:sz w:val="36"/>
          <w:szCs w:val="36"/>
        </w:rPr>
      </w:pPr>
      <w:r>
        <w:rPr>
          <w:b/>
          <w:sz w:val="28"/>
          <w:szCs w:val="28"/>
          <w:u w:val="single"/>
        </w:rPr>
        <w:t xml:space="preserve">         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E33898">
        <w:rPr>
          <w:rFonts w:ascii="Times New Roman" w:hAnsi="Times New Roman"/>
          <w:b/>
          <w:sz w:val="36"/>
          <w:szCs w:val="36"/>
        </w:rPr>
        <w:t>Анализ работ</w:t>
      </w:r>
      <w:r>
        <w:rPr>
          <w:rFonts w:ascii="Times New Roman" w:hAnsi="Times New Roman"/>
          <w:b/>
          <w:sz w:val="36"/>
          <w:szCs w:val="36"/>
        </w:rPr>
        <w:t>ы кабинета начальных классов</w:t>
      </w:r>
    </w:p>
    <w:p w:rsidR="00C14E56" w:rsidRPr="00E33898" w:rsidRDefault="00C14E56" w:rsidP="008823E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 2011/2012</w:t>
      </w:r>
      <w:r w:rsidRPr="00E33898">
        <w:rPr>
          <w:rFonts w:ascii="Times New Roman" w:hAnsi="Times New Roman"/>
          <w:b/>
          <w:sz w:val="36"/>
          <w:szCs w:val="36"/>
        </w:rPr>
        <w:t xml:space="preserve"> учебный год.</w:t>
      </w:r>
    </w:p>
    <w:p w:rsidR="00C14E56" w:rsidRPr="003A22A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 xml:space="preserve">      В прошедшем учебном го</w:t>
      </w:r>
      <w:r>
        <w:rPr>
          <w:rFonts w:ascii="Times New Roman" w:hAnsi="Times New Roman"/>
          <w:sz w:val="28"/>
          <w:szCs w:val="28"/>
        </w:rPr>
        <w:t xml:space="preserve">ду кабинет начальных классов </w:t>
      </w:r>
      <w:r w:rsidRPr="003A22A6">
        <w:rPr>
          <w:rFonts w:ascii="Times New Roman" w:hAnsi="Times New Roman"/>
          <w:sz w:val="28"/>
          <w:szCs w:val="28"/>
        </w:rPr>
        <w:t xml:space="preserve"> был организован как учебно-воспитательное подразделение образовательного учреждения, оснащённое комплектом учебной техники, учебно-наглядными пособиями, учебным оборудованием, мебелью, оргтехникой и приспособлениями для проведения теоретических и практических, классных и внеклассных занятий по предметам. Кроме того, кабинет использовался  в преподавании различных учебны</w:t>
      </w:r>
      <w:r>
        <w:rPr>
          <w:rFonts w:ascii="Times New Roman" w:hAnsi="Times New Roman"/>
          <w:sz w:val="28"/>
          <w:szCs w:val="28"/>
        </w:rPr>
        <w:t>х предметов,</w:t>
      </w:r>
      <w:r w:rsidRPr="003A22A6">
        <w:rPr>
          <w:rFonts w:ascii="Times New Roman" w:hAnsi="Times New Roman"/>
          <w:sz w:val="28"/>
          <w:szCs w:val="28"/>
        </w:rPr>
        <w:t xml:space="preserve"> в организации общественно полезного труда учащихся, внеурочной деятельнос</w:t>
      </w:r>
      <w:r>
        <w:rPr>
          <w:rFonts w:ascii="Times New Roman" w:hAnsi="Times New Roman"/>
          <w:sz w:val="28"/>
          <w:szCs w:val="28"/>
        </w:rPr>
        <w:t xml:space="preserve">ти, </w:t>
      </w:r>
      <w:r w:rsidRPr="003A22A6">
        <w:rPr>
          <w:rFonts w:ascii="Times New Roman" w:hAnsi="Times New Roman"/>
          <w:sz w:val="28"/>
          <w:szCs w:val="28"/>
        </w:rPr>
        <w:t>для эффективного управления учебно-воспитательным процессом. Классное помещение просторное, хорошо проветриваемое и в меру светлое. Для защиты от яркого солнечного света предусмотрены жалюзи.</w:t>
      </w:r>
    </w:p>
    <w:p w:rsidR="00C14E56" w:rsidRPr="003A22A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 xml:space="preserve">     В 20</w:t>
      </w:r>
      <w:r>
        <w:rPr>
          <w:rFonts w:ascii="Times New Roman" w:hAnsi="Times New Roman"/>
          <w:sz w:val="28"/>
          <w:szCs w:val="28"/>
        </w:rPr>
        <w:t>11/2012</w:t>
      </w:r>
      <w:r w:rsidRPr="003A22A6">
        <w:rPr>
          <w:rFonts w:ascii="Times New Roman" w:hAnsi="Times New Roman"/>
          <w:sz w:val="28"/>
          <w:szCs w:val="28"/>
        </w:rPr>
        <w:t xml:space="preserve"> учебном году кабинет и находящиеся в нём материалы использовались для работы с учащимися начальной школы. Ежедневно в первой пол</w:t>
      </w:r>
      <w:r>
        <w:rPr>
          <w:rFonts w:ascii="Times New Roman" w:hAnsi="Times New Roman"/>
          <w:sz w:val="28"/>
          <w:szCs w:val="28"/>
        </w:rPr>
        <w:t>овине дня в кабинете проводятся уроки в 4</w:t>
      </w:r>
      <w:r w:rsidRPr="003A22A6">
        <w:rPr>
          <w:rFonts w:ascii="Times New Roman" w:hAnsi="Times New Roman"/>
          <w:sz w:val="28"/>
          <w:szCs w:val="28"/>
        </w:rPr>
        <w:t xml:space="preserve"> классе по утвержд</w:t>
      </w:r>
      <w:r>
        <w:rPr>
          <w:rFonts w:ascii="Times New Roman" w:hAnsi="Times New Roman"/>
          <w:sz w:val="28"/>
          <w:szCs w:val="28"/>
        </w:rPr>
        <w:t>ённому расписанию.</w:t>
      </w:r>
      <w:r w:rsidRPr="003A22A6">
        <w:rPr>
          <w:rFonts w:ascii="Times New Roman" w:hAnsi="Times New Roman"/>
          <w:sz w:val="28"/>
          <w:szCs w:val="28"/>
        </w:rPr>
        <w:t xml:space="preserve"> По субботам, в соответствии с графиком,  в кабинете проходили занятия с одарёнными и слабоуспевающими детьми. Была использована возможность для организации индивидуальной, групповой и коллективной работы. Так же по субботам прохо</w:t>
      </w:r>
      <w:r>
        <w:rPr>
          <w:rFonts w:ascii="Times New Roman" w:hAnsi="Times New Roman"/>
          <w:sz w:val="28"/>
          <w:szCs w:val="28"/>
        </w:rPr>
        <w:t xml:space="preserve">дят </w:t>
      </w:r>
      <w:r w:rsidRPr="003A22A6">
        <w:rPr>
          <w:rFonts w:ascii="Times New Roman" w:hAnsi="Times New Roman"/>
          <w:sz w:val="28"/>
          <w:szCs w:val="28"/>
        </w:rPr>
        <w:t>встречи с ро</w:t>
      </w:r>
      <w:r>
        <w:rPr>
          <w:rFonts w:ascii="Times New Roman" w:hAnsi="Times New Roman"/>
          <w:sz w:val="28"/>
          <w:szCs w:val="28"/>
        </w:rPr>
        <w:t>дителями, родительские собрания</w:t>
      </w:r>
      <w:r w:rsidRPr="003A22A6">
        <w:rPr>
          <w:rFonts w:ascii="Times New Roman" w:hAnsi="Times New Roman"/>
          <w:sz w:val="28"/>
          <w:szCs w:val="28"/>
        </w:rPr>
        <w:t xml:space="preserve"> и родительские всеобучи.</w:t>
      </w:r>
    </w:p>
    <w:p w:rsidR="00C14E56" w:rsidRPr="003A22A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 xml:space="preserve">    Психологически и гигиенически комфортная среда в кабинете организована так, чтобы в максимальной степени содействовать успешному преподаванию, умственному развитию и формированию учебной культуры учащихся, приобретению ими прочных знаний, умений и навыков по предметам и основам наук при полном обеспечении требований к охране здоровья и безопасности труда учителя и учащихся.</w:t>
      </w:r>
    </w:p>
    <w:p w:rsidR="00C14E56" w:rsidRPr="003A22A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A22A6">
        <w:rPr>
          <w:rFonts w:ascii="Times New Roman" w:hAnsi="Times New Roman"/>
          <w:sz w:val="28"/>
          <w:szCs w:val="28"/>
        </w:rPr>
        <w:t xml:space="preserve">   На основании результатов учебной и внеурочной деятельности учащихся можно сделать вывод о том, что занятия в кабинете способствовали:</w:t>
      </w:r>
    </w:p>
    <w:p w:rsidR="00C14E56" w:rsidRPr="003A22A6" w:rsidRDefault="00C14E56" w:rsidP="008823EB">
      <w:pPr>
        <w:pStyle w:val="ListParagraph"/>
        <w:numPr>
          <w:ilvl w:val="0"/>
          <w:numId w:val="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формированию у учащихся общеучебных умений, навыков и знаний об окружающем мире;</w:t>
      </w:r>
    </w:p>
    <w:p w:rsidR="00C14E56" w:rsidRPr="003A22A6" w:rsidRDefault="00C14E56" w:rsidP="008823EB">
      <w:pPr>
        <w:pStyle w:val="ListParagraph"/>
        <w:numPr>
          <w:ilvl w:val="0"/>
          <w:numId w:val="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ознакомлению учащихся с применениями полученных знаний в учебном процессе на практике;</w:t>
      </w:r>
    </w:p>
    <w:p w:rsidR="00C14E56" w:rsidRPr="003A22A6" w:rsidRDefault="00C14E56" w:rsidP="008823EB">
      <w:pPr>
        <w:pStyle w:val="ListParagraph"/>
        <w:numPr>
          <w:ilvl w:val="0"/>
          <w:numId w:val="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совершенствованию методов обучения и организации учебно-воспитательного процесса в школе.</w:t>
      </w:r>
    </w:p>
    <w:p w:rsidR="00C14E56" w:rsidRPr="003A22A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A22A6">
        <w:rPr>
          <w:rFonts w:ascii="Times New Roman" w:hAnsi="Times New Roman"/>
          <w:sz w:val="28"/>
          <w:szCs w:val="28"/>
        </w:rPr>
        <w:t>В прошедшем учебном году проведена большая и плодотворная работа по обновлению материально-технической базы кабинета  и совершенствованию образовательного процесса, а именно:</w:t>
      </w:r>
    </w:p>
    <w:p w:rsidR="00C14E56" w:rsidRPr="003A22A6" w:rsidRDefault="00C14E56" w:rsidP="008823EB">
      <w:pPr>
        <w:pStyle w:val="ListParagraph"/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устано</w:t>
      </w:r>
      <w:r>
        <w:rPr>
          <w:rFonts w:ascii="Times New Roman" w:hAnsi="Times New Roman"/>
          <w:sz w:val="28"/>
          <w:szCs w:val="28"/>
        </w:rPr>
        <w:t>влен компьютер.</w:t>
      </w:r>
    </w:p>
    <w:p w:rsidR="00C14E56" w:rsidRPr="003A22A6" w:rsidRDefault="00C14E56" w:rsidP="00132459">
      <w:pPr>
        <w:pStyle w:val="ListParagraph"/>
        <w:spacing w:after="24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A22A6">
        <w:rPr>
          <w:rFonts w:ascii="Times New Roman" w:hAnsi="Times New Roman"/>
          <w:sz w:val="28"/>
          <w:szCs w:val="28"/>
        </w:rPr>
        <w:t>функционирует программное обеспечение для проведения сетевых демонстраций во время уроков;</w:t>
      </w:r>
    </w:p>
    <w:p w:rsidR="00C14E56" w:rsidRPr="003A22A6" w:rsidRDefault="00C14E56" w:rsidP="008823EB">
      <w:pPr>
        <w:pStyle w:val="ListParagraph"/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имее</w:t>
      </w:r>
      <w:r>
        <w:rPr>
          <w:rFonts w:ascii="Times New Roman" w:hAnsi="Times New Roman"/>
          <w:sz w:val="28"/>
          <w:szCs w:val="28"/>
        </w:rPr>
        <w:t>тся оргтехника:  интерактивная доска.</w:t>
      </w:r>
    </w:p>
    <w:p w:rsidR="00C14E56" w:rsidRPr="003A22A6" w:rsidRDefault="00C14E56" w:rsidP="008823EB">
      <w:pPr>
        <w:pStyle w:val="ListParagraph"/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 xml:space="preserve">собрана коллекция мультимедийных уроков, тестов по предметам на </w:t>
      </w:r>
      <w:r w:rsidRPr="003A22A6">
        <w:rPr>
          <w:rFonts w:ascii="Times New Roman" w:hAnsi="Times New Roman"/>
          <w:sz w:val="28"/>
          <w:szCs w:val="28"/>
          <w:lang w:val="en-US"/>
        </w:rPr>
        <w:t>DVD</w:t>
      </w:r>
      <w:r w:rsidRPr="003A22A6">
        <w:rPr>
          <w:rFonts w:ascii="Times New Roman" w:hAnsi="Times New Roman"/>
          <w:sz w:val="28"/>
          <w:szCs w:val="28"/>
        </w:rPr>
        <w:t xml:space="preserve"> и </w:t>
      </w:r>
      <w:r w:rsidRPr="003A22A6">
        <w:rPr>
          <w:rFonts w:ascii="Times New Roman" w:hAnsi="Times New Roman"/>
          <w:sz w:val="28"/>
          <w:szCs w:val="28"/>
          <w:lang w:val="en-US"/>
        </w:rPr>
        <w:t>CD</w:t>
      </w:r>
      <w:r w:rsidRPr="003A22A6">
        <w:rPr>
          <w:rFonts w:ascii="Times New Roman" w:hAnsi="Times New Roman"/>
          <w:sz w:val="28"/>
          <w:szCs w:val="28"/>
        </w:rPr>
        <w:t xml:space="preserve"> дисках.</w:t>
      </w:r>
    </w:p>
    <w:p w:rsidR="00C14E56" w:rsidRPr="003A22A6" w:rsidRDefault="00C14E56" w:rsidP="008823EB">
      <w:pPr>
        <w:pStyle w:val="ListParagraph"/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приобретено для кабинета 15 парт и 30 стульев для учащихся, отвечающих современным требованиям гигиены и возрастным особенностям учащихся;</w:t>
      </w:r>
    </w:p>
    <w:p w:rsidR="00C14E56" w:rsidRPr="003A22A6" w:rsidRDefault="00C14E56" w:rsidP="008823EB">
      <w:pPr>
        <w:pStyle w:val="ListParagraph"/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модернизирован и обновлён раздаточный материал;</w:t>
      </w:r>
    </w:p>
    <w:p w:rsidR="00C14E56" w:rsidRPr="003A22A6" w:rsidRDefault="00C14E56" w:rsidP="008823EB">
      <w:pPr>
        <w:pStyle w:val="ListParagraph"/>
        <w:numPr>
          <w:ilvl w:val="0"/>
          <w:numId w:val="2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систематизирован демонстрационный материал;</w:t>
      </w:r>
    </w:p>
    <w:p w:rsidR="00C14E56" w:rsidRPr="003A22A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A22A6">
        <w:rPr>
          <w:rFonts w:ascii="Times New Roman" w:hAnsi="Times New Roman"/>
          <w:sz w:val="28"/>
          <w:szCs w:val="28"/>
        </w:rPr>
        <w:t>Использование сменных стендов, тестовых технологий, презентаций, введение информатизации позволяют соблюдать преемственность в использовании наглядности  между младшим и средним звеном образования в школе.</w:t>
      </w:r>
    </w:p>
    <w:p w:rsidR="00C14E56" w:rsidRPr="00132459" w:rsidRDefault="00C14E56" w:rsidP="008823EB">
      <w:pPr>
        <w:spacing w:after="240"/>
        <w:jc w:val="both"/>
        <w:rPr>
          <w:rFonts w:ascii="Times New Roman" w:hAnsi="Times New Roman"/>
          <w:b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 xml:space="preserve">    </w:t>
      </w:r>
      <w:r w:rsidRPr="00132459">
        <w:rPr>
          <w:rFonts w:ascii="Times New Roman" w:hAnsi="Times New Roman"/>
          <w:b/>
          <w:sz w:val="28"/>
          <w:szCs w:val="28"/>
        </w:rPr>
        <w:t>Планируется в следующем учебном году:</w:t>
      </w:r>
    </w:p>
    <w:p w:rsidR="00C14E56" w:rsidRPr="003A22A6" w:rsidRDefault="00C14E56" w:rsidP="008823EB">
      <w:pPr>
        <w:pStyle w:val="ListParagraph"/>
        <w:numPr>
          <w:ilvl w:val="0"/>
          <w:numId w:val="3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проводить дальнейшее внедрение средств ИКТ в образовательный процесс;</w:t>
      </w:r>
    </w:p>
    <w:p w:rsidR="00C14E56" w:rsidRPr="003A22A6" w:rsidRDefault="00C14E56" w:rsidP="008823EB">
      <w:pPr>
        <w:pStyle w:val="ListParagraph"/>
        <w:numPr>
          <w:ilvl w:val="0"/>
          <w:numId w:val="3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пополнение фонда электронных пособий, электронных учебников и программ;</w:t>
      </w:r>
    </w:p>
    <w:p w:rsidR="00C14E56" w:rsidRPr="003A22A6" w:rsidRDefault="00C14E56" w:rsidP="008823EB">
      <w:pPr>
        <w:pStyle w:val="ListParagraph"/>
        <w:numPr>
          <w:ilvl w:val="0"/>
          <w:numId w:val="3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оборудовать кабинет современным стендовым и раздаточным материалом;</w:t>
      </w:r>
    </w:p>
    <w:p w:rsidR="00C14E56" w:rsidRPr="008823EB" w:rsidRDefault="00C14E56" w:rsidP="00D130B7">
      <w:pPr>
        <w:pStyle w:val="ListParagraph"/>
        <w:numPr>
          <w:ilvl w:val="0"/>
          <w:numId w:val="3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3A22A6">
        <w:rPr>
          <w:rFonts w:ascii="Times New Roman" w:hAnsi="Times New Roman"/>
          <w:sz w:val="28"/>
          <w:szCs w:val="28"/>
        </w:rPr>
        <w:t>разработать пособия, методические указания и конкретный учебный материал для работы с одарёнными детьми, инд</w:t>
      </w:r>
      <w:r>
        <w:rPr>
          <w:rFonts w:ascii="Times New Roman" w:hAnsi="Times New Roman"/>
          <w:sz w:val="28"/>
          <w:szCs w:val="28"/>
        </w:rPr>
        <w:t>ивидуальных и групповых занятий</w:t>
      </w:r>
    </w:p>
    <w:p w:rsidR="00C14E56" w:rsidRPr="002143B7" w:rsidRDefault="00C14E56" w:rsidP="00943962">
      <w:pPr>
        <w:tabs>
          <w:tab w:val="left" w:pos="840"/>
          <w:tab w:val="center" w:pos="4818"/>
        </w:tabs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</w:t>
      </w:r>
      <w:r w:rsidRPr="002143B7">
        <w:rPr>
          <w:rFonts w:ascii="Times New Roman" w:hAnsi="Times New Roman"/>
          <w:b/>
          <w:sz w:val="36"/>
          <w:szCs w:val="36"/>
        </w:rPr>
        <w:t xml:space="preserve">Анализ работы по оборудованию и оснащению </w:t>
      </w:r>
    </w:p>
    <w:p w:rsidR="00C14E56" w:rsidRPr="002143B7" w:rsidRDefault="00C14E56" w:rsidP="008823E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2143B7">
        <w:rPr>
          <w:rFonts w:ascii="Times New Roman" w:hAnsi="Times New Roman"/>
          <w:b/>
          <w:sz w:val="36"/>
          <w:szCs w:val="36"/>
        </w:rPr>
        <w:t>кабинета начальных классов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C14E56" w:rsidRPr="002143B7" w:rsidRDefault="00C14E56" w:rsidP="008823EB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 xml:space="preserve">       Кабинет предназначен для организации учебного процесса учащихся 1 – 4 классов, включающего проведение:</w:t>
      </w:r>
    </w:p>
    <w:p w:rsidR="00C14E56" w:rsidRPr="002143B7" w:rsidRDefault="00C14E56" w:rsidP="008823EB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учебных занятий;</w:t>
      </w:r>
    </w:p>
    <w:p w:rsidR="00C14E56" w:rsidRPr="002143B7" w:rsidRDefault="00C14E56" w:rsidP="008823EB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индивидуальной работы с учащимися;</w:t>
      </w:r>
    </w:p>
    <w:p w:rsidR="00C14E56" w:rsidRPr="002143B7" w:rsidRDefault="00C14E56" w:rsidP="008823EB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классных часов, досуга учащихся во время перемен и после занятий.</w:t>
      </w:r>
    </w:p>
    <w:p w:rsidR="00C14E56" w:rsidRPr="002143B7" w:rsidRDefault="00C14E56" w:rsidP="008823EB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b/>
          <w:sz w:val="28"/>
          <w:szCs w:val="28"/>
        </w:rPr>
        <w:t>Цель</w:t>
      </w:r>
      <w:r w:rsidRPr="002143B7">
        <w:rPr>
          <w:rFonts w:ascii="Times New Roman" w:hAnsi="Times New Roman"/>
          <w:sz w:val="28"/>
          <w:szCs w:val="28"/>
        </w:rPr>
        <w:t xml:space="preserve"> работы кабинета: обеспечение здоровьесберегающей,  развивающей предметно-пространственной среды для учащихся начальных классов.</w:t>
      </w:r>
    </w:p>
    <w:p w:rsidR="00C14E56" w:rsidRPr="002143B7" w:rsidRDefault="00C14E56" w:rsidP="008823EB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b/>
          <w:sz w:val="28"/>
          <w:szCs w:val="28"/>
        </w:rPr>
        <w:t>Задачи кабинета:</w:t>
      </w:r>
    </w:p>
    <w:p w:rsidR="00C14E56" w:rsidRPr="002143B7" w:rsidRDefault="00C14E56" w:rsidP="008823EB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Создать комфортные санитарно-гигиенические условия, соответствующие возрастным особенностям учащихся начальных классов.</w:t>
      </w:r>
    </w:p>
    <w:p w:rsidR="00C14E56" w:rsidRPr="002143B7" w:rsidRDefault="00C14E56" w:rsidP="008823EB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Организовать дидактическое сопровождение учебных занятий на основе дифференциации и индивидуализации процесса обучения.</w:t>
      </w:r>
    </w:p>
    <w:p w:rsidR="00C14E56" w:rsidRPr="002143B7" w:rsidRDefault="00C14E56" w:rsidP="008823EB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Систематически обновлять стендовые материалы кабинета для создания развивающей среды.</w:t>
      </w:r>
    </w:p>
    <w:p w:rsidR="00C14E56" w:rsidRPr="002143B7" w:rsidRDefault="00C14E56" w:rsidP="008823EB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Содействовать формированию эстетической культуры личности.</w:t>
      </w:r>
    </w:p>
    <w:p w:rsidR="00C14E56" w:rsidRPr="002143B7" w:rsidRDefault="00C14E56" w:rsidP="008823E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43B7">
        <w:rPr>
          <w:rFonts w:ascii="Times New Roman" w:hAnsi="Times New Roman"/>
          <w:b/>
          <w:sz w:val="28"/>
          <w:szCs w:val="28"/>
        </w:rPr>
        <w:t>Основными направлениями деятельности кабинета являются:</w:t>
      </w:r>
    </w:p>
    <w:p w:rsidR="00C14E56" w:rsidRPr="002143B7" w:rsidRDefault="00C14E56" w:rsidP="008823EB">
      <w:pPr>
        <w:pStyle w:val="ListParagraph"/>
        <w:numPr>
          <w:ilvl w:val="0"/>
          <w:numId w:val="10"/>
        </w:num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Создание здоровьесберегающей образовательной среды.</w:t>
      </w:r>
    </w:p>
    <w:p w:rsidR="00C14E56" w:rsidRPr="002143B7" w:rsidRDefault="00C14E56" w:rsidP="008823EB">
      <w:pPr>
        <w:pStyle w:val="ListParagraph"/>
        <w:numPr>
          <w:ilvl w:val="0"/>
          <w:numId w:val="10"/>
        </w:num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Дидактическое обеспечение учебных занятий.</w:t>
      </w:r>
    </w:p>
    <w:p w:rsidR="00C14E56" w:rsidRPr="002143B7" w:rsidRDefault="00C14E56" w:rsidP="008823EB">
      <w:pPr>
        <w:pStyle w:val="ListParagraph"/>
        <w:numPr>
          <w:ilvl w:val="0"/>
          <w:numId w:val="10"/>
        </w:num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Создание развивающей образовательной среды.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b/>
          <w:sz w:val="28"/>
          <w:szCs w:val="28"/>
        </w:rPr>
        <w:t xml:space="preserve">         По первому направлению</w:t>
      </w:r>
      <w:r>
        <w:rPr>
          <w:rFonts w:ascii="Times New Roman" w:hAnsi="Times New Roman"/>
          <w:sz w:val="28"/>
          <w:szCs w:val="28"/>
        </w:rPr>
        <w:t xml:space="preserve"> в течение 2011/2012</w:t>
      </w:r>
      <w:r w:rsidRPr="002143B7">
        <w:rPr>
          <w:rFonts w:ascii="Times New Roman" w:hAnsi="Times New Roman"/>
          <w:sz w:val="28"/>
          <w:szCs w:val="28"/>
        </w:rPr>
        <w:t xml:space="preserve"> учебного года были проведены следующие мероприятия: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приобретены </w:t>
      </w:r>
      <w:r w:rsidRPr="002143B7">
        <w:rPr>
          <w:rFonts w:ascii="Times New Roman" w:hAnsi="Times New Roman"/>
          <w:sz w:val="28"/>
          <w:szCs w:val="28"/>
        </w:rPr>
        <w:t xml:space="preserve"> парты и стулья,</w:t>
      </w:r>
      <w:r>
        <w:rPr>
          <w:rFonts w:ascii="Times New Roman" w:hAnsi="Times New Roman"/>
          <w:sz w:val="28"/>
          <w:szCs w:val="28"/>
        </w:rPr>
        <w:t xml:space="preserve"> согласно росту учащихся,</w:t>
      </w:r>
      <w:r w:rsidRPr="002143B7">
        <w:rPr>
          <w:rFonts w:ascii="Times New Roman" w:hAnsi="Times New Roman"/>
          <w:sz w:val="28"/>
          <w:szCs w:val="28"/>
        </w:rPr>
        <w:t xml:space="preserve"> что способствовало сохранению осанки учащихся, уменьшению количества детей со сколиозом ( по данным диспансерного осмотра). Установка жалюзи позволила создать световые комфортные условия и содействовала регулированию светового режима. Над доской были установлены софиты, что способствует сохранению зрения учащихся.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Таким образом, данные изменения способствовали сохранению физического здоровья учащихся, в том числе осанки, зрения; созданию надлежащих санитарно-гигиенических условий.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В то же время нерешённой остаётся проблема замены окон. Необходимо установить пластиковые окна, что облегчит возможность проветривания учебного кабинета и обеспечит более высокую звукоизоляцию и светопроницаемость, повысит соблюдение правил ТБ.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b/>
          <w:sz w:val="28"/>
          <w:szCs w:val="28"/>
        </w:rPr>
        <w:t xml:space="preserve">          По второму направлению</w:t>
      </w:r>
      <w:r>
        <w:rPr>
          <w:rFonts w:ascii="Times New Roman" w:hAnsi="Times New Roman"/>
          <w:sz w:val="28"/>
          <w:szCs w:val="28"/>
        </w:rPr>
        <w:t xml:space="preserve"> в течение</w:t>
      </w:r>
      <w:r w:rsidRPr="002143B7">
        <w:rPr>
          <w:rFonts w:ascii="Times New Roman" w:hAnsi="Times New Roman"/>
          <w:sz w:val="28"/>
          <w:szCs w:val="28"/>
        </w:rPr>
        <w:t xml:space="preserve"> учебного года разработаны дидактические</w:t>
      </w:r>
      <w:r>
        <w:rPr>
          <w:rFonts w:ascii="Times New Roman" w:hAnsi="Times New Roman"/>
          <w:sz w:val="28"/>
          <w:szCs w:val="28"/>
        </w:rPr>
        <w:t xml:space="preserve"> материалы  по основным темам, </w:t>
      </w:r>
      <w:r w:rsidRPr="002143B7">
        <w:rPr>
          <w:rFonts w:ascii="Times New Roman" w:hAnsi="Times New Roman"/>
          <w:sz w:val="28"/>
          <w:szCs w:val="28"/>
        </w:rPr>
        <w:t>изучаемым на уроках русского языка, математики, литературного чтения и окружающего мира, которые позволяют  учитывать особенности восприятия информации на этапе изучения новых знаний и способов действий.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Разработаны и подготовлены индивидуальные разноуровневые карточки для организации работы по закреплению и применению знаний и способов действий  с учётом различного уровня обученности учащихся; комплекты для развития познавательных интересов учащихся и организации индивидуальной работы  с учащимися, проявляющими интерес к изучению отдельных предметов; разноуровневые дидактические материалы к урокам русского языка и математики.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 целью формирования и развития навыков работы с текстами подготовлены тестовые контролирующие материалы по темам, включённым для изучения на уроках литературного чтения.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Таким образом, использование в учебном процессе дидактического материала позволило добиться более высокого уровня обученности учащихся.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В перспективе потребуется разработка дидактич</w:t>
      </w:r>
      <w:r>
        <w:rPr>
          <w:rFonts w:ascii="Times New Roman" w:hAnsi="Times New Roman"/>
          <w:sz w:val="28"/>
          <w:szCs w:val="28"/>
        </w:rPr>
        <w:t>еского материала</w:t>
      </w:r>
      <w:r w:rsidRPr="002143B7">
        <w:rPr>
          <w:rFonts w:ascii="Times New Roman" w:hAnsi="Times New Roman"/>
          <w:sz w:val="28"/>
          <w:szCs w:val="28"/>
        </w:rPr>
        <w:t xml:space="preserve">, направленного на развитие логического мышления: умение анализировать, выделять главное, делать выводы, материалов для развития объёма вербальной памяти учащихся. 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b/>
          <w:sz w:val="28"/>
          <w:szCs w:val="28"/>
        </w:rPr>
        <w:t xml:space="preserve">          По третьему направлению</w:t>
      </w:r>
      <w:r>
        <w:rPr>
          <w:rFonts w:ascii="Times New Roman" w:hAnsi="Times New Roman"/>
          <w:sz w:val="28"/>
          <w:szCs w:val="28"/>
        </w:rPr>
        <w:t xml:space="preserve"> систематически обновляются</w:t>
      </w:r>
      <w:r w:rsidRPr="002143B7">
        <w:rPr>
          <w:rFonts w:ascii="Times New Roman" w:hAnsi="Times New Roman"/>
          <w:sz w:val="28"/>
          <w:szCs w:val="28"/>
        </w:rPr>
        <w:t xml:space="preserve"> стенд</w:t>
      </w:r>
      <w:r>
        <w:rPr>
          <w:rFonts w:ascii="Times New Roman" w:hAnsi="Times New Roman"/>
          <w:sz w:val="28"/>
          <w:szCs w:val="28"/>
        </w:rPr>
        <w:t>ы «Учись считать</w:t>
      </w:r>
      <w:r w:rsidRPr="002143B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«Пиши грамотно»</w:t>
      </w:r>
      <w:r w:rsidRPr="002143B7">
        <w:rPr>
          <w:rFonts w:ascii="Times New Roman" w:hAnsi="Times New Roman"/>
          <w:sz w:val="28"/>
          <w:szCs w:val="28"/>
        </w:rPr>
        <w:t xml:space="preserve"> с материалами, содействующими развитию познавательной активности учащихся ( материал обновляетс</w:t>
      </w:r>
      <w:r>
        <w:rPr>
          <w:rFonts w:ascii="Times New Roman" w:hAnsi="Times New Roman"/>
          <w:sz w:val="28"/>
          <w:szCs w:val="28"/>
        </w:rPr>
        <w:t>я 1 раз в месяц). К обновлению стендов привлекаются учащиеся класса и их родители.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Приобретённые интерактивная доска, компьютер</w:t>
      </w:r>
      <w:r w:rsidRPr="002143B7">
        <w:rPr>
          <w:rFonts w:ascii="Times New Roman" w:hAnsi="Times New Roman"/>
          <w:sz w:val="28"/>
          <w:szCs w:val="28"/>
        </w:rPr>
        <w:t xml:space="preserve"> дают возможность использовать в учебном процессе информационные технологии и электронные образовательные ресурсы.</w:t>
      </w:r>
    </w:p>
    <w:p w:rsidR="00C14E56" w:rsidRPr="002143B7" w:rsidRDefault="00C14E56" w:rsidP="008823EB">
      <w:pPr>
        <w:spacing w:after="0"/>
        <w:ind w:left="-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Проведённый</w:t>
      </w:r>
      <w:r w:rsidRPr="002143B7">
        <w:rPr>
          <w:rFonts w:ascii="Times New Roman" w:hAnsi="Times New Roman"/>
          <w:sz w:val="28"/>
          <w:szCs w:val="28"/>
        </w:rPr>
        <w:t xml:space="preserve"> анализ позволяет сделать </w:t>
      </w:r>
      <w:r w:rsidRPr="002143B7">
        <w:rPr>
          <w:rFonts w:ascii="Times New Roman" w:hAnsi="Times New Roman"/>
          <w:b/>
          <w:sz w:val="28"/>
          <w:szCs w:val="28"/>
        </w:rPr>
        <w:t>вывод</w:t>
      </w:r>
      <w:r w:rsidRPr="002143B7">
        <w:rPr>
          <w:rFonts w:ascii="Times New Roman" w:hAnsi="Times New Roman"/>
          <w:sz w:val="28"/>
          <w:szCs w:val="28"/>
        </w:rPr>
        <w:t xml:space="preserve">, что данные направления работы кабинета актуальны и в предстоящем учебном году необходимо направить усилия на решение следующих </w:t>
      </w:r>
      <w:r w:rsidRPr="002143B7">
        <w:rPr>
          <w:rFonts w:ascii="Times New Roman" w:hAnsi="Times New Roman"/>
          <w:b/>
          <w:sz w:val="28"/>
          <w:szCs w:val="28"/>
        </w:rPr>
        <w:t>задач:</w:t>
      </w:r>
    </w:p>
    <w:p w:rsidR="00C14E56" w:rsidRPr="002143B7" w:rsidRDefault="00C14E56" w:rsidP="008823E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Создать комфортные санитарно-гигиенические условия, соответствующие возрастным особенностям учащихся начальных классов.</w:t>
      </w:r>
    </w:p>
    <w:p w:rsidR="00C14E56" w:rsidRPr="002143B7" w:rsidRDefault="00C14E56" w:rsidP="008823E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Организовать дидактическое сопровождение учебных занятий на основе дифференциации и индивидуализации процесса обучения.</w:t>
      </w:r>
    </w:p>
    <w:p w:rsidR="00C14E56" w:rsidRPr="002143B7" w:rsidRDefault="00C14E56" w:rsidP="008823E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Систематически обновлять стендовые материалы кабинета для создания развивающей среды.</w:t>
      </w:r>
    </w:p>
    <w:p w:rsidR="00C14E56" w:rsidRPr="002143B7" w:rsidRDefault="00C14E56" w:rsidP="008823E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143B7">
        <w:rPr>
          <w:rFonts w:ascii="Times New Roman" w:hAnsi="Times New Roman"/>
          <w:sz w:val="28"/>
          <w:szCs w:val="28"/>
        </w:rPr>
        <w:t>Содействовать формированию эстетической культуры  личности.</w:t>
      </w:r>
    </w:p>
    <w:p w:rsidR="00C14E56" w:rsidRPr="006A0C80" w:rsidRDefault="00C14E56" w:rsidP="008823EB">
      <w:pPr>
        <w:rPr>
          <w:rFonts w:ascii="Times New Roman" w:hAnsi="Times New Roman"/>
          <w:sz w:val="32"/>
          <w:szCs w:val="32"/>
        </w:rPr>
      </w:pPr>
    </w:p>
    <w:p w:rsidR="00C14E5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Валеологический паспорт кабинета.</w:t>
      </w:r>
    </w:p>
    <w:tbl>
      <w:tblPr>
        <w:tblW w:w="999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4786"/>
      </w:tblGrid>
      <w:tr w:rsidR="00C14E56" w:rsidRPr="002C79EC" w:rsidTr="002C79EC">
        <w:tc>
          <w:tcPr>
            <w:tcW w:w="9997" w:type="dxa"/>
            <w:gridSpan w:val="2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Санитарно-гигиеническая оценка классной комнаты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Коэффициент естественной освещённости</w:t>
            </w:r>
          </w:p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9EC">
              <w:rPr>
                <w:rFonts w:ascii="Times New Roman" w:hAnsi="Times New Roman"/>
                <w:sz w:val="24"/>
                <w:szCs w:val="24"/>
              </w:rPr>
              <w:t>( наиболее удалённое место 1,75 – 2 % )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 xml:space="preserve">Основной поток света </w:t>
            </w:r>
          </w:p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79EC">
              <w:rPr>
                <w:rFonts w:ascii="Times New Roman" w:hAnsi="Times New Roman"/>
                <w:sz w:val="24"/>
                <w:szCs w:val="24"/>
              </w:rPr>
              <w:t>( только с левой стороны)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 левой стороны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 xml:space="preserve">Наличие световых проёмов в стене, где висит доска </w:t>
            </w:r>
            <w:r w:rsidRPr="002C79EC">
              <w:rPr>
                <w:rFonts w:ascii="Times New Roman" w:hAnsi="Times New Roman"/>
                <w:sz w:val="24"/>
                <w:szCs w:val="24"/>
              </w:rPr>
              <w:t xml:space="preserve"> ( не допускается )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нет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Расположение пособий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сзади</w:t>
            </w: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, сбоку.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Оптимальная ориентация окон классных комнат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Гигиенические нормы соблюдение окон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чистота, жалюзи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Место цветов в классе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сзади, впереди, сбоку ( в специально отведённых местах)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Освещённость классной комнаты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Включение светильников</w:t>
            </w:r>
          </w:p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79EC">
              <w:rPr>
                <w:rFonts w:ascii="Times New Roman" w:hAnsi="Times New Roman"/>
                <w:sz w:val="24"/>
                <w:szCs w:val="24"/>
              </w:rPr>
              <w:t>( раздельное)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раздельное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Освещённость рабочей поверхности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норма</w:t>
            </w:r>
          </w:p>
        </w:tc>
      </w:tr>
      <w:tr w:rsidR="00C14E56" w:rsidRPr="002C79EC" w:rsidTr="002C79EC">
        <w:tc>
          <w:tcPr>
            <w:tcW w:w="9997" w:type="dxa"/>
            <w:gridSpan w:val="2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Наполняемость классной комнаты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Площадь классной комнаты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48</w:t>
            </w: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 w:rsidRPr="002C79EC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Форма классной комнаты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норма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Расположение  столов в классной комнате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C14E56" w:rsidRPr="002C79EC" w:rsidTr="002C79EC">
        <w:tc>
          <w:tcPr>
            <w:tcW w:w="5211" w:type="dxa"/>
          </w:tcPr>
          <w:p w:rsidR="00C14E56" w:rsidRPr="002C79EC" w:rsidRDefault="00C14E56" w:rsidP="002C79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Вход в класс</w:t>
            </w:r>
          </w:p>
        </w:tc>
        <w:tc>
          <w:tcPr>
            <w:tcW w:w="4786" w:type="dxa"/>
          </w:tcPr>
          <w:p w:rsidR="00C14E56" w:rsidRPr="002C79EC" w:rsidRDefault="00C14E56" w:rsidP="002C79EC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C79EC">
              <w:rPr>
                <w:rFonts w:ascii="Times New Roman" w:hAnsi="Times New Roman"/>
                <w:i/>
                <w:sz w:val="28"/>
                <w:szCs w:val="28"/>
              </w:rPr>
              <w:t>сбоку, впереди</w:t>
            </w:r>
          </w:p>
        </w:tc>
      </w:tr>
    </w:tbl>
    <w:p w:rsidR="00C14E5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14E56" w:rsidRDefault="00C14E56" w:rsidP="00F00A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C14E56" w:rsidRDefault="00C14E56" w:rsidP="00F00AB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636338">
        <w:rPr>
          <w:rFonts w:ascii="Times New Roman" w:hAnsi="Times New Roman"/>
          <w:b/>
          <w:sz w:val="36"/>
          <w:szCs w:val="36"/>
        </w:rPr>
        <w:t>Диагностическая карта</w:t>
      </w:r>
    </w:p>
    <w:p w:rsidR="00C14E56" w:rsidRPr="00636338" w:rsidRDefault="00C14E56" w:rsidP="008823EB">
      <w:pPr>
        <w:jc w:val="center"/>
        <w:rPr>
          <w:rFonts w:ascii="Times New Roman" w:hAnsi="Times New Roman"/>
          <w:b/>
          <w:sz w:val="36"/>
          <w:szCs w:val="36"/>
        </w:rPr>
      </w:pPr>
      <w:r w:rsidRPr="00636338">
        <w:rPr>
          <w:rFonts w:ascii="Times New Roman" w:hAnsi="Times New Roman"/>
          <w:b/>
          <w:sz w:val="36"/>
          <w:szCs w:val="36"/>
        </w:rPr>
        <w:t>учебног</w:t>
      </w:r>
      <w:r>
        <w:rPr>
          <w:rFonts w:ascii="Times New Roman" w:hAnsi="Times New Roman"/>
          <w:b/>
          <w:sz w:val="36"/>
          <w:szCs w:val="36"/>
        </w:rPr>
        <w:t>о кабинета начальных классов.</w:t>
      </w:r>
    </w:p>
    <w:p w:rsidR="00C14E56" w:rsidRDefault="00C14E56" w:rsidP="008823EB">
      <w:pPr>
        <w:rPr>
          <w:rFonts w:ascii="Times New Roman" w:hAnsi="Times New Roman"/>
          <w:b/>
          <w:sz w:val="32"/>
          <w:szCs w:val="32"/>
        </w:rPr>
      </w:pPr>
    </w:p>
    <w:tbl>
      <w:tblPr>
        <w:tblW w:w="9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31"/>
        <w:gridCol w:w="1814"/>
        <w:gridCol w:w="352"/>
        <w:gridCol w:w="1937"/>
        <w:gridCol w:w="782"/>
        <w:gridCol w:w="939"/>
        <w:gridCol w:w="2098"/>
      </w:tblGrid>
      <w:tr w:rsidR="00C14E56" w:rsidRPr="002C79EC" w:rsidTr="002C79EC">
        <w:tc>
          <w:tcPr>
            <w:tcW w:w="4418" w:type="dxa"/>
            <w:gridSpan w:val="3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Зав. кабинетом</w:t>
            </w:r>
          </w:p>
        </w:tc>
        <w:tc>
          <w:tcPr>
            <w:tcW w:w="2342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Стаж работы зав. кабинетом</w:t>
            </w:r>
          </w:p>
        </w:tc>
        <w:tc>
          <w:tcPr>
            <w:tcW w:w="2973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Время функционирования кабинета</w:t>
            </w:r>
          </w:p>
        </w:tc>
      </w:tr>
      <w:tr w:rsidR="00C14E56" w:rsidRPr="002C79EC" w:rsidTr="002C79EC">
        <w:tc>
          <w:tcPr>
            <w:tcW w:w="4418" w:type="dxa"/>
            <w:gridSpan w:val="3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Бельская Лариса Владимировна</w:t>
            </w:r>
          </w:p>
        </w:tc>
        <w:tc>
          <w:tcPr>
            <w:tcW w:w="2342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лет</w:t>
            </w:r>
          </w:p>
        </w:tc>
        <w:tc>
          <w:tcPr>
            <w:tcW w:w="2973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7ч 30мин-14ч</w:t>
            </w:r>
          </w:p>
        </w:tc>
      </w:tr>
      <w:tr w:rsidR="00C14E56" w:rsidRPr="002C79EC" w:rsidTr="002C79EC">
        <w:tc>
          <w:tcPr>
            <w:tcW w:w="9733" w:type="dxa"/>
            <w:gridSpan w:val="7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Наличие: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4E56" w:rsidRPr="002C79EC" w:rsidTr="002C79EC">
        <w:tc>
          <w:tcPr>
            <w:tcW w:w="6760" w:type="dxa"/>
            <w:gridSpan w:val="5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Правила поведения и техники безопасности</w:t>
            </w:r>
          </w:p>
        </w:tc>
        <w:tc>
          <w:tcPr>
            <w:tcW w:w="2973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Инструкции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Журнал по ТБ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Уголок безопасности</w:t>
            </w:r>
          </w:p>
        </w:tc>
      </w:tr>
      <w:tr w:rsidR="00C14E56" w:rsidRPr="002C79EC" w:rsidTr="002C79EC">
        <w:tc>
          <w:tcPr>
            <w:tcW w:w="6760" w:type="dxa"/>
            <w:gridSpan w:val="5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План работы кабинета</w:t>
            </w:r>
          </w:p>
        </w:tc>
        <w:tc>
          <w:tcPr>
            <w:tcW w:w="2973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</w:tr>
      <w:tr w:rsidR="00C14E56" w:rsidRPr="002C79EC" w:rsidTr="002C79EC">
        <w:tc>
          <w:tcPr>
            <w:tcW w:w="6760" w:type="dxa"/>
            <w:gridSpan w:val="5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Административный контроль за деятельностью кабинета</w:t>
            </w:r>
          </w:p>
        </w:tc>
        <w:tc>
          <w:tcPr>
            <w:tcW w:w="2973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осуществляется</w:t>
            </w:r>
          </w:p>
        </w:tc>
      </w:tr>
      <w:tr w:rsidR="00C14E56" w:rsidRPr="002C79EC" w:rsidTr="002C79EC">
        <w:tc>
          <w:tcPr>
            <w:tcW w:w="6760" w:type="dxa"/>
            <w:gridSpan w:val="5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Контроль за выполнением требований к кабинету</w:t>
            </w:r>
          </w:p>
        </w:tc>
        <w:tc>
          <w:tcPr>
            <w:tcW w:w="2973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осуществляется</w:t>
            </w:r>
          </w:p>
        </w:tc>
      </w:tr>
      <w:tr w:rsidR="00C14E56" w:rsidRPr="002C79EC" w:rsidTr="002C79EC">
        <w:tc>
          <w:tcPr>
            <w:tcW w:w="9733" w:type="dxa"/>
            <w:gridSpan w:val="7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Оформление кабинета</w:t>
            </w:r>
          </w:p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4E56" w:rsidRPr="002C79EC" w:rsidTr="002C79EC">
        <w:tc>
          <w:tcPr>
            <w:tcW w:w="187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Комфортность условий для работы учащихся и учителя</w:t>
            </w:r>
          </w:p>
        </w:tc>
        <w:tc>
          <w:tcPr>
            <w:tcW w:w="192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Эстетичность оформления</w:t>
            </w:r>
          </w:p>
        </w:tc>
        <w:tc>
          <w:tcPr>
            <w:tcW w:w="2226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Материалы образовательного стандарта</w:t>
            </w:r>
          </w:p>
        </w:tc>
        <w:tc>
          <w:tcPr>
            <w:tcW w:w="1678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Наличие измерителей стандарта</w:t>
            </w:r>
          </w:p>
        </w:tc>
        <w:tc>
          <w:tcPr>
            <w:tcW w:w="2035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Рекомендации учителя для учащихся</w:t>
            </w:r>
          </w:p>
        </w:tc>
      </w:tr>
      <w:tr w:rsidR="00C14E56" w:rsidRPr="002C79EC" w:rsidTr="002C79EC">
        <w:tc>
          <w:tcPr>
            <w:tcW w:w="187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92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226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78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35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14E56" w:rsidRPr="002C79EC" w:rsidTr="002C79EC">
        <w:tc>
          <w:tcPr>
            <w:tcW w:w="9733" w:type="dxa"/>
            <w:gridSpan w:val="7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Обеспечение деятельности кабинета</w:t>
            </w:r>
          </w:p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4E56" w:rsidRPr="002C79EC" w:rsidTr="002C79EC">
        <w:tc>
          <w:tcPr>
            <w:tcW w:w="187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Мебель            ( общее состояние)</w:t>
            </w:r>
          </w:p>
        </w:tc>
        <w:tc>
          <w:tcPr>
            <w:tcW w:w="192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ТСО ( экран, проектор, аудио, видео и т.д.)</w:t>
            </w:r>
          </w:p>
        </w:tc>
        <w:tc>
          <w:tcPr>
            <w:tcW w:w="2226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 xml:space="preserve">Учебная и методическая литература, дидактические материалы, тесты и др. </w:t>
            </w:r>
          </w:p>
        </w:tc>
        <w:tc>
          <w:tcPr>
            <w:tcW w:w="1678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Материалы для учащихся       ( литература, раздаточный материал)</w:t>
            </w:r>
          </w:p>
        </w:tc>
        <w:tc>
          <w:tcPr>
            <w:tcW w:w="2035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Планирование и проектирование деятельности учителя</w:t>
            </w:r>
          </w:p>
        </w:tc>
      </w:tr>
      <w:tr w:rsidR="00C14E56" w:rsidRPr="002C79EC" w:rsidTr="002C79EC">
        <w:tc>
          <w:tcPr>
            <w:tcW w:w="187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хорошее</w:t>
            </w:r>
          </w:p>
        </w:tc>
        <w:tc>
          <w:tcPr>
            <w:tcW w:w="192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226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78" w:type="dxa"/>
            <w:gridSpan w:val="2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35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C14E56" w:rsidRPr="008823EB" w:rsidRDefault="00C14E56" w:rsidP="008823EB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14E56" w:rsidRDefault="00C14E56"/>
    <w:p w:rsidR="00C14E56" w:rsidRDefault="00C14E56"/>
    <w:p w:rsidR="00C14E56" w:rsidRDefault="00C14E56" w:rsidP="00F00AB4">
      <w:pPr>
        <w:rPr>
          <w:rFonts w:ascii="Times New Roman" w:hAnsi="Times New Roman"/>
          <w:b/>
          <w:sz w:val="36"/>
          <w:szCs w:val="36"/>
        </w:rPr>
      </w:pPr>
      <w:r>
        <w:t xml:space="preserve">               </w:t>
      </w:r>
      <w:r w:rsidRPr="0079247F">
        <w:rPr>
          <w:rFonts w:ascii="Times New Roman" w:hAnsi="Times New Roman"/>
          <w:b/>
          <w:sz w:val="36"/>
          <w:szCs w:val="36"/>
        </w:rPr>
        <w:t>Сведения об учи</w:t>
      </w:r>
      <w:r>
        <w:rPr>
          <w:rFonts w:ascii="Times New Roman" w:hAnsi="Times New Roman"/>
          <w:b/>
          <w:sz w:val="36"/>
          <w:szCs w:val="36"/>
        </w:rPr>
        <w:t>телях, работающих в кабинете</w:t>
      </w:r>
      <w:r w:rsidRPr="0079247F">
        <w:rPr>
          <w:rFonts w:ascii="Times New Roman" w:hAnsi="Times New Roman"/>
          <w:b/>
          <w:sz w:val="36"/>
          <w:szCs w:val="36"/>
        </w:rPr>
        <w:t>.</w:t>
      </w:r>
    </w:p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1844"/>
        <w:gridCol w:w="1660"/>
        <w:gridCol w:w="1742"/>
        <w:gridCol w:w="923"/>
        <w:gridCol w:w="1275"/>
        <w:gridCol w:w="1560"/>
        <w:gridCol w:w="1628"/>
      </w:tblGrid>
      <w:tr w:rsidR="00C14E56" w:rsidRPr="002C79EC" w:rsidTr="002C79EC">
        <w:tc>
          <w:tcPr>
            <w:tcW w:w="425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4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1660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742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923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Стаж</w:t>
            </w:r>
          </w:p>
        </w:tc>
        <w:tc>
          <w:tcPr>
            <w:tcW w:w="1275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Адрес, телефон</w:t>
            </w:r>
          </w:p>
        </w:tc>
        <w:tc>
          <w:tcPr>
            <w:tcW w:w="1560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1628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Образо-</w:t>
            </w:r>
          </w:p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вание, категория</w:t>
            </w:r>
          </w:p>
        </w:tc>
      </w:tr>
      <w:tr w:rsidR="00C14E56" w:rsidRPr="002C79EC" w:rsidTr="002C79EC">
        <w:tc>
          <w:tcPr>
            <w:tcW w:w="425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79E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:rsidR="00C14E56" w:rsidRDefault="00C14E56" w:rsidP="002C79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2C79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Бельская Лариса Владимировна</w:t>
            </w:r>
          </w:p>
        </w:tc>
        <w:tc>
          <w:tcPr>
            <w:tcW w:w="1660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Учитель начальных классов, зав. кабинетом</w:t>
            </w:r>
          </w:p>
        </w:tc>
        <w:tc>
          <w:tcPr>
            <w:tcW w:w="1742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Русск.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язык, математика, литературное чтение, окружающий</w:t>
            </w:r>
            <w:r w:rsidRPr="002C79EC">
              <w:rPr>
                <w:rFonts w:ascii="Times New Roman" w:hAnsi="Times New Roman"/>
                <w:sz w:val="28"/>
                <w:szCs w:val="28"/>
              </w:rPr>
              <w:t xml:space="preserve"> мир,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технология, </w:t>
            </w:r>
            <w:r w:rsidRPr="002C79EC">
              <w:rPr>
                <w:rFonts w:ascii="Times New Roman" w:hAnsi="Times New Roman"/>
                <w:sz w:val="28"/>
                <w:szCs w:val="28"/>
              </w:rPr>
              <w:t xml:space="preserve"> ИЗО</w:t>
            </w:r>
            <w:r>
              <w:rPr>
                <w:rFonts w:ascii="Times New Roman" w:hAnsi="Times New Roman"/>
                <w:sz w:val="28"/>
                <w:szCs w:val="28"/>
              </w:rPr>
              <w:t>, ОРКСЭ, наш край, классный час, внеклассные мероприятия, индивидуальные занятия, родительские собрания.</w:t>
            </w:r>
            <w:r w:rsidRPr="002C79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23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5" w:type="dxa"/>
          </w:tcPr>
          <w:p w:rsidR="00C14E56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Владимирская область, Гусь-Хрустальный район, п.Красное Эхо, ул. Поперечная, д.2, кв.5.</w:t>
            </w:r>
          </w:p>
        </w:tc>
        <w:tc>
          <w:tcPr>
            <w:tcW w:w="1560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6.12.1966г</w:t>
            </w:r>
          </w:p>
        </w:tc>
        <w:tc>
          <w:tcPr>
            <w:tcW w:w="1628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Высшее,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высшая.</w:t>
            </w:r>
          </w:p>
        </w:tc>
      </w:tr>
    </w:tbl>
    <w:p w:rsidR="00C14E56" w:rsidRDefault="00C14E56" w:rsidP="008823EB">
      <w:pPr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График занятости кабинета.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4"/>
        <w:gridCol w:w="4834"/>
      </w:tblGrid>
      <w:tr w:rsidR="00C14E56" w:rsidRPr="002C79EC" w:rsidTr="00624A59">
        <w:trPr>
          <w:trHeight w:val="412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C79EC">
              <w:rPr>
                <w:rFonts w:ascii="Times New Roman" w:hAnsi="Times New Roman"/>
                <w:b/>
                <w:sz w:val="36"/>
                <w:szCs w:val="36"/>
              </w:rPr>
              <w:t>День недели</w:t>
            </w:r>
          </w:p>
        </w:tc>
        <w:tc>
          <w:tcPr>
            <w:tcW w:w="4834" w:type="dxa"/>
          </w:tcPr>
          <w:p w:rsidR="00C14E56" w:rsidRPr="00624A59" w:rsidRDefault="00C14E56" w:rsidP="00624A59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</w:tr>
      <w:tr w:rsidR="00C14E56" w:rsidRPr="002C79EC" w:rsidTr="00624A59">
        <w:trPr>
          <w:trHeight w:val="839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 xml:space="preserve">Понедельник 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vertAlign w:val="superscript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>7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30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>–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1</w:t>
            </w:r>
            <w:r>
              <w:rPr>
                <w:rFonts w:ascii="Times New Roman" w:hAnsi="Times New Roman"/>
                <w:sz w:val="36"/>
                <w:szCs w:val="36"/>
              </w:rPr>
              <w:t>4-00</w:t>
            </w:r>
          </w:p>
        </w:tc>
      </w:tr>
      <w:tr w:rsidR="00C14E56" w:rsidRPr="002C79EC" w:rsidTr="00624A59">
        <w:trPr>
          <w:trHeight w:val="839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>Вторник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</w:pPr>
            <w:r w:rsidRPr="002C79EC">
              <w:rPr>
                <w:rFonts w:ascii="Times New Roman" w:hAnsi="Times New Roman"/>
                <w:sz w:val="36"/>
                <w:szCs w:val="36"/>
              </w:rPr>
              <w:t>7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30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>–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1</w:t>
            </w:r>
            <w:r>
              <w:rPr>
                <w:rFonts w:ascii="Times New Roman" w:hAnsi="Times New Roman"/>
                <w:sz w:val="36"/>
                <w:szCs w:val="36"/>
              </w:rPr>
              <w:t>4-00</w:t>
            </w:r>
          </w:p>
        </w:tc>
      </w:tr>
      <w:tr w:rsidR="00C14E56" w:rsidRPr="002C79EC" w:rsidTr="00624A59">
        <w:trPr>
          <w:trHeight w:val="839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>Среда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</w:pPr>
            <w:r w:rsidRPr="002C79EC">
              <w:rPr>
                <w:rFonts w:ascii="Times New Roman" w:hAnsi="Times New Roman"/>
                <w:sz w:val="36"/>
                <w:szCs w:val="36"/>
              </w:rPr>
              <w:t>7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30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>–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1</w:t>
            </w:r>
            <w:r>
              <w:rPr>
                <w:rFonts w:ascii="Times New Roman" w:hAnsi="Times New Roman"/>
                <w:sz w:val="36"/>
                <w:szCs w:val="36"/>
              </w:rPr>
              <w:t>4-00</w:t>
            </w:r>
          </w:p>
        </w:tc>
      </w:tr>
      <w:tr w:rsidR="00C14E56" w:rsidRPr="002C79EC" w:rsidTr="00624A59">
        <w:trPr>
          <w:trHeight w:val="839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>Четверг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</w:pPr>
            <w:r w:rsidRPr="002C79EC">
              <w:rPr>
                <w:rFonts w:ascii="Times New Roman" w:hAnsi="Times New Roman"/>
                <w:sz w:val="36"/>
                <w:szCs w:val="36"/>
              </w:rPr>
              <w:t>7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30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>–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1</w:t>
            </w:r>
            <w:r>
              <w:rPr>
                <w:rFonts w:ascii="Times New Roman" w:hAnsi="Times New Roman"/>
                <w:sz w:val="36"/>
                <w:szCs w:val="36"/>
              </w:rPr>
              <w:t>4-00</w:t>
            </w:r>
          </w:p>
        </w:tc>
      </w:tr>
      <w:tr w:rsidR="00C14E56" w:rsidRPr="002C79EC" w:rsidTr="00624A59">
        <w:trPr>
          <w:trHeight w:val="839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>Пятница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</w:pPr>
            <w:r w:rsidRPr="002C79EC">
              <w:rPr>
                <w:rFonts w:ascii="Times New Roman" w:hAnsi="Times New Roman"/>
                <w:sz w:val="36"/>
                <w:szCs w:val="36"/>
              </w:rPr>
              <w:t>7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30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sz w:val="36"/>
                <w:szCs w:val="36"/>
              </w:rPr>
              <w:t>–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1</w:t>
            </w:r>
            <w:r>
              <w:rPr>
                <w:rFonts w:ascii="Times New Roman" w:hAnsi="Times New Roman"/>
                <w:sz w:val="36"/>
                <w:szCs w:val="36"/>
              </w:rPr>
              <w:t>4-00</w:t>
            </w:r>
          </w:p>
        </w:tc>
      </w:tr>
      <w:tr w:rsidR="00C14E56" w:rsidRPr="002C79EC" w:rsidTr="00624A59">
        <w:trPr>
          <w:trHeight w:val="839"/>
        </w:trPr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36"/>
                <w:szCs w:val="36"/>
              </w:rPr>
              <w:t>Суббота</w:t>
            </w:r>
          </w:p>
          <w:p w:rsidR="00C14E56" w:rsidRPr="002C79EC" w:rsidRDefault="00C14E56" w:rsidP="002C79EC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4834" w:type="dxa"/>
          </w:tcPr>
          <w:p w:rsidR="00C14E56" w:rsidRPr="002C79EC" w:rsidRDefault="00C14E56" w:rsidP="002C79EC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vertAlign w:val="superscript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8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00</w:t>
            </w:r>
            <w:r w:rsidRPr="002C79EC">
              <w:rPr>
                <w:rFonts w:ascii="Times New Roman" w:hAnsi="Times New Roman"/>
                <w:sz w:val="36"/>
                <w:szCs w:val="36"/>
              </w:rPr>
              <w:t xml:space="preserve"> - 10</w:t>
            </w:r>
            <w:r w:rsidRPr="002C79EC">
              <w:rPr>
                <w:rFonts w:ascii="Times New Roman" w:hAnsi="Times New Roman"/>
                <w:sz w:val="36"/>
                <w:szCs w:val="36"/>
                <w:vertAlign w:val="superscript"/>
              </w:rPr>
              <w:t>00</w:t>
            </w:r>
          </w:p>
        </w:tc>
      </w:tr>
    </w:tbl>
    <w:p w:rsidR="00C14E56" w:rsidRDefault="00C14E56" w:rsidP="0093775C">
      <w:pPr>
        <w:pStyle w:val="ListParagraph"/>
        <w:spacing w:before="360" w:after="360"/>
        <w:ind w:left="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36"/>
          <w:szCs w:val="36"/>
        </w:rPr>
        <w:t xml:space="preserve">    </w:t>
      </w:r>
    </w:p>
    <w:tbl>
      <w:tblPr>
        <w:tblW w:w="10346" w:type="dxa"/>
        <w:tblInd w:w="-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346"/>
      </w:tblGrid>
      <w:tr w:rsidR="00C14E56" w:rsidRPr="002C79EC" w:rsidTr="001258AC">
        <w:trPr>
          <w:trHeight w:val="1126"/>
        </w:trPr>
        <w:tc>
          <w:tcPr>
            <w:tcW w:w="10346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C79EC">
              <w:rPr>
                <w:rFonts w:ascii="Times New Roman" w:hAnsi="Times New Roman"/>
                <w:b/>
                <w:sz w:val="36"/>
                <w:szCs w:val="36"/>
              </w:rPr>
              <w:t>Что планируется</w:t>
            </w:r>
          </w:p>
        </w:tc>
      </w:tr>
      <w:tr w:rsidR="00C14E56" w:rsidRPr="002C79EC" w:rsidTr="001258AC">
        <w:trPr>
          <w:trHeight w:val="9381"/>
        </w:trPr>
        <w:tc>
          <w:tcPr>
            <w:tcW w:w="10346" w:type="dxa"/>
          </w:tcPr>
          <w:p w:rsidR="00C14E56" w:rsidRPr="002C79EC" w:rsidRDefault="00C14E56" w:rsidP="002C79EC">
            <w:pPr>
              <w:pStyle w:val="ListParagraph"/>
              <w:spacing w:after="0" w:line="240" w:lineRule="auto"/>
              <w:ind w:left="-284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( 2012 – 2013</w:t>
            </w:r>
            <w:r w:rsidRPr="002C79EC">
              <w:rPr>
                <w:rFonts w:ascii="Times New Roman" w:hAnsi="Times New Roman"/>
                <w:b/>
                <w:sz w:val="40"/>
                <w:szCs w:val="40"/>
              </w:rPr>
              <w:t xml:space="preserve"> )</w:t>
            </w:r>
          </w:p>
          <w:p w:rsidR="00C14E56" w:rsidRPr="002C79EC" w:rsidRDefault="00C14E56" w:rsidP="0093775C">
            <w:pPr>
              <w:pStyle w:val="ListParagraph"/>
              <w:spacing w:after="0" w:line="240" w:lineRule="auto"/>
              <w:ind w:left="7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>Изготовление  и систематизация нового раздаточного материала по предметам по мере  изучения тем    ( 1 – 4 классы).</w:t>
            </w:r>
          </w:p>
          <w:p w:rsidR="00C14E56" w:rsidRPr="002C79EC" w:rsidRDefault="00C14E56" w:rsidP="002C79E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>Приобретение нового электронного дидактического материала  по всем предметам .</w:t>
            </w:r>
          </w:p>
          <w:p w:rsidR="00C14E56" w:rsidRPr="002C79EC" w:rsidRDefault="00C14E56" w:rsidP="002C79E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>Создание презентаций по предметам по мере изучения тем.</w:t>
            </w:r>
          </w:p>
          <w:p w:rsidR="00C14E56" w:rsidRPr="002C79EC" w:rsidRDefault="00C14E56" w:rsidP="002C79E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 xml:space="preserve">Приобретение новых учебных </w:t>
            </w:r>
            <w:r w:rsidRPr="002C79EC">
              <w:rPr>
                <w:rFonts w:ascii="Times New Roman" w:hAnsi="Times New Roman"/>
                <w:sz w:val="40"/>
                <w:szCs w:val="40"/>
                <w:lang w:val="en-US"/>
              </w:rPr>
              <w:t>DVD</w:t>
            </w:r>
            <w:r w:rsidRPr="002C79EC">
              <w:rPr>
                <w:rFonts w:ascii="Times New Roman" w:hAnsi="Times New Roman"/>
                <w:sz w:val="40"/>
                <w:szCs w:val="40"/>
              </w:rPr>
              <w:t xml:space="preserve"> дисков.</w:t>
            </w:r>
          </w:p>
          <w:p w:rsidR="00C14E56" w:rsidRPr="002C79EC" w:rsidRDefault="00C14E56" w:rsidP="00624A59">
            <w:pPr>
              <w:pStyle w:val="ListParagraph"/>
              <w:numPr>
                <w:ilvl w:val="0"/>
                <w:numId w:val="12"/>
              </w:numPr>
              <w:spacing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 xml:space="preserve">Приобретение новых светильников. </w:t>
            </w:r>
          </w:p>
          <w:p w:rsidR="00C14E56" w:rsidRPr="002C79EC" w:rsidRDefault="00C14E56" w:rsidP="002C79EC">
            <w:pPr>
              <w:pStyle w:val="ListParagraph"/>
              <w:numPr>
                <w:ilvl w:val="0"/>
                <w:numId w:val="12"/>
              </w:numPr>
              <w:spacing w:before="360" w:after="36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 xml:space="preserve"> Замена оконных рам.</w:t>
            </w:r>
          </w:p>
          <w:p w:rsidR="00C14E56" w:rsidRDefault="00C14E56" w:rsidP="00624A59">
            <w:pPr>
              <w:pStyle w:val="ListParagraph"/>
              <w:numPr>
                <w:ilvl w:val="0"/>
                <w:numId w:val="12"/>
              </w:numPr>
              <w:spacing w:before="360" w:after="36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Замена стендов.</w:t>
            </w:r>
          </w:p>
          <w:p w:rsidR="00C14E56" w:rsidRPr="002C79EC" w:rsidRDefault="00C14E56" w:rsidP="00624A59">
            <w:pPr>
              <w:pStyle w:val="ListParagraph"/>
              <w:numPr>
                <w:ilvl w:val="0"/>
                <w:numId w:val="12"/>
              </w:numPr>
              <w:spacing w:before="360" w:after="36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2C79EC">
              <w:rPr>
                <w:rFonts w:ascii="Times New Roman" w:hAnsi="Times New Roman"/>
                <w:sz w:val="40"/>
                <w:szCs w:val="40"/>
              </w:rPr>
              <w:t xml:space="preserve"> Покрытие пола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 новым</w:t>
            </w:r>
            <w:r w:rsidRPr="002C79EC">
              <w:rPr>
                <w:rFonts w:ascii="Times New Roman" w:hAnsi="Times New Roman"/>
                <w:sz w:val="40"/>
                <w:szCs w:val="40"/>
              </w:rPr>
              <w:t xml:space="preserve"> линолеумом. </w:t>
            </w:r>
          </w:p>
          <w:p w:rsidR="00C14E56" w:rsidRPr="002C79EC" w:rsidRDefault="00C14E56" w:rsidP="00624A59">
            <w:pPr>
              <w:pStyle w:val="ListParagraph"/>
              <w:numPr>
                <w:ilvl w:val="0"/>
                <w:numId w:val="12"/>
              </w:numPr>
              <w:spacing w:before="360" w:after="360" w:line="240" w:lineRule="auto"/>
              <w:ind w:left="460"/>
              <w:rPr>
                <w:rFonts w:ascii="Times New Roman" w:hAnsi="Times New Roman"/>
                <w:sz w:val="40"/>
                <w:szCs w:val="40"/>
              </w:rPr>
            </w:pPr>
            <w:r w:rsidRPr="002C79EC">
              <w:rPr>
                <w:rFonts w:ascii="Times New Roman" w:hAnsi="Times New Roman"/>
                <w:sz w:val="40"/>
                <w:szCs w:val="40"/>
              </w:rPr>
              <w:t>Приобретение бактерицидной лампы</w:t>
            </w:r>
            <w:r>
              <w:rPr>
                <w:rFonts w:ascii="Times New Roman" w:hAnsi="Times New Roman"/>
                <w:sz w:val="40"/>
                <w:szCs w:val="40"/>
              </w:rPr>
              <w:t>.</w:t>
            </w:r>
          </w:p>
        </w:tc>
      </w:tr>
    </w:tbl>
    <w:p w:rsidR="00C14E56" w:rsidRDefault="00C14E56" w:rsidP="008823EB">
      <w:pPr>
        <w:pStyle w:val="ListParagraph"/>
        <w:spacing w:before="360" w:after="360"/>
        <w:ind w:left="-28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План развития кабинета  на 2012/2013г.</w:t>
      </w:r>
    </w:p>
    <w:p w:rsidR="00C14E56" w:rsidRDefault="00C14E56" w:rsidP="008823EB">
      <w:pPr>
        <w:pStyle w:val="ListParagraph"/>
        <w:spacing w:before="360" w:after="36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C14E56" w:rsidRPr="00EA0205" w:rsidRDefault="00C14E56" w:rsidP="008823EB">
      <w:pPr>
        <w:pStyle w:val="ListParagraph"/>
        <w:spacing w:before="360" w:after="36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989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0"/>
        <w:gridCol w:w="5812"/>
        <w:gridCol w:w="2268"/>
      </w:tblGrid>
      <w:tr w:rsidR="00C14E56" w:rsidRPr="002C79EC" w:rsidTr="002C79EC">
        <w:tc>
          <w:tcPr>
            <w:tcW w:w="1810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C79EC">
              <w:rPr>
                <w:rFonts w:ascii="Times New Roman" w:hAnsi="Times New Roman"/>
                <w:b/>
                <w:sz w:val="36"/>
                <w:szCs w:val="36"/>
              </w:rPr>
              <w:t>№</w:t>
            </w: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C79EC">
              <w:rPr>
                <w:rFonts w:ascii="Times New Roman" w:hAnsi="Times New Roman"/>
                <w:b/>
                <w:sz w:val="36"/>
                <w:szCs w:val="36"/>
              </w:rPr>
              <w:t>Мероприятие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C79EC">
              <w:rPr>
                <w:rFonts w:ascii="Times New Roman" w:hAnsi="Times New Roman"/>
                <w:b/>
                <w:sz w:val="36"/>
                <w:szCs w:val="36"/>
              </w:rPr>
              <w:t>Дата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2C79EC">
            <w:pPr>
              <w:pStyle w:val="ListParagraph"/>
              <w:numPr>
                <w:ilvl w:val="0"/>
                <w:numId w:val="13"/>
              </w:numPr>
              <w:spacing w:before="360" w:after="36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Продолжать изготовление и систематизацию раздаточного материала по предметам по мере изучения тем.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C79EC">
              <w:rPr>
                <w:rFonts w:ascii="Times New Roman" w:hAnsi="Times New Roman"/>
                <w:sz w:val="20"/>
                <w:szCs w:val="20"/>
              </w:rPr>
              <w:t xml:space="preserve">В течение года. 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2C79EC">
            <w:pPr>
              <w:pStyle w:val="ListParagraph"/>
              <w:numPr>
                <w:ilvl w:val="0"/>
                <w:numId w:val="13"/>
              </w:numPr>
              <w:spacing w:before="360" w:after="36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Обновление и пополнение дидактического материала: контрольно – измерительные материалы по математике для 4 кл,</w:t>
            </w:r>
          </w:p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 xml:space="preserve"> русскому языку 4кл., </w:t>
            </w:r>
          </w:p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окружающему миру 4 кл., литературному чтению 4 кл.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20"/>
                <w:szCs w:val="20"/>
              </w:rPr>
              <w:t>В течение года.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2C79EC">
            <w:pPr>
              <w:pStyle w:val="ListParagraph"/>
              <w:numPr>
                <w:ilvl w:val="0"/>
                <w:numId w:val="13"/>
              </w:numPr>
              <w:spacing w:before="360" w:after="36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Создание новых презентаций по предметам по мере изучения тем для 4 класса.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20"/>
                <w:szCs w:val="20"/>
              </w:rPr>
              <w:t>В течение года.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2C79EC">
            <w:pPr>
              <w:pStyle w:val="ListParagraph"/>
              <w:numPr>
                <w:ilvl w:val="0"/>
                <w:numId w:val="13"/>
              </w:numPr>
              <w:spacing w:before="360" w:after="36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Приобретение новых учебных программ, дисков.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20"/>
                <w:szCs w:val="20"/>
              </w:rPr>
              <w:t>В течение года.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2C79EC">
            <w:pPr>
              <w:pStyle w:val="ListParagraph"/>
              <w:numPr>
                <w:ilvl w:val="0"/>
                <w:numId w:val="13"/>
              </w:numPr>
              <w:spacing w:before="360" w:after="36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Пр</w:t>
            </w:r>
            <w:r>
              <w:rPr>
                <w:rFonts w:ascii="Times New Roman" w:hAnsi="Times New Roman"/>
                <w:sz w:val="32"/>
                <w:szCs w:val="32"/>
              </w:rPr>
              <w:t>иобретение новых</w:t>
            </w:r>
            <w:r w:rsidRPr="002C79EC">
              <w:rPr>
                <w:rFonts w:ascii="Times New Roman" w:hAnsi="Times New Roman"/>
                <w:sz w:val="32"/>
                <w:szCs w:val="32"/>
              </w:rPr>
              <w:t xml:space="preserve"> шкафов для таблиц.</w:t>
            </w:r>
          </w:p>
        </w:tc>
        <w:tc>
          <w:tcPr>
            <w:tcW w:w="2268" w:type="dxa"/>
          </w:tcPr>
          <w:p w:rsidR="00C14E56" w:rsidRPr="00FE510F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E510F">
              <w:rPr>
                <w:rFonts w:ascii="Times New Roman" w:hAnsi="Times New Roman"/>
                <w:sz w:val="20"/>
                <w:szCs w:val="20"/>
              </w:rPr>
              <w:t>В течение года.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624A59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    6.</w:t>
            </w: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Замена оконных рам.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течение года.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624A59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624A59">
            <w:pPr>
              <w:pStyle w:val="ListParagraph"/>
              <w:spacing w:before="360" w:after="360" w:line="240" w:lineRule="auto"/>
              <w:ind w:left="36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7.</w:t>
            </w: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Утепление кабинета.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C79EC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</w:tr>
      <w:tr w:rsidR="00C14E56" w:rsidRPr="002C79EC" w:rsidTr="002C79EC">
        <w:tc>
          <w:tcPr>
            <w:tcW w:w="1810" w:type="dxa"/>
          </w:tcPr>
          <w:p w:rsidR="00C14E56" w:rsidRPr="002C79EC" w:rsidRDefault="00C14E56" w:rsidP="00624A59">
            <w:pPr>
              <w:pStyle w:val="ListParagraph"/>
              <w:spacing w:before="360" w:after="360" w:line="240" w:lineRule="auto"/>
              <w:ind w:left="360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8.</w:t>
            </w:r>
          </w:p>
        </w:tc>
        <w:tc>
          <w:tcPr>
            <w:tcW w:w="5812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  <w:r w:rsidRPr="002C79EC">
              <w:rPr>
                <w:rFonts w:ascii="Times New Roman" w:hAnsi="Times New Roman"/>
                <w:sz w:val="32"/>
                <w:szCs w:val="32"/>
              </w:rPr>
              <w:t>Ремонт кабинета.</w:t>
            </w:r>
          </w:p>
        </w:tc>
        <w:tc>
          <w:tcPr>
            <w:tcW w:w="2268" w:type="dxa"/>
          </w:tcPr>
          <w:p w:rsidR="00C14E56" w:rsidRPr="002C79EC" w:rsidRDefault="00C14E56" w:rsidP="002C79EC">
            <w:pPr>
              <w:pStyle w:val="ListParagraph"/>
              <w:spacing w:before="360" w:after="360" w:line="240" w:lineRule="auto"/>
              <w:ind w:left="0"/>
              <w:rPr>
                <w:rFonts w:ascii="Times New Roman" w:hAnsi="Times New Roman"/>
                <w:sz w:val="36"/>
                <w:szCs w:val="36"/>
              </w:rPr>
            </w:pPr>
            <w:r w:rsidRPr="002C79EC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</w:tr>
    </w:tbl>
    <w:p w:rsidR="00C14E56" w:rsidRPr="00A83808" w:rsidRDefault="00C14E56" w:rsidP="008F0E80">
      <w:pPr>
        <w:tabs>
          <w:tab w:val="left" w:pos="2160"/>
          <w:tab w:val="center" w:pos="4818"/>
        </w:tabs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Pr="00A83808">
        <w:rPr>
          <w:rFonts w:ascii="Times New Roman" w:hAnsi="Times New Roman"/>
          <w:b/>
          <w:sz w:val="32"/>
          <w:szCs w:val="32"/>
        </w:rPr>
        <w:t>Опись имущества и документации</w:t>
      </w:r>
    </w:p>
    <w:p w:rsidR="00C14E56" w:rsidRPr="00A83808" w:rsidRDefault="00C14E56" w:rsidP="008823E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кабинета начальных классов.</w:t>
      </w:r>
    </w:p>
    <w:p w:rsidR="00C14E56" w:rsidRPr="00A83808" w:rsidRDefault="00C14E56" w:rsidP="008823E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4838"/>
        <w:gridCol w:w="7"/>
        <w:gridCol w:w="3280"/>
      </w:tblGrid>
      <w:tr w:rsidR="00C14E56" w:rsidRPr="002C79EC" w:rsidTr="001D1FC8">
        <w:tc>
          <w:tcPr>
            <w:tcW w:w="172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№  п\п</w:t>
            </w:r>
          </w:p>
        </w:tc>
        <w:tc>
          <w:tcPr>
            <w:tcW w:w="483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Наименование имущества.</w:t>
            </w:r>
          </w:p>
        </w:tc>
        <w:tc>
          <w:tcPr>
            <w:tcW w:w="3287" w:type="dxa"/>
            <w:gridSpan w:val="2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Количество.</w:t>
            </w:r>
          </w:p>
        </w:tc>
      </w:tr>
      <w:tr w:rsidR="00C14E56" w:rsidRPr="002C79EC" w:rsidTr="001D1FC8">
        <w:tc>
          <w:tcPr>
            <w:tcW w:w="172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парты</w:t>
            </w:r>
          </w:p>
        </w:tc>
        <w:tc>
          <w:tcPr>
            <w:tcW w:w="3287" w:type="dxa"/>
            <w:gridSpan w:val="2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14E56" w:rsidRPr="002C79EC" w:rsidTr="001D1FC8">
        <w:tc>
          <w:tcPr>
            <w:tcW w:w="172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Стулья для учащихся</w:t>
            </w:r>
          </w:p>
        </w:tc>
        <w:tc>
          <w:tcPr>
            <w:tcW w:w="3287" w:type="dxa"/>
            <w:gridSpan w:val="2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C14E56" w:rsidRPr="002C79EC" w:rsidTr="001D1FC8">
        <w:tc>
          <w:tcPr>
            <w:tcW w:w="172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8" w:type="dxa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Учительский стол</w:t>
            </w:r>
          </w:p>
        </w:tc>
        <w:tc>
          <w:tcPr>
            <w:tcW w:w="3287" w:type="dxa"/>
            <w:gridSpan w:val="2"/>
          </w:tcPr>
          <w:p w:rsidR="00C14E56" w:rsidRPr="002C79EC" w:rsidRDefault="00C14E56" w:rsidP="001D1F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Tr="001D1FC8">
        <w:tblPrEx>
          <w:tblLook w:val="0000"/>
        </w:tblPrEx>
        <w:trPr>
          <w:trHeight w:val="630"/>
        </w:trPr>
        <w:tc>
          <w:tcPr>
            <w:tcW w:w="1728" w:type="dxa"/>
          </w:tcPr>
          <w:p w:rsidR="00C14E56" w:rsidRDefault="00C14E56" w:rsidP="001D1FC8">
            <w:pPr>
              <w:tabs>
                <w:tab w:val="left" w:pos="379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</w:tc>
        <w:tc>
          <w:tcPr>
            <w:tcW w:w="4845" w:type="dxa"/>
            <w:gridSpan w:val="2"/>
          </w:tcPr>
          <w:p w:rsidR="00C14E56" w:rsidRDefault="00C14E56" w:rsidP="001D1FC8">
            <w:pPr>
              <w:tabs>
                <w:tab w:val="left" w:pos="379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Учительский стул</w:t>
            </w:r>
          </w:p>
        </w:tc>
        <w:tc>
          <w:tcPr>
            <w:tcW w:w="3280" w:type="dxa"/>
          </w:tcPr>
          <w:p w:rsidR="00C14E56" w:rsidRDefault="00C14E56" w:rsidP="001D1FC8">
            <w:pPr>
              <w:tabs>
                <w:tab w:val="left" w:pos="379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1</w:t>
            </w:r>
          </w:p>
        </w:tc>
      </w:tr>
      <w:tr w:rsidR="00C14E56" w:rsidTr="001D1FC8">
        <w:tblPrEx>
          <w:tblLook w:val="0000"/>
        </w:tblPrEx>
        <w:trPr>
          <w:trHeight w:val="495"/>
        </w:trPr>
        <w:tc>
          <w:tcPr>
            <w:tcW w:w="1728" w:type="dxa"/>
          </w:tcPr>
          <w:p w:rsidR="00C14E56" w:rsidRPr="00A83808" w:rsidRDefault="00C14E56" w:rsidP="001D1FC8">
            <w:pPr>
              <w:tabs>
                <w:tab w:val="left" w:pos="379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5</w:t>
            </w:r>
          </w:p>
        </w:tc>
        <w:tc>
          <w:tcPr>
            <w:tcW w:w="4845" w:type="dxa"/>
            <w:gridSpan w:val="2"/>
          </w:tcPr>
          <w:p w:rsidR="00C14E56" w:rsidRPr="00A83808" w:rsidRDefault="00C14E56" w:rsidP="001D1FC8">
            <w:pPr>
              <w:tabs>
                <w:tab w:val="left" w:pos="379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Шкафы</w:t>
            </w:r>
          </w:p>
        </w:tc>
        <w:tc>
          <w:tcPr>
            <w:tcW w:w="3280" w:type="dxa"/>
          </w:tcPr>
          <w:p w:rsidR="00C14E56" w:rsidRPr="00A83808" w:rsidRDefault="00C14E56" w:rsidP="001D1FC8">
            <w:pPr>
              <w:tabs>
                <w:tab w:val="left" w:pos="379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3</w:t>
            </w:r>
          </w:p>
        </w:tc>
      </w:tr>
    </w:tbl>
    <w:p w:rsidR="00C14E56" w:rsidRPr="00A83808" w:rsidRDefault="00C14E56" w:rsidP="008823EB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83808">
        <w:rPr>
          <w:rFonts w:ascii="Times New Roman" w:hAnsi="Times New Roman"/>
          <w:b/>
          <w:sz w:val="32"/>
          <w:szCs w:val="32"/>
        </w:rPr>
        <w:t xml:space="preserve">Инвентарная ведомость </w:t>
      </w:r>
    </w:p>
    <w:p w:rsidR="00C14E56" w:rsidRPr="00A83808" w:rsidRDefault="00C14E56" w:rsidP="008823EB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83808">
        <w:rPr>
          <w:rFonts w:ascii="Times New Roman" w:hAnsi="Times New Roman"/>
          <w:b/>
          <w:sz w:val="32"/>
          <w:szCs w:val="32"/>
        </w:rPr>
        <w:t>на технические средства обучения</w:t>
      </w:r>
    </w:p>
    <w:p w:rsidR="00C14E56" w:rsidRPr="00A83808" w:rsidRDefault="00C14E56" w:rsidP="008823EB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кабинета начальных классов</w:t>
      </w:r>
      <w:r w:rsidRPr="00A83808">
        <w:rPr>
          <w:rFonts w:ascii="Times New Roman" w:hAnsi="Times New Roman"/>
          <w:b/>
          <w:sz w:val="32"/>
          <w:szCs w:val="32"/>
        </w:rPr>
        <w:t>.</w:t>
      </w:r>
    </w:p>
    <w:p w:rsidR="00C14E56" w:rsidRPr="00A83808" w:rsidRDefault="00C14E56" w:rsidP="008823EB">
      <w:pPr>
        <w:tabs>
          <w:tab w:val="left" w:pos="379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2932"/>
        <w:gridCol w:w="2468"/>
        <w:gridCol w:w="1474"/>
        <w:gridCol w:w="1971"/>
      </w:tblGrid>
      <w:tr w:rsidR="00C14E56" w:rsidRPr="002C79EC" w:rsidTr="00FE510F">
        <w:tc>
          <w:tcPr>
            <w:tcW w:w="100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 xml:space="preserve"> п\п</w:t>
            </w:r>
          </w:p>
        </w:tc>
        <w:tc>
          <w:tcPr>
            <w:tcW w:w="2932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Наименование ТСО.</w:t>
            </w:r>
          </w:p>
        </w:tc>
        <w:tc>
          <w:tcPr>
            <w:tcW w:w="246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Марка.</w:t>
            </w:r>
          </w:p>
        </w:tc>
        <w:tc>
          <w:tcPr>
            <w:tcW w:w="1474" w:type="dxa"/>
          </w:tcPr>
          <w:p w:rsidR="00C14E56" w:rsidRPr="00FE510F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9EC">
              <w:rPr>
                <w:rFonts w:ascii="Times New Roman" w:hAnsi="Times New Roman"/>
                <w:sz w:val="28"/>
                <w:szCs w:val="28"/>
              </w:rPr>
              <w:t>Инвентарный номер по школе.</w:t>
            </w:r>
          </w:p>
        </w:tc>
      </w:tr>
      <w:tr w:rsidR="00C14E56" w:rsidRPr="002C79EC" w:rsidTr="00FE510F">
        <w:tc>
          <w:tcPr>
            <w:tcW w:w="100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32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468" w:type="dxa"/>
          </w:tcPr>
          <w:p w:rsidR="00C14E56" w:rsidRPr="00FE510F" w:rsidRDefault="00C14E56" w:rsidP="00FE510F">
            <w:pPr>
              <w:tabs>
                <w:tab w:val="left" w:pos="3795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510F">
              <w:rPr>
                <w:rFonts w:ascii="Times New Roman" w:hAnsi="Times New Roman"/>
                <w:sz w:val="24"/>
                <w:szCs w:val="24"/>
              </w:rPr>
              <w:t>80</w:t>
            </w:r>
            <w:r w:rsidRPr="00FE510F">
              <w:rPr>
                <w:rFonts w:ascii="Times New Roman" w:hAnsi="Times New Roman"/>
                <w:sz w:val="24"/>
                <w:szCs w:val="24"/>
                <w:lang w:val="en-US"/>
              </w:rPr>
              <w:t>IQBoard PS SO80</w:t>
            </w:r>
          </w:p>
        </w:tc>
        <w:tc>
          <w:tcPr>
            <w:tcW w:w="1474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971" w:type="dxa"/>
          </w:tcPr>
          <w:p w:rsidR="00C14E56" w:rsidRPr="00FE510F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1101061341</w:t>
            </w:r>
          </w:p>
        </w:tc>
      </w:tr>
      <w:tr w:rsidR="00C14E56" w:rsidRPr="002C79EC" w:rsidTr="00FE510F">
        <w:tc>
          <w:tcPr>
            <w:tcW w:w="100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32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246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Optoma EX610ST</w:t>
            </w:r>
          </w:p>
        </w:tc>
        <w:tc>
          <w:tcPr>
            <w:tcW w:w="1474" w:type="dxa"/>
          </w:tcPr>
          <w:p w:rsidR="00C14E56" w:rsidRPr="001D1FC8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971" w:type="dxa"/>
          </w:tcPr>
          <w:p w:rsidR="00C14E56" w:rsidRPr="00FE510F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1101041253</w:t>
            </w:r>
          </w:p>
        </w:tc>
      </w:tr>
      <w:tr w:rsidR="00C14E56" w:rsidRPr="002C79EC" w:rsidTr="00FE510F">
        <w:tc>
          <w:tcPr>
            <w:tcW w:w="100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32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2468" w:type="dxa"/>
          </w:tcPr>
          <w:p w:rsidR="00C14E56" w:rsidRPr="002C79EC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Lenovo idea Pao B575</w:t>
            </w:r>
          </w:p>
        </w:tc>
        <w:tc>
          <w:tcPr>
            <w:tcW w:w="1474" w:type="dxa"/>
          </w:tcPr>
          <w:p w:rsidR="00C14E56" w:rsidRPr="001D1FC8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971" w:type="dxa"/>
          </w:tcPr>
          <w:p w:rsidR="00C14E56" w:rsidRPr="00FE510F" w:rsidRDefault="00C14E56" w:rsidP="008823EB">
            <w:pPr>
              <w:tabs>
                <w:tab w:val="left" w:pos="379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1101041252</w:t>
            </w:r>
          </w:p>
        </w:tc>
      </w:tr>
    </w:tbl>
    <w:p w:rsidR="00C14E56" w:rsidRPr="00A83808" w:rsidRDefault="00C14E56" w:rsidP="008823EB">
      <w:pPr>
        <w:tabs>
          <w:tab w:val="left" w:pos="4245"/>
        </w:tabs>
        <w:spacing w:after="0"/>
        <w:rPr>
          <w:rFonts w:ascii="Times New Roman" w:hAnsi="Times New Roman"/>
          <w:sz w:val="32"/>
          <w:szCs w:val="32"/>
        </w:rPr>
        <w:sectPr w:rsidR="00C14E56" w:rsidRPr="00A83808" w:rsidSect="0061535E">
          <w:headerReference w:type="default" r:id="rId7"/>
          <w:pgSz w:w="11906" w:h="16838"/>
          <w:pgMar w:top="1134" w:right="851" w:bottom="1134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14E56" w:rsidRPr="0025792D" w:rsidRDefault="00C14E56" w:rsidP="008823E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792D">
        <w:rPr>
          <w:rFonts w:ascii="Times New Roman" w:hAnsi="Times New Roman"/>
          <w:b/>
          <w:sz w:val="32"/>
          <w:szCs w:val="32"/>
        </w:rPr>
        <w:t>Учебно-методическая и справочная литература</w:t>
      </w:r>
    </w:p>
    <w:p w:rsidR="00C14E56" w:rsidRPr="0025792D" w:rsidRDefault="00C14E56" w:rsidP="008823E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кабинета начальных классов</w:t>
      </w:r>
      <w:r w:rsidRPr="0025792D">
        <w:rPr>
          <w:rFonts w:ascii="Times New Roman" w:hAnsi="Times New Roman"/>
          <w:b/>
          <w:sz w:val="32"/>
          <w:szCs w:val="32"/>
        </w:rPr>
        <w:t>.</w:t>
      </w:r>
    </w:p>
    <w:p w:rsidR="00C14E56" w:rsidRPr="0025792D" w:rsidRDefault="00C14E56" w:rsidP="008823EB">
      <w:pPr>
        <w:tabs>
          <w:tab w:val="left" w:pos="1515"/>
        </w:tabs>
        <w:spacing w:after="0"/>
        <w:rPr>
          <w:rFonts w:ascii="Times New Roman" w:hAnsi="Times New Roman"/>
          <w:sz w:val="32"/>
          <w:szCs w:val="32"/>
        </w:rPr>
      </w:pPr>
      <w:r w:rsidRPr="0025792D">
        <w:rPr>
          <w:rFonts w:ascii="Times New Roman" w:hAnsi="Times New Roman"/>
          <w:sz w:val="32"/>
          <w:szCs w:val="32"/>
        </w:rPr>
        <w:tab/>
      </w:r>
    </w:p>
    <w:p w:rsidR="00C14E56" w:rsidRPr="0025792D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32"/>
          <w:szCs w:val="32"/>
        </w:rPr>
      </w:pPr>
      <w:r w:rsidRPr="0025792D">
        <w:rPr>
          <w:rFonts w:ascii="Times New Roman" w:hAnsi="Times New Roman"/>
          <w:b/>
          <w:sz w:val="32"/>
          <w:szCs w:val="32"/>
        </w:rPr>
        <w:t>1. Словари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289"/>
        <w:gridCol w:w="2013"/>
        <w:gridCol w:w="1988"/>
        <w:gridCol w:w="1104"/>
        <w:gridCol w:w="1609"/>
      </w:tblGrid>
      <w:tr w:rsidR="00C14E56" w:rsidRPr="0025792D" w:rsidTr="008823EB">
        <w:tc>
          <w:tcPr>
            <w:tcW w:w="721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2994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582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2123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Издательство</w:t>
            </w:r>
          </w:p>
        </w:tc>
        <w:tc>
          <w:tcPr>
            <w:tcW w:w="1172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1716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Кол-во экземпляров</w:t>
            </w:r>
          </w:p>
        </w:tc>
      </w:tr>
      <w:tr w:rsidR="00C14E56" w:rsidRPr="0025792D" w:rsidTr="008823EB">
        <w:tc>
          <w:tcPr>
            <w:tcW w:w="721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94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Орфографический словарь</w:t>
            </w:r>
          </w:p>
        </w:tc>
        <w:tc>
          <w:tcPr>
            <w:tcW w:w="1582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П.А. Грушников</w:t>
            </w:r>
          </w:p>
        </w:tc>
        <w:tc>
          <w:tcPr>
            <w:tcW w:w="2123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6" w:type="dxa"/>
          </w:tcPr>
          <w:p w:rsidR="00C14E56" w:rsidRPr="0025792D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792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14E56" w:rsidRPr="002C79EC" w:rsidTr="008823EB">
        <w:tc>
          <w:tcPr>
            <w:tcW w:w="721" w:type="dxa"/>
          </w:tcPr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94" w:type="dxa"/>
          </w:tcPr>
          <w:p w:rsidR="00C14E56" w:rsidRPr="00E31030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030">
              <w:rPr>
                <w:rFonts w:ascii="Times New Roman" w:hAnsi="Times New Roman"/>
                <w:sz w:val="28"/>
                <w:szCs w:val="28"/>
              </w:rPr>
              <w:t xml:space="preserve">Говори правильно: Орфоэпический </w:t>
            </w:r>
          </w:p>
        </w:tc>
        <w:tc>
          <w:tcPr>
            <w:tcW w:w="1582" w:type="dxa"/>
          </w:tcPr>
          <w:p w:rsidR="00C14E56" w:rsidRPr="00E31030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Гурков </w:t>
            </w:r>
            <w:r w:rsidRPr="00E31030">
              <w:rPr>
                <w:rFonts w:ascii="Times New Roman" w:hAnsi="Times New Roman"/>
                <w:sz w:val="28"/>
                <w:szCs w:val="28"/>
              </w:rPr>
              <w:t>И.В</w:t>
            </w:r>
          </w:p>
        </w:tc>
        <w:tc>
          <w:tcPr>
            <w:tcW w:w="2123" w:type="dxa"/>
          </w:tcPr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1030">
              <w:rPr>
                <w:rFonts w:ascii="Times New Roman" w:hAnsi="Times New Roman"/>
                <w:sz w:val="28"/>
                <w:szCs w:val="28"/>
              </w:rPr>
              <w:t>М.: Просвещение</w:t>
            </w:r>
          </w:p>
        </w:tc>
        <w:tc>
          <w:tcPr>
            <w:tcW w:w="1172" w:type="dxa"/>
          </w:tcPr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  <w:tc>
          <w:tcPr>
            <w:tcW w:w="1716" w:type="dxa"/>
          </w:tcPr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14E56" w:rsidRPr="002C79EC" w:rsidTr="008823EB">
        <w:tc>
          <w:tcPr>
            <w:tcW w:w="721" w:type="dxa"/>
          </w:tcPr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94" w:type="dxa"/>
          </w:tcPr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Универсальный словарь по русскому языку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Фразеологический словарь русского языка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Учебный словарь синонимов русского языка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 словарь иностранных слов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 словарь образования русского языка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 словарь строения слов русского языка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Толковый словарик русского языка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Словарная работа в начальных классах</w:t>
            </w:r>
          </w:p>
          <w:p w:rsidR="00C14E56" w:rsidRPr="002C79EC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Орфографический словарик</w:t>
            </w:r>
          </w:p>
        </w:tc>
        <w:tc>
          <w:tcPr>
            <w:tcW w:w="1582" w:type="dxa"/>
          </w:tcPr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Т.Л.Фёдорова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Л.П.Алекторова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В.В.Ивановна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М.Т.Баранов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З.А. Потиха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84BD2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BD2">
              <w:rPr>
                <w:rFonts w:ascii="Times New Roman" w:hAnsi="Times New Roman"/>
                <w:sz w:val="24"/>
                <w:szCs w:val="24"/>
              </w:rPr>
              <w:t>Н.М.Неусыпова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722386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2386">
              <w:rPr>
                <w:rFonts w:ascii="Times New Roman" w:hAnsi="Times New Roman"/>
                <w:sz w:val="24"/>
                <w:szCs w:val="24"/>
              </w:rPr>
              <w:t>О.Н.Лёвушкина</w:t>
            </w:r>
          </w:p>
          <w:p w:rsidR="00C14E56" w:rsidRPr="00722386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722386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722386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2386">
              <w:rPr>
                <w:rFonts w:ascii="Times New Roman" w:hAnsi="Times New Roman"/>
                <w:sz w:val="24"/>
                <w:szCs w:val="24"/>
              </w:rPr>
              <w:t>П.А.Грушников</w:t>
            </w:r>
          </w:p>
        </w:tc>
        <w:tc>
          <w:tcPr>
            <w:tcW w:w="2123" w:type="dxa"/>
          </w:tcPr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«Весь»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«Лад Ком»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«Школа Пресс»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«Владос»</w:t>
            </w: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7A0C7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</w:tc>
        <w:tc>
          <w:tcPr>
            <w:tcW w:w="1172" w:type="dxa"/>
          </w:tcPr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1994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1994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1987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1989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2003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2C79EC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1979</w:t>
            </w:r>
          </w:p>
        </w:tc>
        <w:tc>
          <w:tcPr>
            <w:tcW w:w="1716" w:type="dxa"/>
          </w:tcPr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7A0C71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Default="00C14E56" w:rsidP="007A0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Default="00C14E56" w:rsidP="007A0C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1</w:t>
            </w: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1</w:t>
            </w: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A0C7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1</w:t>
            </w:r>
          </w:p>
          <w:p w:rsidR="00C14E56" w:rsidRDefault="00C14E56" w:rsidP="00F450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F4509F" w:rsidRDefault="00C14E56" w:rsidP="00F450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C14E56" w:rsidRPr="009C1E42" w:rsidRDefault="00C14E56" w:rsidP="00722386">
      <w:pPr>
        <w:tabs>
          <w:tab w:val="left" w:pos="543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14E56" w:rsidRPr="009C1E42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 xml:space="preserve">2. Методические пособия. </w:t>
      </w:r>
    </w:p>
    <w:p w:rsidR="00C14E56" w:rsidRPr="009C1E42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"/>
        <w:gridCol w:w="2283"/>
        <w:gridCol w:w="2127"/>
        <w:gridCol w:w="1945"/>
        <w:gridCol w:w="1083"/>
        <w:gridCol w:w="1575"/>
      </w:tblGrid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Издательство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Кол-во экземпляров</w:t>
            </w: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 xml:space="preserve"> Математика.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Зеленихина О.В.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«Учитель-АСТ»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Олимпиадные задания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Г.Т.Дьячкова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«Учитель»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Уроки математики с применением информационных технологий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Сборник текстовых задач  по математике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Итоговые  и математические контрольные работы и тесты (3-4 классы)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В.Н.Рудницкая, Т.В.Юдачёва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О.А.Архипова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М.В.Беденко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Г.Н.Шевченко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«Глобус»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«ВАКО»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Волгоград «Учитель»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91F1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  <w:p w:rsidR="00C14E56" w:rsidRPr="009C1E42" w:rsidRDefault="00C14E56" w:rsidP="00891F1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91F1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91F1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91F1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91F1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1</w:t>
            </w: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 xml:space="preserve"> Русский язык и чтение.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С.А.Привалова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«Учитель»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Сборник диктантов и контрольных работ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rPr>
          <w:trHeight w:val="705"/>
        </w:trPr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Учим русский с увлечением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О.Е.Жиренко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М.: 5 за знания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rPr>
          <w:trHeight w:val="570"/>
        </w:trPr>
        <w:tc>
          <w:tcPr>
            <w:tcW w:w="594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Сборник текстов для изложений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Н.Н.Максимук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Москва «ВАКО»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rPr>
          <w:trHeight w:val="450"/>
        </w:trPr>
        <w:tc>
          <w:tcPr>
            <w:tcW w:w="594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Читательский дневник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6A4F61">
        <w:trPr>
          <w:trHeight w:val="255"/>
        </w:trPr>
        <w:tc>
          <w:tcPr>
            <w:tcW w:w="594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Весёлые диктанты ( Стихотворные примеры и рифмовки к основным правилам, 1-4 классы)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FF3337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Нетрадиционные уроки</w:t>
            </w:r>
          </w:p>
          <w:p w:rsidR="00C14E56" w:rsidRPr="009C1E42" w:rsidRDefault="00C14E56" w:rsidP="00FF33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FF3337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Загадки русской фразеологии</w:t>
            </w:r>
          </w:p>
          <w:p w:rsidR="00C14E56" w:rsidRPr="009C1E42" w:rsidRDefault="00C14E56" w:rsidP="00FF33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FF33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FF3337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 глубь поговорки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И.Д.Агеева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С.В.Кульневич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В.М.Мокиенко</w:t>
            </w: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В.М.Мокиенко</w:t>
            </w:r>
          </w:p>
        </w:tc>
        <w:tc>
          <w:tcPr>
            <w:tcW w:w="1930" w:type="dxa"/>
          </w:tcPr>
          <w:p w:rsidR="00C14E56" w:rsidRPr="009C1E42" w:rsidRDefault="00C14E56" w:rsidP="00FF33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ТЦ «Сфера»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ТЦ «Учитель»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«Авалон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Азбука-классика»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Санкт-Петербург</w:t>
            </w:r>
          </w:p>
          <w:p w:rsidR="00C14E56" w:rsidRPr="009C1E42" w:rsidRDefault="00C14E56" w:rsidP="003B21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«Авалон</w:t>
            </w:r>
          </w:p>
          <w:p w:rsidR="00C14E56" w:rsidRPr="009C1E42" w:rsidRDefault="00C14E56" w:rsidP="003B21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Азбука-классика»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FF33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2004</w:t>
            </w: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3B21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Психология.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Психологическая поддержка младших школьников: программы, конспекты занятий</w:t>
            </w:r>
          </w:p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  <w:tc>
          <w:tcPr>
            <w:tcW w:w="2095" w:type="dxa"/>
          </w:tcPr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Рудякова О.Н.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.Преодоление тревожности и страхов у первоклассников. Диагностика, коррекция</w:t>
            </w:r>
          </w:p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Моргулец Г.Г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2011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Психологическая поддержка учащихся: развивающие занятия, игры, тренинги и упражнения</w:t>
            </w:r>
          </w:p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Шваб Е.Д.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2009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Технология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E1558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«Замечательные поделки своими руками»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Н.В.Чен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«Книжный клуб семейного досуга»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7846E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Пластилиновая страна</w:t>
            </w:r>
          </w:p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7846E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Соболева Н., Синеrина Н.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Робинс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Рисуем пальчиками. Первые уроки рисования. </w:t>
            </w: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Немешаева Е.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Издательство: ООО Астрель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Внеклассная работа.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Справочник классного руководителя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Н.И.Дереклеева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М.:«ВАКО»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Классные часы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Т.Н.Максимова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М.: «ВАКО»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65" w:type="dxa"/>
          </w:tcPr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Полезная книга для хороших родителей (ответы психологов на вопросы родителей)</w:t>
            </w: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Сценарии школьных праздников и мероприятий</w:t>
            </w: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Праздники в начальной школе</w:t>
            </w: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Настольная книга учителя начальных классов</w:t>
            </w:r>
          </w:p>
          <w:p w:rsidR="00C14E56" w:rsidRPr="009C1E42" w:rsidRDefault="00C14E56" w:rsidP="0064253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Группа продлённого дня 1-2 классы</w:t>
            </w: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Младшие школьники на уроке 1000 развивающих игр, упражнений, физкультминуток</w:t>
            </w: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Интеллектуальный марафон</w:t>
            </w: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Оздоровительная работа в начальной школе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Т.Г. Яничева</w:t>
            </w: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М.М.Малахова</w:t>
            </w: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Н.Г.Кувашова</w:t>
            </w: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Н.Ф.Дик</w:t>
            </w: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В.И.Ковалько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Т.Н.Максимова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Н.А.Шевердина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Робинс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«Учитель»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«Учитель»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«Феникс»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«Вако»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«Эксмо»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«Вако»</w:t>
            </w: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«Феникс»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2011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2009 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6425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25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6B296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B29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Изобразительное искусство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Детское творчество. Сделаем жизнь наших малышей ярче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С.К.Кожахина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«Луч»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Окружающий мир.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Методика обучения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Н.Ф.Виноградова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Поурочные планы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Нестандартные интегрированные уроки по курсу «Окружающий мир»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Н.Т.Брыкина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Москва, «ВАКО»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9571" w:type="dxa"/>
            <w:gridSpan w:val="6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Педагогика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Беседы с учителем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Л.Е.Журова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</w:p>
        </w:tc>
        <w:tc>
          <w:tcPr>
            <w:tcW w:w="209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7B6555">
        <w:trPr>
          <w:trHeight w:val="2400"/>
        </w:trPr>
        <w:tc>
          <w:tcPr>
            <w:tcW w:w="59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C14E56" w:rsidRPr="009C1E42" w:rsidRDefault="00C14E56" w:rsidP="00585A6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Русский язык. Комментарии к урокам. 4 класс. </w:t>
            </w:r>
          </w:p>
          <w:p w:rsidR="00C14E56" w:rsidRPr="009C1E42" w:rsidRDefault="00C14E56" w:rsidP="00E858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9C1E42" w:rsidRDefault="00C14E56" w:rsidP="00E858B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Иванов С.В., Кузнецова М.И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6A4F61">
        <w:trPr>
          <w:trHeight w:val="1665"/>
        </w:trPr>
        <w:tc>
          <w:tcPr>
            <w:tcW w:w="594" w:type="dxa"/>
          </w:tcPr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AF59B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F59B5">
            <w:pPr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65" w:type="dxa"/>
          </w:tcPr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Сборник программ к комплекту «Начальная школа XXI века»</w:t>
            </w: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Книга для учителя ( ОРКСЭ)</w:t>
            </w: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Программа по ОРКСЭ</w:t>
            </w: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B65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Физкультурная минутка</w:t>
            </w:r>
          </w:p>
          <w:p w:rsidR="00C14E56" w:rsidRPr="009C1E42" w:rsidRDefault="00C14E56" w:rsidP="007B65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9B5">
              <w:rPr>
                <w:rFonts w:ascii="Times New Roman" w:hAnsi="Times New Roman"/>
                <w:sz w:val="24"/>
                <w:szCs w:val="24"/>
              </w:rPr>
              <w:t>Виноградова Н.Ф.</w:t>
            </w:r>
          </w:p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8823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F59B5">
              <w:rPr>
                <w:rFonts w:ascii="Times New Roman" w:hAnsi="Times New Roman"/>
                <w:sz w:val="24"/>
                <w:szCs w:val="24"/>
              </w:rPr>
              <w:t>В.А.Тишкова</w:t>
            </w: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F59B5">
              <w:rPr>
                <w:rFonts w:ascii="Times New Roman" w:hAnsi="Times New Roman"/>
                <w:sz w:val="24"/>
                <w:szCs w:val="24"/>
              </w:rPr>
              <w:t>А.Я.Данилюк</w:t>
            </w: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14E56" w:rsidRPr="00AF59B5" w:rsidRDefault="00C14E56" w:rsidP="00FF33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F59B5">
              <w:rPr>
                <w:rFonts w:ascii="Times New Roman" w:hAnsi="Times New Roman"/>
                <w:sz w:val="24"/>
                <w:szCs w:val="24"/>
              </w:rPr>
              <w:t>Е.А.Каралашвили</w:t>
            </w:r>
          </w:p>
        </w:tc>
        <w:tc>
          <w:tcPr>
            <w:tcW w:w="193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«Сфера»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2009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  <w:tc>
          <w:tcPr>
            <w:tcW w:w="1715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14E56" w:rsidRPr="009C1E42" w:rsidRDefault="00C14E56" w:rsidP="008823E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3. Учебники. Учебно-методический комплект, рекомендованный МО РФ «Началь</w:t>
      </w:r>
      <w:r>
        <w:rPr>
          <w:rFonts w:ascii="Times New Roman" w:hAnsi="Times New Roman"/>
          <w:b/>
          <w:sz w:val="28"/>
          <w:szCs w:val="28"/>
        </w:rPr>
        <w:t>ная школа 21 века. (рук. п</w:t>
      </w:r>
      <w:r w:rsidRPr="009C1E42">
        <w:rPr>
          <w:rFonts w:ascii="Times New Roman" w:hAnsi="Times New Roman"/>
          <w:b/>
          <w:sz w:val="28"/>
          <w:szCs w:val="28"/>
        </w:rPr>
        <w:t>роекта Н.Ф.Виноградова)»</w:t>
      </w:r>
    </w:p>
    <w:p w:rsidR="00C14E56" w:rsidRPr="009C1E42" w:rsidRDefault="00C14E56" w:rsidP="0009547C">
      <w:pPr>
        <w:tabs>
          <w:tab w:val="left" w:pos="1515"/>
        </w:tabs>
        <w:spacing w:after="0"/>
        <w:ind w:right="-185"/>
        <w:rPr>
          <w:rFonts w:ascii="Times New Roman" w:hAnsi="Times New Roman"/>
          <w:b/>
          <w:sz w:val="28"/>
          <w:szCs w:val="28"/>
        </w:rPr>
      </w:pPr>
    </w:p>
    <w:tbl>
      <w:tblPr>
        <w:tblW w:w="10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24"/>
        <w:gridCol w:w="2206"/>
        <w:gridCol w:w="2888"/>
        <w:gridCol w:w="2344"/>
        <w:gridCol w:w="1172"/>
        <w:gridCol w:w="1715"/>
      </w:tblGrid>
      <w:tr w:rsidR="00C14E56" w:rsidRPr="009C1E42" w:rsidTr="007B6555">
        <w:tc>
          <w:tcPr>
            <w:tcW w:w="668" w:type="dxa"/>
            <w:gridSpan w:val="2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2206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Издательство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Кол-во экземпляров</w:t>
            </w:r>
          </w:p>
        </w:tc>
      </w:tr>
      <w:tr w:rsidR="00C14E56" w:rsidRPr="009C1E42" w:rsidTr="007B6555">
        <w:tc>
          <w:tcPr>
            <w:tcW w:w="668" w:type="dxa"/>
            <w:gridSpan w:val="2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06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Математика (2ч)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В.Н.Рудницкая</w:t>
            </w:r>
          </w:p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Т.В.Юдачёва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09547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c>
          <w:tcPr>
            <w:tcW w:w="668" w:type="dxa"/>
            <w:gridSpan w:val="2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06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Русский язык (2ч)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С.В.Иванов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09547C">
            <w:pPr>
              <w:tabs>
                <w:tab w:val="left" w:pos="495"/>
                <w:tab w:val="center" w:pos="74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c>
          <w:tcPr>
            <w:tcW w:w="668" w:type="dxa"/>
            <w:gridSpan w:val="2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06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Литературное чтение (2ч)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Л.А.Ефросинина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09547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3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Учебная хрестоматия (2ч)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Л.А.Ефросинина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42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 (2ч)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Н.Ф.Виноградова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15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Ступеньки к мастерству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Е.А.Лутцева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663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Л.А.Неменская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15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Основы православной культуры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А.В.Кураев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405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Наш край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Е.Л.Харчевникова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Владимир ЦДОД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0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Пишем грамотно. Рабочая тетрадь. 4 класс. В 2-х частях. </w:t>
            </w:r>
          </w:p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Кузнецова М.И.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9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Учусь писать без ошибок. Рабочая тетрадь. 4 класс.</w:t>
            </w:r>
          </w:p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Кузнецова М.И.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0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7B6555">
            <w:pPr>
              <w:tabs>
                <w:tab w:val="left" w:pos="1515"/>
              </w:tabs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Контрольные работы, тесты, диктанты, изложения. 2-4 классы.</w:t>
            </w:r>
          </w:p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Романова В.Ю., Петленко Л.В.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225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Литературное чтение. Рабочая тетрадь. 4 класс. В 2-х частях.</w:t>
            </w:r>
          </w:p>
          <w:p w:rsidR="00C14E56" w:rsidRPr="009C1E42" w:rsidRDefault="00C14E56" w:rsidP="00585A6A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Ефросинина Л.А.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2205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Математика. Дружим с математикой. Рабочая тетрадь.</w:t>
            </w: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Кочурова Е.Э.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42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Математика. Рабочая тетрадь. В 2-х частях</w:t>
            </w:r>
          </w:p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Рудницкая В.Н., Юдачева Т.В.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C14E56" w:rsidRPr="009C1E42" w:rsidTr="007B6555">
        <w:tblPrEx>
          <w:tblLook w:val="0000"/>
        </w:tblPrEx>
        <w:trPr>
          <w:trHeight w:val="330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мир. Рабочая тетрадь. В 2-х частях</w:t>
            </w:r>
          </w:p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Виноградова Н.Ф.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«Вентана-Граф»</w:t>
            </w: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715" w:type="dxa"/>
            <w:vMerge w:val="restart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C14E56" w:rsidRPr="009C1E42" w:rsidTr="000C522F">
        <w:tblPrEx>
          <w:tblLook w:val="0000"/>
        </w:tblPrEx>
        <w:trPr>
          <w:trHeight w:val="3617"/>
        </w:trPr>
        <w:tc>
          <w:tcPr>
            <w:tcW w:w="6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56" w:rsidRPr="009C1E42" w:rsidRDefault="00C14E56" w:rsidP="00BE5A52">
            <w:pPr>
              <w:tabs>
                <w:tab w:val="left" w:pos="151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2230" w:type="dxa"/>
            <w:gridSpan w:val="2"/>
          </w:tcPr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Технология. Учимся мастерству. Рабочая тетрадь.</w:t>
            </w:r>
          </w:p>
          <w:p w:rsidR="00C14E56" w:rsidRPr="009C1E42" w:rsidRDefault="00C14E56" w:rsidP="00BE5A52">
            <w:pPr>
              <w:tabs>
                <w:tab w:val="left" w:pos="1515"/>
              </w:tabs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Информатика в играх и задачах</w:t>
            </w:r>
          </w:p>
          <w:p w:rsidR="00C14E56" w:rsidRPr="009C1E42" w:rsidRDefault="00C14E56" w:rsidP="007B6555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88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Лутцева Е.А.</w:t>
            </w: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А.В.Горячев</w:t>
            </w:r>
          </w:p>
        </w:tc>
        <w:tc>
          <w:tcPr>
            <w:tcW w:w="2344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«Вентана-Граф»</w:t>
            </w: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72" w:type="dxa"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1715" w:type="dxa"/>
            <w:vMerge/>
          </w:tcPr>
          <w:p w:rsidR="00C14E56" w:rsidRPr="009C1E42" w:rsidRDefault="00C14E56" w:rsidP="00CE1499">
            <w:pPr>
              <w:tabs>
                <w:tab w:val="left" w:pos="1515"/>
              </w:tabs>
              <w:ind w:left="1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14E56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 xml:space="preserve">              </w:t>
      </w:r>
    </w:p>
    <w:p w:rsidR="00C14E56" w:rsidRPr="009C1E42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9C1E42">
        <w:rPr>
          <w:rFonts w:ascii="Times New Roman" w:hAnsi="Times New Roman"/>
          <w:b/>
          <w:sz w:val="28"/>
          <w:szCs w:val="28"/>
        </w:rPr>
        <w:t xml:space="preserve"> 4. Детская художественная литература.</w:t>
      </w:r>
    </w:p>
    <w:p w:rsidR="00C14E56" w:rsidRPr="009C1E42" w:rsidRDefault="00C14E56" w:rsidP="008823EB">
      <w:pPr>
        <w:tabs>
          <w:tab w:val="left" w:pos="1515"/>
        </w:tabs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2106"/>
        <w:gridCol w:w="1992"/>
        <w:gridCol w:w="1974"/>
        <w:gridCol w:w="1172"/>
        <w:gridCol w:w="1715"/>
      </w:tblGrid>
      <w:tr w:rsidR="00C14E56" w:rsidRPr="009C1E42" w:rsidTr="008823EB">
        <w:tc>
          <w:tcPr>
            <w:tcW w:w="65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227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177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2313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Издательство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17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Кол-во экземпляров</w:t>
            </w:r>
          </w:p>
        </w:tc>
      </w:tr>
      <w:tr w:rsidR="00C14E56" w:rsidRPr="009C1E42" w:rsidTr="008823EB">
        <w:tc>
          <w:tcPr>
            <w:tcW w:w="65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«Рассказы и сказки русских писателей»</w:t>
            </w:r>
          </w:p>
        </w:tc>
        <w:tc>
          <w:tcPr>
            <w:tcW w:w="2177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Л.Н.Толстой</w:t>
            </w:r>
          </w:p>
        </w:tc>
        <w:tc>
          <w:tcPr>
            <w:tcW w:w="2313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«Детская литература»</w:t>
            </w:r>
          </w:p>
        </w:tc>
        <w:tc>
          <w:tcPr>
            <w:tcW w:w="1172" w:type="dxa"/>
          </w:tcPr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1975</w:t>
            </w:r>
          </w:p>
        </w:tc>
        <w:tc>
          <w:tcPr>
            <w:tcW w:w="17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14E56" w:rsidRPr="009C1E42" w:rsidTr="008823EB">
        <w:tc>
          <w:tcPr>
            <w:tcW w:w="65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«»Дядюшка АУ»</w:t>
            </w:r>
          </w:p>
        </w:tc>
        <w:tc>
          <w:tcPr>
            <w:tcW w:w="2177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А. Милн</w:t>
            </w:r>
          </w:p>
        </w:tc>
        <w:tc>
          <w:tcPr>
            <w:tcW w:w="2313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«Стрекоза-Пресс»</w:t>
            </w:r>
          </w:p>
        </w:tc>
        <w:tc>
          <w:tcPr>
            <w:tcW w:w="117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17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14E56" w:rsidRPr="009C1E42" w:rsidTr="008823EB">
        <w:tc>
          <w:tcPr>
            <w:tcW w:w="652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5E06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278" w:type="dxa"/>
          </w:tcPr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«Вини-Пух и его друзья»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«Про Веру и Анфису»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«Любимые страницы»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«Круглый год. Стихи и рассказы»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Энциклопедия. Я познаю мир. «Век динозавров»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«Рыбы. Что есть что?»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«Наша Родина и современный мир. Беседы о России»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«Салют, Пионерия!»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«Горшок каши»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«Чудесная дудочка»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«Загадки»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«Вот когда я взрослым стану»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«Атлас подводного мира»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«Лучшие стихи»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 Новым годом»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«Большой атлас животных»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«Эрудит»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Детективы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«Ведьма Пачкуля»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«Русские волшебные сказки»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7" w:type="dxa"/>
          </w:tcPr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А. Милн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Э.Успенский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Джеффри Коу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Н.И. Ворожейкина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Ю.Корольков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Братья Гримм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Русские сказки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Народы России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О.И.Малютин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Самуил Маршак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Е.Н.Курочкин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Коллектив авторов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Томас Брецина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Кай Умански</w:t>
            </w: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tabs>
                <w:tab w:val="left" w:pos="30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3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«Стрекоза- Пресс»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«Росмэн»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«Русич»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«Библиотека младшего школьника»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«Астрель»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«Росмэн»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«Ассоциация 21 век»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«Малыш»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«Детская литература»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«МАК Медиа»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«Росмэн»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«Малыш»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«Росмэн»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«Астрель»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«Самовар»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«Росмэн»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«Мир книги»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«Эгмонт Россия»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«Эксмо»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ИД Владис</w:t>
            </w:r>
          </w:p>
        </w:tc>
        <w:tc>
          <w:tcPr>
            <w:tcW w:w="1172" w:type="dxa"/>
          </w:tcPr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2002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1999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1999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2010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2002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2002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2005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1982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1990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2002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1999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1986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2001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2008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2001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2001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2007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2012</w:t>
            </w: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95397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  <w:tc>
          <w:tcPr>
            <w:tcW w:w="17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1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1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2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1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18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6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2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  <w:p w:rsidR="00C14E56" w:rsidRPr="009C1E42" w:rsidRDefault="00C14E56" w:rsidP="00A43006">
            <w:pPr>
              <w:tabs>
                <w:tab w:val="center" w:pos="749"/>
                <w:tab w:val="left" w:pos="123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5E068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Измерители выполнения образовательного стандарта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по русскому языку.</w:t>
      </w: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1. Контрольные работы (тексты изложений).</w:t>
      </w: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2"/>
        <w:gridCol w:w="1516"/>
        <w:gridCol w:w="4757"/>
        <w:gridCol w:w="2441"/>
      </w:tblGrid>
      <w:tr w:rsidR="00C14E56" w:rsidRPr="009C1E42" w:rsidTr="00BE33B0">
        <w:trPr>
          <w:trHeight w:val="374"/>
        </w:trPr>
        <w:tc>
          <w:tcPr>
            <w:tcW w:w="952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516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475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441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BE33B0">
        <w:trPr>
          <w:trHeight w:val="6287"/>
        </w:trPr>
        <w:tc>
          <w:tcPr>
            <w:tcW w:w="952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16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57" w:type="dxa"/>
          </w:tcPr>
          <w:p w:rsidR="00C14E56" w:rsidRPr="009C1E42" w:rsidRDefault="00C14E56" w:rsidP="00F4569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Учебник 1 и 2 части. Блок «Развитие речи»</w:t>
            </w:r>
          </w:p>
          <w:p w:rsidR="00C14E56" w:rsidRPr="009C1E42" w:rsidRDefault="00C14E56" w:rsidP="00F4569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 xml:space="preserve"> Тема: «Местоимение»</w:t>
            </w:r>
          </w:p>
          <w:p w:rsidR="00C14E56" w:rsidRPr="009C1E42" w:rsidRDefault="00C14E56" w:rsidP="00DC4342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1.Урок 25, стр.54, ч.1. «Домашние кошки».</w:t>
            </w:r>
          </w:p>
          <w:p w:rsidR="00C14E56" w:rsidRPr="009C1E42" w:rsidRDefault="00C14E56" w:rsidP="00DC4342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Тема: «Глагол»</w:t>
            </w:r>
          </w:p>
          <w:p w:rsidR="00C14E56" w:rsidRPr="009C1E42" w:rsidRDefault="00C14E56" w:rsidP="00DC4342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2.Урок37, стр.83, ч.1. «Журавли».</w:t>
            </w:r>
          </w:p>
          <w:p w:rsidR="00C14E56" w:rsidRPr="009C1E42" w:rsidRDefault="00C14E56" w:rsidP="00DC4342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3.Урок 44, стр.99, ч.1. «Белка».</w:t>
            </w:r>
          </w:p>
          <w:p w:rsidR="00C14E56" w:rsidRPr="009C1E42" w:rsidRDefault="00C14E56" w:rsidP="00DC4342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4. Урок 65, стр.143, ч.1. «Штора».</w:t>
            </w:r>
          </w:p>
          <w:p w:rsidR="00C14E56" w:rsidRPr="009C1E42" w:rsidRDefault="00C14E56" w:rsidP="006F3F7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Тема: «Имя существительное».</w:t>
            </w:r>
          </w:p>
          <w:p w:rsidR="00C14E56" w:rsidRPr="009C1E42" w:rsidRDefault="00C14E56" w:rsidP="006F3F7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5.Иложение с творческим заданием «Воробьи»</w:t>
            </w:r>
          </w:p>
          <w:p w:rsidR="00C14E56" w:rsidRPr="009C1E42" w:rsidRDefault="00C14E56" w:rsidP="006F3F7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9C1E42">
              <w:rPr>
                <w:rFonts w:ascii="Times New Roman" w:hAnsi="Times New Roman"/>
                <w:b/>
                <w:sz w:val="28"/>
                <w:szCs w:val="28"/>
              </w:rPr>
              <w:t>Тема: «Имя прилагательное»</w:t>
            </w:r>
          </w:p>
          <w:p w:rsidR="00C14E56" w:rsidRPr="009C1E42" w:rsidRDefault="00C14E56" w:rsidP="006F3F7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6.Изложение с творческим заданием «Осень в лесу».</w:t>
            </w:r>
          </w:p>
          <w:p w:rsidR="00C14E56" w:rsidRPr="009C1E42" w:rsidRDefault="00C14E56" w:rsidP="006F3F7B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1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2. Тесты.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"/>
        <w:gridCol w:w="1507"/>
        <w:gridCol w:w="4692"/>
        <w:gridCol w:w="2426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«Слово. Предложение. Текст».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Звуки  и  буквы. Слог. Ударение. Состав  слова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D130B7">
        <w:trPr>
          <w:trHeight w:val="111"/>
        </w:trPr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E87004">
            <w:pPr>
              <w:tabs>
                <w:tab w:val="center" w:pos="36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14E56" w:rsidRPr="009C1E42" w:rsidRDefault="00C14E56" w:rsidP="00E87004">
            <w:pPr>
              <w:tabs>
                <w:tab w:val="center" w:pos="36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C14E56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C14E56" w:rsidRPr="009C1E42" w:rsidRDefault="00C14E56" w:rsidP="00BE33B0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.  Правописание  гласных  и  согласных  в  корне  слова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.   Имя существительное. Склонение  имён  существительных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Имя существительное. Склонение  имён  существительных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Имя  прилагательное. Правописание родовых окончаний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Местоимение.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Глагол. Неопределённая  форма  глагола.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Предложение. Главные и второстепенные члены предложения.</w:t>
            </w: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Однородные члены предложения.</w:t>
            </w: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Падежные окончания имен существительных единственного числа.</w:t>
            </w:r>
          </w:p>
          <w:p w:rsidR="00C14E56" w:rsidRDefault="00C14E56" w:rsidP="00E87004">
            <w:pPr>
              <w:rPr>
                <w:sz w:val="28"/>
                <w:szCs w:val="28"/>
              </w:rPr>
            </w:pPr>
          </w:p>
          <w:p w:rsidR="00C14E56" w:rsidRPr="009C1E42" w:rsidRDefault="00C14E56" w:rsidP="00E87004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Падежные окончания имен  существительных множественного числа.</w:t>
            </w:r>
          </w:p>
          <w:p w:rsidR="00C14E56" w:rsidRDefault="00C14E56" w:rsidP="00E87004">
            <w:pPr>
              <w:rPr>
                <w:sz w:val="28"/>
                <w:szCs w:val="28"/>
              </w:rPr>
            </w:pPr>
          </w:p>
          <w:p w:rsidR="00C14E56" w:rsidRPr="009C1E42" w:rsidRDefault="00C14E56" w:rsidP="00E87004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Имя существительное.</w:t>
            </w:r>
          </w:p>
          <w:p w:rsidR="00C14E56" w:rsidRDefault="00C14E56" w:rsidP="007C3E65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</w:t>
            </w:r>
          </w:p>
          <w:p w:rsidR="00C14E56" w:rsidRPr="009C1E42" w:rsidRDefault="00C14E56" w:rsidP="007C3E65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Итоговый тест по русскому языку</w:t>
            </w:r>
          </w:p>
          <w:p w:rsidR="00C14E56" w:rsidRDefault="00C14E56" w:rsidP="00E87004">
            <w:pPr>
              <w:rPr>
                <w:sz w:val="28"/>
                <w:szCs w:val="28"/>
              </w:rPr>
            </w:pPr>
          </w:p>
          <w:p w:rsidR="00C14E56" w:rsidRPr="009C1E42" w:rsidRDefault="00C14E56" w:rsidP="00E87004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Повторение в конце учебного года.</w:t>
            </w:r>
          </w:p>
          <w:p w:rsidR="00C14E56" w:rsidRDefault="00C14E56" w:rsidP="007C3E65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Конкурсная работа по русскому языку.</w:t>
            </w:r>
          </w:p>
          <w:p w:rsidR="00C14E56" w:rsidRDefault="00C14E56" w:rsidP="007C3E65">
            <w:pPr>
              <w:rPr>
                <w:sz w:val="28"/>
                <w:szCs w:val="28"/>
              </w:rPr>
            </w:pPr>
          </w:p>
          <w:p w:rsidR="00C14E56" w:rsidRPr="009C1E42" w:rsidRDefault="00C14E56" w:rsidP="007C3E65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Глагол.</w:t>
            </w:r>
          </w:p>
          <w:p w:rsidR="00C14E56" w:rsidRPr="009C1E42" w:rsidRDefault="00C14E56" w:rsidP="007C3E65">
            <w:pPr>
              <w:rPr>
                <w:sz w:val="28"/>
                <w:szCs w:val="28"/>
              </w:rPr>
            </w:pPr>
          </w:p>
          <w:p w:rsidR="00C14E56" w:rsidRPr="009C1E42" w:rsidRDefault="00C14E56" w:rsidP="007C3E65">
            <w:pPr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7C3E65">
            <w:pPr>
              <w:rPr>
                <w:sz w:val="28"/>
                <w:szCs w:val="28"/>
              </w:rPr>
            </w:pP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BE33B0">
            <w:pPr>
              <w:jc w:val="center"/>
              <w:rPr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E87004">
            <w:pPr>
              <w:tabs>
                <w:tab w:val="left" w:pos="885"/>
                <w:tab w:val="center" w:pos="110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E87004">
            <w:pPr>
              <w:tabs>
                <w:tab w:val="left" w:pos="885"/>
                <w:tab w:val="center" w:pos="110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14E56" w:rsidRDefault="00C14E56" w:rsidP="00E87004">
            <w:pPr>
              <w:tabs>
                <w:tab w:val="left" w:pos="885"/>
                <w:tab w:val="center" w:pos="110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E87004">
            <w:pPr>
              <w:tabs>
                <w:tab w:val="left" w:pos="885"/>
                <w:tab w:val="center" w:pos="110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E87004">
            <w:pPr>
              <w:tabs>
                <w:tab w:val="left" w:pos="885"/>
                <w:tab w:val="center" w:pos="110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  22</w:t>
            </w:r>
          </w:p>
          <w:p w:rsidR="00C14E56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  <w:p w:rsidR="00C14E56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22</w:t>
            </w:r>
          </w:p>
          <w:p w:rsidR="00C14E56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C14E56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22</w:t>
            </w: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7C3E65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   22</w:t>
            </w: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3. Контрольное списывание.</w:t>
      </w:r>
    </w:p>
    <w:p w:rsidR="00C14E56" w:rsidRPr="009C1E42" w:rsidRDefault="00C14E56" w:rsidP="008823EB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7"/>
        <w:gridCol w:w="1508"/>
        <w:gridCol w:w="4689"/>
        <w:gridCol w:w="2427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64661A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«Разделительный мягкий знак» («Гостья»)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64661A">
            <w:pPr>
              <w:tabs>
                <w:tab w:val="left" w:pos="240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Безударная гласная в корне слова, проверяемая ударением. («Редкая гостья», «Зимний день»)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Однородные члены предложения. («В зимнем лесу», «Зимние соревнования»)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4. Карточки.</w:t>
      </w: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2"/>
        <w:gridCol w:w="1461"/>
        <w:gridCol w:w="4824"/>
        <w:gridCol w:w="2364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«Однородные члены предложения»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9х22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«Словосочетание»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9х10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64661A">
            <w:pPr>
              <w:tabs>
                <w:tab w:val="left" w:pos="1410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«Непроизносимая согласная»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C14E56" w:rsidRPr="009C1E42" w:rsidRDefault="00C14E56" w:rsidP="0064661A">
            <w:pPr>
              <w:tabs>
                <w:tab w:val="left" w:pos="1410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661A">
            <w:pPr>
              <w:tabs>
                <w:tab w:val="left" w:pos="1410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«Имя существительное. Имя прилагательное. Глагол».</w:t>
            </w:r>
          </w:p>
          <w:p w:rsidR="00C14E56" w:rsidRPr="009C1E42" w:rsidRDefault="00C14E56" w:rsidP="0064661A">
            <w:pPr>
              <w:tabs>
                <w:tab w:val="left" w:pos="1410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64661A">
            <w:pPr>
              <w:tabs>
                <w:tab w:val="left" w:pos="1410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«Состав слова»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A43351">
            <w:pPr>
              <w:tabs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 xml:space="preserve">               10</w:t>
            </w: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Измерители выполнения образовательного стандарта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по математике.</w:t>
      </w: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1. Контрольные работы.</w:t>
      </w: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0"/>
        <w:gridCol w:w="1514"/>
        <w:gridCol w:w="4671"/>
        <w:gridCol w:w="2436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Блицконтроль знаний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0741A6">
            <w:pPr>
              <w:tabs>
                <w:tab w:val="left" w:pos="73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Сборник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Многозначные числа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Умножение многозначного числа на однозначное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Задачи на движение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2. Тесты.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5"/>
        <w:gridCol w:w="1505"/>
        <w:gridCol w:w="4698"/>
        <w:gridCol w:w="2423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БЛИЦКОНТРОЛЬ ЗНАНИЙ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0741A6">
            <w:pPr>
              <w:tabs>
                <w:tab w:val="left" w:pos="435"/>
                <w:tab w:val="left" w:pos="220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Многозначные числа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Итог 1 четверть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Итог  2 четверть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Итог 3 четверть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Итог 4 четверть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3. Карточки.</w:t>
      </w: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9"/>
        <w:gridCol w:w="1512"/>
        <w:gridCol w:w="4678"/>
        <w:gridCol w:w="2432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Работа с многозначными числами.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Решение задач на движение.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Контрольные срезы- тесты.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C14E56" w:rsidRPr="009C1E42" w:rsidRDefault="00C14E56" w:rsidP="008823EB">
      <w:pPr>
        <w:spacing w:after="0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09547C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sz w:val="28"/>
          <w:szCs w:val="28"/>
        </w:rPr>
        <w:t xml:space="preserve">           </w:t>
      </w:r>
      <w:r w:rsidRPr="009C1E42">
        <w:rPr>
          <w:rFonts w:ascii="Times New Roman" w:hAnsi="Times New Roman"/>
          <w:b/>
          <w:sz w:val="28"/>
          <w:szCs w:val="28"/>
        </w:rPr>
        <w:t>Измерители выполнения образовательного стандарта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по окружающему миру.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1. Тесты.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2"/>
        <w:gridCol w:w="1516"/>
        <w:gridCol w:w="4665"/>
        <w:gridCol w:w="2438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Блицконтроль знаний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Небесные тела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Итоговый тест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Лес и человек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</w:tbl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2. Карточки.</w:t>
      </w: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1527"/>
        <w:gridCol w:w="4633"/>
        <w:gridCol w:w="2453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Тундра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Степь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Пустыня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C14E56" w:rsidRDefault="00C14E56" w:rsidP="00E87004">
      <w:pPr>
        <w:tabs>
          <w:tab w:val="left" w:pos="2205"/>
        </w:tabs>
        <w:spacing w:after="0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E87004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9C1E42">
        <w:rPr>
          <w:rFonts w:ascii="Times New Roman" w:hAnsi="Times New Roman"/>
          <w:b/>
          <w:sz w:val="28"/>
          <w:szCs w:val="28"/>
        </w:rPr>
        <w:t>Измерители выполнения образовательного стандарта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по чтению.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14E56" w:rsidRPr="009C1E42" w:rsidRDefault="00C14E56" w:rsidP="008823EB">
      <w:pPr>
        <w:tabs>
          <w:tab w:val="left" w:pos="22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1. Тесты.</w:t>
      </w:r>
    </w:p>
    <w:p w:rsidR="00C14E56" w:rsidRPr="009C1E42" w:rsidRDefault="00C14E56" w:rsidP="008823EB">
      <w:pPr>
        <w:tabs>
          <w:tab w:val="left" w:pos="22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3"/>
        <w:gridCol w:w="1519"/>
        <w:gridCol w:w="4657"/>
        <w:gridCol w:w="2442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Блицкотроль знаний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По дорогам сказок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Аннотация к книге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Текст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Работа с текстом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Фольклор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2. Карточки.</w:t>
      </w: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1516"/>
        <w:gridCol w:w="4666"/>
        <w:gridCol w:w="2438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Литературные жанры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Соотнеси произведение и автора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Рифма</w:t>
            </w:r>
          </w:p>
        </w:tc>
        <w:tc>
          <w:tcPr>
            <w:tcW w:w="2577" w:type="dxa"/>
          </w:tcPr>
          <w:p w:rsidR="00C14E56" w:rsidRPr="009C1E42" w:rsidRDefault="00C14E56" w:rsidP="008823EB">
            <w:pPr>
              <w:tabs>
                <w:tab w:val="left" w:pos="2205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Аудиоматериалы и видеоматериалы.</w:t>
      </w: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1. Лазерные диски.</w:t>
      </w: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236"/>
        <w:gridCol w:w="2544"/>
        <w:gridCol w:w="3238"/>
        <w:gridCol w:w="1718"/>
      </w:tblGrid>
      <w:tr w:rsidR="00C14E56" w:rsidRPr="009C1E42" w:rsidTr="008823EB">
        <w:tc>
          <w:tcPr>
            <w:tcW w:w="82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23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54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23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71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Кол-во экземпляров</w:t>
            </w:r>
          </w:p>
        </w:tc>
      </w:tr>
      <w:tr w:rsidR="00C14E56" w:rsidRPr="009C1E42" w:rsidTr="008823EB">
        <w:tc>
          <w:tcPr>
            <w:tcW w:w="82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544" w:type="dxa"/>
          </w:tcPr>
          <w:p w:rsidR="00C14E56" w:rsidRPr="009C1E42" w:rsidRDefault="00C14E56" w:rsidP="00A43351">
            <w:pPr>
              <w:tabs>
                <w:tab w:val="left" w:pos="450"/>
                <w:tab w:val="center" w:pos="116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Изучение символики Российского государства, родного края.</w:t>
            </w: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.</w:t>
            </w:r>
          </w:p>
        </w:tc>
        <w:tc>
          <w:tcPr>
            <w:tcW w:w="323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Символика Владимирского края. Государственная символика</w:t>
            </w:r>
          </w:p>
        </w:tc>
        <w:tc>
          <w:tcPr>
            <w:tcW w:w="171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8823EB">
        <w:tc>
          <w:tcPr>
            <w:tcW w:w="82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544" w:type="dxa"/>
          </w:tcPr>
          <w:p w:rsidR="00C14E56" w:rsidRPr="009C1E42" w:rsidRDefault="00C14E56" w:rsidP="00A43351">
            <w:pPr>
              <w:tabs>
                <w:tab w:val="left" w:pos="37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ab/>
              <w:t>Изучение истории Владимирского края</w:t>
            </w:r>
          </w:p>
        </w:tc>
        <w:tc>
          <w:tcPr>
            <w:tcW w:w="323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История Владимирского края</w:t>
            </w:r>
          </w:p>
        </w:tc>
        <w:tc>
          <w:tcPr>
            <w:tcW w:w="171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14E56" w:rsidRPr="009C1E42" w:rsidTr="008823EB">
        <w:tc>
          <w:tcPr>
            <w:tcW w:w="82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3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544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Уроки математики в начальной школе.</w:t>
            </w:r>
          </w:p>
        </w:tc>
        <w:tc>
          <w:tcPr>
            <w:tcW w:w="323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Учебно-методическое пособие.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Мультимедийное приложение к урокам.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8823EB">
      <w:pPr>
        <w:spacing w:after="0"/>
        <w:rPr>
          <w:rFonts w:ascii="Times New Roman" w:hAnsi="Times New Roman"/>
          <w:b/>
          <w:sz w:val="28"/>
          <w:szCs w:val="28"/>
        </w:rPr>
      </w:pPr>
      <w:r w:rsidRPr="009C1E42">
        <w:rPr>
          <w:rFonts w:ascii="Times New Roman" w:hAnsi="Times New Roman"/>
          <w:b/>
          <w:sz w:val="28"/>
          <w:szCs w:val="28"/>
        </w:rPr>
        <w:t>2. Презентации по предметам.</w:t>
      </w:r>
    </w:p>
    <w:p w:rsidR="00C14E56" w:rsidRPr="009C1E42" w:rsidRDefault="00C14E56" w:rsidP="008823EB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620"/>
        <w:gridCol w:w="2520"/>
        <w:gridCol w:w="4416"/>
      </w:tblGrid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№ п\п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5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44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44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Земля во Вселенной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44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Наш край</w:t>
            </w:r>
          </w:p>
        </w:tc>
      </w:tr>
      <w:tr w:rsidR="00C14E56" w:rsidRPr="009C1E42" w:rsidTr="008823EB">
        <w:tc>
          <w:tcPr>
            <w:tcW w:w="1008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6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1-4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ИЗО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Органы пищеварения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Добро и зло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Пояса Земли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Солнечная система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Состав и свойства воздуха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Экономическая катастрофа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Хорошее здоровье превыше всего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Однородные члены предложения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Падежные окончания имён существительных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Многоугольник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EC1FF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Главные и второстепенные члены предложения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Проверка безударной гласной  в корне слова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Перспектива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Храмы России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Любовь и уважение к Отечеству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Я-звезда.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Равнины России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Тесты по математике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42">
              <w:rPr>
                <w:rFonts w:ascii="Times New Roman" w:hAnsi="Times New Roman"/>
                <w:sz w:val="28"/>
                <w:szCs w:val="28"/>
              </w:rPr>
              <w:t>Моря, озёра и реки России</w:t>
            </w:r>
          </w:p>
          <w:p w:rsidR="00C14E56" w:rsidRPr="009C1E42" w:rsidRDefault="00C14E56" w:rsidP="008823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4E56" w:rsidRPr="009C1E42" w:rsidRDefault="00C14E56" w:rsidP="008823EB">
      <w:pPr>
        <w:tabs>
          <w:tab w:val="left" w:pos="426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14E56" w:rsidRPr="009C1E42" w:rsidRDefault="00C14E56" w:rsidP="00F940D3">
      <w:pPr>
        <w:tabs>
          <w:tab w:val="center" w:pos="4677"/>
        </w:tabs>
        <w:rPr>
          <w:b/>
          <w:sz w:val="28"/>
          <w:szCs w:val="28"/>
        </w:rPr>
      </w:pPr>
      <w:bookmarkStart w:id="0" w:name="_GoBack"/>
      <w:bookmarkEnd w:id="0"/>
      <w:r w:rsidRPr="009C1E42">
        <w:rPr>
          <w:b/>
          <w:sz w:val="28"/>
          <w:szCs w:val="28"/>
        </w:rPr>
        <w:t xml:space="preserve">   Правила пользования учебным кабинетом.</w:t>
      </w:r>
    </w:p>
    <w:p w:rsidR="00C14E56" w:rsidRPr="009C1E42" w:rsidRDefault="00C14E56" w:rsidP="00020184">
      <w:pPr>
        <w:tabs>
          <w:tab w:val="center" w:pos="4677"/>
        </w:tabs>
        <w:rPr>
          <w:b/>
          <w:sz w:val="28"/>
          <w:szCs w:val="28"/>
        </w:rPr>
      </w:pPr>
    </w:p>
    <w:p w:rsidR="00C14E56" w:rsidRPr="009C1E42" w:rsidRDefault="00C14E56" w:rsidP="0002018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Учебный кабинет должен быть открыт за 15 минут до начала занятий.</w:t>
      </w:r>
    </w:p>
    <w:p w:rsidR="00C14E56" w:rsidRPr="009C1E42" w:rsidRDefault="00C14E56" w:rsidP="0002018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Учащиеся находятся в кабинете без верхней одежды.</w:t>
      </w:r>
    </w:p>
    <w:p w:rsidR="00C14E56" w:rsidRPr="009C1E42" w:rsidRDefault="00C14E56" w:rsidP="0002018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Учащиеся должны находятся в кабинете только в присутствии преподавателя.</w:t>
      </w:r>
    </w:p>
    <w:p w:rsidR="00C14E56" w:rsidRPr="009C1E42" w:rsidRDefault="00C14E56" w:rsidP="0002018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Кабинет должны проветривать дежурные каждую перемену.</w:t>
      </w:r>
    </w:p>
    <w:p w:rsidR="00C14E56" w:rsidRPr="009C1E42" w:rsidRDefault="00C14E56" w:rsidP="0002018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Дежурные учащиеся под руководством учителя готовят необходимое оборудование (таблицы, карты и т. д.)</w:t>
      </w:r>
    </w:p>
    <w:p w:rsidR="00C14E56" w:rsidRPr="009C1E42" w:rsidRDefault="00C14E56" w:rsidP="0002018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Учитель организовывает уборку кабинета по окончании занятий в нем.</w:t>
      </w:r>
      <w:r w:rsidRPr="009C1E42">
        <w:rPr>
          <w:sz w:val="28"/>
          <w:szCs w:val="28"/>
        </w:rPr>
        <w:tab/>
      </w:r>
    </w:p>
    <w:p w:rsidR="00C14E56" w:rsidRPr="009C1E42" w:rsidRDefault="00C14E56" w:rsidP="00F940D3">
      <w:pPr>
        <w:tabs>
          <w:tab w:val="center" w:pos="4677"/>
        </w:tabs>
        <w:rPr>
          <w:b/>
          <w:sz w:val="28"/>
          <w:szCs w:val="28"/>
        </w:rPr>
      </w:pPr>
    </w:p>
    <w:p w:rsidR="00C14E56" w:rsidRPr="009C1E42" w:rsidRDefault="00C14E56" w:rsidP="00F940D3">
      <w:pPr>
        <w:tabs>
          <w:tab w:val="center" w:pos="4677"/>
        </w:tabs>
        <w:rPr>
          <w:b/>
          <w:sz w:val="28"/>
          <w:szCs w:val="28"/>
        </w:rPr>
      </w:pPr>
      <w:r w:rsidRPr="009C1E42">
        <w:rPr>
          <w:b/>
          <w:sz w:val="28"/>
          <w:szCs w:val="28"/>
        </w:rPr>
        <w:t>План эвакуации учащихся при чрезвычайной ситуации.</w:t>
      </w:r>
      <w:r w:rsidRPr="009C1E42">
        <w:rPr>
          <w:b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14E56" w:rsidRDefault="00C14E56" w:rsidP="00F940D3">
      <w:pPr>
        <w:tabs>
          <w:tab w:val="center" w:pos="4677"/>
        </w:tabs>
        <w:rPr>
          <w:b/>
          <w:sz w:val="28"/>
          <w:szCs w:val="28"/>
        </w:rPr>
      </w:pPr>
      <w:r w:rsidRPr="00616B92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16.75pt">
            <v:imagedata r:id="rId8" o:title=""/>
          </v:shape>
        </w:pict>
      </w:r>
    </w:p>
    <w:p w:rsidR="00C14E56" w:rsidRPr="00D725D0" w:rsidRDefault="00C14E56" w:rsidP="003764F6">
      <w:pPr>
        <w:rPr>
          <w:b/>
          <w:sz w:val="36"/>
          <w:szCs w:val="36"/>
        </w:rPr>
      </w:pPr>
      <w:r w:rsidRPr="003764F6">
        <w:rPr>
          <w:b/>
          <w:color w:val="0000FF"/>
          <w:sz w:val="28"/>
          <w:szCs w:val="28"/>
        </w:rPr>
        <w:t xml:space="preserve">                </w:t>
      </w:r>
      <w:r>
        <w:rPr>
          <w:b/>
          <w:color w:val="0000FF"/>
          <w:sz w:val="28"/>
          <w:szCs w:val="28"/>
        </w:rPr>
        <w:t xml:space="preserve">          </w:t>
      </w:r>
      <w:r w:rsidRPr="00D725D0">
        <w:rPr>
          <w:b/>
          <w:sz w:val="36"/>
          <w:szCs w:val="36"/>
        </w:rPr>
        <w:t>Техника безопасности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ИНСТРУКЦИЯ № 1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ПРАВИЛА ПОВЕДЕНИЯ И ТЕХНИКА БЕЗОПАСНОСТИ В УРОЧНОЕ ВРЕМЯ</w:t>
      </w:r>
    </w:p>
    <w:p w:rsidR="00C14E5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Данная инструкция предназначена для учащихся во избежание несчастного случая.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Учащимся запрещается: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Без разрешения учителя заходить в класс и брать там к.л. вещи;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Без разрешения брать вещи одноклассников: одежду, школьные принадлежности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Во время урока находиться вне классного помещения: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Уходить за пределы школьной территории без разрешения учителя и классного руководителя;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5. Выбегать на проезжую часть; 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Шуметь, бегать, кричать в коридоре во время урока;</w:t>
      </w:r>
    </w:p>
    <w:p w:rsidR="00C14E56" w:rsidRPr="003764F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7. Самостоятельно открывать окна в классе и высовываться из них;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8. Открывать краны с водой;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9. Приносить с собой в школу колющие и режущие предметы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ИНСТРУКЦИЯ № 2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ПРАВИЛА ПОВЕДЕНИЯ И ТЕХНИКА БЕЗОПАСНОСТИ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ПРИ ПОЕЗДКЕ В АВТОБУСЕ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Запрещается приближаться к движущемуся автобусу до полной его остановки.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При посадке в салон вести себя спокойно, не спешить и не толкаться.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Необходимо пропустить вперёд младших, учителей, взрослых людей.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Не занимать по возможности первые места, оставить их для сопровождающих учителей.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В салоне вести себя дисциплинированно, не вставать с мест, не кричать.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Запрещается делать какие либо пометки авторучкой (или другими пишущими или режущими предметами) на обивке кресел;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7. Запрещается самостоятельно открывать окна и люки, высовываться в них; вытирать окна шторами;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8. Если жарко – попроси об этом сопровождающего учителя;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9. Вставай с места только после полной остановки автобуса;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10. Запрещается оставлять после себя мусор: обертки, огрызки, 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11. Грязь и снег с одежды и обуви попробуй максимально удалить до посадки в автобус.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12. Обходить стоящий автобус необходимо спереди. 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ИНСТРУКЦИЯ № 3 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Техника безопасности и правила поведения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учащихся на осенних каникулах.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Необходимо быть осторожным, внимательным на улице, при переходе дороги; соблюдать правила дорожного движения;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Соблюдать правила техники безопасности при прогулках в лесу, на реке: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2.1. Запрещается разжигать костры на территории села и территории лесного массива;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2.2. Не купаться в холодное время.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2.3. Быть осторожными при посещении лесного массива при встречи с дикими животными.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2.4. Запрещается употреблять в пищу малознакомые и незнакомые грибы и ягоды.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Необходимо заботиться о своем здоровье; проводить профилактические мероприятия против гриппа и простуды;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Соблюдать технику безопасности при пользовании газовыми приборами;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Соблюдать временной режим при просмотре телевизора и работе на компьютере;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7. Соблюдать технику безопасности при работе с колющими, режущими и рубящими инструментами;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8. Запрещается посещать тракторные бригады, гаражи, фермы без сопровождения взрослых;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9. Быть осторожным в обращении с домашними животными;</w:t>
      </w:r>
    </w:p>
    <w:p w:rsidR="00C14E56" w:rsidRPr="003764F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10. Запрещается находиться на улице без сопровождения взрослых в летнее время после 23.00., в зимнее после 22.00 часов.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 ИНСТРУКЦИЯ № 4</w:t>
      </w:r>
    </w:p>
    <w:p w:rsidR="00C14E56" w:rsidRPr="003764F6" w:rsidRDefault="00C14E56" w:rsidP="003764F6">
      <w:pPr>
        <w:rPr>
          <w:sz w:val="28"/>
          <w:szCs w:val="28"/>
        </w:rPr>
      </w:pPr>
      <w:r w:rsidRPr="00D725D0">
        <w:rPr>
          <w:b/>
          <w:sz w:val="28"/>
          <w:szCs w:val="28"/>
        </w:rPr>
        <w:t>Техника безопасности и правила поведения учащихся во время зимних каникул</w:t>
      </w:r>
      <w:r w:rsidRPr="003764F6">
        <w:rPr>
          <w:sz w:val="28"/>
          <w:szCs w:val="28"/>
        </w:rPr>
        <w:t>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Необходимо быть осторожным, внимательным на улице, при переходе дороги; соблюдать правила дорожного движения;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Соблюдать правила техники безопасности при прогулках в лесу, на реке: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2.1. Запрещается разжигать костры на территории села и территории лесного массива;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2.2. Быть осторожным на льду. При недостаточной толщине до 15 см. не выходить на лёд.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2.3. Необходимо осторожно обращаться с лыжами, коньками, санками.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2.4. При очень низкой температуре воздуха не выходить на прогулку во избежание обморожения кожи. 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Необходимо заботиться о своем здоровье; проводить профилактические мероприятия против гриппа и простуды;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Соблюдать технику безопасности при пользовании газовыми приборами;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Соблюдать временной режим при просмотре телевизора и работе на компьютере;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7. Запрещается посещать тракторные бригады, гаражи, фермы без сопровождения взрослых;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8. Быть осторожным в обращении с домашними животными;</w:t>
      </w:r>
    </w:p>
    <w:p w:rsidR="00C14E56" w:rsidRPr="003764F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9. Запрещается находиться на улице без сопровождения взрослых после 22.00 часов.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 ИНСТРУКЦИЯ № 5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Техника безопасности и правила поведения учащихся во время весенних каникул.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Необходимо быть осторожным, внимательным на улице, при переходе дороги; соблюдать правила дорожного движения;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Соблюдать правила техники безопасности при прогулках в лесу, на реке: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2.1. Запрещается разжигать костры на территории села и территории лесного массива;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2.2. Не приближаться к рекам, быть острожными во время таяния снегов, паводков.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Необходимо заботиться о своем здоровье; проводить профилактические мероприятия против гриппа и простуды;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Соблюдать технику безопасности при пользовании газовыми приборами;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Соблюдать временной режим при просмотре телевизора и работе на компьютере;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7. Запрещается посещать тракторные бригады, гаражи, фермы без сопровождения взрослых;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8. Быть осторожным в обращении с домашними животными;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9. Запрещается находиться на улице без сопровождения взрослых после 22.00 часов в зимнее время и 23.00 в летнее.</w:t>
      </w:r>
    </w:p>
    <w:p w:rsidR="00C14E56" w:rsidRPr="003764F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ИНСТРУКЦИЯ № 6</w:t>
      </w:r>
    </w:p>
    <w:p w:rsidR="00C14E56" w:rsidRPr="003764F6" w:rsidRDefault="00C14E56" w:rsidP="003764F6">
      <w:pPr>
        <w:rPr>
          <w:sz w:val="28"/>
          <w:szCs w:val="28"/>
        </w:rPr>
      </w:pPr>
      <w:r w:rsidRPr="00D725D0">
        <w:rPr>
          <w:b/>
          <w:sz w:val="28"/>
          <w:szCs w:val="28"/>
        </w:rPr>
        <w:t>Техника безопасности и правила поведения учащихся во время летних каникул</w:t>
      </w:r>
      <w:r w:rsidRPr="003764F6">
        <w:rPr>
          <w:sz w:val="28"/>
          <w:szCs w:val="28"/>
        </w:rPr>
        <w:t>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Необходимо быть осторожным, внимательным на улице, при переходе дороги; соблюдать правила дорожного движения;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Соблюдать правила техники безопасности при прогулках в лесу, на реке: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2.1. Запрещается разжигать костры на территории села и территории лесного массива;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2.2.Купаться только в отведённых специально для этого местах и в теплое время.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 2.3. Не употреблять в пищу незнакомы грибы и ягоды.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Необходимо заботиться о своем здоровье; соблюдать временные рамки при загаре, купании.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Соблюдать технику безопасности при пользовании газовыми приборами;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Соблюдать временной режим при просмотре телевизора и работе на компьютере;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7. Запрещается посещать тракторные бригады, гаражи, фермы без сопровождения взрослых;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8. Быть осторожным в обращении с домашними животными;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9. Запрещается находиться на улице без сопровождения взрослых после 23.00 часов.</w:t>
      </w:r>
    </w:p>
    <w:p w:rsidR="00C14E5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10. Необходимо вести активный отдых соответствующий нормам ЗОЖ.</w:t>
      </w:r>
    </w:p>
    <w:p w:rsidR="00C14E56" w:rsidRDefault="00C14E56" w:rsidP="003764F6">
      <w:pPr>
        <w:rPr>
          <w:sz w:val="28"/>
          <w:szCs w:val="28"/>
        </w:rPr>
      </w:pP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ИНСТРУКЦИЯ № 7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Правила поведения пешеходов на проезжей части дороги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Пешеходы на проезжей части дороги представляют собой наибольшую опасность. Не случайно, что около трети всех ДТП составляют наезды на пешеходов.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Запрещается выбегать и перебегать проезжую часть дороги перед движущимся автомобилем.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3. Безопасным является движение пешеходов по обочине ил по велосипедной дорожке.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Вне населённых пунктов, где обычно ТС движутся с относительно высокой скоростью, пешеходы должны идти навстречу по обочине или по краю проезжей части.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Для снижения опасности движения пешеходов по проезжей части в темное время суток или в условиях недостаточной видимости рекомендуется пользоваться светоотражающими повязками.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6. Организованные колонны детей должны двигаться строем, не более чем по 4 человека, в ряду по правой стороне проезжей части. Колонна на уровне левого её края должна обозначаться сопровождающими с красными флажками, а в темное время суток с зажженными фонарями.</w:t>
      </w:r>
    </w:p>
    <w:p w:rsidR="00C14E56" w:rsidRPr="00D725D0" w:rsidRDefault="00C14E56" w:rsidP="003764F6">
      <w:pPr>
        <w:rPr>
          <w:b/>
          <w:sz w:val="28"/>
          <w:szCs w:val="28"/>
        </w:rPr>
      </w:pPr>
      <w:r w:rsidRPr="00D725D0">
        <w:rPr>
          <w:b/>
          <w:sz w:val="28"/>
          <w:szCs w:val="28"/>
        </w:rPr>
        <w:t>Техника безопасности жизни при движении пешком по дороге.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1. Опасность представляет движение вне населенных пунктов в одиночку. Старайся ходить в сопровождении учителя или группой с другими детьми.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2. При приближении автомобиля сойди с дороги на ее обочину.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 xml:space="preserve">3. Не садись в машину к незнакомым и малознакомым людям. 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4. Предупреди о своём уходе классного руководителя или дежурного учителя, позвони родителям, сообщи им о своем передвижении.</w:t>
      </w:r>
    </w:p>
    <w:p w:rsidR="00C14E56" w:rsidRPr="003764F6" w:rsidRDefault="00C14E56" w:rsidP="003764F6">
      <w:pPr>
        <w:rPr>
          <w:sz w:val="28"/>
          <w:szCs w:val="28"/>
        </w:rPr>
      </w:pPr>
      <w:r w:rsidRPr="003764F6">
        <w:rPr>
          <w:sz w:val="28"/>
          <w:szCs w:val="28"/>
        </w:rPr>
        <w:t>5. Помни: твоя безопасность в твоих руках. Будь внимателен на дороге.</w:t>
      </w:r>
    </w:p>
    <w:p w:rsidR="00C14E56" w:rsidRPr="003764F6" w:rsidRDefault="00C14E56" w:rsidP="00F940D3">
      <w:pPr>
        <w:tabs>
          <w:tab w:val="center" w:pos="4677"/>
        </w:tabs>
        <w:rPr>
          <w:b/>
          <w:sz w:val="28"/>
          <w:szCs w:val="28"/>
        </w:rPr>
      </w:pPr>
    </w:p>
    <w:p w:rsidR="00C14E56" w:rsidRPr="009C1E42" w:rsidRDefault="00C14E56" w:rsidP="00F940D3">
      <w:pPr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9C1E42">
        <w:rPr>
          <w:rFonts w:ascii="Times New Roman" w:hAnsi="Times New Roman"/>
          <w:b/>
          <w:sz w:val="28"/>
          <w:szCs w:val="28"/>
        </w:rPr>
        <w:t>Нормативно- правовые документы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8"/>
        <w:gridCol w:w="8923"/>
      </w:tblGrid>
      <w:tr w:rsidR="00C14E56" w:rsidRPr="009C1E42" w:rsidTr="004804F4">
        <w:tc>
          <w:tcPr>
            <w:tcW w:w="648" w:type="dxa"/>
          </w:tcPr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№</w:t>
            </w:r>
          </w:p>
        </w:tc>
        <w:tc>
          <w:tcPr>
            <w:tcW w:w="8923" w:type="dxa"/>
          </w:tcPr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Название, год, издание, автор.</w:t>
            </w:r>
          </w:p>
        </w:tc>
      </w:tr>
      <w:tr w:rsidR="00C14E56" w:rsidRPr="009C1E42" w:rsidTr="004804F4">
        <w:tc>
          <w:tcPr>
            <w:tcW w:w="648" w:type="dxa"/>
          </w:tcPr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5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6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7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8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9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11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12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13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14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15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16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17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18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19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</w:tc>
        <w:tc>
          <w:tcPr>
            <w:tcW w:w="8923" w:type="dxa"/>
          </w:tcPr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Примерная основная образовательная программа образовательного учреждения («Просвещение», 2010 год, Е.С.Савинов)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Министерства образования и науки Российской Федерации от 6 октября 2009 г. N 373 "Об утверждении и введении в действие федерального государственного образовательного стандарта начального общего образования".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Федеральный государственный образовательный стандарт начального общего образования.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Министерства образования и науки Российской Федерации от 26 ноября 2010 г. №1241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373".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ИЗМЕНЕНИЯ, которые вносятся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Примерная основная образовательная программа образовательного учреждения. Начальная школа.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о формировании рабочей группы по подготовке к переходу ФГОС  по начальному общему образованию и  разработке Образовательной программы  по начальному общему образованию на 2011 - 2015 г.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об утверждении плана по внедрению ФГОС начального общего образования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Об утверждении Положения о рабочей группы по введению новых ФГОС общего образования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Положение о рабочей группе по введению новых Федеральных государственных образовательных стандартов  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План – график мероприятий по обеспечению введения федерального государственного образовательного стандарта начального общего образования.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об утверждении основной образовательной программы начального общего образования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Основная образовательная программа начального общего образования ОУ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от 22.09.2011 года № 2357 «О внесении изменений в ФГОС»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Письмо Министерства образования и науки РФ «Об обеспечении успешной адаптации ребёнка при переходе со ступени начального образования на основную» от 21.05.2004 года № 14-51-14/13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№ 373 от 06.10.2009 года «Об утверждении и введении ФГОС НОО»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№ 2885 от 27.12.2011 года «Перечень учебно- методического комплекса…»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Приказ Министерства здравоохранения и социального развития № 761 Н от 26.08.2010 года</w:t>
            </w: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Письмо № 408/13-13 от 20.04.2001 года</w:t>
            </w:r>
          </w:p>
          <w:p w:rsidR="00C14E56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center" w:pos="4677"/>
              </w:tabs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Письмо № 1561/14-15 от 19.11.1998 года</w:t>
            </w:r>
          </w:p>
        </w:tc>
      </w:tr>
    </w:tbl>
    <w:p w:rsidR="00C14E56" w:rsidRPr="009C1E42" w:rsidRDefault="00C14E56" w:rsidP="007A7844">
      <w:pPr>
        <w:tabs>
          <w:tab w:val="left" w:pos="4200"/>
        </w:tabs>
        <w:rPr>
          <w:sz w:val="28"/>
          <w:szCs w:val="28"/>
        </w:rPr>
      </w:pPr>
      <w:r w:rsidRPr="009C1E42">
        <w:rPr>
          <w:sz w:val="28"/>
          <w:szCs w:val="28"/>
        </w:rPr>
        <w:tab/>
      </w:r>
    </w:p>
    <w:p w:rsidR="00C14E56" w:rsidRPr="00E87004" w:rsidRDefault="00C14E56" w:rsidP="007A7844">
      <w:pPr>
        <w:tabs>
          <w:tab w:val="center" w:pos="4677"/>
        </w:tabs>
        <w:rPr>
          <w:b/>
          <w:sz w:val="40"/>
          <w:szCs w:val="40"/>
        </w:rPr>
      </w:pPr>
      <w:r w:rsidRPr="00E87004">
        <w:rPr>
          <w:b/>
          <w:sz w:val="40"/>
          <w:szCs w:val="40"/>
        </w:rPr>
        <w:t xml:space="preserve">Электронные образовательные ресурсы для начальной школы 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Министерство образования и науки Российской Федерацииhttp://mon.gov.ru/pro/fgos/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Федеральный Государственный Образовательный Стандарт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http://standart.edu.ru/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Портал "Начальная школа"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http://nachalka.edu.ru/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Портал "Введение ФГОС НОО"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 xml:space="preserve">http://nachalka.seminfo.ru/ 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r w:rsidRPr="009C1E42">
        <w:rPr>
          <w:sz w:val="28"/>
          <w:szCs w:val="28"/>
        </w:rPr>
        <w:t>Каталог образовательных ресурсов сети Интернет для школы</w:t>
      </w:r>
    </w:p>
    <w:p w:rsidR="00C14E56" w:rsidRPr="009C1E42" w:rsidRDefault="00C14E56" w:rsidP="007A7844">
      <w:pPr>
        <w:tabs>
          <w:tab w:val="center" w:pos="4677"/>
        </w:tabs>
        <w:rPr>
          <w:sz w:val="28"/>
          <w:szCs w:val="28"/>
        </w:rPr>
      </w:pPr>
      <w:hyperlink r:id="rId9" w:history="1">
        <w:r w:rsidRPr="009C1E42">
          <w:rPr>
            <w:rStyle w:val="Hyperlink"/>
            <w:color w:val="auto"/>
            <w:sz w:val="28"/>
            <w:szCs w:val="28"/>
          </w:rPr>
          <w:t>http://katalog.iot.ru/</w:t>
        </w:r>
      </w:hyperlink>
    </w:p>
    <w:p w:rsidR="00C14E56" w:rsidRDefault="00C14E56" w:rsidP="007A7844">
      <w:pPr>
        <w:rPr>
          <w:sz w:val="28"/>
          <w:szCs w:val="28"/>
        </w:rPr>
      </w:pPr>
    </w:p>
    <w:p w:rsidR="00C14E56" w:rsidRPr="00D725D0" w:rsidRDefault="00C14E56" w:rsidP="007A7844">
      <w:pPr>
        <w:rPr>
          <w:b/>
          <w:sz w:val="32"/>
          <w:szCs w:val="32"/>
          <w:lang w:eastAsia="ar-SA"/>
        </w:rPr>
      </w:pPr>
      <w:r w:rsidRPr="00D725D0">
        <w:rPr>
          <w:sz w:val="32"/>
          <w:szCs w:val="32"/>
          <w:lang w:eastAsia="ar-SA"/>
        </w:rPr>
        <w:t xml:space="preserve"> </w:t>
      </w:r>
      <w:r w:rsidRPr="00D725D0">
        <w:rPr>
          <w:b/>
          <w:i/>
          <w:sz w:val="32"/>
          <w:szCs w:val="32"/>
          <w:lang w:eastAsia="ar-SA"/>
        </w:rPr>
        <w:t>Индивидуальный план профессионального рост</w:t>
      </w:r>
      <w:r w:rsidRPr="00D725D0">
        <w:rPr>
          <w:b/>
          <w:sz w:val="32"/>
          <w:szCs w:val="32"/>
          <w:lang w:eastAsia="ar-SA"/>
        </w:rPr>
        <w:t xml:space="preserve"> учителя начальных классов</w:t>
      </w:r>
      <w:r>
        <w:rPr>
          <w:b/>
          <w:sz w:val="32"/>
          <w:szCs w:val="32"/>
          <w:lang w:eastAsia="ar-SA"/>
        </w:rPr>
        <w:t>.</w:t>
      </w:r>
      <w:r w:rsidRPr="00D725D0">
        <w:rPr>
          <w:b/>
          <w:sz w:val="32"/>
          <w:szCs w:val="32"/>
          <w:lang w:eastAsia="ar-SA"/>
        </w:rPr>
        <w:t xml:space="preserve"> </w:t>
      </w:r>
    </w:p>
    <w:p w:rsidR="00C14E56" w:rsidRPr="00D725D0" w:rsidRDefault="00C14E56" w:rsidP="00D725D0">
      <w:pPr>
        <w:rPr>
          <w:sz w:val="32"/>
          <w:szCs w:val="32"/>
          <w:lang w:eastAsia="ar-SA"/>
        </w:rPr>
      </w:pPr>
      <w:r w:rsidRPr="00D725D0">
        <w:rPr>
          <w:sz w:val="32"/>
          <w:szCs w:val="32"/>
          <w:lang w:eastAsia="ar-SA"/>
        </w:rPr>
        <w:t xml:space="preserve">            </w:t>
      </w:r>
      <w:r w:rsidRPr="009C1E42">
        <w:rPr>
          <w:b/>
          <w:sz w:val="28"/>
          <w:szCs w:val="28"/>
        </w:rPr>
        <w:t xml:space="preserve">  </w:t>
      </w:r>
      <w:r w:rsidRPr="009C1E42">
        <w:rPr>
          <w:b/>
          <w:bCs/>
          <w:sz w:val="28"/>
          <w:szCs w:val="28"/>
        </w:rPr>
        <w:t>Профессиональные награды и  поощрения</w:t>
      </w: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tbl>
      <w:tblPr>
        <w:tblW w:w="972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402"/>
        <w:gridCol w:w="4898"/>
        <w:gridCol w:w="3420"/>
      </w:tblGrid>
      <w:tr w:rsidR="00C14E56" w:rsidRPr="009C1E42" w:rsidTr="00633551"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Награды и поощрения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Заслуги</w:t>
            </w:r>
          </w:p>
        </w:tc>
      </w:tr>
      <w:tr w:rsidR="00C14E56" w:rsidRPr="009C1E42" w:rsidTr="00633551"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2008г.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Диплом от Управления образования администрации МО Гусь-Хрустального района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За участие в районном смотре- конкурсе методических разработок местного компонента к региональной образовательной программе «Наш край»</w:t>
            </w:r>
          </w:p>
        </w:tc>
      </w:tr>
      <w:tr w:rsidR="00C14E56" w:rsidRPr="009C1E42" w:rsidTr="00633551"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2009год</w:t>
            </w:r>
          </w:p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 xml:space="preserve"> 01.04.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Почётная грамота Министерства образования и науки Российской Федерации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За значительные успехи в организации и совершенствовании учебного и воспитательного процессов, формирование интеллектуального и нравственного развития личности, большой личный вклад в практическую подготовку учащихся и воспитанников</w:t>
            </w:r>
          </w:p>
        </w:tc>
      </w:tr>
      <w:tr w:rsidR="00C14E56" w:rsidRPr="009C1E42" w:rsidTr="00633551"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2010 год.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Диплом от Департамента образования Владимирской области</w:t>
            </w:r>
          </w:p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За 2 место в областном конкурсе «За нравственный подвиг учителя» в номинации «Лучшая инновационная разработка года».</w:t>
            </w:r>
          </w:p>
        </w:tc>
      </w:tr>
      <w:tr w:rsidR="00C14E56" w:rsidRPr="009C1E42" w:rsidTr="00633551">
        <w:trPr>
          <w:trHeight w:val="1170"/>
        </w:trPr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2011год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Диплом от методического кабинета управления образования администрации Гусь-Хрустального района</w:t>
            </w:r>
          </w:p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Лауреат районного конкурса методических разработок</w:t>
            </w:r>
          </w:p>
        </w:tc>
      </w:tr>
      <w:tr w:rsidR="00C14E56" w:rsidRPr="009C1E42" w:rsidTr="00633551">
        <w:trPr>
          <w:trHeight w:val="780"/>
        </w:trPr>
        <w:tc>
          <w:tcPr>
            <w:tcW w:w="1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2011год.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Диплом за участие во Всероссийском конкурсе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Всероссийский конкурс презентаций «ТопСлайд»</w:t>
            </w:r>
          </w:p>
        </w:tc>
      </w:tr>
      <w:tr w:rsidR="00C14E56" w:rsidRPr="009C1E42" w:rsidTr="00633551">
        <w:trPr>
          <w:trHeight w:val="276"/>
        </w:trPr>
        <w:tc>
          <w:tcPr>
            <w:tcW w:w="1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2011год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Благодарственное письмо за участие во Общероссийской олимпиаде школьников по Основам православной культуры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 xml:space="preserve">За личный вклад и активное участие в организации и проведении школьного тура олимпиады </w:t>
            </w:r>
          </w:p>
        </w:tc>
      </w:tr>
      <w:tr w:rsidR="00C14E56" w:rsidRPr="009C1E42" w:rsidTr="00633551">
        <w:trPr>
          <w:trHeight w:val="540"/>
        </w:trPr>
        <w:tc>
          <w:tcPr>
            <w:tcW w:w="1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2011год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Благодарственное письмо от Автономной некоммерческой организации Ариадна-центра поддержки инициатив в сфере образования и науки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За активное содействие в проведении и подготовку участников второго Всероссийского конкурса рисунков «Новогодик»</w:t>
            </w:r>
          </w:p>
        </w:tc>
      </w:tr>
      <w:tr w:rsidR="00C14E56" w:rsidRPr="009C1E42" w:rsidTr="00633551">
        <w:trPr>
          <w:trHeight w:val="1605"/>
        </w:trPr>
        <w:tc>
          <w:tcPr>
            <w:tcW w:w="1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2012год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 xml:space="preserve">Благодарственное письмо от Автономной некоммерческой организации «Центр инновационных ресурсов»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За подготовку победителя и призёров Всероссийской дистанционной мультиолимпиады- марафона «Муравейник-2012».</w:t>
            </w:r>
          </w:p>
        </w:tc>
      </w:tr>
      <w:tr w:rsidR="00C14E56" w:rsidRPr="009C1E42" w:rsidTr="00633551">
        <w:trPr>
          <w:trHeight w:val="555"/>
        </w:trPr>
        <w:tc>
          <w:tcPr>
            <w:tcW w:w="14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2012год</w:t>
            </w:r>
          </w:p>
        </w:tc>
        <w:tc>
          <w:tcPr>
            <w:tcW w:w="48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keepNext/>
              <w:autoSpaceDE w:val="0"/>
              <w:autoSpaceDN w:val="0"/>
              <w:adjustRightIn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Диплом от Управления образования Гусь-Хрустального района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Cs/>
                <w:sz w:val="28"/>
                <w:szCs w:val="28"/>
              </w:rPr>
            </w:pPr>
            <w:r w:rsidRPr="009C1E42">
              <w:rPr>
                <w:bCs/>
                <w:sz w:val="28"/>
                <w:szCs w:val="28"/>
              </w:rPr>
              <w:t>За участие первого заочного этапа районного конкурса «Учитель года-2012»</w:t>
            </w:r>
          </w:p>
        </w:tc>
      </w:tr>
    </w:tbl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C14E56" w:rsidRPr="009C1E42" w:rsidRDefault="00C14E56" w:rsidP="007A7844">
      <w:pPr>
        <w:keepNext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C1E42">
        <w:rPr>
          <w:b/>
          <w:bCs/>
          <w:sz w:val="28"/>
          <w:szCs w:val="28"/>
        </w:rPr>
        <w:t>Сведения о повышении квалификации</w:t>
      </w:r>
    </w:p>
    <w:p w:rsidR="00C14E56" w:rsidRPr="009C1E42" w:rsidRDefault="00C14E56" w:rsidP="007A7844">
      <w:pPr>
        <w:tabs>
          <w:tab w:val="left" w:pos="8042"/>
        </w:tabs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6. Обучение на курсах в системе повышения квалификации.</w:t>
      </w:r>
    </w:p>
    <w:tbl>
      <w:tblPr>
        <w:tblW w:w="9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647"/>
        <w:gridCol w:w="2201"/>
        <w:gridCol w:w="1220"/>
        <w:gridCol w:w="1550"/>
        <w:gridCol w:w="2238"/>
      </w:tblGrid>
      <w:tr w:rsidR="00C14E56" w:rsidRPr="009C1E42" w:rsidTr="004804F4">
        <w:trPr>
          <w:trHeight w:val="745"/>
        </w:trPr>
        <w:tc>
          <w:tcPr>
            <w:tcW w:w="2584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Темы курсов</w:t>
            </w:r>
          </w:p>
        </w:tc>
        <w:tc>
          <w:tcPr>
            <w:tcW w:w="2229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Место прохождения курсов</w:t>
            </w:r>
          </w:p>
        </w:tc>
        <w:tc>
          <w:tcPr>
            <w:tcW w:w="2783" w:type="dxa"/>
            <w:gridSpan w:val="2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Сроки</w:t>
            </w:r>
          </w:p>
        </w:tc>
        <w:tc>
          <w:tcPr>
            <w:tcW w:w="2260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Форма отчёта о результатах подготовки</w:t>
            </w:r>
          </w:p>
        </w:tc>
      </w:tr>
      <w:tr w:rsidR="00C14E56" w:rsidRPr="009C1E42" w:rsidTr="004804F4">
        <w:trPr>
          <w:trHeight w:val="5039"/>
        </w:trPr>
        <w:tc>
          <w:tcPr>
            <w:tcW w:w="2584" w:type="dxa"/>
          </w:tcPr>
          <w:p w:rsidR="00C14E56" w:rsidRPr="009C1E42" w:rsidRDefault="00C14E56" w:rsidP="004804F4">
            <w:pPr>
              <w:numPr>
                <w:ilvl w:val="0"/>
                <w:numId w:val="24"/>
              </w:numPr>
              <w:tabs>
                <w:tab w:val="left" w:pos="8042"/>
              </w:tabs>
              <w:spacing w:after="0" w:line="240" w:lineRule="auto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Курсы ПК учителей начальных классов с исследовательским подходом в профессиональной деятельности</w:t>
            </w:r>
          </w:p>
          <w:p w:rsidR="00C14E56" w:rsidRPr="009C1E42" w:rsidRDefault="00C14E56" w:rsidP="004804F4">
            <w:pPr>
              <w:numPr>
                <w:ilvl w:val="0"/>
                <w:numId w:val="24"/>
              </w:numPr>
              <w:tabs>
                <w:tab w:val="left" w:pos="8042"/>
              </w:tabs>
              <w:spacing w:after="0" w:line="240" w:lineRule="auto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Модуль по ИКТ- спецкурсы</w:t>
            </w:r>
          </w:p>
          <w:p w:rsidR="00C14E56" w:rsidRPr="009C1E42" w:rsidRDefault="00C14E56" w:rsidP="004804F4">
            <w:pPr>
              <w:numPr>
                <w:ilvl w:val="0"/>
                <w:numId w:val="24"/>
              </w:numPr>
              <w:tabs>
                <w:tab w:val="left" w:pos="8042"/>
              </w:tabs>
              <w:spacing w:after="0" w:line="240" w:lineRule="auto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Курсы ПК «Основы религиозных культур и светской этики»</w:t>
            </w:r>
          </w:p>
        </w:tc>
        <w:tc>
          <w:tcPr>
            <w:tcW w:w="2229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ВИПКРО Владимир</w:t>
            </w: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ВИПКРО Владимир</w:t>
            </w:r>
          </w:p>
        </w:tc>
        <w:tc>
          <w:tcPr>
            <w:tcW w:w="1231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начало</w:t>
            </w: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2008г</w:t>
            </w: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Январь 2012г</w:t>
            </w:r>
          </w:p>
        </w:tc>
        <w:tc>
          <w:tcPr>
            <w:tcW w:w="1552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Окончание</w:t>
            </w: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2009г</w:t>
            </w: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Январь 2012г.</w:t>
            </w:r>
          </w:p>
        </w:tc>
        <w:tc>
          <w:tcPr>
            <w:tcW w:w="2260" w:type="dxa"/>
          </w:tcPr>
          <w:p w:rsidR="00C14E56" w:rsidRPr="009C1E42" w:rsidRDefault="00C14E56" w:rsidP="004804F4">
            <w:pPr>
              <w:tabs>
                <w:tab w:val="left" w:pos="8042"/>
              </w:tabs>
              <w:rPr>
                <w:i/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Модульное описание опыта: «Организация различных видов творческих работ в рамках изучения курса «Наш край»</w:t>
            </w: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Методическая разработка урока «Любовь и ува</w:t>
            </w:r>
            <w:r>
              <w:rPr>
                <w:sz w:val="28"/>
                <w:szCs w:val="28"/>
              </w:rPr>
              <w:t>жение к Отечеству» по курсу ОРК</w:t>
            </w:r>
            <w:r w:rsidRPr="009C1E42">
              <w:rPr>
                <w:sz w:val="28"/>
                <w:szCs w:val="28"/>
              </w:rPr>
              <w:t>СЭ</w:t>
            </w:r>
          </w:p>
        </w:tc>
      </w:tr>
    </w:tbl>
    <w:p w:rsidR="00C14E56" w:rsidRPr="009C1E42" w:rsidRDefault="00C14E56" w:rsidP="007A7844">
      <w:pPr>
        <w:keepNext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p w:rsidR="00C14E56" w:rsidRPr="009C1E42" w:rsidRDefault="00C14E56" w:rsidP="007A7844">
      <w:pPr>
        <w:contextualSpacing/>
        <w:jc w:val="center"/>
        <w:rPr>
          <w:rFonts w:ascii="Royal Times New Roman" w:hAnsi="Royal Times New Roman"/>
          <w:sz w:val="28"/>
          <w:szCs w:val="28"/>
        </w:rPr>
      </w:pPr>
      <w:r w:rsidRPr="009C1E42">
        <w:rPr>
          <w:b/>
          <w:bCs/>
          <w:sz w:val="28"/>
          <w:szCs w:val="28"/>
        </w:rPr>
        <w:t>Результаты образовательной деятельности: (</w:t>
      </w:r>
      <w:r w:rsidRPr="009C1E42">
        <w:rPr>
          <w:rFonts w:ascii="Royal Times New Roman" w:hAnsi="Royal Times New Roman"/>
          <w:sz w:val="28"/>
          <w:szCs w:val="28"/>
        </w:rPr>
        <w:t>2012-2013 уч.г.)</w:t>
      </w: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C1E42">
        <w:rPr>
          <w:b/>
          <w:bCs/>
          <w:sz w:val="28"/>
          <w:szCs w:val="28"/>
        </w:rPr>
        <w:t>1 четверть</w:t>
      </w: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Успеваемость по классу: ___100%______                    Качество знаний по классу: ___63%_____</w:t>
      </w: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По предметам:</w:t>
      </w:r>
    </w:p>
    <w:p w:rsidR="00C14E56" w:rsidRPr="009C1E42" w:rsidRDefault="00C14E56" w:rsidP="007A784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3226"/>
        <w:gridCol w:w="3075"/>
      </w:tblGrid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Качество знаний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tabs>
                <w:tab w:val="left" w:pos="930"/>
              </w:tabs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67%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Литературное чтение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67%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Математика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72%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Окружающий мир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77%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ИЗО и худ. труд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81%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Музыка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81%</w:t>
            </w:r>
          </w:p>
        </w:tc>
      </w:tr>
    </w:tbl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C1E42">
        <w:rPr>
          <w:b/>
          <w:bCs/>
          <w:sz w:val="28"/>
          <w:szCs w:val="28"/>
        </w:rPr>
        <w:t>2 четверть</w:t>
      </w: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 xml:space="preserve">Успеваемость по классу: __100%_______                    Качество знаний по классу: __67%_____                    </w:t>
      </w: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По предметам:</w:t>
      </w:r>
    </w:p>
    <w:p w:rsidR="00C14E56" w:rsidRPr="009C1E42" w:rsidRDefault="00C14E56" w:rsidP="007A784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3226"/>
        <w:gridCol w:w="3075"/>
      </w:tblGrid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Качество знаний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tabs>
                <w:tab w:val="left" w:pos="930"/>
              </w:tabs>
              <w:jc w:val="both"/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tabs>
                <w:tab w:val="left" w:pos="930"/>
              </w:tabs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67%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Литературное чтение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72%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Математика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77%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Окружающий мир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81%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ИЗО и худ. труд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Музыка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100%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81%</w:t>
            </w:r>
          </w:p>
        </w:tc>
      </w:tr>
    </w:tbl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По предметам:</w:t>
      </w: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C1E42">
        <w:rPr>
          <w:b/>
          <w:bCs/>
          <w:sz w:val="28"/>
          <w:szCs w:val="28"/>
        </w:rPr>
        <w:t>3 четверть</w:t>
      </w: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Успеваемость по классу: ________                    Качество знаний по классу: _______</w:t>
      </w: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По предметам:</w:t>
      </w:r>
    </w:p>
    <w:p w:rsidR="00C14E56" w:rsidRPr="009C1E42" w:rsidRDefault="00C14E56" w:rsidP="007A7844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3226"/>
        <w:gridCol w:w="3075"/>
      </w:tblGrid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Качество знаний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tabs>
                <w:tab w:val="left" w:pos="93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Литературное чтение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Математика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Окружающий мир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ИЗО и худ. труд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Музыка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</w:tbl>
    <w:p w:rsidR="00C14E56" w:rsidRPr="009C1E42" w:rsidRDefault="00C14E56" w:rsidP="007A7844">
      <w:pPr>
        <w:keepNext/>
        <w:autoSpaceDE w:val="0"/>
        <w:autoSpaceDN w:val="0"/>
        <w:adjustRightInd w:val="0"/>
        <w:contextualSpacing/>
        <w:jc w:val="center"/>
        <w:rPr>
          <w:i/>
          <w:sz w:val="28"/>
          <w:szCs w:val="28"/>
        </w:rPr>
      </w:pP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C1E42">
        <w:rPr>
          <w:i/>
          <w:sz w:val="28"/>
          <w:szCs w:val="28"/>
        </w:rPr>
        <w:t>4</w:t>
      </w:r>
      <w:r w:rsidRPr="009C1E42">
        <w:rPr>
          <w:b/>
          <w:bCs/>
          <w:sz w:val="28"/>
          <w:szCs w:val="28"/>
        </w:rPr>
        <w:t xml:space="preserve"> четверть</w:t>
      </w:r>
    </w:p>
    <w:p w:rsidR="00C14E56" w:rsidRPr="009C1E42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Успеваемость по классу: ________                    Качество знаний по классу: ______</w:t>
      </w:r>
    </w:p>
    <w:p w:rsidR="00C14E56" w:rsidRPr="00D725D0" w:rsidRDefault="00C14E56" w:rsidP="007A7844">
      <w:pPr>
        <w:jc w:val="both"/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По предметам: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3226"/>
        <w:gridCol w:w="3075"/>
      </w:tblGrid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Успеваемость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Качество знаний</w:t>
            </w: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Русский язык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tabs>
                <w:tab w:val="left" w:pos="93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Литературное чтение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Математика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Окружающий мир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ИЗО и худ. труд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3662" w:type="dxa"/>
          </w:tcPr>
          <w:p w:rsidR="00C14E56" w:rsidRPr="009C1E42" w:rsidRDefault="00C14E56" w:rsidP="00633551">
            <w:pPr>
              <w:jc w:val="both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Музыка</w:t>
            </w: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63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</w:tr>
    </w:tbl>
    <w:p w:rsidR="00C14E56" w:rsidRPr="009C1E42" w:rsidRDefault="00C14E56" w:rsidP="007A7844">
      <w:pPr>
        <w:keepNext/>
        <w:autoSpaceDE w:val="0"/>
        <w:autoSpaceDN w:val="0"/>
        <w:adjustRightInd w:val="0"/>
        <w:contextualSpacing/>
        <w:jc w:val="center"/>
        <w:rPr>
          <w:i/>
          <w:sz w:val="28"/>
          <w:szCs w:val="28"/>
        </w:rPr>
      </w:pPr>
    </w:p>
    <w:p w:rsidR="00C14E56" w:rsidRPr="009C1E42" w:rsidRDefault="00C14E56" w:rsidP="00D725D0">
      <w:pPr>
        <w:keepNext/>
        <w:autoSpaceDE w:val="0"/>
        <w:autoSpaceDN w:val="0"/>
        <w:adjustRightInd w:val="0"/>
        <w:contextualSpacing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 xml:space="preserve">                        </w:t>
      </w:r>
      <w:r w:rsidRPr="009C1E42">
        <w:rPr>
          <w:b/>
          <w:bCs/>
          <w:sz w:val="28"/>
          <w:szCs w:val="28"/>
        </w:rPr>
        <w:t>Победы моих учеников (2011-2013 уч.г.)</w:t>
      </w:r>
    </w:p>
    <w:tbl>
      <w:tblPr>
        <w:tblW w:w="10080" w:type="dxa"/>
        <w:tblInd w:w="-48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013"/>
        <w:gridCol w:w="2455"/>
        <w:gridCol w:w="879"/>
        <w:gridCol w:w="2635"/>
        <w:gridCol w:w="1171"/>
        <w:gridCol w:w="1207"/>
        <w:gridCol w:w="720"/>
      </w:tblGrid>
      <w:tr w:rsidR="00C14E56" w:rsidRPr="009C1E42" w:rsidTr="00EB4479">
        <w:trPr>
          <w:trHeight w:val="118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№</w:t>
            </w:r>
            <w:r w:rsidRPr="009C1E42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Фамилия,</w:t>
            </w:r>
            <w:r w:rsidRPr="009C1E42">
              <w:rPr>
                <w:b/>
                <w:sz w:val="28"/>
                <w:szCs w:val="28"/>
              </w:rPr>
              <w:br/>
              <w:t>имя учащегося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Название</w:t>
            </w:r>
            <w:r w:rsidRPr="009C1E42">
              <w:rPr>
                <w:b/>
                <w:sz w:val="28"/>
                <w:szCs w:val="28"/>
              </w:rPr>
              <w:br/>
              <w:t>конкурса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 xml:space="preserve">Место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 xml:space="preserve">Год </w:t>
            </w:r>
          </w:p>
        </w:tc>
      </w:tr>
      <w:tr w:rsidR="00C14E56" w:rsidRPr="009C1E42" w:rsidTr="00EB4479">
        <w:trPr>
          <w:trHeight w:val="118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«Муравейник»</w:t>
            </w:r>
          </w:p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призёр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118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«Новогодик»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2011</w:t>
            </w:r>
          </w:p>
        </w:tc>
      </w:tr>
      <w:tr w:rsidR="00C14E56" w:rsidRPr="009C1E42" w:rsidTr="00EB4479">
        <w:trPr>
          <w:trHeight w:val="118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Интеллектуальная олимпиада «Наше наследие»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1128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Школьный тур Общероссийской олимпиады по Основам православной культуры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441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5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Кенгуру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 в районе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45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6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Медвежонок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 в районе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233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7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Бобрикова Елизавета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67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8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 конкурс-игра «Кенгуру»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 в районе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45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9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        Медвежонок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 в районе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67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10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ind w:firstLine="708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«Муравейник»</w:t>
            </w:r>
          </w:p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 место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1128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11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Школьный тур Общероссийской олимпиады по Основам православной культуры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67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12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Интеллектуальная олимпиада «Наше наследие»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45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13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«Новогодик»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45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14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Конкурс рисунков «О Родине с любовью»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Областной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2011</w:t>
            </w:r>
          </w:p>
        </w:tc>
      </w:tr>
      <w:tr w:rsidR="00C14E56" w:rsidRPr="009C1E42" w:rsidTr="00EB4479">
        <w:trPr>
          <w:trHeight w:val="441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15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Бульдог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</w:t>
            </w:r>
          </w:p>
        </w:tc>
      </w:tr>
      <w:tr w:rsidR="00C14E56" w:rsidRPr="009C1E42" w:rsidTr="00EB4479">
        <w:trPr>
          <w:trHeight w:val="45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16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ind w:firstLine="708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Кудрявцев Алексей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454"/>
        </w:trPr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17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Ференгер Никита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Медвежонок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 место в районе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2011</w:t>
            </w:r>
          </w:p>
        </w:tc>
      </w:tr>
      <w:tr w:rsidR="00C14E56" w:rsidRPr="009C1E42" w:rsidTr="00EB4479">
        <w:trPr>
          <w:trHeight w:val="343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Ференгер Никита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Кенгуру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2011</w:t>
            </w:r>
          </w:p>
        </w:tc>
      </w:tr>
      <w:tr w:rsidR="00C14E56" w:rsidRPr="009C1E42" w:rsidTr="00EB4479">
        <w:trPr>
          <w:trHeight w:val="226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Ференгер Никита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Школьный тур Общероссийской олимпиады по Основам православной культуры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1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Ференгер Никита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Интеллектуальная олимпиада «Наше наследие»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159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Ференгер Никита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«Муравейник»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и</w:t>
            </w:r>
            <w:r w:rsidRPr="009C1E42">
              <w:rPr>
                <w:sz w:val="28"/>
                <w:szCs w:val="28"/>
              </w:rPr>
              <w:t>зёр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226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Ференгер Никита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«Новогодик»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участник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110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Корнилова Алеся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Конкурс рисунков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Районный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 место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2011</w:t>
            </w:r>
          </w:p>
        </w:tc>
      </w:tr>
      <w:tr w:rsidR="00C14E56" w:rsidRPr="009C1E42" w:rsidTr="00EB4479">
        <w:trPr>
          <w:trHeight w:val="172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Кузнецова Алина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 xml:space="preserve"> </w:t>
            </w:r>
            <w:r w:rsidRPr="009C1E42">
              <w:rPr>
                <w:sz w:val="28"/>
                <w:szCs w:val="28"/>
              </w:rPr>
              <w:t>стихов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Районный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 место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  <w:tr w:rsidR="00C14E56" w:rsidRPr="009C1E42" w:rsidTr="00EB4479">
        <w:trPr>
          <w:trHeight w:val="255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Морозов Андрей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«Муравейник»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</w:t>
            </w:r>
            <w:r w:rsidRPr="009C1E42">
              <w:rPr>
                <w:sz w:val="28"/>
                <w:szCs w:val="28"/>
              </w:rPr>
              <w:t>йский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призёр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2012</w:t>
            </w:r>
          </w:p>
        </w:tc>
      </w:tr>
    </w:tbl>
    <w:p w:rsidR="00C14E56" w:rsidRPr="009C1E42" w:rsidRDefault="00C14E56" w:rsidP="007A7844">
      <w:pPr>
        <w:keepNext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</w:p>
    <w:p w:rsidR="00C14E56" w:rsidRPr="009C1E42" w:rsidRDefault="00C14E56" w:rsidP="007A7844">
      <w:pPr>
        <w:keepNext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9C1E42">
        <w:rPr>
          <w:b/>
          <w:bCs/>
          <w:sz w:val="28"/>
          <w:szCs w:val="28"/>
        </w:rPr>
        <w:t>Участие в открытых мероприятиях</w:t>
      </w:r>
    </w:p>
    <w:p w:rsidR="00C14E56" w:rsidRPr="009C1E42" w:rsidRDefault="00C14E56" w:rsidP="007A7844">
      <w:pPr>
        <w:autoSpaceDE w:val="0"/>
        <w:autoSpaceDN w:val="0"/>
        <w:adjustRightInd w:val="0"/>
        <w:contextualSpacing/>
        <w:jc w:val="both"/>
        <w:rPr>
          <w:b/>
          <w:bCs/>
          <w:sz w:val="28"/>
          <w:szCs w:val="28"/>
        </w:rPr>
      </w:pPr>
    </w:p>
    <w:tbl>
      <w:tblPr>
        <w:tblW w:w="938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57"/>
        <w:gridCol w:w="1060"/>
        <w:gridCol w:w="1783"/>
        <w:gridCol w:w="2520"/>
        <w:gridCol w:w="3268"/>
      </w:tblGrid>
      <w:tr w:rsidR="00C14E56" w:rsidRPr="009C1E42" w:rsidTr="00C81D8B">
        <w:trPr>
          <w:trHeight w:val="596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9C1E42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9C1E42">
              <w:rPr>
                <w:b/>
                <w:bCs/>
                <w:sz w:val="28"/>
                <w:szCs w:val="28"/>
              </w:rPr>
              <w:t>МО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9C1E42">
              <w:rPr>
                <w:b/>
                <w:bCs/>
                <w:sz w:val="28"/>
                <w:szCs w:val="28"/>
              </w:rPr>
              <w:t>Школы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9C1E42">
              <w:rPr>
                <w:b/>
                <w:bCs/>
                <w:sz w:val="28"/>
                <w:szCs w:val="28"/>
              </w:rPr>
              <w:t>Района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9C1E42">
              <w:rPr>
                <w:b/>
                <w:bCs/>
                <w:sz w:val="28"/>
                <w:szCs w:val="28"/>
              </w:rPr>
              <w:t xml:space="preserve">Региона </w:t>
            </w:r>
          </w:p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9C1E42">
              <w:rPr>
                <w:b/>
                <w:bCs/>
                <w:sz w:val="28"/>
                <w:szCs w:val="28"/>
              </w:rPr>
              <w:t>страны</w:t>
            </w:r>
          </w:p>
        </w:tc>
      </w:tr>
      <w:tr w:rsidR="00C14E56" w:rsidRPr="009C1E42" w:rsidTr="00C81D8B">
        <w:trPr>
          <w:trHeight w:val="1245"/>
        </w:trPr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9C1E42">
              <w:rPr>
                <w:rFonts w:ascii="Arial" w:hAnsi="Arial" w:cs="Arial"/>
                <w:sz w:val="28"/>
                <w:szCs w:val="28"/>
              </w:rPr>
              <w:t>2011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Открытый урок « Земля</w:t>
            </w:r>
            <w:r w:rsidRPr="009C1E42">
              <w:rPr>
                <w:b/>
                <w:bCs/>
                <w:sz w:val="28"/>
                <w:szCs w:val="28"/>
              </w:rPr>
              <w:t xml:space="preserve"> во Вселенной»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Районная патриотическая конференция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Владимирская обл.</w:t>
            </w:r>
          </w:p>
        </w:tc>
      </w:tr>
      <w:tr w:rsidR="00C14E56" w:rsidRPr="009C1E42" w:rsidTr="00C81D8B">
        <w:trPr>
          <w:trHeight w:val="341"/>
        </w:trPr>
        <w:tc>
          <w:tcPr>
            <w:tcW w:w="75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E56" w:rsidRPr="009C1E42" w:rsidRDefault="00C14E56" w:rsidP="00633551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C14E56" w:rsidRPr="009C1E42" w:rsidRDefault="00C14E56" w:rsidP="007A7844">
      <w:pPr>
        <w:pStyle w:val="ConsNormal"/>
        <w:ind w:right="0"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E56" w:rsidRPr="009C1E42" w:rsidRDefault="00C14E56" w:rsidP="007A7844">
      <w:pPr>
        <w:pStyle w:val="ConsNormal"/>
        <w:ind w:right="0" w:firstLine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E56" w:rsidRDefault="00C14E56" w:rsidP="00D725D0">
      <w:pPr>
        <w:pStyle w:val="ConsNormal"/>
        <w:ind w:righ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14E56" w:rsidRDefault="00C14E56" w:rsidP="00D725D0">
      <w:pPr>
        <w:pStyle w:val="ConsNormal"/>
        <w:ind w:righ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14E56" w:rsidRDefault="00C14E56" w:rsidP="00D725D0">
      <w:pPr>
        <w:pStyle w:val="ConsNormal"/>
        <w:ind w:righ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14E56" w:rsidRDefault="00C14E56" w:rsidP="00D725D0">
      <w:pPr>
        <w:pStyle w:val="ConsNormal"/>
        <w:ind w:righ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14E56" w:rsidRPr="009C1E42" w:rsidRDefault="00C14E56" w:rsidP="00D725D0">
      <w:pPr>
        <w:pStyle w:val="ConsNormal"/>
        <w:ind w:right="0"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1E42">
        <w:rPr>
          <w:rFonts w:ascii="Times New Roman" w:hAnsi="Times New Roman" w:cs="Times New Roman"/>
          <w:b/>
          <w:sz w:val="28"/>
          <w:szCs w:val="28"/>
        </w:rPr>
        <w:t>Опыт работы учителя, обобщенный на уровне ОУ (муниципальном, региональном)</w:t>
      </w:r>
    </w:p>
    <w:p w:rsidR="00C14E56" w:rsidRPr="009C1E42" w:rsidRDefault="00C14E56" w:rsidP="007A7844">
      <w:pPr>
        <w:shd w:val="clear" w:color="auto" w:fill="FFFFFF"/>
        <w:autoSpaceDE w:val="0"/>
        <w:autoSpaceDN w:val="0"/>
        <w:adjustRightInd w:val="0"/>
        <w:ind w:firstLine="570"/>
        <w:contextualSpacing/>
        <w:jc w:val="center"/>
        <w:rPr>
          <w:b/>
          <w:sz w:val="28"/>
          <w:szCs w:val="28"/>
        </w:rPr>
      </w:pPr>
      <w:r w:rsidRPr="009C1E42">
        <w:rPr>
          <w:b/>
          <w:sz w:val="28"/>
          <w:szCs w:val="28"/>
        </w:rPr>
        <w:t>Личное участие в различных мероприятиях (заседание М/О, педсоветах, информационно-педагогических чтениях, конференциях, олимпиадах, конкурсах, выставках, предметных неделях и т. п.).</w:t>
      </w:r>
    </w:p>
    <w:p w:rsidR="00C14E56" w:rsidRPr="009C1E42" w:rsidRDefault="00C14E56" w:rsidP="007A7844">
      <w:pPr>
        <w:shd w:val="clear" w:color="auto" w:fill="FFFFFF"/>
        <w:autoSpaceDE w:val="0"/>
        <w:autoSpaceDN w:val="0"/>
        <w:adjustRightInd w:val="0"/>
        <w:ind w:firstLine="570"/>
        <w:contextualSpacing/>
        <w:jc w:val="both"/>
        <w:rPr>
          <w:sz w:val="28"/>
          <w:szCs w:val="28"/>
        </w:rPr>
      </w:pPr>
    </w:p>
    <w:tbl>
      <w:tblPr>
        <w:tblW w:w="9383" w:type="dxa"/>
        <w:tblCellSpacing w:w="-8" w:type="dxa"/>
        <w:tblInd w:w="8" w:type="dxa"/>
        <w:tblBorders>
          <w:top w:val="single" w:sz="6" w:space="0" w:color="auto"/>
          <w:left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28"/>
        <w:gridCol w:w="1276"/>
        <w:gridCol w:w="4186"/>
        <w:gridCol w:w="3493"/>
      </w:tblGrid>
      <w:tr w:rsidR="00C14E56" w:rsidRPr="009C1E42" w:rsidTr="00D130B7">
        <w:trPr>
          <w:tblCellSpacing w:w="-8" w:type="dxa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Название</w:t>
            </w:r>
            <w:r w:rsidRPr="009C1E42">
              <w:rPr>
                <w:b/>
                <w:sz w:val="28"/>
                <w:szCs w:val="28"/>
              </w:rPr>
              <w:br/>
              <w:t>мероприятия</w:t>
            </w:r>
          </w:p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Вид сданной</w:t>
            </w:r>
            <w:r w:rsidRPr="009C1E42">
              <w:rPr>
                <w:b/>
                <w:sz w:val="28"/>
                <w:szCs w:val="28"/>
              </w:rPr>
              <w:br/>
              <w:t>документации</w:t>
            </w:r>
          </w:p>
        </w:tc>
      </w:tr>
      <w:tr w:rsidR="00C14E56" w:rsidRPr="009C1E42" w:rsidTr="00D130B7">
        <w:trPr>
          <w:tblCellSpacing w:w="-8" w:type="dxa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25.11.2012</w:t>
            </w:r>
          </w:p>
        </w:tc>
        <w:tc>
          <w:tcPr>
            <w:tcW w:w="4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Представление методической разработки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урока по ОРК</w:t>
            </w:r>
            <w:r w:rsidRPr="009C1E42">
              <w:rPr>
                <w:sz w:val="28"/>
                <w:szCs w:val="28"/>
              </w:rPr>
              <w:t>СЭ( ВИПКРО)</w:t>
            </w:r>
          </w:p>
        </w:tc>
      </w:tr>
      <w:tr w:rsidR="00C14E56" w:rsidRPr="009C1E42" w:rsidTr="00D130B7">
        <w:trPr>
          <w:tblCellSpacing w:w="-8" w:type="dxa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2008-2009г</w:t>
            </w:r>
          </w:p>
        </w:tc>
        <w:tc>
          <w:tcPr>
            <w:tcW w:w="4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Обобщение педагогического опыта ВИПКРО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Опыт «Организация творческих видов работ в рамках изучения курса «Наш край»</w:t>
            </w:r>
          </w:p>
        </w:tc>
      </w:tr>
      <w:tr w:rsidR="00C14E56" w:rsidRPr="009C1E42" w:rsidTr="00D130B7">
        <w:trPr>
          <w:tblCellSpacing w:w="-8" w:type="dxa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3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2009год</w:t>
            </w:r>
          </w:p>
        </w:tc>
        <w:tc>
          <w:tcPr>
            <w:tcW w:w="4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Размещение на сайте Владимирского образовательного портала видеоматериалов «Организация проектно- исследовательской деятельности учащихся в рамках изучения краеведческого материала»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Творческая презентация видеоматериалов.</w:t>
            </w:r>
          </w:p>
        </w:tc>
      </w:tr>
      <w:tr w:rsidR="00C14E56" w:rsidRPr="009C1E42" w:rsidTr="00D130B7">
        <w:trPr>
          <w:tblCellSpacing w:w="-8" w:type="dxa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4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2008год</w:t>
            </w:r>
          </w:p>
        </w:tc>
        <w:tc>
          <w:tcPr>
            <w:tcW w:w="4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Выступление на рейтинговых курсах повышения квалификации в ВИПКРО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Презентация с видеоматериалом и обобщённым опытом.</w:t>
            </w:r>
          </w:p>
        </w:tc>
      </w:tr>
      <w:tr w:rsidR="00C14E56" w:rsidRPr="009C1E42" w:rsidTr="00D130B7">
        <w:trPr>
          <w:tblCellSpacing w:w="-8" w:type="dxa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5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2009год</w:t>
            </w:r>
          </w:p>
        </w:tc>
        <w:tc>
          <w:tcPr>
            <w:tcW w:w="4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Областная краеведческая конференция</w:t>
            </w:r>
          </w:p>
          <w:p w:rsidR="00C14E56" w:rsidRPr="009C1E42" w:rsidRDefault="00C14E56" w:rsidP="00633551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14E56" w:rsidRPr="009C1E42" w:rsidRDefault="00C14E56" w:rsidP="00633551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Представление опыта по краеведческой работе</w:t>
            </w:r>
          </w:p>
        </w:tc>
      </w:tr>
    </w:tbl>
    <w:p w:rsidR="00C14E56" w:rsidRDefault="00C14E56" w:rsidP="00C81D8B">
      <w:pPr>
        <w:pStyle w:val="a"/>
        <w:spacing w:before="0" w:after="0" w:line="240" w:lineRule="auto"/>
        <w:contextualSpacing/>
        <w:jc w:val="both"/>
        <w:rPr>
          <w:rFonts w:ascii="Calibri" w:hAnsi="Calibri"/>
          <w:b w:val="0"/>
          <w:szCs w:val="28"/>
          <w:lang w:eastAsia="en-US"/>
        </w:rPr>
      </w:pPr>
    </w:p>
    <w:p w:rsidR="00C14E56" w:rsidRDefault="00C14E56" w:rsidP="00C81D8B">
      <w:pPr>
        <w:pStyle w:val="a"/>
        <w:spacing w:before="0" w:after="0" w:line="240" w:lineRule="auto"/>
        <w:contextualSpacing/>
        <w:jc w:val="both"/>
      </w:pPr>
    </w:p>
    <w:p w:rsidR="00C14E56" w:rsidRDefault="00C14E56" w:rsidP="00C81D8B">
      <w:pPr>
        <w:pStyle w:val="a"/>
        <w:spacing w:before="0" w:after="0" w:line="240" w:lineRule="auto"/>
        <w:contextualSpacing/>
        <w:jc w:val="both"/>
      </w:pPr>
    </w:p>
    <w:p w:rsidR="00C14E56" w:rsidRDefault="00C14E56" w:rsidP="00C81D8B">
      <w:pPr>
        <w:pStyle w:val="a"/>
        <w:spacing w:before="0" w:after="0" w:line="240" w:lineRule="auto"/>
        <w:contextualSpacing/>
        <w:jc w:val="both"/>
      </w:pPr>
    </w:p>
    <w:p w:rsidR="00C14E56" w:rsidRDefault="00C14E56" w:rsidP="00C81D8B">
      <w:pPr>
        <w:pStyle w:val="a"/>
        <w:spacing w:before="0" w:after="0" w:line="240" w:lineRule="auto"/>
        <w:contextualSpacing/>
        <w:jc w:val="both"/>
      </w:pPr>
    </w:p>
    <w:p w:rsidR="00C14E56" w:rsidRPr="00C81D8B" w:rsidRDefault="00C14E56" w:rsidP="00C81D8B">
      <w:pPr>
        <w:pStyle w:val="a"/>
        <w:spacing w:before="0" w:after="0" w:line="240" w:lineRule="auto"/>
        <w:contextualSpacing/>
        <w:jc w:val="both"/>
        <w:rPr>
          <w:szCs w:val="28"/>
        </w:rPr>
      </w:pPr>
      <w:r w:rsidRPr="00FF02B1">
        <w:t>План профессионального роста на 2012-2013 учебный год</w:t>
      </w:r>
    </w:p>
    <w:p w:rsidR="00C14E56" w:rsidRPr="009C1E42" w:rsidRDefault="00C14E56" w:rsidP="007A7844">
      <w:pPr>
        <w:spacing w:line="360" w:lineRule="auto"/>
        <w:rPr>
          <w:sz w:val="28"/>
          <w:szCs w:val="28"/>
          <w:u w:val="single"/>
        </w:rPr>
      </w:pPr>
      <w:r w:rsidRPr="009C1E42">
        <w:rPr>
          <w:bCs/>
          <w:sz w:val="28"/>
          <w:szCs w:val="28"/>
          <w:u w:val="single"/>
        </w:rPr>
        <w:t>Методическая тема школы:</w:t>
      </w:r>
    </w:p>
    <w:p w:rsidR="00C14E56" w:rsidRPr="009C1E42" w:rsidRDefault="00C14E56" w:rsidP="007A7844">
      <w:pPr>
        <w:pStyle w:val="BodyText"/>
        <w:spacing w:after="0" w:line="360" w:lineRule="auto"/>
        <w:ind w:right="403"/>
        <w:rPr>
          <w:sz w:val="28"/>
          <w:szCs w:val="28"/>
        </w:rPr>
      </w:pPr>
      <w:r w:rsidRPr="009C1E42">
        <w:rPr>
          <w:bCs/>
          <w:sz w:val="28"/>
          <w:szCs w:val="28"/>
          <w:u w:val="single"/>
        </w:rPr>
        <w:t>Индивидуальная методическая тема:</w:t>
      </w:r>
      <w:r w:rsidRPr="009C1E42">
        <w:rPr>
          <w:sz w:val="28"/>
          <w:szCs w:val="28"/>
          <w:u w:val="single"/>
        </w:rPr>
        <w:t xml:space="preserve"> </w:t>
      </w:r>
      <w:r w:rsidRPr="009C1E42">
        <w:rPr>
          <w:i/>
          <w:sz w:val="28"/>
          <w:szCs w:val="28"/>
        </w:rPr>
        <w:t>«Различные формы и методы учебно- воспитательного процесса»</w:t>
      </w:r>
    </w:p>
    <w:p w:rsidR="00C14E56" w:rsidRPr="009C1E42" w:rsidRDefault="00C14E56" w:rsidP="007A7844">
      <w:pPr>
        <w:spacing w:line="360" w:lineRule="auto"/>
        <w:rPr>
          <w:sz w:val="28"/>
          <w:szCs w:val="28"/>
        </w:rPr>
      </w:pPr>
      <w:r w:rsidRPr="009C1E42">
        <w:rPr>
          <w:bCs/>
          <w:sz w:val="28"/>
          <w:szCs w:val="28"/>
          <w:u w:val="single"/>
        </w:rPr>
        <w:t xml:space="preserve"> Сроки работы над темой</w:t>
      </w:r>
      <w:r w:rsidRPr="009C1E42">
        <w:rPr>
          <w:bCs/>
          <w:sz w:val="28"/>
          <w:szCs w:val="28"/>
        </w:rPr>
        <w:t xml:space="preserve">: </w:t>
      </w:r>
      <w:r w:rsidRPr="009C1E42">
        <w:rPr>
          <w:sz w:val="28"/>
          <w:szCs w:val="28"/>
        </w:rPr>
        <w:t>2012 – 2013 гг.</w:t>
      </w:r>
    </w:p>
    <w:p w:rsidR="00C14E56" w:rsidRPr="009C1E42" w:rsidRDefault="00C14E56" w:rsidP="007A7844">
      <w:pPr>
        <w:tabs>
          <w:tab w:val="right" w:pos="9355"/>
        </w:tabs>
        <w:rPr>
          <w:i/>
          <w:sz w:val="28"/>
          <w:szCs w:val="28"/>
        </w:rPr>
      </w:pPr>
      <w:r w:rsidRPr="009C1E42">
        <w:rPr>
          <w:sz w:val="28"/>
          <w:szCs w:val="28"/>
          <w:u w:val="single"/>
        </w:rPr>
        <w:t>Цель:</w:t>
      </w:r>
      <w:r w:rsidRPr="009C1E42">
        <w:rPr>
          <w:sz w:val="28"/>
          <w:szCs w:val="28"/>
        </w:rPr>
        <w:t xml:space="preserve"> изучить технологию проектно-исследовательского обучения и условия её организации в учебно-воспитательном процессе младших школьников.   </w:t>
      </w:r>
    </w:p>
    <w:p w:rsidR="00C14E56" w:rsidRPr="009C1E42" w:rsidRDefault="00C14E56" w:rsidP="007A7844">
      <w:pPr>
        <w:tabs>
          <w:tab w:val="right" w:pos="9355"/>
        </w:tabs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1. Получение теоретических знаний, обоснований собственных умозаключений способом изучения научной и методической литературы и создание наилучших возможностей для удовлетворения индивидуальных образовательных потребностей.</w:t>
      </w:r>
    </w:p>
    <w:p w:rsidR="00C14E56" w:rsidRPr="009C1E42" w:rsidRDefault="00C14E56" w:rsidP="007A7844">
      <w:pPr>
        <w:tabs>
          <w:tab w:val="right" w:pos="9355"/>
        </w:tabs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2. Обновление знаний, приобретение новых способов мышления, новых методов и приемов работы.</w:t>
      </w:r>
    </w:p>
    <w:p w:rsidR="00C14E56" w:rsidRPr="009C1E42" w:rsidRDefault="00C14E56" w:rsidP="007A7844">
      <w:pPr>
        <w:tabs>
          <w:tab w:val="right" w:pos="9355"/>
        </w:tabs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3.Приведение предметной среды в соответствие с новыми образовательными технологиями.</w:t>
      </w:r>
    </w:p>
    <w:p w:rsidR="00C14E56" w:rsidRPr="009C1E42" w:rsidRDefault="00C14E56" w:rsidP="007A7844">
      <w:pPr>
        <w:tabs>
          <w:tab w:val="right" w:pos="9355"/>
        </w:tabs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4. Создание условий для обмена опытом и осуществления сотрудничества с коллегами.</w:t>
      </w:r>
    </w:p>
    <w:p w:rsidR="00C14E56" w:rsidRPr="009C1E42" w:rsidRDefault="00C14E56" w:rsidP="007A7844">
      <w:pPr>
        <w:tabs>
          <w:tab w:val="right" w:pos="9355"/>
        </w:tabs>
        <w:rPr>
          <w:i/>
          <w:sz w:val="28"/>
          <w:szCs w:val="28"/>
        </w:rPr>
      </w:pPr>
      <w:r w:rsidRPr="009C1E42">
        <w:rPr>
          <w:i/>
          <w:sz w:val="28"/>
          <w:szCs w:val="28"/>
        </w:rPr>
        <w:t>5.Реализация учителя в профессиональной деятельности: результативность собственного труда: учитель - качество образования, данного ученикам.</w:t>
      </w:r>
    </w:p>
    <w:p w:rsidR="00C14E56" w:rsidRPr="009C1E42" w:rsidRDefault="00C14E56" w:rsidP="007A7844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9C1E42">
        <w:rPr>
          <w:b/>
          <w:sz w:val="28"/>
          <w:szCs w:val="28"/>
          <w:u w:val="single"/>
        </w:rPr>
        <w:t>Задачи:</w:t>
      </w:r>
    </w:p>
    <w:p w:rsidR="00C14E56" w:rsidRPr="009C1E42" w:rsidRDefault="00C14E56" w:rsidP="007A7844">
      <w:pPr>
        <w:numPr>
          <w:ilvl w:val="0"/>
          <w:numId w:val="26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провести диагностику результативности и обученности, мониторинг  ЗУН обучающихся;</w:t>
      </w:r>
    </w:p>
    <w:p w:rsidR="00C14E56" w:rsidRPr="009C1E42" w:rsidRDefault="00C14E56" w:rsidP="007A7844">
      <w:pPr>
        <w:numPr>
          <w:ilvl w:val="0"/>
          <w:numId w:val="26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выявить индивидуальную методическую проблему, обосновать выбор темы индивидуальной методической темы;</w:t>
      </w:r>
    </w:p>
    <w:p w:rsidR="00C14E56" w:rsidRPr="009C1E42" w:rsidRDefault="00C14E56" w:rsidP="007A7844">
      <w:pPr>
        <w:numPr>
          <w:ilvl w:val="0"/>
          <w:numId w:val="26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изучить методическую, педагогическую литературу, опыт учителей по изучаемой проблеме;</w:t>
      </w:r>
    </w:p>
    <w:p w:rsidR="00C14E56" w:rsidRPr="009C1E42" w:rsidRDefault="00C14E56" w:rsidP="007A7844">
      <w:pPr>
        <w:numPr>
          <w:ilvl w:val="0"/>
          <w:numId w:val="26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разработать систему способов работы по совершенствованию исследовательских умений обучающихся э</w:t>
      </w:r>
      <w:r>
        <w:rPr>
          <w:sz w:val="28"/>
          <w:szCs w:val="28"/>
        </w:rPr>
        <w:t>кспериментального класса по ОРК</w:t>
      </w:r>
      <w:r w:rsidRPr="009C1E42">
        <w:rPr>
          <w:sz w:val="28"/>
          <w:szCs w:val="28"/>
        </w:rPr>
        <w:t>СЭ и  экспериментально проверить эффективность разработанных способов на уроках и внеклассных  мероприятиях;</w:t>
      </w:r>
    </w:p>
    <w:p w:rsidR="00C14E56" w:rsidRPr="009C1E42" w:rsidRDefault="00C14E56" w:rsidP="007A7844">
      <w:pPr>
        <w:numPr>
          <w:ilvl w:val="0"/>
          <w:numId w:val="26"/>
        </w:numPr>
        <w:spacing w:after="0" w:line="360" w:lineRule="auto"/>
        <w:jc w:val="both"/>
        <w:rPr>
          <w:sz w:val="28"/>
          <w:szCs w:val="28"/>
        </w:rPr>
      </w:pPr>
      <w:r w:rsidRPr="009C1E42">
        <w:rPr>
          <w:sz w:val="28"/>
          <w:szCs w:val="28"/>
        </w:rPr>
        <w:t>систематизировать и обобщить собственный опыт работы по изучаемой проблеме.</w:t>
      </w:r>
    </w:p>
    <w:p w:rsidR="00C14E56" w:rsidRPr="009C1E42" w:rsidRDefault="00C14E56" w:rsidP="007A7844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9C1E42">
        <w:rPr>
          <w:sz w:val="28"/>
          <w:szCs w:val="28"/>
        </w:rPr>
        <w:t>воспитание цельной, целомудренной личности, понимающей и принимающей свои обязанности; способной к правильному оцениванию жизни и себя, своих поступков с точки зрения норм духовно-нравственного поведения; познание себя, своих способностей, возможностей для духовно-нравственного саморазвития, самореализации и самосовершенствования.</w:t>
      </w:r>
    </w:p>
    <w:p w:rsidR="00C14E56" w:rsidRPr="00D130B7" w:rsidRDefault="00C14E56" w:rsidP="00D130B7">
      <w:pPr>
        <w:rPr>
          <w:sz w:val="28"/>
          <w:szCs w:val="28"/>
        </w:rPr>
      </w:pPr>
      <w:r w:rsidRPr="009C1E42">
        <w:rPr>
          <w:sz w:val="28"/>
          <w:szCs w:val="28"/>
        </w:rPr>
        <w:t xml:space="preserve">   </w:t>
      </w:r>
      <w:r w:rsidRPr="009C1E42">
        <w:rPr>
          <w:b/>
          <w:sz w:val="28"/>
          <w:szCs w:val="28"/>
          <w:u w:val="single"/>
        </w:rPr>
        <w:t xml:space="preserve">Ожидаемые  результаты: </w:t>
      </w:r>
    </w:p>
    <w:p w:rsidR="00C14E56" w:rsidRPr="009C1E42" w:rsidRDefault="00C14E56" w:rsidP="007A7844">
      <w:pPr>
        <w:numPr>
          <w:ilvl w:val="0"/>
          <w:numId w:val="25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расширение кругозора обучающихся;</w:t>
      </w:r>
    </w:p>
    <w:p w:rsidR="00C14E56" w:rsidRPr="009C1E42" w:rsidRDefault="00C14E56" w:rsidP="007A7844">
      <w:pPr>
        <w:numPr>
          <w:ilvl w:val="0"/>
          <w:numId w:val="25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освоение обучающимися механизма самостоятельного получения новых знаний;</w:t>
      </w:r>
    </w:p>
    <w:p w:rsidR="00C14E56" w:rsidRPr="009C1E42" w:rsidRDefault="00C14E56" w:rsidP="007A7844">
      <w:pPr>
        <w:numPr>
          <w:ilvl w:val="0"/>
          <w:numId w:val="25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рост   познавательной активности, повышение учебной мотивации обучающихся;</w:t>
      </w:r>
    </w:p>
    <w:p w:rsidR="00C14E56" w:rsidRPr="009C1E42" w:rsidRDefault="00C14E56" w:rsidP="007A7844">
      <w:pPr>
        <w:numPr>
          <w:ilvl w:val="0"/>
          <w:numId w:val="25"/>
        </w:numPr>
        <w:spacing w:after="0" w:line="360" w:lineRule="auto"/>
        <w:rPr>
          <w:sz w:val="28"/>
          <w:szCs w:val="28"/>
        </w:rPr>
      </w:pPr>
      <w:r w:rsidRPr="009C1E42">
        <w:rPr>
          <w:sz w:val="28"/>
          <w:szCs w:val="28"/>
        </w:rPr>
        <w:t>развитие специальных умений и навыков необходимых в проектно-исследовательском поиске (информационных, коммуникативных, организационных.).</w:t>
      </w:r>
    </w:p>
    <w:p w:rsidR="00C14E56" w:rsidRPr="009C1E42" w:rsidRDefault="00C14E56" w:rsidP="007A7844">
      <w:pPr>
        <w:numPr>
          <w:ilvl w:val="0"/>
          <w:numId w:val="25"/>
        </w:numPr>
        <w:spacing w:after="0" w:line="360" w:lineRule="auto"/>
        <w:rPr>
          <w:b/>
          <w:sz w:val="28"/>
          <w:szCs w:val="28"/>
          <w:u w:val="single"/>
        </w:rPr>
      </w:pPr>
      <w:r w:rsidRPr="009C1E42">
        <w:rPr>
          <w:sz w:val="28"/>
          <w:szCs w:val="28"/>
        </w:rPr>
        <w:t>увидеть цельную личность, способной к правильному оцениванию жизни и себя, своих поступков с точки зрения норм духовно-нравственного поведения.</w:t>
      </w:r>
    </w:p>
    <w:p w:rsidR="00C14E56" w:rsidRPr="009C1E42" w:rsidRDefault="00C14E56" w:rsidP="00D725D0">
      <w:pPr>
        <w:spacing w:after="0" w:line="360" w:lineRule="auto"/>
        <w:ind w:left="360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7"/>
        <w:gridCol w:w="5065"/>
        <w:gridCol w:w="1499"/>
      </w:tblGrid>
      <w:tr w:rsidR="00C14E56" w:rsidRPr="009C1E42" w:rsidTr="00633551">
        <w:tc>
          <w:tcPr>
            <w:tcW w:w="15920" w:type="dxa"/>
            <w:gridSpan w:val="3"/>
          </w:tcPr>
          <w:p w:rsidR="00C14E56" w:rsidRPr="009C1E42" w:rsidRDefault="00C14E56" w:rsidP="00633551">
            <w:pPr>
              <w:pStyle w:val="NormalWeb"/>
              <w:shd w:val="clear" w:color="auto" w:fill="FFFF99"/>
              <w:jc w:val="both"/>
              <w:rPr>
                <w:b/>
                <w:sz w:val="28"/>
                <w:szCs w:val="28"/>
              </w:rPr>
            </w:pPr>
          </w:p>
          <w:p w:rsidR="00C14E56" w:rsidRPr="009C1E42" w:rsidRDefault="00C14E56" w:rsidP="00633551">
            <w:pPr>
              <w:pStyle w:val="NormalWeb"/>
              <w:shd w:val="clear" w:color="auto" w:fill="FFFF99"/>
              <w:jc w:val="both"/>
              <w:rPr>
                <w:b/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Что изучить?</w:t>
            </w:r>
          </w:p>
        </w:tc>
        <w:tc>
          <w:tcPr>
            <w:tcW w:w="7402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Литература (Интернет-ресурсы)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jc w:val="center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</w:rPr>
              <w:t>Сроки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633551">
            <w:pPr>
              <w:ind w:left="53"/>
              <w:jc w:val="both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  <w:lang w:val="en-US"/>
              </w:rPr>
              <w:t>I</w:t>
            </w:r>
            <w:r w:rsidRPr="009C1E42">
              <w:rPr>
                <w:sz w:val="28"/>
                <w:szCs w:val="28"/>
              </w:rPr>
              <w:t>.</w:t>
            </w:r>
            <w:r w:rsidRPr="009C1E42">
              <w:rPr>
                <w:b/>
                <w:sz w:val="28"/>
                <w:szCs w:val="28"/>
              </w:rPr>
              <w:t>Изучение научно-профессиональной и учебно-методической литературы.</w:t>
            </w:r>
          </w:p>
        </w:tc>
        <w:tc>
          <w:tcPr>
            <w:tcW w:w="7402" w:type="dxa"/>
            <w:vMerge w:val="restart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Примерные программы по учебным предметам. Москва «Просвещение» 2010.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Планируемые результаты начального общего образования. Москва «Просвещение» 2010.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"О недопустимости перегрузок обучающихся в начальной школе" (Письмо МО РФ № 220/11-12 от20 . 02. 1999). 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"Контроль и оценка результатов обучения в начальной школе" (Письмо МО РФ от 19 ноября 1998 № 1561/14-15). 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"Рекомендации по использованию компьютеров в начальной школе" (Письмо МО РФ и НИИ гигиены и охраны здоровья детей и подростков РАМ от 28.03.2002 № 199/13). 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i/>
                <w:iCs/>
                <w:sz w:val="28"/>
                <w:szCs w:val="28"/>
              </w:rPr>
              <w:t xml:space="preserve"> </w:t>
            </w:r>
            <w:r w:rsidRPr="009C1E42">
              <w:rPr>
                <w:sz w:val="28"/>
                <w:szCs w:val="28"/>
                <w:lang w:val="en-US"/>
              </w:rPr>
              <w:t>http://standart.edu.ru/</w:t>
            </w:r>
          </w:p>
        </w:tc>
        <w:tc>
          <w:tcPr>
            <w:tcW w:w="3212" w:type="dxa"/>
            <w:vMerge w:val="restart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 течение года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7A7844">
            <w:pPr>
              <w:numPr>
                <w:ilvl w:val="1"/>
                <w:numId w:val="27"/>
              </w:numPr>
              <w:tabs>
                <w:tab w:val="clear" w:pos="780"/>
              </w:tabs>
              <w:spacing w:after="0" w:line="240" w:lineRule="auto"/>
              <w:ind w:left="482"/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Изучение нормативных документов федеральных министерств и ведомств по вопросам организации обучения в начальной школе.</w:t>
            </w:r>
          </w:p>
        </w:tc>
        <w:tc>
          <w:tcPr>
            <w:tcW w:w="7402" w:type="dxa"/>
            <w:vMerge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2" w:type="dxa"/>
            <w:vMerge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7A7844">
            <w:pPr>
              <w:numPr>
                <w:ilvl w:val="1"/>
                <w:numId w:val="27"/>
              </w:numPr>
              <w:tabs>
                <w:tab w:val="clear" w:pos="780"/>
              </w:tabs>
              <w:spacing w:after="0" w:line="240" w:lineRule="auto"/>
              <w:ind w:left="482"/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Изучение литературы, описывающей реализацию темы, приоритетных направлений работы и задач.</w:t>
            </w:r>
          </w:p>
        </w:tc>
        <w:tc>
          <w:tcPr>
            <w:tcW w:w="7402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Баль Л.В., Барканов С.В. Формирования здорового образа жизни российских подростков. М., 2003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А.Я.Данилюк, А.М.Кондаков. Концепция духовно-нравственного развития и воспитания личности гражданина России. Москва «Просвещение» 2010.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Внеурочная деятельность школьников. Москва «Просвещение» 2010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Оценка результатов начального образования в условиях компетентностного подхода: методическое пособие для учителей начальных классов / под общей редакцией Н.В. Калининой. – Ульяновск: УИПКПРО, 2009.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 течение года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7A7844">
            <w:pPr>
              <w:numPr>
                <w:ilvl w:val="1"/>
                <w:numId w:val="27"/>
              </w:numPr>
              <w:tabs>
                <w:tab w:val="clear" w:pos="780"/>
              </w:tabs>
              <w:spacing w:after="0" w:line="240" w:lineRule="auto"/>
              <w:ind w:left="482"/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Изучение литературы, описывающей реализацию единой методической темы МО.</w:t>
            </w:r>
          </w:p>
        </w:tc>
        <w:tc>
          <w:tcPr>
            <w:tcW w:w="7402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Савенков А.И. Содержание и организация исследовательского обучения школьников. Журнал «Директор школы». - М: «Сентябрь»,2003, №8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hyperlink r:id="rId10" w:tgtFrame="_blank" w:history="1">
              <w:r w:rsidRPr="009C1E42">
                <w:rPr>
                  <w:rStyle w:val="Hyperlink"/>
                  <w:color w:val="auto"/>
                  <w:sz w:val="28"/>
                  <w:szCs w:val="28"/>
                </w:rPr>
                <w:t>http://schools.keldysh.ru/labmro</w:t>
              </w:r>
            </w:hyperlink>
            <w:r w:rsidRPr="009C1E42">
              <w:rPr>
                <w:sz w:val="28"/>
                <w:szCs w:val="28"/>
              </w:rPr>
              <w:t> </w:t>
            </w:r>
            <w:r w:rsidRPr="00616B92">
              <w:rPr>
                <w:noProof/>
                <w:sz w:val="28"/>
                <w:szCs w:val="28"/>
              </w:rPr>
              <w:pict>
                <v:shape id="Рисунок 2" o:spid="_x0000_i1026" type="#_x0000_t75" alt="Ссылка откроется в новом окне" style="width:12pt;height:10.5pt;visibility:visible">
                  <v:imagedata r:id="rId11" o:title=""/>
                </v:shape>
              </w:pict>
            </w:r>
            <w:r w:rsidRPr="009C1E42">
              <w:rPr>
                <w:sz w:val="28"/>
                <w:szCs w:val="28"/>
              </w:rPr>
              <w:t> — Методический сайт лаборатории методики и информационной поддержки развития образования МИОО.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hyperlink r:id="rId12" w:tgtFrame="_blank" w:history="1">
              <w:r w:rsidRPr="009C1E42">
                <w:rPr>
                  <w:rStyle w:val="Hyperlink"/>
                  <w:color w:val="auto"/>
                  <w:sz w:val="28"/>
                  <w:szCs w:val="28"/>
                </w:rPr>
                <w:t>www.vernadsky.dnttm.ru</w:t>
              </w:r>
            </w:hyperlink>
            <w:r w:rsidRPr="009C1E42">
              <w:rPr>
                <w:sz w:val="28"/>
                <w:szCs w:val="28"/>
              </w:rPr>
              <w:t> </w:t>
            </w:r>
            <w:r w:rsidRPr="00616B92">
              <w:rPr>
                <w:noProof/>
                <w:sz w:val="28"/>
                <w:szCs w:val="28"/>
              </w:rPr>
              <w:pict>
                <v:shape id="Рисунок 3" o:spid="_x0000_i1027" type="#_x0000_t75" alt="Ссылка откроется в новом окне" style="width:12pt;height:10.5pt;visibility:visible">
                  <v:imagedata r:id="rId11" o:title=""/>
                </v:shape>
              </w:pict>
            </w:r>
            <w:r w:rsidRPr="009C1E42">
              <w:rPr>
                <w:sz w:val="28"/>
                <w:szCs w:val="28"/>
              </w:rPr>
              <w:t> — сайт Всероссийского Конкурса юношеских исследовательских работ им. В. И. Вернадского.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 течение года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7A7844">
            <w:pPr>
              <w:numPr>
                <w:ilvl w:val="1"/>
                <w:numId w:val="27"/>
              </w:numPr>
              <w:tabs>
                <w:tab w:val="clear" w:pos="780"/>
              </w:tabs>
              <w:spacing w:after="0" w:line="240" w:lineRule="auto"/>
              <w:ind w:left="482"/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Изучение литературы, описывающей реализацию методической темы педагога.</w:t>
            </w:r>
          </w:p>
        </w:tc>
        <w:tc>
          <w:tcPr>
            <w:tcW w:w="7402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Проектные задачи в начальной школе. Москва «Просвещение» 2010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Проектная деятельность школьников. Москва «Просвещение» 2010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Логинова О.Б., Яковлева С.Г. Мои достижения. Итого</w:t>
            </w:r>
            <w:r>
              <w:rPr>
                <w:sz w:val="28"/>
                <w:szCs w:val="28"/>
              </w:rPr>
              <w:t>вые комплексные работы. 4 класс</w:t>
            </w:r>
            <w:r w:rsidRPr="009C1E42">
              <w:rPr>
                <w:sz w:val="28"/>
                <w:szCs w:val="28"/>
              </w:rPr>
              <w:t xml:space="preserve"> под ред. О.Б. Логиновой. – М. Просвещение, 2009. 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 течение года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7A7844">
            <w:pPr>
              <w:numPr>
                <w:ilvl w:val="1"/>
                <w:numId w:val="27"/>
              </w:numPr>
              <w:tabs>
                <w:tab w:val="clear" w:pos="780"/>
              </w:tabs>
              <w:spacing w:after="0" w:line="240" w:lineRule="auto"/>
              <w:ind w:left="482"/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Изучение педагогических инноваций, технологий.</w:t>
            </w:r>
          </w:p>
        </w:tc>
        <w:tc>
          <w:tcPr>
            <w:tcW w:w="7402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Стандарты второго поколения. Асмолов А.Г., Бурменская Г.В., Володарская И.А. и др. Как проектировать универсальные учебные действия в начальной школе. От действия к мысли. Пособие для учителя. М. Просвещение, 2010. 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Формирование ключевых компетентностей учащихся в начальной школе: учебно-методическое пособие для учителя / под общей редакцией Н.В. Калининой. – Ульяновск: УИПКПРО, 2009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 течение года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7A7844">
            <w:pPr>
              <w:numPr>
                <w:ilvl w:val="1"/>
                <w:numId w:val="27"/>
              </w:numPr>
              <w:tabs>
                <w:tab w:val="clear" w:pos="780"/>
              </w:tabs>
              <w:spacing w:after="0" w:line="240" w:lineRule="auto"/>
              <w:ind w:left="482"/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Изучение частно - предметных вопросов</w:t>
            </w: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</w:tc>
        <w:tc>
          <w:tcPr>
            <w:tcW w:w="7402" w:type="dxa"/>
          </w:tcPr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Стандарты второго поколения. Демидова М.Ю., Иванов С.В. и др. Оценка достижения планируемых результатов в начальной школе. Система заданий. В 2 ч. Ч. 1. – М. Просвещение, 2010</w:t>
            </w:r>
          </w:p>
          <w:p w:rsidR="00C14E56" w:rsidRPr="009C1E42" w:rsidRDefault="00C14E56" w:rsidP="00633551">
            <w:pPr>
              <w:jc w:val="both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Мишакина Т.Л., Гладкова С.А. Формирование универсальных учебных действий. Тренажер для учащихся 4 класса. – М.: Ювента, 2009.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В течение года</w:t>
            </w:r>
          </w:p>
        </w:tc>
      </w:tr>
      <w:tr w:rsidR="00C14E56" w:rsidRPr="009C1E42" w:rsidTr="00633551">
        <w:tc>
          <w:tcPr>
            <w:tcW w:w="5306" w:type="dxa"/>
          </w:tcPr>
          <w:p w:rsidR="00C14E56" w:rsidRPr="009C1E42" w:rsidRDefault="00C14E56" w:rsidP="00633551">
            <w:pPr>
              <w:jc w:val="both"/>
              <w:rPr>
                <w:b/>
                <w:sz w:val="28"/>
                <w:szCs w:val="28"/>
              </w:rPr>
            </w:pPr>
            <w:r w:rsidRPr="009C1E42">
              <w:rPr>
                <w:b/>
                <w:sz w:val="28"/>
                <w:szCs w:val="28"/>
                <w:lang w:val="en-US"/>
              </w:rPr>
              <w:t>II</w:t>
            </w:r>
            <w:r w:rsidRPr="009C1E42">
              <w:rPr>
                <w:b/>
                <w:sz w:val="28"/>
                <w:szCs w:val="28"/>
              </w:rPr>
              <w:t>. Изучение опыта коллег.</w:t>
            </w:r>
          </w:p>
        </w:tc>
        <w:tc>
          <w:tcPr>
            <w:tcW w:w="10614" w:type="dxa"/>
            <w:gridSpan w:val="2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</w:tc>
      </w:tr>
      <w:tr w:rsidR="00C14E56" w:rsidRPr="009C1E42" w:rsidTr="00633551">
        <w:tc>
          <w:tcPr>
            <w:tcW w:w="12708" w:type="dxa"/>
            <w:gridSpan w:val="2"/>
          </w:tcPr>
          <w:p w:rsidR="00C14E56" w:rsidRPr="009C1E42" w:rsidRDefault="00C14E56" w:rsidP="007A7844">
            <w:pPr>
              <w:numPr>
                <w:ilvl w:val="1"/>
                <w:numId w:val="28"/>
              </w:numPr>
              <w:spacing w:after="0" w:line="240" w:lineRule="auto"/>
              <w:ind w:left="1068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Обучение на школьных </w:t>
            </w:r>
          </w:p>
          <w:p w:rsidR="00C14E56" w:rsidRPr="009C1E42" w:rsidRDefault="00C14E56" w:rsidP="007A7844">
            <w:pPr>
              <w:numPr>
                <w:ilvl w:val="1"/>
                <w:numId w:val="29"/>
              </w:numPr>
              <w:spacing w:after="0" w:line="240" w:lineRule="auto"/>
              <w:ind w:left="1128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педчтениях:</w:t>
            </w:r>
          </w:p>
          <w:p w:rsidR="00C14E56" w:rsidRPr="009C1E42" w:rsidRDefault="00C14E56" w:rsidP="00633551">
            <w:pPr>
              <w:ind w:left="708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>«Школьные педагогические чтения «Весенний педагогический марафон».</w:t>
            </w:r>
          </w:p>
          <w:p w:rsidR="00C14E56" w:rsidRPr="009C1E42" w:rsidRDefault="00C14E56" w:rsidP="007A7844">
            <w:pPr>
              <w:numPr>
                <w:ilvl w:val="1"/>
                <w:numId w:val="29"/>
              </w:numPr>
              <w:spacing w:after="0" w:line="240" w:lineRule="auto"/>
              <w:ind w:left="1128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педсоветах:</w:t>
            </w:r>
          </w:p>
          <w:p w:rsidR="00C14E56" w:rsidRPr="009C1E42" w:rsidRDefault="00C14E56" w:rsidP="007A7844">
            <w:pPr>
              <w:numPr>
                <w:ilvl w:val="1"/>
                <w:numId w:val="29"/>
              </w:numPr>
              <w:spacing w:after="0" w:line="240" w:lineRule="auto"/>
              <w:rPr>
                <w:i/>
                <w:sz w:val="28"/>
                <w:szCs w:val="28"/>
              </w:rPr>
            </w:pPr>
            <w:r w:rsidRPr="009C1E42">
              <w:rPr>
                <w:i/>
                <w:sz w:val="28"/>
                <w:szCs w:val="28"/>
              </w:rPr>
              <w:t>семинарах:</w:t>
            </w:r>
          </w:p>
          <w:p w:rsidR="00C14E56" w:rsidRPr="009C1E42" w:rsidRDefault="00C14E56" w:rsidP="00633551">
            <w:pPr>
              <w:ind w:left="708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</w:t>
            </w:r>
          </w:p>
          <w:p w:rsidR="00C14E56" w:rsidRPr="009C1E42" w:rsidRDefault="00C14E56" w:rsidP="007A7844">
            <w:pPr>
              <w:numPr>
                <w:ilvl w:val="1"/>
                <w:numId w:val="28"/>
              </w:numPr>
              <w:spacing w:after="0" w:line="240" w:lineRule="auto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Обучение на методических спецкурсах </w:t>
            </w:r>
          </w:p>
          <w:p w:rsidR="00C14E56" w:rsidRPr="009C1E42" w:rsidRDefault="00C14E56" w:rsidP="007A7844">
            <w:pPr>
              <w:numPr>
                <w:ilvl w:val="1"/>
                <w:numId w:val="28"/>
              </w:numPr>
              <w:spacing w:after="0" w:line="240" w:lineRule="auto"/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Обучение на заседаниях </w:t>
            </w: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  <w:r w:rsidRPr="009C1E42">
              <w:rPr>
                <w:sz w:val="28"/>
                <w:szCs w:val="28"/>
              </w:rPr>
              <w:t xml:space="preserve">            4. Изучение опыта коллег на открытых учебных занятиях, внеклассных мероприятиях школы и района.</w:t>
            </w:r>
          </w:p>
        </w:tc>
        <w:tc>
          <w:tcPr>
            <w:tcW w:w="3212" w:type="dxa"/>
          </w:tcPr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bCs/>
                <w:sz w:val="28"/>
                <w:szCs w:val="28"/>
              </w:rPr>
            </w:pPr>
          </w:p>
          <w:p w:rsidR="00C14E56" w:rsidRPr="009C1E42" w:rsidRDefault="00C14E56" w:rsidP="00633551">
            <w:pPr>
              <w:rPr>
                <w:sz w:val="28"/>
                <w:szCs w:val="28"/>
              </w:rPr>
            </w:pPr>
          </w:p>
        </w:tc>
      </w:tr>
    </w:tbl>
    <w:p w:rsidR="00C14E56" w:rsidRDefault="00C14E56" w:rsidP="007B3EC1">
      <w:pPr>
        <w:rPr>
          <w:sz w:val="28"/>
          <w:szCs w:val="28"/>
        </w:rPr>
      </w:pPr>
    </w:p>
    <w:p w:rsidR="00C14E56" w:rsidRDefault="00C14E56" w:rsidP="007B3EC1">
      <w:pPr>
        <w:rPr>
          <w:sz w:val="28"/>
          <w:szCs w:val="28"/>
        </w:rPr>
      </w:pPr>
    </w:p>
    <w:p w:rsidR="00C14E56" w:rsidRDefault="00C14E56" w:rsidP="007B3EC1">
      <w:pPr>
        <w:rPr>
          <w:sz w:val="28"/>
          <w:szCs w:val="28"/>
        </w:rPr>
      </w:pPr>
    </w:p>
    <w:p w:rsidR="00C14E56" w:rsidRDefault="00C14E56" w:rsidP="007B3EC1">
      <w:pPr>
        <w:rPr>
          <w:sz w:val="28"/>
          <w:szCs w:val="28"/>
        </w:rPr>
      </w:pPr>
    </w:p>
    <w:p w:rsidR="00C14E56" w:rsidRDefault="00C14E56" w:rsidP="007B3EC1">
      <w:pPr>
        <w:rPr>
          <w:sz w:val="28"/>
          <w:szCs w:val="28"/>
        </w:rPr>
      </w:pPr>
    </w:p>
    <w:p w:rsidR="00C14E56" w:rsidRDefault="00C14E56" w:rsidP="007B3EC1">
      <w:pPr>
        <w:rPr>
          <w:sz w:val="28"/>
          <w:szCs w:val="28"/>
        </w:rPr>
      </w:pPr>
    </w:p>
    <w:p w:rsidR="00C14E56" w:rsidRDefault="00C14E56" w:rsidP="007B3EC1">
      <w:pPr>
        <w:rPr>
          <w:sz w:val="28"/>
          <w:szCs w:val="28"/>
        </w:rPr>
      </w:pPr>
    </w:p>
    <w:p w:rsidR="00C14E56" w:rsidRDefault="00C14E56" w:rsidP="0031647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</w:p>
    <w:p w:rsidR="00C14E56" w:rsidRDefault="00C14E56" w:rsidP="00316479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Pr="007B3EC1">
        <w:rPr>
          <w:sz w:val="40"/>
          <w:szCs w:val="40"/>
        </w:rPr>
        <w:t>Содержание:</w:t>
      </w:r>
    </w:p>
    <w:p w:rsidR="00C14E56" w:rsidRPr="00316479" w:rsidRDefault="00C14E56" w:rsidP="00316479">
      <w:pPr>
        <w:rPr>
          <w:sz w:val="40"/>
          <w:szCs w:val="40"/>
        </w:rPr>
      </w:pPr>
      <w:r>
        <w:rPr>
          <w:sz w:val="28"/>
          <w:szCs w:val="28"/>
        </w:rPr>
        <w:t xml:space="preserve"> </w:t>
      </w:r>
      <w:r w:rsidRPr="00316479">
        <w:rPr>
          <w:sz w:val="28"/>
          <w:szCs w:val="28"/>
        </w:rPr>
        <w:t>1.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Титульный лист</w:t>
      </w:r>
    </w:p>
    <w:p w:rsidR="00C14E56" w:rsidRDefault="00C14E56" w:rsidP="00E52700">
      <w:pPr>
        <w:rPr>
          <w:sz w:val="28"/>
          <w:szCs w:val="28"/>
        </w:rPr>
      </w:pPr>
      <w:r>
        <w:rPr>
          <w:sz w:val="28"/>
          <w:szCs w:val="28"/>
        </w:rPr>
        <w:t xml:space="preserve"> 2.  Положение об учебном кабинете начальных классов.</w:t>
      </w:r>
    </w:p>
    <w:p w:rsidR="00C14E56" w:rsidRDefault="00C14E56" w:rsidP="000C522F">
      <w:pPr>
        <w:ind w:left="153"/>
        <w:rPr>
          <w:sz w:val="28"/>
          <w:szCs w:val="28"/>
        </w:rPr>
      </w:pPr>
      <w:r>
        <w:rPr>
          <w:sz w:val="28"/>
          <w:szCs w:val="28"/>
        </w:rPr>
        <w:t xml:space="preserve">      А. Общее положение.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  Б. Основные требования к учебному кабинету.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  С. Требования к учебно-методическому обеспечению кабинета.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3.   Документация кабинета. Паспорт класса.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4.   Анализ работы кабинета начальных классов за 2011- 2012 уч.г.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5.  Анализ работы по оборудованию и оснащению кабинета начальных     классов.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6.  Валеологический паспорт кабинета.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   А.  Санитарно-гигеническая оценка классной комнаты.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   Б.  Наполняемость классной комнаты.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7.  Диагностическая карта учебного кабинета начальных классов.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  А. Оформление кабинета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  Б. Обеспечение деятельности кабинета.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8.  Сведения об учителях, работающих в кабинете.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9.   График занятости кабинета.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10.  Что планируется.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11.  План развития кабинета.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12.  Опись имущества и документации кабинета начальных классов.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13.  Инвентарная ведомость на технические средства обучения кабинета начальных классов.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14.  Учебно-методическая и справочная литература начальных классов.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А. Словари.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Б. Методические пособия.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математике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русскому языку и литературному чтению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психологии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технологии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внеклассной работе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-по изобразительному искусству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окружающему миру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- по педагогике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В.  Учебно-методический комплект, рекомендованный МО РФ «Начальная школа 21 века».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Г.  Детская художественная литература.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>15.   Измерители выполнения образовательного стандарта по русскому языку.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А.  Контрольные работы.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Б.  Тесты.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В.  Контрольное списывание.</w:t>
      </w:r>
    </w:p>
    <w:p w:rsidR="00C14E56" w:rsidRDefault="00C14E56" w:rsidP="000C522F">
      <w:pPr>
        <w:rPr>
          <w:sz w:val="28"/>
          <w:szCs w:val="28"/>
        </w:rPr>
      </w:pPr>
      <w:r>
        <w:rPr>
          <w:sz w:val="28"/>
          <w:szCs w:val="28"/>
        </w:rPr>
        <w:t xml:space="preserve">      Г.   Карточки.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16.    Измерители выполнения образовательного стандарта по математике.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А.  Контрольные работы.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Б.  Тесты.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В.  Контрольное списывание.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Г.   Карточки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17.   Измерители выполнения образовательного стандарта по окружающему миру.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А.  Контрольные работы.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Б.  Тесты.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В.  Контрольное списывание.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Г.   Карточки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18.   Измерители выполнения образовательного стандарта по литературному чтению.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А.  Контрольные работы.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Б.  Тесты.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В.  Контрольное списывание.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Г.   Карточки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19.   Аудиоматериалы и видеоматериалы.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А.   Лазерные диски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 xml:space="preserve">      Б.   Презентация по предметам.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20.   Правила пользования учебным кабинетом.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21.   План эвакуации учащихся при чрезвычайных  ситуациях.</w:t>
      </w:r>
    </w:p>
    <w:p w:rsidR="00C14E56" w:rsidRDefault="00C14E56" w:rsidP="00316479">
      <w:pPr>
        <w:rPr>
          <w:sz w:val="28"/>
          <w:szCs w:val="28"/>
        </w:rPr>
      </w:pPr>
      <w:r>
        <w:rPr>
          <w:sz w:val="28"/>
          <w:szCs w:val="28"/>
        </w:rPr>
        <w:t>22.   Инструкции по технике безопасности.</w:t>
      </w:r>
    </w:p>
    <w:p w:rsidR="00C14E56" w:rsidRDefault="00C14E56" w:rsidP="00D725D0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23</w:t>
      </w:r>
      <w:r w:rsidRPr="00D725D0">
        <w:rPr>
          <w:b/>
          <w:sz w:val="28"/>
          <w:szCs w:val="28"/>
        </w:rPr>
        <w:t>.</w:t>
      </w:r>
      <w:r w:rsidRPr="00D725D0">
        <w:rPr>
          <w:rFonts w:ascii="Times New Roman" w:hAnsi="Times New Roman"/>
          <w:b/>
          <w:sz w:val="28"/>
          <w:szCs w:val="28"/>
        </w:rPr>
        <w:t xml:space="preserve">   </w:t>
      </w:r>
      <w:r w:rsidRPr="00D725D0">
        <w:rPr>
          <w:rFonts w:ascii="Times New Roman" w:hAnsi="Times New Roman"/>
          <w:sz w:val="28"/>
          <w:szCs w:val="28"/>
        </w:rPr>
        <w:t>Нормативно- правовые документы</w:t>
      </w:r>
      <w:r>
        <w:rPr>
          <w:rFonts w:ascii="Times New Roman" w:hAnsi="Times New Roman"/>
          <w:sz w:val="28"/>
          <w:szCs w:val="28"/>
        </w:rPr>
        <w:t>.</w:t>
      </w:r>
    </w:p>
    <w:p w:rsidR="00C14E56" w:rsidRDefault="00C14E56" w:rsidP="00D725D0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Электронные образовательные ресурсы для начальной школы.</w:t>
      </w:r>
    </w:p>
    <w:p w:rsidR="00C14E56" w:rsidRPr="00D725D0" w:rsidRDefault="00C14E56" w:rsidP="00D725D0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Индивидуальный план профессионального роста учителя.</w:t>
      </w:r>
    </w:p>
    <w:p w:rsidR="00C14E56" w:rsidRDefault="00C14E56" w:rsidP="00316479">
      <w:pPr>
        <w:rPr>
          <w:sz w:val="28"/>
          <w:szCs w:val="28"/>
        </w:rPr>
      </w:pPr>
    </w:p>
    <w:p w:rsidR="00C14E56" w:rsidRDefault="00C14E56" w:rsidP="007A7844">
      <w:pPr>
        <w:jc w:val="center"/>
        <w:rPr>
          <w:sz w:val="28"/>
          <w:szCs w:val="28"/>
        </w:rPr>
      </w:pPr>
    </w:p>
    <w:p w:rsidR="00C14E56" w:rsidRPr="009C1E42" w:rsidRDefault="00C14E56" w:rsidP="007A7844">
      <w:pPr>
        <w:jc w:val="center"/>
        <w:rPr>
          <w:b/>
          <w:sz w:val="28"/>
          <w:szCs w:val="28"/>
          <w:u w:val="single"/>
        </w:rPr>
      </w:pPr>
    </w:p>
    <w:p w:rsidR="00C14E56" w:rsidRPr="009C1E42" w:rsidRDefault="00C14E56" w:rsidP="007A7844">
      <w:pPr>
        <w:tabs>
          <w:tab w:val="left" w:pos="2280"/>
        </w:tabs>
        <w:rPr>
          <w:sz w:val="28"/>
          <w:szCs w:val="28"/>
        </w:rPr>
      </w:pPr>
      <w:r w:rsidRPr="009C1E42">
        <w:rPr>
          <w:sz w:val="28"/>
          <w:szCs w:val="28"/>
        </w:rPr>
        <w:tab/>
      </w:r>
    </w:p>
    <w:p w:rsidR="00C14E56" w:rsidRPr="009C1E42" w:rsidRDefault="00C14E56" w:rsidP="007A7844">
      <w:pPr>
        <w:tabs>
          <w:tab w:val="left" w:pos="2280"/>
        </w:tabs>
        <w:rPr>
          <w:sz w:val="28"/>
          <w:szCs w:val="28"/>
        </w:rPr>
      </w:pPr>
    </w:p>
    <w:p w:rsidR="00C14E56" w:rsidRPr="009C1E42" w:rsidRDefault="00C14E56" w:rsidP="007A7844">
      <w:pPr>
        <w:tabs>
          <w:tab w:val="left" w:pos="2280"/>
        </w:tabs>
        <w:rPr>
          <w:sz w:val="28"/>
          <w:szCs w:val="28"/>
        </w:rPr>
      </w:pPr>
    </w:p>
    <w:p w:rsidR="00C14E56" w:rsidRPr="009C1E42" w:rsidRDefault="00C14E56">
      <w:pPr>
        <w:rPr>
          <w:sz w:val="28"/>
          <w:szCs w:val="28"/>
        </w:rPr>
      </w:pPr>
    </w:p>
    <w:p w:rsidR="00C14E56" w:rsidRPr="009C1E42" w:rsidRDefault="00C14E56">
      <w:pPr>
        <w:rPr>
          <w:rFonts w:ascii="Times New Roman" w:hAnsi="Times New Roman"/>
          <w:b/>
          <w:sz w:val="28"/>
          <w:szCs w:val="28"/>
        </w:rPr>
      </w:pPr>
    </w:p>
    <w:sectPr w:rsidR="00C14E56" w:rsidRPr="009C1E42" w:rsidSect="0061535E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E56" w:rsidRDefault="00C14E56" w:rsidP="00872FA0">
      <w:pPr>
        <w:spacing w:after="0" w:line="240" w:lineRule="auto"/>
      </w:pPr>
      <w:r>
        <w:separator/>
      </w:r>
    </w:p>
  </w:endnote>
  <w:endnote w:type="continuationSeparator" w:id="0">
    <w:p w:rsidR="00C14E56" w:rsidRDefault="00C14E56" w:rsidP="00872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Royal 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E56" w:rsidRDefault="00C14E56" w:rsidP="00872FA0">
      <w:pPr>
        <w:spacing w:after="0" w:line="240" w:lineRule="auto"/>
      </w:pPr>
      <w:r>
        <w:separator/>
      </w:r>
    </w:p>
  </w:footnote>
  <w:footnote w:type="continuationSeparator" w:id="0">
    <w:p w:rsidR="00C14E56" w:rsidRDefault="00C14E56" w:rsidP="00872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E56" w:rsidRDefault="00C14E56">
    <w:pPr>
      <w:pStyle w:val="Header"/>
    </w:pPr>
    <w:r>
      <w:rPr>
        <w:rFonts w:ascii="Comic Sans MS" w:hAnsi="Comic Sans MS"/>
      </w:rPr>
      <w:t>Паспорт кабинета начальных классов МКОУ Красноэховская СОШ Владимирской области Гусь-Хрустального района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1648"/>
    <w:multiLevelType w:val="hybridMultilevel"/>
    <w:tmpl w:val="1EAE8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A1C27"/>
    <w:multiLevelType w:val="hybridMultilevel"/>
    <w:tmpl w:val="9512713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8FC69B5"/>
    <w:multiLevelType w:val="hybridMultilevel"/>
    <w:tmpl w:val="23A4A9AC"/>
    <w:lvl w:ilvl="0" w:tplc="C9A8BCB4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C9BE3840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">
    <w:nsid w:val="0A5D509E"/>
    <w:multiLevelType w:val="multilevel"/>
    <w:tmpl w:val="161C9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6"/>
        <w:szCs w:val="26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>
    <w:nsid w:val="16DF190F"/>
    <w:multiLevelType w:val="multilevel"/>
    <w:tmpl w:val="116E05B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5">
    <w:nsid w:val="20E93C61"/>
    <w:multiLevelType w:val="hybridMultilevel"/>
    <w:tmpl w:val="267E1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D0AC2"/>
    <w:multiLevelType w:val="hybridMultilevel"/>
    <w:tmpl w:val="C78E1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CF3486"/>
    <w:multiLevelType w:val="hybridMultilevel"/>
    <w:tmpl w:val="1E26018C"/>
    <w:lvl w:ilvl="0" w:tplc="B554D962">
      <w:start w:val="1"/>
      <w:numFmt w:val="decimal"/>
      <w:lvlText w:val="%1."/>
      <w:lvlJc w:val="left"/>
      <w:pPr>
        <w:ind w:left="-1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18" w:hanging="180"/>
      </w:pPr>
      <w:rPr>
        <w:rFonts w:cs="Times New Roman"/>
      </w:rPr>
    </w:lvl>
  </w:abstractNum>
  <w:abstractNum w:abstractNumId="8">
    <w:nsid w:val="2940297D"/>
    <w:multiLevelType w:val="hybridMultilevel"/>
    <w:tmpl w:val="6C66F1C8"/>
    <w:lvl w:ilvl="0" w:tplc="7570DD4C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 w:tplc="5770C2D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9D63A55"/>
    <w:multiLevelType w:val="hybridMultilevel"/>
    <w:tmpl w:val="9F62E9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717DDE"/>
    <w:multiLevelType w:val="multilevel"/>
    <w:tmpl w:val="0FF6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B90396"/>
    <w:multiLevelType w:val="multilevel"/>
    <w:tmpl w:val="2BF0DE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2">
    <w:nsid w:val="38E8549B"/>
    <w:multiLevelType w:val="hybridMultilevel"/>
    <w:tmpl w:val="F2404356"/>
    <w:lvl w:ilvl="0" w:tplc="31CA687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B715A9"/>
    <w:multiLevelType w:val="hybridMultilevel"/>
    <w:tmpl w:val="51BC3454"/>
    <w:lvl w:ilvl="0" w:tplc="31CA687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CC2D58"/>
    <w:multiLevelType w:val="hybridMultilevel"/>
    <w:tmpl w:val="9774C05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227755"/>
    <w:multiLevelType w:val="hybridMultilevel"/>
    <w:tmpl w:val="A55C3BEE"/>
    <w:lvl w:ilvl="0" w:tplc="0419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6">
    <w:nsid w:val="409B44BF"/>
    <w:multiLevelType w:val="hybridMultilevel"/>
    <w:tmpl w:val="31D89024"/>
    <w:lvl w:ilvl="0" w:tplc="0E38D42C">
      <w:start w:val="1"/>
      <w:numFmt w:val="decimal"/>
      <w:lvlText w:val="%1."/>
      <w:lvlJc w:val="left"/>
      <w:pPr>
        <w:ind w:left="106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7">
    <w:nsid w:val="41C729C8"/>
    <w:multiLevelType w:val="hybridMultilevel"/>
    <w:tmpl w:val="0E68E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497305"/>
    <w:multiLevelType w:val="multilevel"/>
    <w:tmpl w:val="CE48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F47B1C"/>
    <w:multiLevelType w:val="hybridMultilevel"/>
    <w:tmpl w:val="8654C9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FB615C9"/>
    <w:multiLevelType w:val="hybridMultilevel"/>
    <w:tmpl w:val="CD48FF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4724008"/>
    <w:multiLevelType w:val="hybridMultilevel"/>
    <w:tmpl w:val="4DFC41F6"/>
    <w:lvl w:ilvl="0" w:tplc="8F6E18D8">
      <w:start w:val="1"/>
      <w:numFmt w:val="bullet"/>
      <w:lvlText w:val=""/>
      <w:lvlJc w:val="left"/>
      <w:pPr>
        <w:tabs>
          <w:tab w:val="num" w:pos="1418"/>
        </w:tabs>
        <w:ind w:left="1440" w:hanging="306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871B0F"/>
    <w:multiLevelType w:val="hybridMultilevel"/>
    <w:tmpl w:val="AC54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836A68"/>
    <w:multiLevelType w:val="multilevel"/>
    <w:tmpl w:val="AB267BCA"/>
    <w:lvl w:ilvl="0">
      <w:start w:val="1"/>
      <w:numFmt w:val="bullet"/>
      <w:lvlText w:val=""/>
      <w:lvlJc w:val="left"/>
      <w:pPr>
        <w:tabs>
          <w:tab w:val="num" w:pos="1809"/>
        </w:tabs>
        <w:ind w:left="1809" w:hanging="360"/>
      </w:pPr>
      <w:rPr>
        <w:rFonts w:ascii="Wingdings" w:hAnsi="Wingdings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4">
    <w:nsid w:val="678412F3"/>
    <w:multiLevelType w:val="multilevel"/>
    <w:tmpl w:val="544A1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AD67229"/>
    <w:multiLevelType w:val="hybridMultilevel"/>
    <w:tmpl w:val="BF3AA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FB65B3"/>
    <w:multiLevelType w:val="hybridMultilevel"/>
    <w:tmpl w:val="AB267BCA"/>
    <w:lvl w:ilvl="0" w:tplc="0419000B">
      <w:start w:val="1"/>
      <w:numFmt w:val="bullet"/>
      <w:lvlText w:val=""/>
      <w:lvlJc w:val="left"/>
      <w:pPr>
        <w:tabs>
          <w:tab w:val="num" w:pos="1809"/>
        </w:tabs>
        <w:ind w:left="1809" w:hanging="360"/>
      </w:pPr>
      <w:rPr>
        <w:rFonts w:ascii="Wingdings" w:hAnsi="Wingdings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7">
    <w:nsid w:val="71C7294C"/>
    <w:multiLevelType w:val="hybridMultilevel"/>
    <w:tmpl w:val="08E6DC8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7EE44F93"/>
    <w:multiLevelType w:val="hybridMultilevel"/>
    <w:tmpl w:val="1E0877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22"/>
  </w:num>
  <w:num w:numId="4">
    <w:abstractNumId w:val="11"/>
  </w:num>
  <w:num w:numId="5">
    <w:abstractNumId w:val="27"/>
  </w:num>
  <w:num w:numId="6">
    <w:abstractNumId w:val="19"/>
  </w:num>
  <w:num w:numId="7">
    <w:abstractNumId w:val="1"/>
  </w:num>
  <w:num w:numId="8">
    <w:abstractNumId w:val="5"/>
  </w:num>
  <w:num w:numId="9">
    <w:abstractNumId w:val="2"/>
  </w:num>
  <w:num w:numId="10">
    <w:abstractNumId w:val="9"/>
  </w:num>
  <w:num w:numId="11">
    <w:abstractNumId w:val="7"/>
  </w:num>
  <w:num w:numId="12">
    <w:abstractNumId w:val="16"/>
  </w:num>
  <w:num w:numId="13">
    <w:abstractNumId w:val="17"/>
  </w:num>
  <w:num w:numId="14">
    <w:abstractNumId w:val="18"/>
  </w:num>
  <w:num w:numId="15">
    <w:abstractNumId w:val="24"/>
  </w:num>
  <w:num w:numId="16">
    <w:abstractNumId w:val="10"/>
  </w:num>
  <w:num w:numId="17">
    <w:abstractNumId w:val="21"/>
  </w:num>
  <w:num w:numId="18">
    <w:abstractNumId w:val="26"/>
  </w:num>
  <w:num w:numId="19">
    <w:abstractNumId w:val="15"/>
  </w:num>
  <w:num w:numId="20">
    <w:abstractNumId w:val="14"/>
  </w:num>
  <w:num w:numId="21">
    <w:abstractNumId w:val="28"/>
  </w:num>
  <w:num w:numId="22">
    <w:abstractNumId w:val="20"/>
  </w:num>
  <w:num w:numId="23">
    <w:abstractNumId w:val="23"/>
  </w:num>
  <w:num w:numId="24">
    <w:abstractNumId w:val="6"/>
  </w:num>
  <w:num w:numId="25">
    <w:abstractNumId w:val="12"/>
  </w:num>
  <w:num w:numId="26">
    <w:abstractNumId w:val="13"/>
  </w:num>
  <w:num w:numId="27">
    <w:abstractNumId w:val="3"/>
  </w:num>
  <w:num w:numId="28">
    <w:abstractNumId w:val="8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23EB"/>
    <w:rsid w:val="00020184"/>
    <w:rsid w:val="00025923"/>
    <w:rsid w:val="0004248E"/>
    <w:rsid w:val="0004439A"/>
    <w:rsid w:val="000741A6"/>
    <w:rsid w:val="0009547C"/>
    <w:rsid w:val="000A0B45"/>
    <w:rsid w:val="000A5822"/>
    <w:rsid w:val="000B15D8"/>
    <w:rsid w:val="000C3E0F"/>
    <w:rsid w:val="000C522F"/>
    <w:rsid w:val="000E3779"/>
    <w:rsid w:val="000E66E7"/>
    <w:rsid w:val="001258AC"/>
    <w:rsid w:val="00130AB7"/>
    <w:rsid w:val="00132459"/>
    <w:rsid w:val="001334E1"/>
    <w:rsid w:val="00170059"/>
    <w:rsid w:val="00176DEF"/>
    <w:rsid w:val="00187BFC"/>
    <w:rsid w:val="00196E63"/>
    <w:rsid w:val="001D1FC8"/>
    <w:rsid w:val="001D7A14"/>
    <w:rsid w:val="0020560B"/>
    <w:rsid w:val="002143B7"/>
    <w:rsid w:val="00215184"/>
    <w:rsid w:val="00217264"/>
    <w:rsid w:val="00233FD3"/>
    <w:rsid w:val="00255C0D"/>
    <w:rsid w:val="0025792D"/>
    <w:rsid w:val="0026271D"/>
    <w:rsid w:val="002833A8"/>
    <w:rsid w:val="002871AA"/>
    <w:rsid w:val="002C79EC"/>
    <w:rsid w:val="002D1E97"/>
    <w:rsid w:val="002E5983"/>
    <w:rsid w:val="00316479"/>
    <w:rsid w:val="0034390A"/>
    <w:rsid w:val="003764F6"/>
    <w:rsid w:val="00396D22"/>
    <w:rsid w:val="003A22A6"/>
    <w:rsid w:val="003B2138"/>
    <w:rsid w:val="003D1830"/>
    <w:rsid w:val="00401718"/>
    <w:rsid w:val="00425BE3"/>
    <w:rsid w:val="00440C77"/>
    <w:rsid w:val="00474C03"/>
    <w:rsid w:val="004804F4"/>
    <w:rsid w:val="00492456"/>
    <w:rsid w:val="004E7D80"/>
    <w:rsid w:val="00506958"/>
    <w:rsid w:val="00517A71"/>
    <w:rsid w:val="00522DBB"/>
    <w:rsid w:val="0054184B"/>
    <w:rsid w:val="00546A2F"/>
    <w:rsid w:val="005553E1"/>
    <w:rsid w:val="00585A6A"/>
    <w:rsid w:val="005A1295"/>
    <w:rsid w:val="005A75E7"/>
    <w:rsid w:val="005E0686"/>
    <w:rsid w:val="005E1333"/>
    <w:rsid w:val="00601EC3"/>
    <w:rsid w:val="0061443F"/>
    <w:rsid w:val="0061535E"/>
    <w:rsid w:val="00616B92"/>
    <w:rsid w:val="00616C80"/>
    <w:rsid w:val="00624A59"/>
    <w:rsid w:val="00633551"/>
    <w:rsid w:val="00634F7E"/>
    <w:rsid w:val="00636338"/>
    <w:rsid w:val="00642538"/>
    <w:rsid w:val="0064661A"/>
    <w:rsid w:val="00673039"/>
    <w:rsid w:val="006A0C80"/>
    <w:rsid w:val="006A16DD"/>
    <w:rsid w:val="006A4F61"/>
    <w:rsid w:val="006B296F"/>
    <w:rsid w:val="006C0ED7"/>
    <w:rsid w:val="006F3F7B"/>
    <w:rsid w:val="00706101"/>
    <w:rsid w:val="00722386"/>
    <w:rsid w:val="00752B8A"/>
    <w:rsid w:val="00753F1C"/>
    <w:rsid w:val="007669E3"/>
    <w:rsid w:val="007846EE"/>
    <w:rsid w:val="0079247F"/>
    <w:rsid w:val="007A0C71"/>
    <w:rsid w:val="007A7844"/>
    <w:rsid w:val="007B3EC1"/>
    <w:rsid w:val="007B6555"/>
    <w:rsid w:val="007C3E65"/>
    <w:rsid w:val="007D4388"/>
    <w:rsid w:val="007E7D7C"/>
    <w:rsid w:val="00810CF0"/>
    <w:rsid w:val="00811E83"/>
    <w:rsid w:val="00821129"/>
    <w:rsid w:val="0082256E"/>
    <w:rsid w:val="00836FF5"/>
    <w:rsid w:val="00862C1F"/>
    <w:rsid w:val="00872FA0"/>
    <w:rsid w:val="008823EB"/>
    <w:rsid w:val="00884551"/>
    <w:rsid w:val="00891F15"/>
    <w:rsid w:val="008B04EE"/>
    <w:rsid w:val="008B7BF9"/>
    <w:rsid w:val="008D5EA5"/>
    <w:rsid w:val="008D6442"/>
    <w:rsid w:val="008F0E80"/>
    <w:rsid w:val="008F25C4"/>
    <w:rsid w:val="00907903"/>
    <w:rsid w:val="0093775C"/>
    <w:rsid w:val="00943962"/>
    <w:rsid w:val="00953970"/>
    <w:rsid w:val="00964833"/>
    <w:rsid w:val="00984BD2"/>
    <w:rsid w:val="009A4F20"/>
    <w:rsid w:val="009C1E42"/>
    <w:rsid w:val="009F0E53"/>
    <w:rsid w:val="00A03F20"/>
    <w:rsid w:val="00A15D35"/>
    <w:rsid w:val="00A3600C"/>
    <w:rsid w:val="00A43006"/>
    <w:rsid w:val="00A43351"/>
    <w:rsid w:val="00A4638E"/>
    <w:rsid w:val="00A520B0"/>
    <w:rsid w:val="00A83808"/>
    <w:rsid w:val="00A85F68"/>
    <w:rsid w:val="00A936FC"/>
    <w:rsid w:val="00A93E61"/>
    <w:rsid w:val="00AC0D7C"/>
    <w:rsid w:val="00AE0C35"/>
    <w:rsid w:val="00AF59B5"/>
    <w:rsid w:val="00B007ED"/>
    <w:rsid w:val="00B04A39"/>
    <w:rsid w:val="00B052F7"/>
    <w:rsid w:val="00B3474F"/>
    <w:rsid w:val="00B64185"/>
    <w:rsid w:val="00BB38AF"/>
    <w:rsid w:val="00BD2632"/>
    <w:rsid w:val="00BD3677"/>
    <w:rsid w:val="00BE33B0"/>
    <w:rsid w:val="00BE5A52"/>
    <w:rsid w:val="00BE5D0E"/>
    <w:rsid w:val="00BF5EE1"/>
    <w:rsid w:val="00C111C6"/>
    <w:rsid w:val="00C14E56"/>
    <w:rsid w:val="00C81D8B"/>
    <w:rsid w:val="00C91F40"/>
    <w:rsid w:val="00C932C2"/>
    <w:rsid w:val="00C95FA7"/>
    <w:rsid w:val="00C9634C"/>
    <w:rsid w:val="00CA4842"/>
    <w:rsid w:val="00CC26AD"/>
    <w:rsid w:val="00CC4B5A"/>
    <w:rsid w:val="00CE1499"/>
    <w:rsid w:val="00D120A3"/>
    <w:rsid w:val="00D130B7"/>
    <w:rsid w:val="00D143C0"/>
    <w:rsid w:val="00D15B6E"/>
    <w:rsid w:val="00D1620D"/>
    <w:rsid w:val="00D34AF5"/>
    <w:rsid w:val="00D351EE"/>
    <w:rsid w:val="00D51B7C"/>
    <w:rsid w:val="00D725D0"/>
    <w:rsid w:val="00D97F24"/>
    <w:rsid w:val="00DC4342"/>
    <w:rsid w:val="00DD54E5"/>
    <w:rsid w:val="00E0734D"/>
    <w:rsid w:val="00E13C9D"/>
    <w:rsid w:val="00E15588"/>
    <w:rsid w:val="00E31030"/>
    <w:rsid w:val="00E33898"/>
    <w:rsid w:val="00E452C0"/>
    <w:rsid w:val="00E467D2"/>
    <w:rsid w:val="00E4715D"/>
    <w:rsid w:val="00E52700"/>
    <w:rsid w:val="00E858BE"/>
    <w:rsid w:val="00E85ECA"/>
    <w:rsid w:val="00E87004"/>
    <w:rsid w:val="00EA0205"/>
    <w:rsid w:val="00EB4479"/>
    <w:rsid w:val="00EB4B13"/>
    <w:rsid w:val="00EC1FF9"/>
    <w:rsid w:val="00ED436A"/>
    <w:rsid w:val="00EE1768"/>
    <w:rsid w:val="00EF1ADF"/>
    <w:rsid w:val="00EF5FE4"/>
    <w:rsid w:val="00EF7CB7"/>
    <w:rsid w:val="00F00AB4"/>
    <w:rsid w:val="00F02AE1"/>
    <w:rsid w:val="00F03A29"/>
    <w:rsid w:val="00F04F45"/>
    <w:rsid w:val="00F11868"/>
    <w:rsid w:val="00F21F7A"/>
    <w:rsid w:val="00F4509F"/>
    <w:rsid w:val="00F4569B"/>
    <w:rsid w:val="00F661FD"/>
    <w:rsid w:val="00F77196"/>
    <w:rsid w:val="00F940D3"/>
    <w:rsid w:val="00FB2503"/>
    <w:rsid w:val="00FB2AFB"/>
    <w:rsid w:val="00FE510F"/>
    <w:rsid w:val="00FF02B1"/>
    <w:rsid w:val="00FF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3E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367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367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367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367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367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D3677"/>
    <w:rPr>
      <w:rFonts w:ascii="Cambria" w:hAnsi="Cambria" w:cs="Times New Roman"/>
      <w:b/>
      <w:bCs/>
      <w:color w:val="4F81BD"/>
    </w:rPr>
  </w:style>
  <w:style w:type="paragraph" w:styleId="NoSpacing">
    <w:name w:val="No Spacing"/>
    <w:uiPriority w:val="99"/>
    <w:qFormat/>
    <w:rsid w:val="00BD3677"/>
    <w:rPr>
      <w:lang w:eastAsia="en-US"/>
    </w:rPr>
  </w:style>
  <w:style w:type="paragraph" w:styleId="ListParagraph">
    <w:name w:val="List Paragraph"/>
    <w:basedOn w:val="Normal"/>
    <w:uiPriority w:val="99"/>
    <w:qFormat/>
    <w:rsid w:val="008823EB"/>
    <w:pPr>
      <w:ind w:left="720"/>
      <w:contextualSpacing/>
    </w:pPr>
  </w:style>
  <w:style w:type="table" w:styleId="TableGrid">
    <w:name w:val="Table Grid"/>
    <w:basedOn w:val="TableNormal"/>
    <w:uiPriority w:val="99"/>
    <w:rsid w:val="008823E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823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3EB"/>
    <w:rPr>
      <w:rFonts w:ascii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0B15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0B15D8"/>
    <w:rPr>
      <w:rFonts w:cs="Times New Roman"/>
      <w:b/>
    </w:rPr>
  </w:style>
  <w:style w:type="character" w:styleId="Hyperlink">
    <w:name w:val="Hyperlink"/>
    <w:basedOn w:val="DefaultParagraphFont"/>
    <w:uiPriority w:val="99"/>
    <w:rsid w:val="007A7844"/>
    <w:rPr>
      <w:rFonts w:cs="Times New Roman"/>
      <w:color w:val="0000FF"/>
      <w:u w:val="single"/>
    </w:rPr>
  </w:style>
  <w:style w:type="paragraph" w:customStyle="1" w:styleId="ConsNormal">
    <w:name w:val="ConsNormal"/>
    <w:uiPriority w:val="99"/>
    <w:rsid w:val="007A784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a">
    <w:name w:val="Автор"/>
    <w:basedOn w:val="BodyText"/>
    <w:uiPriority w:val="99"/>
    <w:rsid w:val="007A7844"/>
    <w:pPr>
      <w:spacing w:before="960" w:after="160" w:line="480" w:lineRule="auto"/>
      <w:jc w:val="center"/>
    </w:pPr>
    <w:rPr>
      <w:b/>
      <w:sz w:val="28"/>
      <w:szCs w:val="20"/>
    </w:rPr>
  </w:style>
  <w:style w:type="paragraph" w:styleId="BodyText">
    <w:name w:val="Body Text"/>
    <w:basedOn w:val="Normal"/>
    <w:link w:val="BodyTextChar1"/>
    <w:uiPriority w:val="99"/>
    <w:rsid w:val="007A7844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A1295"/>
    <w:rPr>
      <w:rFonts w:cs="Times New Roman"/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locked/>
    <w:rsid w:val="007A7844"/>
    <w:rPr>
      <w:rFonts w:cs="Times New Roman"/>
      <w:sz w:val="24"/>
      <w:szCs w:val="24"/>
      <w:lang w:val="ru-RU" w:eastAsia="ru-RU" w:bidi="ar-SA"/>
    </w:rPr>
  </w:style>
  <w:style w:type="paragraph" w:styleId="Footer">
    <w:name w:val="footer"/>
    <w:basedOn w:val="Normal"/>
    <w:link w:val="FooterChar"/>
    <w:uiPriority w:val="99"/>
    <w:rsid w:val="001D7A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E3779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vernadsky.dnttm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schools.keldysh.ru/labm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talog.io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1573</TotalTime>
  <Pages>65</Pages>
  <Words>9590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Mama-nout</dc:creator>
  <cp:keywords/>
  <dc:description/>
  <cp:lastModifiedBy>1</cp:lastModifiedBy>
  <cp:revision>89</cp:revision>
  <dcterms:created xsi:type="dcterms:W3CDTF">2012-08-15T11:24:00Z</dcterms:created>
  <dcterms:modified xsi:type="dcterms:W3CDTF">2013-09-28T14:43:00Z</dcterms:modified>
</cp:coreProperties>
</file>