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2E6" w:rsidRPr="005952E6" w:rsidRDefault="005952E6" w:rsidP="005952E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bCs/>
        </w:rPr>
      </w:pPr>
      <w:proofErr w:type="spellStart"/>
      <w:r w:rsidRPr="005952E6">
        <w:rPr>
          <w:rFonts w:ascii="Times New Roman" w:eastAsia="Times New Roman" w:hAnsi="Times New Roman"/>
          <w:bCs/>
        </w:rPr>
        <w:t>Яруллина</w:t>
      </w:r>
      <w:proofErr w:type="spellEnd"/>
      <w:r w:rsidRPr="005952E6">
        <w:rPr>
          <w:rFonts w:ascii="Times New Roman" w:eastAsia="Times New Roman" w:hAnsi="Times New Roman"/>
          <w:bCs/>
        </w:rPr>
        <w:t xml:space="preserve"> Римма </w:t>
      </w:r>
      <w:proofErr w:type="spellStart"/>
      <w:r w:rsidRPr="005952E6">
        <w:rPr>
          <w:rFonts w:ascii="Times New Roman" w:eastAsia="Times New Roman" w:hAnsi="Times New Roman"/>
          <w:bCs/>
        </w:rPr>
        <w:t>Дамировна</w:t>
      </w:r>
      <w:proofErr w:type="spellEnd"/>
    </w:p>
    <w:p w:rsidR="005952E6" w:rsidRPr="00C30411" w:rsidRDefault="005952E6" w:rsidP="005952E6">
      <w:pPr>
        <w:pStyle w:val="aa"/>
        <w:rPr>
          <w:sz w:val="32"/>
          <w:szCs w:val="32"/>
        </w:rPr>
      </w:pPr>
      <w:r w:rsidRPr="00C30411">
        <w:rPr>
          <w:sz w:val="32"/>
          <w:szCs w:val="32"/>
        </w:rPr>
        <w:t>Конспект урока.  Курс «Основы светской этики»</w:t>
      </w:r>
      <w:r w:rsidR="00C30411">
        <w:rPr>
          <w:sz w:val="32"/>
          <w:szCs w:val="32"/>
        </w:rPr>
        <w:t>.</w:t>
      </w:r>
    </w:p>
    <w:p w:rsidR="00E20DE4" w:rsidRDefault="001A62A8" w:rsidP="00C304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5952E6">
        <w:rPr>
          <w:rFonts w:ascii="Times New Roman" w:eastAsia="Times New Roman" w:hAnsi="Times New Roman"/>
          <w:b/>
          <w:bCs/>
          <w:i/>
          <w:sz w:val="28"/>
          <w:szCs w:val="28"/>
        </w:rPr>
        <w:t>Тема урока</w:t>
      </w:r>
      <w:r w:rsidRPr="00AB515D">
        <w:rPr>
          <w:rFonts w:ascii="Times New Roman" w:eastAsia="Times New Roman" w:hAnsi="Times New Roman"/>
          <w:bCs/>
          <w:sz w:val="28"/>
          <w:szCs w:val="28"/>
        </w:rPr>
        <w:t xml:space="preserve">: </w:t>
      </w:r>
      <w:r w:rsidR="005952E6">
        <w:rPr>
          <w:rFonts w:ascii="Times New Roman" w:eastAsia="Times New Roman" w:hAnsi="Times New Roman"/>
          <w:bCs/>
          <w:sz w:val="28"/>
          <w:szCs w:val="28"/>
        </w:rPr>
        <w:t>«</w:t>
      </w:r>
      <w:r w:rsidRPr="00AB515D">
        <w:rPr>
          <w:rFonts w:ascii="Times New Roman" w:eastAsia="Times New Roman" w:hAnsi="Times New Roman"/>
          <w:bCs/>
          <w:sz w:val="28"/>
          <w:szCs w:val="28"/>
        </w:rPr>
        <w:t>Этикет общения по телефону</w:t>
      </w:r>
      <w:r w:rsidR="005952E6">
        <w:rPr>
          <w:rFonts w:ascii="Times New Roman" w:eastAsia="Times New Roman" w:hAnsi="Times New Roman"/>
          <w:bCs/>
          <w:sz w:val="28"/>
          <w:szCs w:val="28"/>
        </w:rPr>
        <w:t>»</w:t>
      </w:r>
      <w:r w:rsidRPr="00AB515D">
        <w:rPr>
          <w:rFonts w:ascii="Times New Roman" w:eastAsia="Times New Roman" w:hAnsi="Times New Roman"/>
          <w:bCs/>
          <w:sz w:val="28"/>
          <w:szCs w:val="28"/>
        </w:rPr>
        <w:t>.</w:t>
      </w:r>
      <w:r w:rsidR="005952E6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5952E6" w:rsidRPr="005952E6">
        <w:rPr>
          <w:rFonts w:ascii="Times New Roman" w:eastAsia="Times New Roman" w:hAnsi="Times New Roman"/>
          <w:bCs/>
          <w:sz w:val="28"/>
          <w:szCs w:val="28"/>
        </w:rPr>
        <w:t xml:space="preserve">  Урок изучения нового материала в курсе «Основы светской этики».</w:t>
      </w:r>
    </w:p>
    <w:p w:rsidR="005952E6" w:rsidRPr="00AB515D" w:rsidRDefault="005952E6" w:rsidP="00C304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C30411">
        <w:rPr>
          <w:rFonts w:ascii="Times New Roman" w:eastAsia="Times New Roman" w:hAnsi="Times New Roman"/>
          <w:bCs/>
          <w:i/>
          <w:sz w:val="28"/>
          <w:szCs w:val="28"/>
        </w:rPr>
        <w:t>Тип: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урок формирования новых знаний.</w:t>
      </w:r>
    </w:p>
    <w:p w:rsidR="00E20DE4" w:rsidRDefault="00E20DE4" w:rsidP="00C30411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C30411">
        <w:rPr>
          <w:rFonts w:ascii="Times New Roman" w:eastAsia="Times New Roman" w:hAnsi="Times New Roman"/>
          <w:bCs/>
          <w:i/>
          <w:sz w:val="28"/>
          <w:szCs w:val="28"/>
        </w:rPr>
        <w:t>Цели урока</w:t>
      </w:r>
      <w:r w:rsidRPr="00AB515D">
        <w:rPr>
          <w:rFonts w:ascii="Times New Roman" w:eastAsia="Times New Roman" w:hAnsi="Times New Roman"/>
          <w:bCs/>
          <w:sz w:val="28"/>
          <w:szCs w:val="28"/>
        </w:rPr>
        <w:t>: сформировать у обучающихся первоначальное представление об этике общения по телефону,  как системе норм и правил поведения,  как порядке, манере поведения в обществе, ознакомить этикетом общения</w:t>
      </w:r>
      <w:r w:rsidR="00F7726A" w:rsidRPr="00AB515D">
        <w:rPr>
          <w:rFonts w:ascii="Times New Roman" w:eastAsia="Times New Roman" w:hAnsi="Times New Roman"/>
          <w:bCs/>
          <w:sz w:val="28"/>
          <w:szCs w:val="28"/>
        </w:rPr>
        <w:t xml:space="preserve"> по телефону</w:t>
      </w:r>
      <w:r w:rsidR="00C30411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C30411" w:rsidRPr="00AB515D" w:rsidRDefault="00C30411" w:rsidP="00C3041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F7726A" w:rsidRPr="00C30411" w:rsidRDefault="00E20DE4" w:rsidP="00E20DE4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</w:rPr>
      </w:pPr>
      <w:r w:rsidRPr="00C30411">
        <w:rPr>
          <w:rFonts w:ascii="Times New Roman" w:eastAsia="Times New Roman" w:hAnsi="Times New Roman"/>
          <w:b/>
          <w:i/>
          <w:sz w:val="28"/>
          <w:szCs w:val="28"/>
        </w:rPr>
        <w:t>Задачи урока:</w:t>
      </w:r>
    </w:p>
    <w:p w:rsidR="00983794" w:rsidRDefault="00F7726A" w:rsidP="00C3041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B515D">
        <w:rPr>
          <w:rFonts w:ascii="Times New Roman" w:eastAsia="Times New Roman" w:hAnsi="Times New Roman"/>
          <w:i/>
          <w:sz w:val="28"/>
          <w:szCs w:val="28"/>
        </w:rPr>
        <w:t xml:space="preserve">Образовательные: </w:t>
      </w:r>
      <w:r w:rsidR="00C30411">
        <w:rPr>
          <w:rFonts w:ascii="Times New Roman" w:eastAsia="Times New Roman" w:hAnsi="Times New Roman"/>
          <w:i/>
          <w:sz w:val="28"/>
          <w:szCs w:val="28"/>
        </w:rPr>
        <w:t>О</w:t>
      </w:r>
      <w:r w:rsidRPr="00AB515D">
        <w:rPr>
          <w:rFonts w:ascii="Times New Roman" w:eastAsia="Times New Roman" w:hAnsi="Times New Roman"/>
          <w:sz w:val="28"/>
          <w:szCs w:val="28"/>
        </w:rPr>
        <w:t xml:space="preserve">смысленное знакомство </w:t>
      </w:r>
      <w:proofErr w:type="gramStart"/>
      <w:r w:rsidRPr="00AB515D">
        <w:rPr>
          <w:rFonts w:ascii="Times New Roman" w:eastAsia="Times New Roman" w:hAnsi="Times New Roman"/>
          <w:sz w:val="28"/>
          <w:szCs w:val="28"/>
        </w:rPr>
        <w:t>обучающихся</w:t>
      </w:r>
      <w:proofErr w:type="gramEnd"/>
      <w:r w:rsidR="00983794" w:rsidRPr="00AB515D">
        <w:rPr>
          <w:rFonts w:ascii="Times New Roman" w:eastAsia="Times New Roman" w:hAnsi="Times New Roman"/>
          <w:sz w:val="28"/>
          <w:szCs w:val="28"/>
        </w:rPr>
        <w:t xml:space="preserve"> </w:t>
      </w:r>
      <w:r w:rsidRPr="00AB515D">
        <w:rPr>
          <w:rFonts w:ascii="Times New Roman" w:eastAsia="Times New Roman" w:hAnsi="Times New Roman"/>
          <w:sz w:val="28"/>
          <w:szCs w:val="28"/>
        </w:rPr>
        <w:t xml:space="preserve"> с этикетом общения по телефону</w:t>
      </w:r>
      <w:r w:rsidR="00C30411">
        <w:rPr>
          <w:rFonts w:ascii="Times New Roman" w:eastAsia="Times New Roman" w:hAnsi="Times New Roman"/>
          <w:sz w:val="28"/>
          <w:szCs w:val="28"/>
        </w:rPr>
        <w:t>. О</w:t>
      </w:r>
      <w:r w:rsidR="00983794" w:rsidRPr="00AB515D">
        <w:rPr>
          <w:rFonts w:ascii="Times New Roman" w:eastAsia="Times New Roman" w:hAnsi="Times New Roman"/>
          <w:sz w:val="28"/>
          <w:szCs w:val="28"/>
        </w:rPr>
        <w:t>знаком</w:t>
      </w:r>
      <w:r w:rsidR="00C30411">
        <w:rPr>
          <w:rFonts w:ascii="Times New Roman" w:eastAsia="Times New Roman" w:hAnsi="Times New Roman"/>
          <w:sz w:val="28"/>
          <w:szCs w:val="28"/>
        </w:rPr>
        <w:t>ление</w:t>
      </w:r>
      <w:r w:rsidR="00983794" w:rsidRPr="00AB515D">
        <w:rPr>
          <w:rFonts w:ascii="Times New Roman" w:eastAsia="Times New Roman" w:hAnsi="Times New Roman"/>
          <w:sz w:val="28"/>
          <w:szCs w:val="28"/>
        </w:rPr>
        <w:t xml:space="preserve"> детей с наиболее необходимыми в целях личной безопасности телефонными номерами. </w:t>
      </w:r>
    </w:p>
    <w:p w:rsidR="00C30411" w:rsidRPr="00AB515D" w:rsidRDefault="00C30411" w:rsidP="00C3041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F7726A" w:rsidRDefault="00F7726A" w:rsidP="00C3041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B515D">
        <w:rPr>
          <w:rFonts w:ascii="Times New Roman" w:eastAsia="Times New Roman" w:hAnsi="Times New Roman"/>
          <w:i/>
          <w:sz w:val="28"/>
          <w:szCs w:val="28"/>
        </w:rPr>
        <w:t>Развивающие:</w:t>
      </w:r>
      <w:r w:rsidRPr="00AB515D">
        <w:rPr>
          <w:rFonts w:ascii="Times New Roman" w:eastAsia="Times New Roman" w:hAnsi="Times New Roman"/>
          <w:sz w:val="28"/>
          <w:szCs w:val="28"/>
        </w:rPr>
        <w:t xml:space="preserve"> способствовать развитию мыслительных операций, коммуникативных способностей, </w:t>
      </w:r>
      <w:r w:rsidR="00AB515D" w:rsidRPr="00AB515D">
        <w:rPr>
          <w:rFonts w:ascii="Times New Roman" w:eastAsia="Times New Roman" w:hAnsi="Times New Roman"/>
          <w:sz w:val="28"/>
          <w:szCs w:val="28"/>
        </w:rPr>
        <w:t>умени</w:t>
      </w:r>
      <w:r w:rsidR="00AB515D">
        <w:rPr>
          <w:rFonts w:ascii="Times New Roman" w:eastAsia="Times New Roman" w:hAnsi="Times New Roman"/>
          <w:sz w:val="28"/>
          <w:szCs w:val="28"/>
        </w:rPr>
        <w:t>ю</w:t>
      </w:r>
      <w:r w:rsidR="00AB515D" w:rsidRPr="00AB515D">
        <w:rPr>
          <w:rFonts w:ascii="Times New Roman" w:eastAsia="Times New Roman" w:hAnsi="Times New Roman"/>
          <w:sz w:val="28"/>
          <w:szCs w:val="28"/>
        </w:rPr>
        <w:t xml:space="preserve"> согласовывать свои действия с коллективом, приходить к единому мнению, вырабатывать общую позицию.</w:t>
      </w:r>
    </w:p>
    <w:p w:rsidR="00C30411" w:rsidRPr="00AB515D" w:rsidRDefault="00C30411" w:rsidP="00C3041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AB515D" w:rsidRDefault="00F7726A" w:rsidP="00C3041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B515D">
        <w:rPr>
          <w:rFonts w:ascii="Times New Roman" w:eastAsia="Times New Roman" w:hAnsi="Times New Roman"/>
          <w:i/>
          <w:sz w:val="28"/>
          <w:szCs w:val="28"/>
        </w:rPr>
        <w:t>Воспитательные:</w:t>
      </w:r>
      <w:r w:rsidRPr="00AB515D">
        <w:rPr>
          <w:rFonts w:ascii="Times New Roman" w:eastAsia="Times New Roman" w:hAnsi="Times New Roman"/>
          <w:sz w:val="28"/>
          <w:szCs w:val="28"/>
        </w:rPr>
        <w:t xml:space="preserve"> формирование этических чувств</w:t>
      </w:r>
      <w:r w:rsidR="00983794" w:rsidRPr="00AB515D">
        <w:rPr>
          <w:rFonts w:ascii="Times New Roman" w:eastAsia="Times New Roman" w:hAnsi="Times New Roman"/>
          <w:sz w:val="28"/>
          <w:szCs w:val="28"/>
        </w:rPr>
        <w:t xml:space="preserve">, </w:t>
      </w:r>
      <w:r w:rsidR="00E20DE4" w:rsidRPr="00AB515D">
        <w:rPr>
          <w:rFonts w:ascii="Times New Roman" w:eastAsia="Times New Roman" w:hAnsi="Times New Roman"/>
          <w:sz w:val="28"/>
          <w:szCs w:val="28"/>
        </w:rPr>
        <w:t>навыка использо</w:t>
      </w:r>
      <w:r w:rsidR="00983794" w:rsidRPr="00AB515D">
        <w:rPr>
          <w:rFonts w:ascii="Times New Roman" w:eastAsia="Times New Roman" w:hAnsi="Times New Roman"/>
          <w:sz w:val="28"/>
          <w:szCs w:val="28"/>
        </w:rPr>
        <w:t>вания вежливых слов и выражений</w:t>
      </w:r>
      <w:r w:rsidR="00AB515D">
        <w:rPr>
          <w:rFonts w:ascii="Times New Roman" w:eastAsia="Times New Roman" w:hAnsi="Times New Roman"/>
          <w:sz w:val="28"/>
          <w:szCs w:val="28"/>
        </w:rPr>
        <w:t>,</w:t>
      </w:r>
      <w:r w:rsidR="00AB515D" w:rsidRPr="00AB515D">
        <w:rPr>
          <w:rFonts w:ascii="Times New Roman" w:eastAsia="Times New Roman" w:hAnsi="Times New Roman"/>
          <w:sz w:val="28"/>
          <w:szCs w:val="28"/>
        </w:rPr>
        <w:t xml:space="preserve"> толерантность и уважительное отношение к собеседнику.</w:t>
      </w:r>
    </w:p>
    <w:p w:rsidR="00C30411" w:rsidRPr="00AB515D" w:rsidRDefault="00C30411" w:rsidP="00C3041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AB515D" w:rsidRPr="00AB515D" w:rsidRDefault="00AB515D" w:rsidP="00C30411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AB515D">
        <w:rPr>
          <w:rFonts w:ascii="Times New Roman" w:eastAsia="Times New Roman" w:hAnsi="Times New Roman"/>
          <w:bCs/>
          <w:i/>
          <w:sz w:val="28"/>
          <w:szCs w:val="28"/>
        </w:rPr>
        <w:t>Виды деятельности</w:t>
      </w:r>
      <w:r w:rsidRPr="00AB515D">
        <w:rPr>
          <w:rFonts w:ascii="Times New Roman" w:eastAsia="Times New Roman" w:hAnsi="Times New Roman"/>
          <w:bCs/>
          <w:sz w:val="28"/>
          <w:szCs w:val="28"/>
        </w:rPr>
        <w:t>: </w:t>
      </w:r>
    </w:p>
    <w:p w:rsidR="00AB515D" w:rsidRPr="00AB515D" w:rsidRDefault="00AB515D" w:rsidP="00C30411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AB515D">
        <w:rPr>
          <w:rFonts w:ascii="Times New Roman" w:eastAsia="Times New Roman" w:hAnsi="Times New Roman"/>
          <w:bCs/>
          <w:sz w:val="28"/>
          <w:szCs w:val="28"/>
        </w:rPr>
        <w:t>беседа,   составление диалога,  самостоятельная  работа  с источниками информации, работа  группами и в парах.</w:t>
      </w:r>
    </w:p>
    <w:p w:rsidR="00AB515D" w:rsidRPr="00AB515D" w:rsidRDefault="00E20DE4" w:rsidP="00E20DE4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i/>
          <w:sz w:val="28"/>
          <w:szCs w:val="28"/>
        </w:rPr>
      </w:pPr>
      <w:r w:rsidRPr="00AB515D">
        <w:rPr>
          <w:rFonts w:ascii="Times New Roman" w:eastAsia="Times New Roman" w:hAnsi="Times New Roman"/>
          <w:bCs/>
          <w:i/>
          <w:sz w:val="28"/>
          <w:szCs w:val="28"/>
        </w:rPr>
        <w:t>Средства наглядности и оборудование:</w:t>
      </w:r>
    </w:p>
    <w:p w:rsidR="006506B6" w:rsidRPr="006506B6" w:rsidRDefault="006506B6" w:rsidP="006506B6">
      <w:pPr>
        <w:pStyle w:val="a9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sz w:val="28"/>
          <w:szCs w:val="28"/>
        </w:rPr>
      </w:pPr>
      <w:r w:rsidRPr="006506B6">
        <w:rPr>
          <w:rFonts w:ascii="Times New Roman" w:eastAsia="Times New Roman" w:hAnsi="Times New Roman"/>
          <w:bCs/>
          <w:sz w:val="28"/>
          <w:szCs w:val="28"/>
        </w:rPr>
        <w:t>Мультфильм «</w:t>
      </w:r>
      <w:proofErr w:type="spellStart"/>
      <w:r w:rsidRPr="006506B6">
        <w:rPr>
          <w:rFonts w:ascii="Times New Roman" w:eastAsia="Times New Roman" w:hAnsi="Times New Roman"/>
          <w:bCs/>
          <w:sz w:val="28"/>
          <w:szCs w:val="28"/>
        </w:rPr>
        <w:t>Лунтик</w:t>
      </w:r>
      <w:proofErr w:type="spellEnd"/>
      <w:r w:rsidRPr="006506B6">
        <w:rPr>
          <w:rFonts w:ascii="Times New Roman" w:eastAsia="Times New Roman" w:hAnsi="Times New Roman"/>
          <w:bCs/>
          <w:sz w:val="28"/>
          <w:szCs w:val="28"/>
        </w:rPr>
        <w:t>» (Сезон 2-127)</w:t>
      </w:r>
      <w:proofErr w:type="gramStart"/>
      <w:r w:rsidR="00E20DE4" w:rsidRPr="006506B6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</w:rPr>
        <w:t>;</w:t>
      </w:r>
      <w:proofErr w:type="gramEnd"/>
    </w:p>
    <w:p w:rsidR="00E20DE4" w:rsidRDefault="00E20DE4" w:rsidP="006506B6">
      <w:pPr>
        <w:pStyle w:val="a9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sz w:val="28"/>
          <w:szCs w:val="28"/>
        </w:rPr>
      </w:pPr>
      <w:r w:rsidRPr="006506B6">
        <w:rPr>
          <w:rFonts w:ascii="Times New Roman" w:eastAsia="Times New Roman" w:hAnsi="Times New Roman"/>
          <w:bCs/>
          <w:sz w:val="28"/>
          <w:szCs w:val="28"/>
        </w:rPr>
        <w:t>Презентация</w:t>
      </w:r>
      <w:r w:rsidR="006506B6">
        <w:rPr>
          <w:rFonts w:ascii="Times New Roman" w:eastAsia="Times New Roman" w:hAnsi="Times New Roman"/>
          <w:bCs/>
          <w:sz w:val="28"/>
          <w:szCs w:val="28"/>
        </w:rPr>
        <w:t xml:space="preserve"> «Телефон»;</w:t>
      </w:r>
    </w:p>
    <w:p w:rsidR="006506B6" w:rsidRDefault="006506B6" w:rsidP="006506B6">
      <w:pPr>
        <w:pStyle w:val="a9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Интерактивная игра «Для чего нужен телефон?»;</w:t>
      </w:r>
    </w:p>
    <w:p w:rsidR="006506B6" w:rsidRDefault="006506B6" w:rsidP="006506B6">
      <w:pPr>
        <w:pStyle w:val="a9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Раздаточные материалы:</w:t>
      </w:r>
    </w:p>
    <w:p w:rsidR="006506B6" w:rsidRPr="006506B6" w:rsidRDefault="006506B6" w:rsidP="006506B6">
      <w:pPr>
        <w:spacing w:after="0" w:line="240" w:lineRule="auto"/>
        <w:ind w:left="144"/>
        <w:rPr>
          <w:rFonts w:ascii="Times New Roman" w:eastAsia="Times New Roman" w:hAnsi="Times New Roman"/>
          <w:bCs/>
          <w:sz w:val="28"/>
          <w:szCs w:val="28"/>
        </w:rPr>
      </w:pPr>
      <w:r w:rsidRPr="006506B6">
        <w:rPr>
          <w:rFonts w:ascii="Times New Roman" w:eastAsia="Times New Roman" w:hAnsi="Times New Roman"/>
          <w:bCs/>
          <w:sz w:val="28"/>
          <w:szCs w:val="28"/>
        </w:rPr>
        <w:t>-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таблица</w:t>
      </w:r>
      <w:r w:rsidR="004458E1">
        <w:rPr>
          <w:rFonts w:ascii="Times New Roman" w:eastAsia="Times New Roman" w:hAnsi="Times New Roman"/>
          <w:bCs/>
          <w:sz w:val="28"/>
          <w:szCs w:val="28"/>
        </w:rPr>
        <w:t xml:space="preserve"> для составления списка положительных и отрицательных действий при общении по телефону героев мультфильма</w:t>
      </w:r>
      <w:r>
        <w:rPr>
          <w:rFonts w:ascii="Times New Roman" w:eastAsia="Times New Roman" w:hAnsi="Times New Roman"/>
          <w:bCs/>
          <w:sz w:val="28"/>
          <w:szCs w:val="28"/>
        </w:rPr>
        <w:t>;</w:t>
      </w:r>
    </w:p>
    <w:p w:rsidR="006506B6" w:rsidRDefault="006506B6" w:rsidP="006506B6">
      <w:pPr>
        <w:spacing w:after="0" w:line="240" w:lineRule="auto"/>
        <w:ind w:left="144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- карточки</w:t>
      </w:r>
      <w:r w:rsidR="004458E1">
        <w:rPr>
          <w:rFonts w:ascii="Times New Roman" w:eastAsia="Times New Roman" w:hAnsi="Times New Roman"/>
          <w:bCs/>
          <w:sz w:val="28"/>
          <w:szCs w:val="28"/>
        </w:rPr>
        <w:t xml:space="preserve"> с заданиями</w:t>
      </w:r>
      <w:r>
        <w:rPr>
          <w:rFonts w:ascii="Times New Roman" w:eastAsia="Times New Roman" w:hAnsi="Times New Roman"/>
          <w:bCs/>
          <w:sz w:val="28"/>
          <w:szCs w:val="28"/>
        </w:rPr>
        <w:t>;</w:t>
      </w:r>
    </w:p>
    <w:p w:rsidR="004458E1" w:rsidRDefault="004458E1" w:rsidP="006506B6">
      <w:pPr>
        <w:spacing w:after="0" w:line="240" w:lineRule="auto"/>
        <w:ind w:left="144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- карточки с ситуациями для составления разговора по телефону;</w:t>
      </w:r>
    </w:p>
    <w:p w:rsidR="006506B6" w:rsidRDefault="006506B6" w:rsidP="006506B6">
      <w:pPr>
        <w:spacing w:after="0" w:line="240" w:lineRule="auto"/>
        <w:ind w:left="144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- Книжки-памятки</w:t>
      </w:r>
      <w:r w:rsidR="004458E1">
        <w:rPr>
          <w:rFonts w:ascii="Times New Roman" w:eastAsia="Times New Roman" w:hAnsi="Times New Roman"/>
          <w:bCs/>
          <w:sz w:val="28"/>
          <w:szCs w:val="28"/>
        </w:rPr>
        <w:t xml:space="preserve"> с правилами разговора по телефону и для составления личного телефонного справочника</w:t>
      </w:r>
      <w:proofErr w:type="gramStart"/>
      <w:r w:rsidR="004458E1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</w:rPr>
        <w:t>.</w:t>
      </w:r>
      <w:proofErr w:type="gramEnd"/>
    </w:p>
    <w:p w:rsidR="006506B6" w:rsidRDefault="006506B6" w:rsidP="006506B6">
      <w:pPr>
        <w:spacing w:after="0" w:line="240" w:lineRule="auto"/>
        <w:ind w:left="288"/>
        <w:rPr>
          <w:rFonts w:ascii="Times New Roman" w:eastAsia="Times New Roman" w:hAnsi="Times New Roman"/>
          <w:bCs/>
          <w:sz w:val="28"/>
          <w:szCs w:val="28"/>
        </w:rPr>
      </w:pPr>
      <w:r w:rsidRPr="006506B6">
        <w:rPr>
          <w:rFonts w:ascii="Times New Roman" w:eastAsia="Times New Roman" w:hAnsi="Times New Roman"/>
          <w:bCs/>
          <w:sz w:val="28"/>
          <w:szCs w:val="28"/>
        </w:rPr>
        <w:t>5.</w:t>
      </w:r>
      <w:r w:rsidR="004458E1">
        <w:rPr>
          <w:rFonts w:ascii="Times New Roman" w:eastAsia="Times New Roman" w:hAnsi="Times New Roman"/>
          <w:bCs/>
          <w:sz w:val="28"/>
          <w:szCs w:val="28"/>
        </w:rPr>
        <w:t xml:space="preserve">Два </w:t>
      </w:r>
      <w:r w:rsidRPr="006506B6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4458E1">
        <w:rPr>
          <w:rFonts w:ascii="Times New Roman" w:eastAsia="Times New Roman" w:hAnsi="Times New Roman"/>
          <w:bCs/>
          <w:sz w:val="28"/>
          <w:szCs w:val="28"/>
        </w:rPr>
        <w:t>игрушечных телефона для ролевых игр.</w:t>
      </w:r>
    </w:p>
    <w:p w:rsidR="000F3411" w:rsidRPr="00AB515D" w:rsidRDefault="00E20DE4" w:rsidP="000F3411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AB515D">
        <w:rPr>
          <w:rFonts w:ascii="Times New Roman" w:eastAsia="Times New Roman" w:hAnsi="Times New Roman"/>
          <w:bCs/>
          <w:sz w:val="28"/>
          <w:szCs w:val="28"/>
        </w:rPr>
        <w:t> </w:t>
      </w:r>
      <w:r w:rsidR="000F3411" w:rsidRPr="005952E6">
        <w:rPr>
          <w:rFonts w:ascii="Times New Roman" w:eastAsia="Times New Roman" w:hAnsi="Times New Roman"/>
          <w:bCs/>
          <w:i/>
          <w:sz w:val="28"/>
          <w:szCs w:val="28"/>
        </w:rPr>
        <w:t>Техническое обеспечение</w:t>
      </w:r>
      <w:r w:rsidR="000F3411" w:rsidRPr="00AB515D">
        <w:rPr>
          <w:rFonts w:ascii="Times New Roman" w:eastAsia="Times New Roman" w:hAnsi="Times New Roman"/>
          <w:bCs/>
          <w:sz w:val="28"/>
          <w:szCs w:val="28"/>
        </w:rPr>
        <w:t>: </w:t>
      </w:r>
      <w:r w:rsidR="000F3411" w:rsidRPr="00AB515D">
        <w:rPr>
          <w:rFonts w:ascii="Times New Roman" w:eastAsia="Times New Roman" w:hAnsi="Times New Roman"/>
          <w:sz w:val="28"/>
          <w:szCs w:val="28"/>
        </w:rPr>
        <w:t>ПК учителя,  экран, мультимедийный проектор, колонки.</w:t>
      </w:r>
    </w:p>
    <w:p w:rsidR="000F3411" w:rsidRPr="00AB515D" w:rsidRDefault="000F3411" w:rsidP="000F3411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en-US"/>
        </w:rPr>
      </w:pPr>
      <w:r w:rsidRPr="005952E6">
        <w:rPr>
          <w:rFonts w:ascii="Times New Roman" w:eastAsia="Times New Roman" w:hAnsi="Times New Roman"/>
          <w:bCs/>
          <w:i/>
          <w:sz w:val="28"/>
          <w:szCs w:val="28"/>
        </w:rPr>
        <w:lastRenderedPageBreak/>
        <w:t>Программное</w:t>
      </w:r>
      <w:r w:rsidRPr="005952E6">
        <w:rPr>
          <w:rFonts w:ascii="Times New Roman" w:eastAsia="Times New Roman" w:hAnsi="Times New Roman"/>
          <w:bCs/>
          <w:i/>
          <w:sz w:val="28"/>
          <w:szCs w:val="28"/>
          <w:lang w:val="en-US"/>
        </w:rPr>
        <w:t xml:space="preserve"> </w:t>
      </w:r>
      <w:r w:rsidRPr="005952E6">
        <w:rPr>
          <w:rFonts w:ascii="Times New Roman" w:eastAsia="Times New Roman" w:hAnsi="Times New Roman"/>
          <w:bCs/>
          <w:i/>
          <w:sz w:val="28"/>
          <w:szCs w:val="28"/>
        </w:rPr>
        <w:t>обеспечение</w:t>
      </w:r>
      <w:r w:rsidRPr="00AB515D">
        <w:rPr>
          <w:rFonts w:ascii="Times New Roman" w:eastAsia="Times New Roman" w:hAnsi="Times New Roman"/>
          <w:bCs/>
          <w:sz w:val="28"/>
          <w:szCs w:val="28"/>
          <w:lang w:val="en-US"/>
        </w:rPr>
        <w:t>: </w:t>
      </w:r>
      <w:r w:rsidRPr="00AB515D">
        <w:rPr>
          <w:rFonts w:ascii="Times New Roman" w:eastAsia="Times New Roman" w:hAnsi="Times New Roman"/>
          <w:sz w:val="28"/>
          <w:szCs w:val="28"/>
          <w:lang w:val="en-US"/>
        </w:rPr>
        <w:t>Microsoft Power Point 2010, Microsoft Office Word 2010,   Video</w:t>
      </w:r>
      <w:r w:rsidR="005952E6" w:rsidRPr="005952E6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r w:rsidRPr="00AB515D">
        <w:rPr>
          <w:rFonts w:ascii="Times New Roman" w:eastAsia="Times New Roman" w:hAnsi="Times New Roman"/>
          <w:sz w:val="28"/>
          <w:szCs w:val="28"/>
          <w:lang w:val="en-US"/>
        </w:rPr>
        <w:t xml:space="preserve">MASTER </w:t>
      </w:r>
      <w:proofErr w:type="gramStart"/>
      <w:r w:rsidRPr="00AB515D">
        <w:rPr>
          <w:rFonts w:ascii="Times New Roman" w:eastAsia="Times New Roman" w:hAnsi="Times New Roman"/>
          <w:sz w:val="28"/>
          <w:szCs w:val="28"/>
          <w:lang w:val="en-US"/>
        </w:rPr>
        <w:t>v2.41</w:t>
      </w:r>
      <w:proofErr w:type="gramEnd"/>
      <w:r w:rsidRPr="00AB515D">
        <w:rPr>
          <w:rFonts w:ascii="Times New Roman" w:eastAsia="Times New Roman" w:hAnsi="Times New Roman"/>
          <w:sz w:val="28"/>
          <w:szCs w:val="28"/>
          <w:lang w:val="en-US"/>
        </w:rPr>
        <w:t>.</w:t>
      </w:r>
    </w:p>
    <w:tbl>
      <w:tblPr>
        <w:tblW w:w="10464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1748"/>
        <w:gridCol w:w="2556"/>
        <w:gridCol w:w="3221"/>
        <w:gridCol w:w="2939"/>
      </w:tblGrid>
      <w:tr w:rsidR="00A071B8" w:rsidRPr="00234DB3" w:rsidTr="00234DB3">
        <w:trPr>
          <w:tblCellSpacing w:w="0" w:type="dxa"/>
          <w:jc w:val="center"/>
        </w:trPr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3411" w:rsidRPr="00AB515D" w:rsidRDefault="000F3411" w:rsidP="000F3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br/>
            </w:r>
            <w:r w:rsidRPr="00AB515D">
              <w:rPr>
                <w:rFonts w:ascii="Times New Roman" w:eastAsia="Times New Roman" w:hAnsi="Times New Roman"/>
                <w:bCs/>
                <w:sz w:val="28"/>
                <w:szCs w:val="28"/>
              </w:rPr>
              <w:t>Деятельность учителя</w:t>
            </w:r>
          </w:p>
        </w:tc>
        <w:tc>
          <w:tcPr>
            <w:tcW w:w="25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3411" w:rsidRPr="00AB515D" w:rsidRDefault="000F3411" w:rsidP="000F3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bCs/>
                <w:sz w:val="28"/>
                <w:szCs w:val="28"/>
              </w:rPr>
              <w:t>Деятельность учащихся</w:t>
            </w:r>
          </w:p>
        </w:tc>
        <w:tc>
          <w:tcPr>
            <w:tcW w:w="3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3411" w:rsidRPr="00AB515D" w:rsidRDefault="000F3411" w:rsidP="000F3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bCs/>
                <w:sz w:val="28"/>
                <w:szCs w:val="28"/>
              </w:rPr>
              <w:t>Дидактические материалы</w:t>
            </w:r>
          </w:p>
        </w:tc>
        <w:tc>
          <w:tcPr>
            <w:tcW w:w="2939" w:type="dxa"/>
            <w:tcBorders>
              <w:top w:val="outset" w:sz="6" w:space="0" w:color="auto"/>
              <w:left w:val="outset" w:sz="6" w:space="0" w:color="A0A0A0"/>
              <w:bottom w:val="outset" w:sz="6" w:space="0" w:color="auto"/>
              <w:right w:val="outset" w:sz="6" w:space="0" w:color="FFFFFF"/>
            </w:tcBorders>
            <w:shd w:val="clear" w:color="auto" w:fill="auto"/>
          </w:tcPr>
          <w:p w:rsidR="005952E6" w:rsidRPr="00234DB3" w:rsidRDefault="005952E6">
            <w:pPr>
              <w:rPr>
                <w:rFonts w:ascii="Times New Roman" w:hAnsi="Times New Roman"/>
                <w:sz w:val="28"/>
                <w:szCs w:val="28"/>
              </w:rPr>
            </w:pPr>
            <w:r w:rsidRPr="00234DB3">
              <w:rPr>
                <w:rFonts w:ascii="Times New Roman" w:hAnsi="Times New Roman"/>
                <w:sz w:val="28"/>
                <w:szCs w:val="28"/>
              </w:rPr>
              <w:t>Приложение</w:t>
            </w:r>
          </w:p>
        </w:tc>
      </w:tr>
      <w:tr w:rsidR="00983794" w:rsidRPr="00234DB3" w:rsidTr="00357004">
        <w:trPr>
          <w:gridAfter w:val="3"/>
          <w:wAfter w:w="8716" w:type="dxa"/>
          <w:tblCellSpacing w:w="0" w:type="dxa"/>
          <w:jc w:val="center"/>
        </w:trPr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3411" w:rsidRPr="00AB515D" w:rsidRDefault="000F3411" w:rsidP="000F3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bCs/>
                <w:sz w:val="28"/>
                <w:szCs w:val="28"/>
              </w:rPr>
              <w:t>Занятие 1</w:t>
            </w:r>
          </w:p>
        </w:tc>
      </w:tr>
      <w:tr w:rsidR="00A071B8" w:rsidRPr="00234DB3" w:rsidTr="00357004">
        <w:trPr>
          <w:tblCellSpacing w:w="0" w:type="dxa"/>
          <w:jc w:val="center"/>
        </w:trPr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3411" w:rsidRPr="00AB515D" w:rsidRDefault="000F3411" w:rsidP="000F341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bCs/>
                <w:sz w:val="28"/>
                <w:szCs w:val="28"/>
              </w:rPr>
              <w:t>I</w:t>
            </w: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. </w:t>
            </w:r>
            <w:r w:rsidRPr="00AB515D">
              <w:rPr>
                <w:rFonts w:ascii="Times New Roman" w:eastAsia="Times New Roman" w:hAnsi="Times New Roman"/>
                <w:bCs/>
                <w:sz w:val="28"/>
                <w:szCs w:val="28"/>
              </w:rPr>
              <w:t>Организация деятельности учащихся</w:t>
            </w:r>
          </w:p>
        </w:tc>
        <w:tc>
          <w:tcPr>
            <w:tcW w:w="25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3411" w:rsidRPr="00AB515D" w:rsidRDefault="000F3411" w:rsidP="002638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Приветствие детей.</w:t>
            </w: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br/>
              <w:t>– Здравствуйте, ребята! Сегодня нас с вами ждет очень интересный урок. Давайте  пожелаем успеха друг другу.</w:t>
            </w:r>
          </w:p>
        </w:tc>
        <w:tc>
          <w:tcPr>
            <w:tcW w:w="3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3411" w:rsidRPr="00AB515D" w:rsidRDefault="000F3411" w:rsidP="000F341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3411" w:rsidRPr="00AB515D" w:rsidRDefault="000F3411" w:rsidP="000F341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bCs/>
                <w:sz w:val="28"/>
                <w:szCs w:val="28"/>
              </w:rPr>
              <w:t> </w:t>
            </w:r>
          </w:p>
        </w:tc>
      </w:tr>
      <w:tr w:rsidR="00A071B8" w:rsidRPr="00234DB3" w:rsidTr="00357004">
        <w:trPr>
          <w:tblCellSpacing w:w="0" w:type="dxa"/>
          <w:jc w:val="center"/>
        </w:trPr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3411" w:rsidRPr="00AB515D" w:rsidRDefault="000F3411" w:rsidP="000F341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AB515D">
              <w:rPr>
                <w:rFonts w:ascii="Times New Roman" w:eastAsia="Times New Roman" w:hAnsi="Times New Roman"/>
                <w:bCs/>
                <w:sz w:val="28"/>
                <w:szCs w:val="28"/>
              </w:rPr>
              <w:t>II</w:t>
            </w: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Pr="00AB515D">
              <w:rPr>
                <w:rFonts w:ascii="Times New Roman" w:eastAsia="Times New Roman" w:hAnsi="Times New Roman"/>
                <w:bCs/>
                <w:sz w:val="28"/>
                <w:szCs w:val="28"/>
              </w:rPr>
              <w:t>Актуализация</w:t>
            </w:r>
            <w:proofErr w:type="spellEnd"/>
            <w:r w:rsidRPr="00AB515D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знаний учащихся</w:t>
            </w:r>
            <w:r w:rsidR="00263803" w:rsidRPr="00AB515D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и проверка домашнего задания</w:t>
            </w:r>
          </w:p>
        </w:tc>
        <w:tc>
          <w:tcPr>
            <w:tcW w:w="25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5BCE" w:rsidRPr="00AB515D" w:rsidRDefault="000F3411" w:rsidP="002638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="00263803" w:rsidRPr="00AB515D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ы с вами изуча</w:t>
            </w:r>
            <w:r w:rsidR="00263803"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ем </w:t>
            </w: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 курс «Основы </w:t>
            </w:r>
            <w:r w:rsidR="00263803" w:rsidRPr="00AB515D">
              <w:rPr>
                <w:rFonts w:ascii="Times New Roman" w:eastAsia="Times New Roman" w:hAnsi="Times New Roman"/>
                <w:sz w:val="28"/>
                <w:szCs w:val="28"/>
              </w:rPr>
              <w:t>светской этики</w:t>
            </w: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». </w:t>
            </w:r>
          </w:p>
          <w:p w:rsidR="00595BCE" w:rsidRPr="00AB515D" w:rsidRDefault="00595BCE" w:rsidP="002638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-  </w:t>
            </w:r>
            <w:r w:rsidR="000F3411"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Ребята, вспомните, о чем мы говорили </w:t>
            </w: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на прошлом уроке?</w:t>
            </w:r>
          </w:p>
          <w:p w:rsidR="000F3411" w:rsidRPr="00AB515D" w:rsidRDefault="00595BCE" w:rsidP="002638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- Нужно ли вам знать культуру общения и для чего?</w:t>
            </w:r>
            <w:r w:rsidR="000F3411"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0F3411" w:rsidRPr="00AB515D">
              <w:rPr>
                <w:rFonts w:ascii="Times New Roman" w:eastAsia="Times New Roman" w:hAnsi="Times New Roman"/>
                <w:sz w:val="28"/>
                <w:szCs w:val="28"/>
              </w:rPr>
              <w:br/>
              <w:t xml:space="preserve">– О каких </w:t>
            </w:r>
            <w:r w:rsidR="00263803" w:rsidRPr="00AB515D">
              <w:rPr>
                <w:rFonts w:ascii="Times New Roman" w:eastAsia="Times New Roman" w:hAnsi="Times New Roman"/>
                <w:sz w:val="28"/>
                <w:szCs w:val="28"/>
              </w:rPr>
              <w:t>правилах</w:t>
            </w:r>
            <w:r w:rsidR="000F3411"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 мы говорили?</w:t>
            </w:r>
            <w:r w:rsidR="000F3411" w:rsidRPr="00AB515D">
              <w:rPr>
                <w:rFonts w:ascii="Times New Roman" w:eastAsia="Times New Roman" w:hAnsi="Times New Roman"/>
                <w:sz w:val="28"/>
                <w:szCs w:val="28"/>
              </w:rPr>
              <w:br/>
              <w:t xml:space="preserve">– Правильно. Мы с вами говорили о </w:t>
            </w: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культуре</w:t>
            </w:r>
            <w:r w:rsidR="00263803"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общения, о правилах </w:t>
            </w:r>
            <w:r w:rsidR="00263803" w:rsidRPr="00AB515D">
              <w:rPr>
                <w:rFonts w:ascii="Times New Roman" w:eastAsia="Times New Roman" w:hAnsi="Times New Roman"/>
                <w:sz w:val="28"/>
                <w:szCs w:val="28"/>
              </w:rPr>
              <w:t>поведения человека в обществе. Говорили о том</w:t>
            </w: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="00263803"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 когда человек будет чувствовать себя комфортно и свободно в любом обществе.</w:t>
            </w:r>
          </w:p>
          <w:p w:rsidR="00263803" w:rsidRPr="00AB515D" w:rsidRDefault="00263803" w:rsidP="00C3041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-Какие же правила </w:t>
            </w:r>
            <w:r w:rsidR="00266F62" w:rsidRPr="00AB515D">
              <w:rPr>
                <w:rFonts w:ascii="Times New Roman" w:eastAsia="Times New Roman" w:hAnsi="Times New Roman"/>
                <w:sz w:val="28"/>
                <w:szCs w:val="28"/>
              </w:rPr>
              <w:t>общения</w:t>
            </w:r>
            <w:r w:rsidR="00C30411">
              <w:rPr>
                <w:rFonts w:ascii="Times New Roman" w:eastAsia="Times New Roman" w:hAnsi="Times New Roman"/>
                <w:sz w:val="28"/>
                <w:szCs w:val="28"/>
              </w:rPr>
              <w:t xml:space="preserve">  вы подготовили дома?</w:t>
            </w: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 Какие советы вы можете дать своим </w:t>
            </w: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одноклассникам</w:t>
            </w:r>
            <w:r w:rsidR="00C30411">
              <w:rPr>
                <w:rFonts w:ascii="Times New Roman" w:eastAsia="Times New Roman" w:hAnsi="Times New Roman"/>
                <w:sz w:val="28"/>
                <w:szCs w:val="28"/>
              </w:rPr>
              <w:t>, ч</w:t>
            </w: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тобы им было комфорт</w:t>
            </w:r>
            <w:r w:rsidR="00C30411">
              <w:rPr>
                <w:rFonts w:ascii="Times New Roman" w:eastAsia="Times New Roman" w:hAnsi="Times New Roman"/>
                <w:sz w:val="28"/>
                <w:szCs w:val="28"/>
              </w:rPr>
              <w:t>но и свободно в любом окружении?</w:t>
            </w:r>
          </w:p>
        </w:tc>
        <w:tc>
          <w:tcPr>
            <w:tcW w:w="3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5BCE" w:rsidRPr="00AB515D" w:rsidRDefault="000F3411" w:rsidP="002638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lastRenderedPageBreak/>
              <w:t>Предполагаемый ответ:</w:t>
            </w:r>
            <w:r w:rsidRPr="00AB515D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br/>
              <w:t>– </w:t>
            </w: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О </w:t>
            </w:r>
            <w:r w:rsidR="00595BCE" w:rsidRPr="00AB515D">
              <w:rPr>
                <w:rFonts w:ascii="Times New Roman" w:eastAsia="Times New Roman" w:hAnsi="Times New Roman"/>
                <w:sz w:val="28"/>
                <w:szCs w:val="28"/>
              </w:rPr>
              <w:t>культуре общения.</w:t>
            </w:r>
          </w:p>
          <w:p w:rsidR="00263803" w:rsidRPr="00AB515D" w:rsidRDefault="00595BCE" w:rsidP="002638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- О правилах </w:t>
            </w:r>
            <w:r w:rsidR="00263803" w:rsidRPr="00AB515D">
              <w:rPr>
                <w:rFonts w:ascii="Times New Roman" w:eastAsia="Times New Roman" w:hAnsi="Times New Roman"/>
                <w:sz w:val="28"/>
                <w:szCs w:val="28"/>
              </w:rPr>
              <w:t>поведения человека в обществе.</w:t>
            </w:r>
          </w:p>
          <w:p w:rsidR="000F3411" w:rsidRPr="00AB515D" w:rsidRDefault="000F3411" w:rsidP="002638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br/>
              <w:t>–</w:t>
            </w:r>
            <w:r w:rsidR="00263803"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 Чтобы чувствовать себя комфортно в обществе нужно знать </w:t>
            </w:r>
            <w:r w:rsidR="00595BCE" w:rsidRPr="00AB515D">
              <w:rPr>
                <w:rFonts w:ascii="Times New Roman" w:eastAsia="Times New Roman" w:hAnsi="Times New Roman"/>
                <w:sz w:val="28"/>
                <w:szCs w:val="28"/>
              </w:rPr>
              <w:t>культуру общения</w:t>
            </w: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263803" w:rsidRPr="00AB515D" w:rsidRDefault="00263803" w:rsidP="002638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63803" w:rsidRPr="00AB515D" w:rsidRDefault="00263803" w:rsidP="002638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63803" w:rsidRPr="00AB515D" w:rsidRDefault="00263803" w:rsidP="00C3041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Каждая группа  </w:t>
            </w:r>
            <w:r w:rsidR="00C30411">
              <w:rPr>
                <w:rFonts w:ascii="Times New Roman" w:eastAsia="Times New Roman" w:hAnsi="Times New Roman"/>
                <w:sz w:val="28"/>
                <w:szCs w:val="28"/>
              </w:rPr>
              <w:t>представляет свою работ</w:t>
            </w:r>
            <w:proofErr w:type="gramStart"/>
            <w:r w:rsidR="00C30411">
              <w:rPr>
                <w:rFonts w:ascii="Times New Roman" w:eastAsia="Times New Roman" w:hAnsi="Times New Roman"/>
                <w:sz w:val="28"/>
                <w:szCs w:val="28"/>
              </w:rPr>
              <w:t>у(</w:t>
            </w:r>
            <w:proofErr w:type="gramEnd"/>
            <w:r w:rsidR="00C30411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подготовленн</w:t>
            </w:r>
            <w:r w:rsidR="00C30411">
              <w:rPr>
                <w:rFonts w:ascii="Times New Roman" w:eastAsia="Times New Roman" w:hAnsi="Times New Roman"/>
                <w:sz w:val="28"/>
                <w:szCs w:val="28"/>
              </w:rPr>
              <w:t>ую</w:t>
            </w: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 дома</w:t>
            </w:r>
            <w:r w:rsidR="00C30411">
              <w:rPr>
                <w:rFonts w:ascii="Times New Roman" w:eastAsia="Times New Roman" w:hAnsi="Times New Roman"/>
                <w:sz w:val="28"/>
                <w:szCs w:val="28"/>
              </w:rPr>
              <w:t xml:space="preserve">) </w:t>
            </w: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правила </w:t>
            </w:r>
            <w:r w:rsidR="00266F62" w:rsidRPr="00AB515D">
              <w:rPr>
                <w:rFonts w:ascii="Times New Roman" w:eastAsia="Times New Roman" w:hAnsi="Times New Roman"/>
                <w:sz w:val="28"/>
                <w:szCs w:val="28"/>
              </w:rPr>
              <w:t>общения</w:t>
            </w:r>
            <w:r w:rsidR="00595BCE"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 на выбранную им тему на прошлом уроке.</w:t>
            </w: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 (</w:t>
            </w:r>
            <w:r w:rsidR="00C30411">
              <w:rPr>
                <w:rFonts w:ascii="Times New Roman" w:eastAsia="Times New Roman" w:hAnsi="Times New Roman"/>
                <w:sz w:val="28"/>
                <w:szCs w:val="28"/>
              </w:rPr>
              <w:t xml:space="preserve">Правила поведения </w:t>
            </w: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на уроке,</w:t>
            </w:r>
            <w:r w:rsidR="00595BCE"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в гостях,  на улице, </w:t>
            </w:r>
            <w:r w:rsidR="00595BCE"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в транспорте и т.д.), </w:t>
            </w:r>
          </w:p>
        </w:tc>
        <w:tc>
          <w:tcPr>
            <w:tcW w:w="2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3411" w:rsidRPr="00AB515D" w:rsidRDefault="000F3411" w:rsidP="000F341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bCs/>
                <w:sz w:val="28"/>
                <w:szCs w:val="28"/>
              </w:rPr>
              <w:t> </w:t>
            </w:r>
          </w:p>
        </w:tc>
      </w:tr>
      <w:tr w:rsidR="00A071B8" w:rsidRPr="00234DB3" w:rsidTr="00357004">
        <w:trPr>
          <w:trHeight w:val="3634"/>
          <w:tblCellSpacing w:w="0" w:type="dxa"/>
          <w:jc w:val="center"/>
        </w:trPr>
        <w:tc>
          <w:tcPr>
            <w:tcW w:w="174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D916B0" w:rsidRPr="00AB515D" w:rsidRDefault="00D916B0" w:rsidP="000F3411">
            <w:pPr>
              <w:spacing w:after="24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III.</w:t>
            </w:r>
            <w:r w:rsidR="001C71E7" w:rsidRPr="00AB515D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Введение в урок.</w:t>
            </w:r>
            <w:r w:rsidRPr="00AB515D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Сообщение темы, целей урока</w:t>
            </w:r>
          </w:p>
          <w:p w:rsidR="001C71E7" w:rsidRPr="00AB515D" w:rsidRDefault="001C71E7" w:rsidP="000F3411">
            <w:pPr>
              <w:spacing w:after="24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1C71E7" w:rsidRPr="00AB515D" w:rsidRDefault="001C71E7" w:rsidP="000F3411">
            <w:pPr>
              <w:spacing w:after="24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1C71E7" w:rsidRPr="00AB515D" w:rsidRDefault="001C71E7" w:rsidP="000F3411">
            <w:pPr>
              <w:spacing w:after="24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1C71E7" w:rsidRPr="00AB515D" w:rsidRDefault="001C71E7" w:rsidP="000F3411">
            <w:pPr>
              <w:spacing w:after="24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1C71E7" w:rsidRPr="00AB515D" w:rsidRDefault="001C71E7" w:rsidP="000F3411">
            <w:pPr>
              <w:spacing w:after="24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1C71E7" w:rsidRPr="00AB515D" w:rsidRDefault="001C71E7" w:rsidP="000F3411">
            <w:pPr>
              <w:spacing w:after="24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1C71E7" w:rsidRPr="00AB515D" w:rsidRDefault="001C71E7" w:rsidP="000F3411">
            <w:pPr>
              <w:spacing w:after="24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1C71E7" w:rsidRPr="00AB515D" w:rsidRDefault="001C71E7" w:rsidP="000F3411">
            <w:pPr>
              <w:spacing w:after="24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1C71E7" w:rsidRPr="00AB515D" w:rsidRDefault="001C71E7" w:rsidP="000F3411">
            <w:pPr>
              <w:spacing w:after="24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1C71E7" w:rsidRPr="00AB515D" w:rsidRDefault="001C71E7" w:rsidP="000F3411">
            <w:pPr>
              <w:spacing w:after="24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1C71E7" w:rsidRPr="00AB515D" w:rsidRDefault="001C71E7" w:rsidP="000F3411">
            <w:pPr>
              <w:spacing w:after="24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16B0" w:rsidRPr="00AB515D" w:rsidRDefault="00D916B0" w:rsidP="00595BC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Я вам предлагаю посмотреть </w:t>
            </w:r>
            <w:proofErr w:type="spellStart"/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мульфильм</w:t>
            </w:r>
            <w:proofErr w:type="spellEnd"/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  и ответить на вопрос:</w:t>
            </w:r>
          </w:p>
          <w:p w:rsidR="00D916B0" w:rsidRPr="00AB515D" w:rsidRDefault="00D916B0" w:rsidP="00595BC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- Для чего нужен телефон?</w:t>
            </w:r>
          </w:p>
          <w:p w:rsidR="00D916B0" w:rsidRPr="00AB515D" w:rsidRDefault="00D916B0" w:rsidP="00595BC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- Нужна ли культура общения по телефону?</w:t>
            </w:r>
          </w:p>
          <w:p w:rsidR="00D916B0" w:rsidRPr="00AB515D" w:rsidRDefault="00D916B0" w:rsidP="00595BC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- Какой герой вам больше понравился? Почему?</w:t>
            </w:r>
          </w:p>
          <w:p w:rsidR="00D916B0" w:rsidRPr="00AB515D" w:rsidRDefault="00D916B0" w:rsidP="00595BC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- А  кто из героев мультфильма не знает культуру общения?</w:t>
            </w:r>
          </w:p>
          <w:p w:rsidR="00D916B0" w:rsidRPr="00AB515D" w:rsidRDefault="00D916B0" w:rsidP="00595BC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916B0" w:rsidRPr="00AB515D" w:rsidRDefault="00D916B0" w:rsidP="00595BC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916B0" w:rsidRPr="00AB515D" w:rsidRDefault="00D916B0" w:rsidP="00957F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16B0" w:rsidRPr="00AB515D" w:rsidRDefault="00D916B0" w:rsidP="00266F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Ученики знакомятся с </w:t>
            </w:r>
            <w:proofErr w:type="spellStart"/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мульфильмом</w:t>
            </w:r>
            <w:proofErr w:type="spellEnd"/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D916B0" w:rsidRPr="00AB515D" w:rsidRDefault="00D916B0" w:rsidP="00266F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916B0" w:rsidRPr="00AB515D" w:rsidRDefault="00D916B0" w:rsidP="00266F62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Предполагаемый ответ:</w:t>
            </w:r>
            <w:r w:rsidRPr="00AB515D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br/>
              <w:t>– Телефон нужен для общения.</w:t>
            </w:r>
          </w:p>
          <w:p w:rsidR="00D916B0" w:rsidRPr="00AB515D" w:rsidRDefault="00D916B0" w:rsidP="00266F62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- Надо знать культуру общения по телефону.</w:t>
            </w:r>
          </w:p>
          <w:p w:rsidR="00D916B0" w:rsidRPr="00AB515D" w:rsidRDefault="00D916B0" w:rsidP="00957F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 xml:space="preserve">(Выступления детей о поведении героев мультфильма) </w:t>
            </w:r>
          </w:p>
          <w:p w:rsidR="00D916B0" w:rsidRPr="00AB515D" w:rsidRDefault="00D916B0" w:rsidP="00957F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16B0" w:rsidRPr="00AB515D" w:rsidRDefault="00C30411" w:rsidP="00266F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D916B0" w:rsidRPr="00AB515D">
              <w:rPr>
                <w:rFonts w:ascii="Times New Roman" w:eastAsia="Times New Roman" w:hAnsi="Times New Roman"/>
                <w:sz w:val="28"/>
                <w:szCs w:val="28"/>
              </w:rPr>
              <w:t>(Мультфильм «</w:t>
            </w:r>
            <w:proofErr w:type="spellStart"/>
            <w:r w:rsidR="00D916B0" w:rsidRPr="00AB515D">
              <w:rPr>
                <w:rFonts w:ascii="Times New Roman" w:eastAsia="Times New Roman" w:hAnsi="Times New Roman"/>
                <w:sz w:val="28"/>
                <w:szCs w:val="28"/>
              </w:rPr>
              <w:t>Лунтик</w:t>
            </w:r>
            <w:proofErr w:type="spellEnd"/>
            <w:proofErr w:type="gramStart"/>
            <w:r w:rsidR="00D916B0" w:rsidRPr="00AB515D">
              <w:rPr>
                <w:rFonts w:ascii="Times New Roman" w:eastAsia="Times New Roman" w:hAnsi="Times New Roman"/>
                <w:sz w:val="28"/>
                <w:szCs w:val="28"/>
              </w:rPr>
              <w:t>»(</w:t>
            </w:r>
            <w:proofErr w:type="gramEnd"/>
            <w:r w:rsidR="00D916B0" w:rsidRPr="00AB515D">
              <w:rPr>
                <w:rFonts w:ascii="Times New Roman" w:eastAsia="Times New Roman" w:hAnsi="Times New Roman"/>
                <w:sz w:val="28"/>
                <w:szCs w:val="28"/>
              </w:rPr>
              <w:t>Сезон2-127))</w:t>
            </w:r>
          </w:p>
          <w:p w:rsidR="00D916B0" w:rsidRPr="00AB515D" w:rsidRDefault="0081079D" w:rsidP="00266F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6" w:history="1">
              <w:r w:rsidR="00D916B0" w:rsidRPr="00AB515D">
                <w:rPr>
                  <w:rStyle w:val="a7"/>
                  <w:rFonts w:ascii="Times New Roman" w:eastAsia="Times New Roman" w:hAnsi="Times New Roman"/>
                  <w:color w:val="auto"/>
                  <w:sz w:val="28"/>
                  <w:szCs w:val="28"/>
                </w:rPr>
                <w:t>Лунтик_(Сезон_2)_127.mp4</w:t>
              </w:r>
            </w:hyperlink>
            <w:r w:rsidR="006506B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916B0" w:rsidRPr="00AB515D" w:rsidRDefault="00D916B0" w:rsidP="00266F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916B0" w:rsidRPr="00AB515D" w:rsidRDefault="00D916B0" w:rsidP="00266F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916B0" w:rsidRPr="00AB515D" w:rsidRDefault="00D916B0" w:rsidP="00266F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916B0" w:rsidRPr="00AB515D" w:rsidRDefault="00D916B0" w:rsidP="00266F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916B0" w:rsidRPr="00AB515D" w:rsidRDefault="00D916B0" w:rsidP="00266F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916B0" w:rsidRPr="00AB515D" w:rsidRDefault="00D916B0" w:rsidP="00266F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916B0" w:rsidRPr="00AB515D" w:rsidRDefault="00D916B0" w:rsidP="00266F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916B0" w:rsidRPr="00AB515D" w:rsidRDefault="00D916B0" w:rsidP="00266F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916B0" w:rsidRPr="00AB515D" w:rsidRDefault="00D916B0" w:rsidP="00266F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916B0" w:rsidRPr="00AB515D" w:rsidRDefault="00D916B0" w:rsidP="00266F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916B0" w:rsidRPr="00AB515D" w:rsidRDefault="00D916B0" w:rsidP="00266F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916B0" w:rsidRPr="00AB515D" w:rsidRDefault="00D916B0" w:rsidP="00266F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916B0" w:rsidRPr="00AB515D" w:rsidRDefault="00D916B0" w:rsidP="00266F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916B0" w:rsidRPr="00AB515D" w:rsidRDefault="00D916B0" w:rsidP="00266F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916B0" w:rsidRPr="00AB515D" w:rsidRDefault="00D916B0" w:rsidP="00266F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A071B8" w:rsidRPr="00234DB3" w:rsidTr="00357004">
        <w:trPr>
          <w:trHeight w:val="4168"/>
          <w:tblCellSpacing w:w="0" w:type="dxa"/>
          <w:jc w:val="center"/>
        </w:trPr>
        <w:tc>
          <w:tcPr>
            <w:tcW w:w="174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16B0" w:rsidRPr="00AB515D" w:rsidRDefault="00D916B0" w:rsidP="000F3411">
            <w:pPr>
              <w:spacing w:after="24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5C45" w:rsidRDefault="00D916B0" w:rsidP="00412D1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– И сегодня на уроке нам предстоит изучить культуру общения по телефону.</w:t>
            </w:r>
          </w:p>
          <w:p w:rsidR="00D916B0" w:rsidRPr="00AB515D" w:rsidRDefault="00265C45" w:rsidP="00412D1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 – Для дальнейшей работы я предлагаю вам работу в парах.</w:t>
            </w:r>
          </w:p>
          <w:p w:rsidR="00D916B0" w:rsidRPr="00AB515D" w:rsidRDefault="00D916B0" w:rsidP="00412D1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916B0" w:rsidRPr="00AB515D" w:rsidRDefault="00D916B0" w:rsidP="00265C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Задание 1. Нужно на </w:t>
            </w:r>
            <w:r w:rsidR="00C30411">
              <w:rPr>
                <w:rFonts w:ascii="Times New Roman" w:eastAsia="Times New Roman" w:hAnsi="Times New Roman"/>
                <w:sz w:val="28"/>
                <w:szCs w:val="28"/>
              </w:rPr>
              <w:t>таблицах</w:t>
            </w: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, которые лежат на ваших столах, записать, что следует делать при общении по телефону, а что не следует</w:t>
            </w:r>
            <w:r w:rsidR="00A071B8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="00A071B8" w:rsidRPr="00234DB3">
              <w:t xml:space="preserve"> </w:t>
            </w:r>
            <w:r w:rsidR="00A071B8" w:rsidRPr="00A071B8">
              <w:rPr>
                <w:rFonts w:ascii="Times New Roman" w:eastAsia="Times New Roman" w:hAnsi="Times New Roman"/>
                <w:sz w:val="28"/>
                <w:szCs w:val="28"/>
              </w:rPr>
              <w:t xml:space="preserve">положительных и отрицательных </w:t>
            </w:r>
            <w:r w:rsidR="00A071B8" w:rsidRPr="00A071B8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действий при общении по телефону героев мультфильма</w:t>
            </w:r>
            <w:r w:rsidR="00A071B8">
              <w:rPr>
                <w:rFonts w:ascii="Times New Roman" w:eastAsia="Times New Roman" w:hAnsi="Times New Roman"/>
                <w:sz w:val="28"/>
                <w:szCs w:val="28"/>
              </w:rPr>
              <w:t xml:space="preserve">. </w:t>
            </w: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br/>
              <w:t>– В течение  урока  нам предстоит</w:t>
            </w:r>
            <w:r w:rsidR="00841356"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 изучить и запомнить этикет общения по телефону.</w:t>
            </w: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</w:p>
        </w:tc>
        <w:tc>
          <w:tcPr>
            <w:tcW w:w="3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0411" w:rsidRDefault="00D916B0" w:rsidP="00957F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Ученики по желанию разбиваются на группы и записывают</w:t>
            </w:r>
            <w:r w:rsidR="00AC7C92"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 на таблицу,</w:t>
            </w: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  </w:t>
            </w:r>
            <w:r w:rsidR="00AC7C92" w:rsidRPr="00AB515D">
              <w:rPr>
                <w:rFonts w:ascii="Times New Roman" w:eastAsia="Times New Roman" w:hAnsi="Times New Roman"/>
                <w:sz w:val="28"/>
                <w:szCs w:val="28"/>
              </w:rPr>
              <w:t>что можно делать, а что нельзя при</w:t>
            </w: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 общени</w:t>
            </w:r>
            <w:r w:rsidR="00AC7C92" w:rsidRPr="00AB515D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 по телефону</w:t>
            </w:r>
            <w:proofErr w:type="gramStart"/>
            <w:r w:rsidR="00C30411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="00A071B8">
              <w:rPr>
                <w:rFonts w:ascii="Times New Roman" w:eastAsia="Times New Roman" w:hAnsi="Times New Roman"/>
                <w:sz w:val="28"/>
                <w:szCs w:val="28"/>
              </w:rPr>
              <w:t>(</w:t>
            </w:r>
            <w:proofErr w:type="gramEnd"/>
            <w:r w:rsidR="00A071B8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="00C30411" w:rsidRPr="00C30411">
              <w:rPr>
                <w:rFonts w:ascii="Times New Roman" w:eastAsia="Times New Roman" w:hAnsi="Times New Roman"/>
                <w:sz w:val="28"/>
                <w:szCs w:val="28"/>
              </w:rPr>
              <w:t>пис</w:t>
            </w:r>
            <w:r w:rsidR="00A071B8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="00C30411" w:rsidRPr="00C30411">
              <w:rPr>
                <w:rFonts w:ascii="Times New Roman" w:eastAsia="Times New Roman" w:hAnsi="Times New Roman"/>
                <w:sz w:val="28"/>
                <w:szCs w:val="28"/>
              </w:rPr>
              <w:t>к положительных и отрицательных действий при общении по телефону героев мультфильма</w:t>
            </w:r>
            <w:r w:rsidR="00A071B8">
              <w:rPr>
                <w:rFonts w:ascii="Times New Roman" w:eastAsia="Times New Roman" w:hAnsi="Times New Roman"/>
                <w:sz w:val="28"/>
                <w:szCs w:val="28"/>
              </w:rPr>
              <w:t>)</w:t>
            </w:r>
          </w:p>
          <w:p w:rsidR="00A071B8" w:rsidRDefault="00A071B8" w:rsidP="00957F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071B8" w:rsidRDefault="00A071B8" w:rsidP="00957F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071B8">
              <w:rPr>
                <w:rFonts w:ascii="Times New Roman" w:eastAsia="Times New Roman" w:hAnsi="Times New Roman"/>
                <w:i/>
                <w:sz w:val="28"/>
                <w:szCs w:val="28"/>
              </w:rPr>
              <w:t>Предполагаемые ответы детей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:</w:t>
            </w:r>
          </w:p>
          <w:p w:rsidR="00A071B8" w:rsidRDefault="00A071B8" w:rsidP="00957F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Нельзя:</w:t>
            </w:r>
          </w:p>
          <w:p w:rsidR="00A071B8" w:rsidRDefault="00A071B8" w:rsidP="00957F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кричать по телефону</w:t>
            </w:r>
          </w:p>
          <w:p w:rsidR="00A071B8" w:rsidRDefault="00A071B8" w:rsidP="00957F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-жевать когда говоришь</w:t>
            </w:r>
          </w:p>
          <w:p w:rsidR="00D916B0" w:rsidRPr="00AB515D" w:rsidRDefault="00A071B8" w:rsidP="004630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4630E2">
              <w:rPr>
                <w:rFonts w:ascii="Times New Roman" w:eastAsia="Times New Roman" w:hAnsi="Times New Roman"/>
                <w:sz w:val="28"/>
                <w:szCs w:val="28"/>
              </w:rPr>
              <w:t xml:space="preserve">играть с телефоном и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занимать </w:t>
            </w:r>
            <w:r w:rsidR="004630E2">
              <w:rPr>
                <w:rFonts w:ascii="Times New Roman" w:eastAsia="Times New Roman" w:hAnsi="Times New Roman"/>
                <w:sz w:val="28"/>
                <w:szCs w:val="28"/>
              </w:rPr>
              <w:t>и т.д.</w:t>
            </w:r>
          </w:p>
        </w:tc>
        <w:tc>
          <w:tcPr>
            <w:tcW w:w="2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16B0" w:rsidRPr="00AB515D" w:rsidRDefault="00D916B0" w:rsidP="00266F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916B0" w:rsidRPr="00AB515D" w:rsidRDefault="00D916B0" w:rsidP="00266F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916B0" w:rsidRPr="00AB515D" w:rsidRDefault="00D916B0" w:rsidP="00266F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916B0" w:rsidRPr="00AB515D" w:rsidRDefault="00D916B0" w:rsidP="00266F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916B0" w:rsidRPr="00AB515D" w:rsidRDefault="00D916B0" w:rsidP="00266F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916B0" w:rsidRPr="00AB515D" w:rsidRDefault="00D916B0" w:rsidP="00266F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916B0" w:rsidRPr="00AB515D" w:rsidRDefault="00D916B0" w:rsidP="00266F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916B0" w:rsidRPr="00AB515D" w:rsidRDefault="00D916B0" w:rsidP="00266F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916B0" w:rsidRPr="00AB515D" w:rsidRDefault="00D916B0" w:rsidP="00266F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916B0" w:rsidRPr="00AB515D" w:rsidRDefault="0081079D" w:rsidP="00266F62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hyperlink r:id="rId7" w:history="1">
              <w:r w:rsidR="00D916B0" w:rsidRPr="00AB515D">
                <w:rPr>
                  <w:rStyle w:val="a7"/>
                  <w:rFonts w:ascii="Times New Roman" w:eastAsia="Times New Roman" w:hAnsi="Times New Roman"/>
                  <w:color w:val="auto"/>
                  <w:sz w:val="28"/>
                  <w:szCs w:val="28"/>
                </w:rPr>
                <w:t>Приложение 1.docx</w:t>
              </w:r>
            </w:hyperlink>
          </w:p>
        </w:tc>
      </w:tr>
      <w:tr w:rsidR="00A071B8" w:rsidRPr="00234DB3" w:rsidTr="00357004">
        <w:trPr>
          <w:trHeight w:val="2442"/>
          <w:tblCellSpacing w:w="0" w:type="dxa"/>
          <w:jc w:val="center"/>
        </w:trPr>
        <w:tc>
          <w:tcPr>
            <w:tcW w:w="174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AC7C92" w:rsidRPr="00AB515D" w:rsidRDefault="00AC7C92" w:rsidP="000F341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IV. Основной этап занятия</w:t>
            </w:r>
          </w:p>
          <w:p w:rsidR="00AC7C92" w:rsidRPr="00AB515D" w:rsidRDefault="00AC7C92" w:rsidP="000F341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7C92" w:rsidRPr="00AB515D" w:rsidRDefault="00AC7C92" w:rsidP="004630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– Перед вами лежит напечатанный текст, отрывки из произведений</w:t>
            </w:r>
            <w:r w:rsidR="004630E2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 которых вы изучали на уроках литературного чтения.  У каждой группы свой текст.</w:t>
            </w: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Pr="00AB515D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 xml:space="preserve">Задание </w:t>
            </w:r>
            <w:r w:rsidR="004630E2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2</w:t>
            </w:r>
            <w:r w:rsidRPr="00AB515D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.</w:t>
            </w: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 Прочитайте текст. Постарайтесь определить,  где  соблюдается культура общения, а где не соблюдается. </w:t>
            </w:r>
          </w:p>
        </w:tc>
        <w:tc>
          <w:tcPr>
            <w:tcW w:w="3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7C92" w:rsidRPr="00AB515D" w:rsidRDefault="00AC7C92" w:rsidP="00E7371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C7C92" w:rsidRPr="00AB515D" w:rsidRDefault="00AC7C92" w:rsidP="00AC7C9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Ученики читают предложенные им тексты и анализируют в группах.</w:t>
            </w: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br/>
              <w:t>(Ответы детей по отрывкам произведений)</w:t>
            </w:r>
          </w:p>
        </w:tc>
        <w:tc>
          <w:tcPr>
            <w:tcW w:w="2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7C92" w:rsidRPr="00AB515D" w:rsidRDefault="00AC7C92" w:rsidP="00D916B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C7C92" w:rsidRPr="00AB515D" w:rsidRDefault="00AC7C92" w:rsidP="00D916B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C7C92" w:rsidRPr="00AB515D" w:rsidRDefault="00AC7C92" w:rsidP="00D916B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C7C92" w:rsidRPr="00AB515D" w:rsidRDefault="00AC7C92" w:rsidP="00D916B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07841" w:rsidRDefault="00AC7C92" w:rsidP="00AC7C9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Раздаточный материал)</w:t>
            </w:r>
            <w:proofErr w:type="gramEnd"/>
          </w:p>
          <w:p w:rsidR="00AC7C92" w:rsidRPr="00AB515D" w:rsidRDefault="0081079D" w:rsidP="00AC7C9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8" w:history="1">
              <w:r w:rsidR="00AC7C92" w:rsidRPr="00AB515D">
                <w:rPr>
                  <w:rStyle w:val="a7"/>
                  <w:rFonts w:ascii="Times New Roman" w:eastAsia="Times New Roman" w:hAnsi="Times New Roman"/>
                  <w:color w:val="auto"/>
                  <w:sz w:val="28"/>
                  <w:szCs w:val="28"/>
                </w:rPr>
                <w:t>приложение 2.docx</w:t>
              </w:r>
            </w:hyperlink>
            <w:r w:rsidR="00AC7C92"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</w:tr>
      <w:tr w:rsidR="00A071B8" w:rsidRPr="00234DB3" w:rsidTr="00357004">
        <w:trPr>
          <w:trHeight w:val="1538"/>
          <w:tblCellSpacing w:w="0" w:type="dxa"/>
          <w:jc w:val="center"/>
        </w:trPr>
        <w:tc>
          <w:tcPr>
            <w:tcW w:w="174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C7C92" w:rsidRPr="00AB515D" w:rsidRDefault="00AC7C92" w:rsidP="000F341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C7C92" w:rsidRPr="00AB515D" w:rsidRDefault="00AC7C92" w:rsidP="0084135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br/>
              <w:t>– Правильно. Мы все убедились в том, что вы можете определить правильно или не совсем  порядочно поступают другие.</w:t>
            </w:r>
          </w:p>
          <w:p w:rsidR="00AC7C92" w:rsidRPr="00AB515D" w:rsidRDefault="00AC7C92" w:rsidP="0084135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-А вот сами, сможете ли соблюдать этикет при общении по телефону? </w:t>
            </w:r>
          </w:p>
          <w:p w:rsidR="00AC7C92" w:rsidRPr="00AB515D" w:rsidRDefault="00AC7C92" w:rsidP="00AC7C9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- Что для этого нужно делать?</w:t>
            </w:r>
          </w:p>
        </w:tc>
        <w:tc>
          <w:tcPr>
            <w:tcW w:w="3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C7C92" w:rsidRPr="00AB515D" w:rsidRDefault="00AC7C92" w:rsidP="00E7371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C7C92" w:rsidRPr="00AB515D" w:rsidRDefault="00AC7C92" w:rsidP="00E73717">
            <w:pPr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i/>
                <w:sz w:val="28"/>
                <w:szCs w:val="28"/>
              </w:rPr>
              <w:t>Предполагаемые ответы детей:</w:t>
            </w:r>
          </w:p>
          <w:p w:rsidR="00AC7C92" w:rsidRPr="00AB515D" w:rsidRDefault="00AC7C92" w:rsidP="00E7371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- Научиться этикету общения по телефону</w:t>
            </w:r>
          </w:p>
          <w:p w:rsidR="00AC7C92" w:rsidRPr="00AB515D" w:rsidRDefault="00AC7C92" w:rsidP="00E7371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C7C92" w:rsidRPr="00AB515D" w:rsidRDefault="00AC7C92" w:rsidP="00AC7C9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A071B8" w:rsidRPr="00234DB3" w:rsidTr="00357004">
        <w:trPr>
          <w:tblCellSpacing w:w="0" w:type="dxa"/>
          <w:jc w:val="center"/>
        </w:trPr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3411" w:rsidRPr="004630E2" w:rsidRDefault="000F3411" w:rsidP="000F341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 </w:t>
            </w:r>
            <w:r w:rsidR="004630E2" w:rsidRPr="004630E2">
              <w:rPr>
                <w:rFonts w:ascii="Times New Roman" w:eastAsia="Times New Roman" w:hAnsi="Times New Roman"/>
                <w:iCs/>
                <w:sz w:val="28"/>
                <w:szCs w:val="28"/>
              </w:rPr>
              <w:t>Новая информация</w:t>
            </w:r>
          </w:p>
        </w:tc>
        <w:tc>
          <w:tcPr>
            <w:tcW w:w="25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7F3" w:rsidRPr="00AB515D" w:rsidRDefault="00A8028A" w:rsidP="00A8028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 xml:space="preserve">Рассказ учителя </w:t>
            </w:r>
            <w:proofErr w:type="gramStart"/>
            <w:r w:rsidRPr="00AB515D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о</w:t>
            </w:r>
            <w:proofErr w:type="gramEnd"/>
            <w:r w:rsidRPr="00AB515D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 xml:space="preserve"> истории появления первых телефонов</w:t>
            </w:r>
          </w:p>
        </w:tc>
        <w:tc>
          <w:tcPr>
            <w:tcW w:w="3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3411" w:rsidRPr="00AB515D" w:rsidRDefault="000F3411" w:rsidP="000F341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3411" w:rsidRPr="00AB515D" w:rsidRDefault="005457F3" w:rsidP="00A8028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Презентация «Телефон. История и современность»</w:t>
            </w:r>
            <w:r w:rsidR="000F3411" w:rsidRPr="00AB515D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br/>
            </w:r>
            <w:hyperlink r:id="rId9" w:history="1">
              <w:r w:rsidR="00A8028A" w:rsidRPr="00AB515D">
                <w:rPr>
                  <w:rStyle w:val="a7"/>
                  <w:rFonts w:ascii="Times New Roman" w:eastAsia="Times New Roman" w:hAnsi="Times New Roman"/>
                  <w:color w:val="auto"/>
                  <w:sz w:val="28"/>
                  <w:szCs w:val="28"/>
                </w:rPr>
                <w:t>Презентация Телефон.pptx</w:t>
              </w:r>
            </w:hyperlink>
            <w:r w:rsidR="000F3411" w:rsidRPr="00AB515D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="000F3411" w:rsidRPr="00AB515D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 xml:space="preserve">Слайд </w:t>
            </w:r>
            <w:r w:rsidR="00A8028A" w:rsidRPr="00AB515D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1-9</w:t>
            </w:r>
          </w:p>
        </w:tc>
      </w:tr>
      <w:tr w:rsidR="00A071B8" w:rsidRPr="00234DB3" w:rsidTr="00357004">
        <w:trPr>
          <w:tblCellSpacing w:w="0" w:type="dxa"/>
          <w:jc w:val="center"/>
        </w:trPr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3411" w:rsidRPr="00AB515D" w:rsidRDefault="000F3411" w:rsidP="000F341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bCs/>
                <w:sz w:val="28"/>
                <w:szCs w:val="28"/>
              </w:rPr>
              <w:t> </w:t>
            </w:r>
          </w:p>
        </w:tc>
        <w:tc>
          <w:tcPr>
            <w:tcW w:w="25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3411" w:rsidRPr="00AB515D" w:rsidRDefault="000F3411" w:rsidP="009047AA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Задание3</w:t>
            </w:r>
            <w:r w:rsidR="004630E2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.</w:t>
            </w:r>
            <w:r w:rsidRPr="00AB515D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 </w:t>
            </w:r>
            <w:r w:rsidR="009047AA" w:rsidRPr="00AB515D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Интерактивная игра.</w:t>
            </w:r>
          </w:p>
          <w:p w:rsidR="009047AA" w:rsidRPr="00AB515D" w:rsidRDefault="009047AA" w:rsidP="009047A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- Для чего нужен телефон?</w:t>
            </w:r>
          </w:p>
        </w:tc>
        <w:tc>
          <w:tcPr>
            <w:tcW w:w="3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2042" w:rsidRPr="00AB515D" w:rsidRDefault="000F3411" w:rsidP="00262042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Дети по очереди,</w:t>
            </w:r>
            <w:r w:rsidR="009047AA"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 выбирают шарики для </w:t>
            </w:r>
            <w:r w:rsidR="00262042" w:rsidRPr="00AB515D">
              <w:rPr>
                <w:rFonts w:ascii="Times New Roman" w:eastAsia="Times New Roman" w:hAnsi="Times New Roman"/>
                <w:sz w:val="28"/>
                <w:szCs w:val="28"/>
              </w:rPr>
              <w:t>Смешарика Нюше</w:t>
            </w: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 пытаясь</w:t>
            </w:r>
            <w:r w:rsidR="00262042"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 ответить на вопрос</w:t>
            </w: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Pr="00AB515D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Предполагаемы</w:t>
            </w:r>
            <w:r w:rsidR="00262042" w:rsidRPr="00AB515D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е</w:t>
            </w:r>
            <w:r w:rsidRPr="00AB515D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 xml:space="preserve"> ответ</w:t>
            </w:r>
            <w:r w:rsidR="00262042" w:rsidRPr="00AB515D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ы</w:t>
            </w:r>
            <w:r w:rsidRPr="00AB515D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:</w:t>
            </w:r>
          </w:p>
          <w:p w:rsidR="00262042" w:rsidRPr="00AB515D" w:rsidRDefault="00262042" w:rsidP="00262042">
            <w:pPr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Pr="00234DB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B515D">
              <w:rPr>
                <w:rFonts w:ascii="Times New Roman" w:eastAsia="Times New Roman" w:hAnsi="Times New Roman"/>
                <w:i/>
                <w:sz w:val="28"/>
                <w:szCs w:val="28"/>
              </w:rPr>
              <w:t>наводить справки,</w:t>
            </w:r>
          </w:p>
          <w:p w:rsidR="00262042" w:rsidRPr="00AB515D" w:rsidRDefault="00262042" w:rsidP="00262042">
            <w:pPr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i/>
                <w:sz w:val="28"/>
                <w:szCs w:val="28"/>
              </w:rPr>
              <w:t>- узнать о здоровье близких и друзей</w:t>
            </w:r>
          </w:p>
          <w:p w:rsidR="00262042" w:rsidRPr="00AB515D" w:rsidRDefault="00262042" w:rsidP="00262042">
            <w:pPr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i/>
                <w:sz w:val="28"/>
                <w:szCs w:val="28"/>
              </w:rPr>
              <w:t>- договариваться о времени и месте встречи,</w:t>
            </w:r>
          </w:p>
          <w:p w:rsidR="000F3411" w:rsidRPr="00AB515D" w:rsidRDefault="00262042" w:rsidP="0026204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i/>
                <w:sz w:val="28"/>
                <w:szCs w:val="28"/>
              </w:rPr>
              <w:t>-для быстрой передачи важного сообщения</w:t>
            </w:r>
          </w:p>
        </w:tc>
        <w:tc>
          <w:tcPr>
            <w:tcW w:w="293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2042" w:rsidRPr="00AB515D" w:rsidRDefault="0081079D" w:rsidP="000F3411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hyperlink r:id="rId10" w:history="1">
              <w:r w:rsidR="00262042" w:rsidRPr="00AB515D">
                <w:rPr>
                  <w:rStyle w:val="a7"/>
                  <w:rFonts w:ascii="Times New Roman" w:eastAsia="Times New Roman" w:hAnsi="Times New Roman"/>
                  <w:i/>
                  <w:iCs/>
                  <w:color w:val="auto"/>
                  <w:sz w:val="28"/>
                  <w:szCs w:val="28"/>
                </w:rPr>
                <w:t>Игра</w:t>
              </w:r>
              <w:proofErr w:type="gramStart"/>
              <w:r w:rsidR="00262042" w:rsidRPr="00AB515D">
                <w:rPr>
                  <w:rStyle w:val="a7"/>
                  <w:rFonts w:ascii="Times New Roman" w:eastAsia="Times New Roman" w:hAnsi="Times New Roman"/>
                  <w:i/>
                  <w:iCs/>
                  <w:color w:val="auto"/>
                  <w:sz w:val="28"/>
                  <w:szCs w:val="28"/>
                </w:rPr>
                <w:t xml:space="preserve"> Д</w:t>
              </w:r>
              <w:proofErr w:type="gramEnd"/>
              <w:r w:rsidR="00262042" w:rsidRPr="00AB515D">
                <w:rPr>
                  <w:rStyle w:val="a7"/>
                  <w:rFonts w:ascii="Times New Roman" w:eastAsia="Times New Roman" w:hAnsi="Times New Roman"/>
                  <w:i/>
                  <w:iCs/>
                  <w:color w:val="auto"/>
                  <w:sz w:val="28"/>
                  <w:szCs w:val="28"/>
                </w:rPr>
                <w:t>ля чего нужен телефон.ppt</w:t>
              </w:r>
            </w:hyperlink>
          </w:p>
          <w:p w:rsidR="000F3411" w:rsidRPr="00AB515D" w:rsidRDefault="000F3411" w:rsidP="0026204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 xml:space="preserve">Слайд </w:t>
            </w:r>
            <w:r w:rsidR="00262042" w:rsidRPr="00AB515D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1-2</w:t>
            </w:r>
            <w:r w:rsidRPr="00AB515D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 </w:t>
            </w:r>
            <w:r w:rsidRPr="00AB515D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br/>
            </w: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</w:p>
        </w:tc>
      </w:tr>
      <w:tr w:rsidR="00357004" w:rsidRPr="00234DB3" w:rsidTr="00357004">
        <w:trPr>
          <w:tblCellSpacing w:w="0" w:type="dxa"/>
          <w:jc w:val="center"/>
        </w:trPr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7004" w:rsidRPr="00AB515D" w:rsidRDefault="00357004" w:rsidP="000F341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7004" w:rsidRDefault="00357004" w:rsidP="0035700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Pr="00357004">
              <w:rPr>
                <w:rFonts w:ascii="Times New Roman" w:eastAsia="Times New Roman" w:hAnsi="Times New Roman"/>
                <w:sz w:val="28"/>
                <w:szCs w:val="28"/>
              </w:rPr>
              <w:t>А сейчас давайте послушаем, о чем нам расскажут телефоны.</w:t>
            </w:r>
          </w:p>
          <w:p w:rsidR="00357004" w:rsidRDefault="00357004" w:rsidP="0035700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57004" w:rsidRDefault="00357004" w:rsidP="0035700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57004" w:rsidRDefault="00357004" w:rsidP="0035700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57004" w:rsidRDefault="00357004" w:rsidP="0035700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57004" w:rsidRDefault="00357004" w:rsidP="0035700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57004" w:rsidRDefault="00357004" w:rsidP="0035700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57004" w:rsidRDefault="00357004" w:rsidP="0035700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57004" w:rsidRDefault="00357004" w:rsidP="0035700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57004" w:rsidRDefault="00357004" w:rsidP="0035700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57004" w:rsidRDefault="00357004" w:rsidP="0035700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57004" w:rsidRDefault="00357004" w:rsidP="0035700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57004" w:rsidRDefault="00357004" w:rsidP="0035700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57004" w:rsidRDefault="00357004" w:rsidP="0035700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57004" w:rsidRDefault="00357004" w:rsidP="0035700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57004" w:rsidRDefault="00357004" w:rsidP="0035700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57004" w:rsidRDefault="00357004" w:rsidP="0035700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57004" w:rsidRDefault="00357004" w:rsidP="0035700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57004" w:rsidRDefault="00357004" w:rsidP="0035700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57004" w:rsidRDefault="00357004" w:rsidP="0035700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57004" w:rsidRDefault="00357004" w:rsidP="0035700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57004" w:rsidRDefault="00357004" w:rsidP="0035700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57004" w:rsidRDefault="00357004" w:rsidP="0035700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57004" w:rsidRDefault="00357004" w:rsidP="0035700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57004" w:rsidRDefault="00357004" w:rsidP="0035700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57004" w:rsidRDefault="00357004" w:rsidP="0035700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57004" w:rsidRDefault="00357004" w:rsidP="0035700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57004" w:rsidRPr="00AB515D" w:rsidRDefault="00357004" w:rsidP="0035700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 </w:t>
            </w:r>
            <w:r w:rsidRPr="00357004">
              <w:rPr>
                <w:rFonts w:ascii="Times New Roman" w:eastAsia="Times New Roman" w:hAnsi="Times New Roman"/>
                <w:sz w:val="28"/>
                <w:szCs w:val="28"/>
              </w:rPr>
              <w:t xml:space="preserve">По – </w:t>
            </w:r>
            <w:proofErr w:type="gramStart"/>
            <w:r w:rsidRPr="00357004">
              <w:rPr>
                <w:rFonts w:ascii="Times New Roman" w:eastAsia="Times New Roman" w:hAnsi="Times New Roman"/>
                <w:sz w:val="28"/>
                <w:szCs w:val="28"/>
              </w:rPr>
              <w:t>моему</w:t>
            </w:r>
            <w:proofErr w:type="gramEnd"/>
            <w:r w:rsidRPr="00357004">
              <w:rPr>
                <w:rFonts w:ascii="Times New Roman" w:eastAsia="Times New Roman" w:hAnsi="Times New Roman"/>
                <w:sz w:val="28"/>
                <w:szCs w:val="28"/>
              </w:rPr>
              <w:t>, телефоны очень кратко, емко и достаточно доходчиво объяснили, как не надо с ним обращаться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57004" w:rsidRDefault="00357004" w:rsidP="000F341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57004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Выходят телефоны и рассказывают стихи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357004" w:rsidRPr="00357004" w:rsidRDefault="00357004" w:rsidP="00357004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</w:rPr>
            </w:pPr>
            <w:r w:rsidRPr="00357004">
              <w:rPr>
                <w:rFonts w:ascii="Times New Roman" w:eastAsia="Times New Roman" w:hAnsi="Times New Roman"/>
              </w:rPr>
              <w:t>Первый телефон</w:t>
            </w:r>
          </w:p>
          <w:p w:rsidR="00357004" w:rsidRPr="00357004" w:rsidRDefault="00357004" w:rsidP="00357004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/>
              </w:rPr>
            </w:pPr>
            <w:r w:rsidRPr="00357004">
              <w:rPr>
                <w:rFonts w:ascii="Times New Roman" w:eastAsia="Times New Roman" w:hAnsi="Times New Roman"/>
              </w:rPr>
              <w:t>Ой, я бедный телефон,</w:t>
            </w:r>
          </w:p>
          <w:p w:rsidR="00357004" w:rsidRPr="00357004" w:rsidRDefault="00357004" w:rsidP="00357004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/>
              </w:rPr>
            </w:pPr>
            <w:r w:rsidRPr="00357004">
              <w:rPr>
                <w:rFonts w:ascii="Times New Roman" w:eastAsia="Times New Roman" w:hAnsi="Times New Roman"/>
              </w:rPr>
              <w:t>Что мне делать, как мне быть,</w:t>
            </w:r>
          </w:p>
          <w:p w:rsidR="00357004" w:rsidRPr="00357004" w:rsidRDefault="00357004" w:rsidP="00357004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/>
              </w:rPr>
            </w:pPr>
            <w:r w:rsidRPr="00357004">
              <w:rPr>
                <w:rFonts w:ascii="Times New Roman" w:eastAsia="Times New Roman" w:hAnsi="Times New Roman"/>
              </w:rPr>
              <w:t>От пустых, ненужных слов</w:t>
            </w:r>
          </w:p>
          <w:p w:rsidR="00357004" w:rsidRPr="00357004" w:rsidRDefault="00357004" w:rsidP="00357004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/>
              </w:rPr>
            </w:pPr>
            <w:r w:rsidRPr="00357004">
              <w:rPr>
                <w:rFonts w:ascii="Times New Roman" w:eastAsia="Times New Roman" w:hAnsi="Times New Roman"/>
              </w:rPr>
              <w:t>Волком хочется завыть!</w:t>
            </w:r>
          </w:p>
          <w:p w:rsidR="00357004" w:rsidRPr="00357004" w:rsidRDefault="00357004" w:rsidP="00357004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/>
              </w:rPr>
            </w:pPr>
            <w:r w:rsidRPr="00357004">
              <w:rPr>
                <w:rFonts w:ascii="Times New Roman" w:eastAsia="Times New Roman" w:hAnsi="Times New Roman"/>
              </w:rPr>
              <w:t>Создан я для нужных дел,</w:t>
            </w:r>
          </w:p>
          <w:p w:rsidR="00357004" w:rsidRPr="00357004" w:rsidRDefault="00357004" w:rsidP="00357004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/>
              </w:rPr>
            </w:pPr>
            <w:r w:rsidRPr="00357004">
              <w:rPr>
                <w:rFonts w:ascii="Times New Roman" w:eastAsia="Times New Roman" w:hAnsi="Times New Roman"/>
              </w:rPr>
              <w:t>Сообщенья передать,</w:t>
            </w:r>
          </w:p>
          <w:p w:rsidR="00357004" w:rsidRPr="00357004" w:rsidRDefault="00357004" w:rsidP="00357004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/>
              </w:rPr>
            </w:pPr>
            <w:r w:rsidRPr="00357004">
              <w:rPr>
                <w:rFonts w:ascii="Times New Roman" w:eastAsia="Times New Roman" w:hAnsi="Times New Roman"/>
              </w:rPr>
              <w:t>Но, похоже, мой удел –</w:t>
            </w:r>
          </w:p>
          <w:p w:rsidR="00357004" w:rsidRPr="00357004" w:rsidRDefault="00357004" w:rsidP="00357004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/>
              </w:rPr>
            </w:pPr>
            <w:r w:rsidRPr="00357004">
              <w:rPr>
                <w:rFonts w:ascii="Times New Roman" w:eastAsia="Times New Roman" w:hAnsi="Times New Roman"/>
              </w:rPr>
              <w:t>Дать возможность лишь болтать!</w:t>
            </w:r>
          </w:p>
          <w:p w:rsidR="00357004" w:rsidRPr="00357004" w:rsidRDefault="00357004" w:rsidP="00357004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/>
              </w:rPr>
            </w:pPr>
            <w:r w:rsidRPr="00357004">
              <w:rPr>
                <w:rFonts w:ascii="Times New Roman" w:eastAsia="Times New Roman" w:hAnsi="Times New Roman"/>
              </w:rPr>
              <w:t>Второй телефон</w:t>
            </w:r>
          </w:p>
          <w:p w:rsidR="00357004" w:rsidRPr="00357004" w:rsidRDefault="00357004" w:rsidP="00357004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/>
              </w:rPr>
            </w:pPr>
            <w:r w:rsidRPr="00357004">
              <w:rPr>
                <w:rFonts w:ascii="Times New Roman" w:eastAsia="Times New Roman" w:hAnsi="Times New Roman"/>
              </w:rPr>
              <w:t>Пухнет трубка от тоски,</w:t>
            </w:r>
          </w:p>
          <w:p w:rsidR="00357004" w:rsidRPr="00357004" w:rsidRDefault="00357004" w:rsidP="00357004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/>
              </w:rPr>
            </w:pPr>
            <w:r w:rsidRPr="00357004">
              <w:rPr>
                <w:rFonts w:ascii="Times New Roman" w:eastAsia="Times New Roman" w:hAnsi="Times New Roman"/>
              </w:rPr>
              <w:t>Бесконечных «да» и «ну»,</w:t>
            </w:r>
          </w:p>
          <w:p w:rsidR="00357004" w:rsidRPr="00357004" w:rsidRDefault="00357004" w:rsidP="00357004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/>
              </w:rPr>
            </w:pPr>
            <w:r w:rsidRPr="00357004">
              <w:rPr>
                <w:rFonts w:ascii="Times New Roman" w:eastAsia="Times New Roman" w:hAnsi="Times New Roman"/>
              </w:rPr>
              <w:t>Как не плавятся мозги,</w:t>
            </w:r>
          </w:p>
          <w:p w:rsidR="00357004" w:rsidRPr="00357004" w:rsidRDefault="00357004" w:rsidP="00357004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/>
              </w:rPr>
            </w:pPr>
            <w:r w:rsidRPr="00357004">
              <w:rPr>
                <w:rFonts w:ascii="Times New Roman" w:eastAsia="Times New Roman" w:hAnsi="Times New Roman"/>
              </w:rPr>
              <w:t>Ничего я не пойму…</w:t>
            </w:r>
          </w:p>
          <w:p w:rsidR="00357004" w:rsidRPr="00357004" w:rsidRDefault="00357004" w:rsidP="00357004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/>
              </w:rPr>
            </w:pPr>
            <w:r w:rsidRPr="00357004">
              <w:rPr>
                <w:rFonts w:ascii="Times New Roman" w:eastAsia="Times New Roman" w:hAnsi="Times New Roman"/>
              </w:rPr>
              <w:t>А использовать меня,</w:t>
            </w:r>
          </w:p>
          <w:p w:rsidR="00357004" w:rsidRPr="00357004" w:rsidRDefault="00357004" w:rsidP="00357004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/>
              </w:rPr>
            </w:pPr>
            <w:r w:rsidRPr="00357004">
              <w:rPr>
                <w:rFonts w:ascii="Times New Roman" w:eastAsia="Times New Roman" w:hAnsi="Times New Roman"/>
              </w:rPr>
              <w:t>Не назвавшись самому,</w:t>
            </w:r>
          </w:p>
          <w:p w:rsidR="00357004" w:rsidRPr="00357004" w:rsidRDefault="00357004" w:rsidP="00357004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/>
              </w:rPr>
            </w:pPr>
            <w:r w:rsidRPr="00357004">
              <w:rPr>
                <w:rFonts w:ascii="Times New Roman" w:eastAsia="Times New Roman" w:hAnsi="Times New Roman"/>
              </w:rPr>
              <w:t>Это грубая возня</w:t>
            </w:r>
          </w:p>
          <w:p w:rsidR="00357004" w:rsidRPr="00357004" w:rsidRDefault="00357004" w:rsidP="00357004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/>
              </w:rPr>
            </w:pPr>
            <w:r w:rsidRPr="00357004">
              <w:rPr>
                <w:rFonts w:ascii="Times New Roman" w:eastAsia="Times New Roman" w:hAnsi="Times New Roman"/>
              </w:rPr>
              <w:t xml:space="preserve">Не </w:t>
            </w:r>
            <w:proofErr w:type="gramStart"/>
            <w:r w:rsidRPr="00357004">
              <w:rPr>
                <w:rFonts w:ascii="Times New Roman" w:eastAsia="Times New Roman" w:hAnsi="Times New Roman"/>
              </w:rPr>
              <w:t>нужна</w:t>
            </w:r>
            <w:proofErr w:type="gramEnd"/>
            <w:r w:rsidRPr="00357004">
              <w:rPr>
                <w:rFonts w:ascii="Times New Roman" w:eastAsia="Times New Roman" w:hAnsi="Times New Roman"/>
              </w:rPr>
              <w:t xml:space="preserve"> ведь никому!</w:t>
            </w:r>
          </w:p>
          <w:p w:rsidR="00357004" w:rsidRPr="00357004" w:rsidRDefault="00357004" w:rsidP="00357004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</w:rPr>
            </w:pPr>
            <w:r w:rsidRPr="00357004">
              <w:rPr>
                <w:rFonts w:ascii="Times New Roman" w:eastAsia="Times New Roman" w:hAnsi="Times New Roman"/>
              </w:rPr>
              <w:t>Третий телефон</w:t>
            </w:r>
          </w:p>
          <w:p w:rsidR="00357004" w:rsidRPr="00357004" w:rsidRDefault="00357004" w:rsidP="00357004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/>
              </w:rPr>
            </w:pPr>
            <w:r w:rsidRPr="00357004">
              <w:rPr>
                <w:rFonts w:ascii="Times New Roman" w:eastAsia="Times New Roman" w:hAnsi="Times New Roman"/>
              </w:rPr>
              <w:lastRenderedPageBreak/>
              <w:t>Не смешно, а горько мне</w:t>
            </w:r>
          </w:p>
          <w:p w:rsidR="00357004" w:rsidRPr="00357004" w:rsidRDefault="00357004" w:rsidP="00357004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/>
              </w:rPr>
            </w:pPr>
            <w:r w:rsidRPr="00357004">
              <w:rPr>
                <w:rFonts w:ascii="Times New Roman" w:eastAsia="Times New Roman" w:hAnsi="Times New Roman"/>
              </w:rPr>
              <w:t>Злые шутки изрекать,</w:t>
            </w:r>
          </w:p>
          <w:p w:rsidR="00357004" w:rsidRPr="00357004" w:rsidRDefault="00357004" w:rsidP="00357004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/>
              </w:rPr>
            </w:pPr>
            <w:r w:rsidRPr="00357004">
              <w:rPr>
                <w:rFonts w:ascii="Times New Roman" w:eastAsia="Times New Roman" w:hAnsi="Times New Roman"/>
              </w:rPr>
              <w:t>И обиднее вдвойне</w:t>
            </w:r>
          </w:p>
          <w:p w:rsidR="00357004" w:rsidRPr="00357004" w:rsidRDefault="00357004" w:rsidP="00357004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/>
              </w:rPr>
            </w:pPr>
            <w:r w:rsidRPr="00357004">
              <w:rPr>
                <w:rFonts w:ascii="Times New Roman" w:eastAsia="Times New Roman" w:hAnsi="Times New Roman"/>
              </w:rPr>
              <w:t>О ложных фактах сообщать!</w:t>
            </w:r>
          </w:p>
          <w:p w:rsidR="00357004" w:rsidRPr="00357004" w:rsidRDefault="00357004" w:rsidP="00357004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/>
              </w:rPr>
            </w:pPr>
            <w:r w:rsidRPr="00357004">
              <w:rPr>
                <w:rFonts w:ascii="Times New Roman" w:eastAsia="Times New Roman" w:hAnsi="Times New Roman"/>
              </w:rPr>
              <w:t>Разговоры ни о чем.</w:t>
            </w:r>
          </w:p>
          <w:p w:rsidR="00357004" w:rsidRPr="00357004" w:rsidRDefault="00357004" w:rsidP="00357004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/>
              </w:rPr>
            </w:pPr>
            <w:r w:rsidRPr="00357004">
              <w:rPr>
                <w:rFonts w:ascii="Times New Roman" w:eastAsia="Times New Roman" w:hAnsi="Times New Roman"/>
              </w:rPr>
              <w:t xml:space="preserve">Я от них с ума </w:t>
            </w:r>
            <w:proofErr w:type="gramStart"/>
            <w:r w:rsidRPr="00357004">
              <w:rPr>
                <w:rFonts w:ascii="Times New Roman" w:eastAsia="Times New Roman" w:hAnsi="Times New Roman"/>
              </w:rPr>
              <w:t>с</w:t>
            </w:r>
            <w:proofErr w:type="gramEnd"/>
            <w:r w:rsidRPr="00357004">
              <w:rPr>
                <w:rFonts w:ascii="Times New Roman" w:eastAsia="Times New Roman" w:hAnsi="Times New Roman"/>
              </w:rPr>
              <w:t xml:space="preserve"> хожу!</w:t>
            </w:r>
          </w:p>
          <w:p w:rsidR="00357004" w:rsidRPr="00357004" w:rsidRDefault="00357004" w:rsidP="00357004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/>
              </w:rPr>
            </w:pPr>
            <w:r w:rsidRPr="00357004">
              <w:rPr>
                <w:rFonts w:ascii="Times New Roman" w:eastAsia="Times New Roman" w:hAnsi="Times New Roman"/>
              </w:rPr>
              <w:t>Ой, я бедный телефон,</w:t>
            </w:r>
          </w:p>
          <w:p w:rsidR="00357004" w:rsidRPr="00357004" w:rsidRDefault="00357004" w:rsidP="00357004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/>
              </w:rPr>
            </w:pPr>
            <w:r w:rsidRPr="00357004">
              <w:rPr>
                <w:rFonts w:ascii="Times New Roman" w:eastAsia="Times New Roman" w:hAnsi="Times New Roman"/>
              </w:rPr>
              <w:t>Помогите мне, прошу!</w:t>
            </w:r>
          </w:p>
          <w:p w:rsidR="00357004" w:rsidRPr="00357004" w:rsidRDefault="00357004" w:rsidP="00357004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</w:rPr>
            </w:pPr>
            <w:r w:rsidRPr="00357004">
              <w:rPr>
                <w:rFonts w:ascii="Times New Roman" w:eastAsia="Times New Roman" w:hAnsi="Times New Roman"/>
              </w:rPr>
              <w:t>Все вместе</w:t>
            </w:r>
          </w:p>
          <w:p w:rsidR="00357004" w:rsidRPr="00357004" w:rsidRDefault="00357004" w:rsidP="00357004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/>
              </w:rPr>
            </w:pPr>
            <w:r w:rsidRPr="00357004">
              <w:rPr>
                <w:rFonts w:ascii="Times New Roman" w:eastAsia="Times New Roman" w:hAnsi="Times New Roman"/>
              </w:rPr>
              <w:t>Дайте, люди, отдохну.</w:t>
            </w:r>
          </w:p>
          <w:p w:rsidR="00357004" w:rsidRPr="00357004" w:rsidRDefault="00357004" w:rsidP="00357004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/>
              </w:rPr>
            </w:pPr>
            <w:r w:rsidRPr="00357004">
              <w:rPr>
                <w:rFonts w:ascii="Times New Roman" w:eastAsia="Times New Roman" w:hAnsi="Times New Roman"/>
              </w:rPr>
              <w:t>Номер мой прошу забыть,</w:t>
            </w:r>
          </w:p>
          <w:p w:rsidR="00357004" w:rsidRPr="00357004" w:rsidRDefault="00357004" w:rsidP="00357004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/>
              </w:rPr>
            </w:pPr>
            <w:r w:rsidRPr="00357004">
              <w:rPr>
                <w:rFonts w:ascii="Times New Roman" w:eastAsia="Times New Roman" w:hAnsi="Times New Roman"/>
              </w:rPr>
              <w:t>Хоть минуточку одну</w:t>
            </w:r>
          </w:p>
          <w:p w:rsidR="00357004" w:rsidRPr="00357004" w:rsidRDefault="00357004" w:rsidP="00357004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/>
              </w:rPr>
            </w:pPr>
            <w:r w:rsidRPr="00357004">
              <w:rPr>
                <w:rFonts w:ascii="Times New Roman" w:eastAsia="Times New Roman" w:hAnsi="Times New Roman"/>
              </w:rPr>
              <w:t>Умоляю не звонить!</w:t>
            </w:r>
          </w:p>
          <w:p w:rsidR="00357004" w:rsidRPr="00AB515D" w:rsidRDefault="00357004" w:rsidP="000F341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57004" w:rsidRPr="00AB515D" w:rsidRDefault="00357004" w:rsidP="000F341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A071B8" w:rsidRPr="00234DB3" w:rsidTr="00357004">
        <w:trPr>
          <w:tblCellSpacing w:w="0" w:type="dxa"/>
          <w:jc w:val="center"/>
        </w:trPr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3411" w:rsidRPr="00AB515D" w:rsidRDefault="000F3411" w:rsidP="000F341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Физминутка</w:t>
            </w:r>
          </w:p>
        </w:tc>
        <w:tc>
          <w:tcPr>
            <w:tcW w:w="25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3411" w:rsidRPr="00AB515D" w:rsidRDefault="000F3411" w:rsidP="000F341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3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3411" w:rsidRPr="00AB515D" w:rsidRDefault="000F3411" w:rsidP="000F341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0F3411" w:rsidRPr="00AB515D" w:rsidRDefault="000F3411" w:rsidP="000F341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A071B8" w:rsidRPr="00234DB3" w:rsidTr="00357004">
        <w:trPr>
          <w:tblCellSpacing w:w="0" w:type="dxa"/>
          <w:jc w:val="center"/>
        </w:trPr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A1BD3" w:rsidRPr="00AB515D" w:rsidRDefault="006A1BD3" w:rsidP="000F341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2042" w:rsidRPr="00AB515D" w:rsidRDefault="00262042" w:rsidP="0081079D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- Как  вы думаете, как можно научиться культуре общения по телефону?</w:t>
            </w:r>
          </w:p>
          <w:p w:rsidR="007153B0" w:rsidRPr="00AB515D" w:rsidRDefault="007153B0" w:rsidP="0081079D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  <w:p w:rsidR="006A1BD3" w:rsidRPr="00AB515D" w:rsidRDefault="006A1BD3" w:rsidP="007153B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30E2">
              <w:rPr>
                <w:rFonts w:ascii="Times New Roman" w:eastAsia="Times New Roman" w:hAnsi="Times New Roman"/>
                <w:iCs/>
                <w:sz w:val="28"/>
                <w:szCs w:val="28"/>
              </w:rPr>
              <w:t>Задание 4</w:t>
            </w:r>
            <w:r w:rsidRPr="00AB515D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: </w:t>
            </w:r>
            <w:r w:rsidR="007153B0" w:rsidRPr="00AB515D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Прочитайте памятку и запомните правила общения по телефону.</w:t>
            </w:r>
          </w:p>
        </w:tc>
        <w:tc>
          <w:tcPr>
            <w:tcW w:w="3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2042" w:rsidRPr="00AB515D" w:rsidRDefault="00262042" w:rsidP="0081079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Предполагаемый ответ:</w:t>
            </w:r>
          </w:p>
          <w:p w:rsidR="00262042" w:rsidRPr="00AB515D" w:rsidRDefault="007153B0" w:rsidP="0081079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262042" w:rsidRPr="00AB515D">
              <w:rPr>
                <w:rFonts w:ascii="Times New Roman" w:eastAsia="Times New Roman" w:hAnsi="Times New Roman"/>
                <w:sz w:val="28"/>
                <w:szCs w:val="28"/>
              </w:rPr>
              <w:t>Учить правила этикета общения по телефону.</w:t>
            </w:r>
          </w:p>
          <w:p w:rsidR="00262042" w:rsidRPr="00AB515D" w:rsidRDefault="00262042" w:rsidP="0081079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A1BD3" w:rsidRPr="00AB515D" w:rsidRDefault="006A1BD3" w:rsidP="0081079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939" w:type="dxa"/>
            <w:tcBorders>
              <w:top w:val="single" w:sz="4" w:space="0" w:color="auto"/>
              <w:left w:val="outset" w:sz="6" w:space="0" w:color="A0A0A0"/>
              <w:bottom w:val="nil"/>
              <w:right w:val="single" w:sz="4" w:space="0" w:color="auto"/>
            </w:tcBorders>
            <w:shd w:val="clear" w:color="auto" w:fill="auto"/>
          </w:tcPr>
          <w:p w:rsidR="007153B0" w:rsidRPr="00AB515D" w:rsidRDefault="006A1BD3" w:rsidP="007153B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Раздаточный материал</w:t>
            </w:r>
          </w:p>
          <w:p w:rsidR="006A1BD3" w:rsidRPr="00AB515D" w:rsidRDefault="0081079D" w:rsidP="007153B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11" w:history="1">
              <w:r w:rsidR="007153B0" w:rsidRPr="00AB515D">
                <w:rPr>
                  <w:rStyle w:val="a7"/>
                  <w:rFonts w:ascii="Times New Roman" w:eastAsia="Times New Roman" w:hAnsi="Times New Roman"/>
                  <w:color w:val="auto"/>
                  <w:sz w:val="28"/>
                  <w:szCs w:val="28"/>
                </w:rPr>
                <w:t>Приложение 3.docx</w:t>
              </w:r>
            </w:hyperlink>
            <w:r w:rsidR="006A1BD3" w:rsidRPr="00AB515D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="006A1BD3" w:rsidRPr="00AB515D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="006A1BD3" w:rsidRPr="00AB515D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</w:p>
        </w:tc>
      </w:tr>
      <w:tr w:rsidR="00A071B8" w:rsidRPr="00234DB3" w:rsidTr="00357004">
        <w:trPr>
          <w:tblCellSpacing w:w="0" w:type="dxa"/>
          <w:jc w:val="center"/>
        </w:trPr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153B0" w:rsidRPr="00AB515D" w:rsidRDefault="007153B0" w:rsidP="000F341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5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09CA" w:rsidRPr="00AB515D" w:rsidRDefault="007153B0" w:rsidP="00130FD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Задание </w:t>
            </w:r>
            <w:r w:rsidR="00130FD8" w:rsidRPr="00AB515D">
              <w:rPr>
                <w:rFonts w:ascii="Times New Roman" w:eastAsia="Times New Roman" w:hAnsi="Times New Roman"/>
                <w:sz w:val="28"/>
                <w:szCs w:val="28"/>
              </w:rPr>
              <w:t>5. Обыгрывание ситуации</w:t>
            </w:r>
            <w:r w:rsidR="004630E2">
              <w:rPr>
                <w:rFonts w:ascii="Times New Roman" w:eastAsia="Times New Roman" w:hAnsi="Times New Roman"/>
                <w:sz w:val="28"/>
                <w:szCs w:val="28"/>
              </w:rPr>
              <w:t>. П</w:t>
            </w:r>
            <w:r w:rsidR="00130FD8" w:rsidRPr="00AB515D">
              <w:rPr>
                <w:rFonts w:ascii="Times New Roman" w:eastAsia="Times New Roman" w:hAnsi="Times New Roman"/>
                <w:sz w:val="28"/>
                <w:szCs w:val="28"/>
              </w:rPr>
              <w:t>редлагается работа в парах</w:t>
            </w:r>
            <w:r w:rsidR="00A509CA" w:rsidRPr="00AB515D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130FD8" w:rsidRPr="00AB515D" w:rsidRDefault="00130FD8" w:rsidP="00130FD8">
            <w:pPr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AB515D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- </w:t>
            </w:r>
            <w:proofErr w:type="gramStart"/>
            <w:r w:rsidRPr="00AB515D">
              <w:rPr>
                <w:rFonts w:ascii="Times New Roman" w:eastAsia="Times New Roman" w:hAnsi="Times New Roman"/>
                <w:i/>
                <w:sz w:val="28"/>
                <w:szCs w:val="28"/>
              </w:rPr>
              <w:t>п</w:t>
            </w:r>
            <w:proofErr w:type="gramEnd"/>
            <w:r w:rsidRPr="00AB515D">
              <w:rPr>
                <w:rFonts w:ascii="Times New Roman" w:eastAsia="Times New Roman" w:hAnsi="Times New Roman"/>
                <w:i/>
                <w:sz w:val="28"/>
                <w:szCs w:val="28"/>
              </w:rPr>
              <w:t>озвонить на работу маме;</w:t>
            </w:r>
          </w:p>
          <w:p w:rsidR="00A509CA" w:rsidRPr="00AB515D" w:rsidRDefault="00130FD8" w:rsidP="00130FD8">
            <w:pPr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i/>
                <w:sz w:val="28"/>
                <w:szCs w:val="28"/>
              </w:rPr>
              <w:t>- позвонить учителю, сообщить о своей болезни;</w:t>
            </w:r>
          </w:p>
          <w:p w:rsidR="00A509CA" w:rsidRPr="00AB515D" w:rsidRDefault="00A509CA" w:rsidP="00130FD8">
            <w:pPr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234DB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B515D">
              <w:rPr>
                <w:rFonts w:ascii="Times New Roman" w:eastAsia="Times New Roman" w:hAnsi="Times New Roman"/>
                <w:i/>
                <w:sz w:val="28"/>
                <w:szCs w:val="28"/>
              </w:rPr>
              <w:t>-по телефону пригласить друга погулять;</w:t>
            </w:r>
          </w:p>
          <w:p w:rsidR="00130FD8" w:rsidRPr="00AB515D" w:rsidRDefault="00130FD8" w:rsidP="00130FD8">
            <w:pPr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i/>
                <w:sz w:val="28"/>
                <w:szCs w:val="28"/>
              </w:rPr>
              <w:t>- ответить по телефону человеку, который ошибся номером.</w:t>
            </w:r>
          </w:p>
          <w:p w:rsidR="007153B0" w:rsidRPr="00AB515D" w:rsidRDefault="007153B0" w:rsidP="000F341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30FD8" w:rsidRPr="00AB515D" w:rsidRDefault="00130FD8" w:rsidP="000F341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09CA" w:rsidRPr="00AB515D" w:rsidRDefault="00A509CA" w:rsidP="00A509C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Диалог по телефону. (У  учеников в руках телефонные трубки).</w:t>
            </w:r>
          </w:p>
          <w:p w:rsidR="007153B0" w:rsidRPr="00AB515D" w:rsidRDefault="007153B0" w:rsidP="000F341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153B0" w:rsidRPr="00AB515D" w:rsidRDefault="007153B0" w:rsidP="000F341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A071B8" w:rsidRPr="00234DB3" w:rsidTr="00357004">
        <w:trPr>
          <w:tblCellSpacing w:w="0" w:type="dxa"/>
          <w:jc w:val="center"/>
        </w:trPr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1BD3" w:rsidRPr="00AB515D" w:rsidRDefault="006A1BD3" w:rsidP="00A509C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 xml:space="preserve">V. </w:t>
            </w:r>
            <w:r w:rsidRPr="004630E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Подведение итогов занятия</w:t>
            </w:r>
          </w:p>
        </w:tc>
        <w:tc>
          <w:tcPr>
            <w:tcW w:w="25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1BD3" w:rsidRPr="00AB515D" w:rsidRDefault="00A509CA" w:rsidP="00A509C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– Как вы думаете, важно ли для каждого человека знать этикет общения по телефону? Почему?</w:t>
            </w:r>
          </w:p>
          <w:p w:rsidR="00AA4AD0" w:rsidRPr="00AB515D" w:rsidRDefault="00AA4AD0" w:rsidP="00A509C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A4AD0" w:rsidRPr="00AB515D" w:rsidRDefault="00AA4AD0" w:rsidP="00A509C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A4AD0" w:rsidRPr="00AB515D" w:rsidRDefault="00AA4AD0" w:rsidP="00A509C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A4AD0" w:rsidRPr="00AB515D" w:rsidRDefault="00AA4AD0" w:rsidP="00A509C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A4AD0" w:rsidRPr="00AB515D" w:rsidRDefault="00AA4AD0" w:rsidP="00A509C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A4AD0" w:rsidRPr="00AB515D" w:rsidRDefault="00AA4AD0" w:rsidP="00A509C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A4AD0" w:rsidRPr="00AB515D" w:rsidRDefault="00AA4AD0" w:rsidP="00A509C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A4AD0" w:rsidRPr="00AB515D" w:rsidRDefault="00AA4AD0" w:rsidP="00A509C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A4AD0" w:rsidRPr="00AB515D" w:rsidRDefault="00AA4AD0" w:rsidP="00A509C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A4AD0" w:rsidRPr="00AB515D" w:rsidRDefault="00AA4AD0" w:rsidP="00AA4AD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- Кому вы будете звонить? Какие телефонные номера вы должны знать или иметь в телефонной книжке или в дневниках.</w:t>
            </w:r>
          </w:p>
          <w:p w:rsidR="00983794" w:rsidRPr="00AB515D" w:rsidRDefault="00983794" w:rsidP="0098379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- Запишите в «Книжке-памятке» номер телефона школы, телефоны доверия.</w:t>
            </w:r>
          </w:p>
        </w:tc>
        <w:tc>
          <w:tcPr>
            <w:tcW w:w="3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1BD3" w:rsidRPr="00AB515D" w:rsidRDefault="006A1BD3" w:rsidP="000F341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Ответы детей</w:t>
            </w:r>
          </w:p>
          <w:p w:rsidR="00AA4AD0" w:rsidRPr="00AB515D" w:rsidRDefault="00AA4AD0" w:rsidP="00AA4AD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Предполагаемые ответы:</w:t>
            </w:r>
          </w:p>
          <w:p w:rsidR="00AA4AD0" w:rsidRPr="00AB515D" w:rsidRDefault="00AA4AD0" w:rsidP="000F341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- Этикет общения должен знать каждый человек.</w:t>
            </w:r>
          </w:p>
          <w:p w:rsidR="00AA4AD0" w:rsidRPr="00AB515D" w:rsidRDefault="00AA4AD0" w:rsidP="000F341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- Чтобы быть принятым обществом.</w:t>
            </w:r>
          </w:p>
          <w:p w:rsidR="00AA4AD0" w:rsidRPr="00AB515D" w:rsidRDefault="00AA4AD0" w:rsidP="000F341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- Чтобы тебя слушали и поняли.</w:t>
            </w:r>
          </w:p>
          <w:p w:rsidR="00AA4AD0" w:rsidRPr="00AB515D" w:rsidRDefault="00AA4AD0" w:rsidP="000F341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A4AD0" w:rsidRPr="00AB515D" w:rsidRDefault="00AA4AD0" w:rsidP="000F341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- </w:t>
            </w:r>
            <w:r w:rsidR="001D2587" w:rsidRPr="00AB515D">
              <w:rPr>
                <w:rFonts w:ascii="Times New Roman" w:eastAsia="Times New Roman" w:hAnsi="Times New Roman"/>
                <w:sz w:val="28"/>
                <w:szCs w:val="28"/>
              </w:rPr>
              <w:t>Н</w:t>
            </w: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омер телефона родителей, школы, скорой помощи, полиции, пожарного, </w:t>
            </w:r>
            <w:r w:rsidR="001D2587" w:rsidRPr="00AB515D">
              <w:rPr>
                <w:rFonts w:ascii="Times New Roman" w:eastAsia="Times New Roman" w:hAnsi="Times New Roman"/>
                <w:sz w:val="28"/>
                <w:szCs w:val="28"/>
              </w:rPr>
              <w:t>телефон доверия и т.д.</w:t>
            </w:r>
          </w:p>
          <w:p w:rsidR="00AA4AD0" w:rsidRPr="00AB515D" w:rsidRDefault="00983794" w:rsidP="0098379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i/>
                <w:sz w:val="28"/>
                <w:szCs w:val="28"/>
              </w:rPr>
              <w:t>Учащиеся записывают номера телефонов с доски.</w:t>
            </w:r>
          </w:p>
        </w:tc>
        <w:tc>
          <w:tcPr>
            <w:tcW w:w="2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1BD3" w:rsidRPr="00AB515D" w:rsidRDefault="006A1BD3" w:rsidP="000F341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 </w:t>
            </w:r>
          </w:p>
        </w:tc>
      </w:tr>
      <w:tr w:rsidR="00A071B8" w:rsidRPr="00234DB3" w:rsidTr="00357004">
        <w:trPr>
          <w:tblCellSpacing w:w="0" w:type="dxa"/>
          <w:jc w:val="center"/>
        </w:trPr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1BD3" w:rsidRPr="00AB515D" w:rsidRDefault="006A1BD3" w:rsidP="000F341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bCs/>
                <w:sz w:val="28"/>
                <w:szCs w:val="28"/>
              </w:rPr>
              <w:t>VI. Рефлексия</w:t>
            </w:r>
          </w:p>
        </w:tc>
        <w:tc>
          <w:tcPr>
            <w:tcW w:w="25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1229" w:rsidRPr="00AB515D" w:rsidRDefault="00971229" w:rsidP="00DC697A">
            <w:pPr>
              <w:spacing w:after="0" w:line="240" w:lineRule="auto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iCs/>
                <w:sz w:val="28"/>
                <w:szCs w:val="28"/>
              </w:rPr>
              <w:t>Рефлексивный тест: (если твой ответ «да»-</w:t>
            </w:r>
            <w:r w:rsidR="004630E2">
              <w:rPr>
                <w:rFonts w:ascii="Times New Roman" w:eastAsia="Times New Roman" w:hAnsi="Times New Roman"/>
                <w:iCs/>
                <w:sz w:val="28"/>
                <w:szCs w:val="28"/>
              </w:rPr>
              <w:t xml:space="preserve"> </w:t>
            </w:r>
            <w:r w:rsidRPr="00AB515D">
              <w:rPr>
                <w:rFonts w:ascii="Times New Roman" w:eastAsia="Times New Roman" w:hAnsi="Times New Roman"/>
                <w:iCs/>
                <w:sz w:val="28"/>
                <w:szCs w:val="28"/>
              </w:rPr>
              <w:t xml:space="preserve">раскрась круг зеленым карандашом, если «нет» </w:t>
            </w:r>
            <w:proofErr w:type="gramStart"/>
            <w:r w:rsidRPr="00AB515D">
              <w:rPr>
                <w:rFonts w:ascii="Times New Roman" w:eastAsia="Times New Roman" w:hAnsi="Times New Roman"/>
                <w:iCs/>
                <w:sz w:val="28"/>
                <w:szCs w:val="28"/>
              </w:rPr>
              <w:t>-к</w:t>
            </w:r>
            <w:proofErr w:type="gramEnd"/>
            <w:r w:rsidRPr="00AB515D">
              <w:rPr>
                <w:rFonts w:ascii="Times New Roman" w:eastAsia="Times New Roman" w:hAnsi="Times New Roman"/>
                <w:iCs/>
                <w:sz w:val="28"/>
                <w:szCs w:val="28"/>
              </w:rPr>
              <w:t xml:space="preserve">расным) </w:t>
            </w:r>
          </w:p>
          <w:p w:rsidR="00971229" w:rsidRPr="00AB515D" w:rsidRDefault="00971229" w:rsidP="00971229">
            <w:pPr>
              <w:pStyle w:val="a9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iCs/>
                <w:sz w:val="28"/>
                <w:szCs w:val="28"/>
              </w:rPr>
              <w:t> </w:t>
            </w: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Я узна</w:t>
            </w:r>
            <w:proofErr w:type="gramStart"/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л(</w:t>
            </w:r>
            <w:proofErr w:type="gramEnd"/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а) много нового.</w:t>
            </w:r>
          </w:p>
          <w:p w:rsidR="00971229" w:rsidRPr="00AB515D" w:rsidRDefault="00971229" w:rsidP="00971229">
            <w:pPr>
              <w:pStyle w:val="a9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 Мне это пригодится в жизни.</w:t>
            </w:r>
          </w:p>
          <w:p w:rsidR="00971229" w:rsidRPr="00AB515D" w:rsidRDefault="00971229" w:rsidP="00971229">
            <w:pPr>
              <w:pStyle w:val="a9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 На уроке было над чем подумать.</w:t>
            </w:r>
          </w:p>
          <w:p w:rsidR="00971229" w:rsidRPr="00AB515D" w:rsidRDefault="00971229" w:rsidP="00971229">
            <w:pPr>
              <w:pStyle w:val="a9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 На все вопросы, </w:t>
            </w: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возникающие в ходе урока, я получи</w:t>
            </w:r>
            <w:proofErr w:type="gramStart"/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л(</w:t>
            </w:r>
            <w:proofErr w:type="gramEnd"/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а) ответы.</w:t>
            </w:r>
          </w:p>
          <w:p w:rsidR="00971229" w:rsidRPr="00AB515D" w:rsidRDefault="00971229" w:rsidP="00971229">
            <w:pPr>
              <w:pStyle w:val="a9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 На уроке я работа</w:t>
            </w:r>
            <w:proofErr w:type="gramStart"/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л(</w:t>
            </w:r>
            <w:proofErr w:type="gramEnd"/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а) добросовестно.</w:t>
            </w:r>
          </w:p>
          <w:p w:rsidR="006A1BD3" w:rsidRPr="00AB515D" w:rsidRDefault="006A1BD3" w:rsidP="00877A1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– Раскрасьте тот смайлик, который соответствует вашим достижениям на уроке.</w:t>
            </w:r>
            <w:r w:rsidR="00877A11">
              <w:rPr>
                <w:rFonts w:ascii="Times New Roman" w:eastAsia="Times New Roman" w:hAnsi="Times New Roman"/>
                <w:sz w:val="28"/>
                <w:szCs w:val="28"/>
              </w:rPr>
              <w:t xml:space="preserve"> Если  отлично, раскрасьте улыбку, если не понравилась, т</w:t>
            </w:r>
            <w:proofErr w:type="gramStart"/>
            <w:r w:rsidR="00877A11">
              <w:rPr>
                <w:rFonts w:ascii="Times New Roman" w:eastAsia="Times New Roman" w:hAnsi="Times New Roman"/>
                <w:sz w:val="28"/>
                <w:szCs w:val="28"/>
              </w:rPr>
              <w:t>о-</w:t>
            </w:r>
            <w:proofErr w:type="gramEnd"/>
            <w:r w:rsidR="00877A11">
              <w:rPr>
                <w:rFonts w:ascii="Times New Roman" w:eastAsia="Times New Roman" w:hAnsi="Times New Roman"/>
                <w:sz w:val="28"/>
                <w:szCs w:val="28"/>
              </w:rPr>
              <w:t xml:space="preserve"> грустного смайлика </w:t>
            </w:r>
            <w:r w:rsidR="00DC697A" w:rsidRPr="00AB515D">
              <w:rPr>
                <w:rFonts w:ascii="Times New Roman" w:eastAsia="Times New Roman" w:hAnsi="Times New Roman"/>
                <w:sz w:val="28"/>
                <w:szCs w:val="28"/>
              </w:rPr>
              <w:t>(В конце «Памятки» -книжечки)</w:t>
            </w: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="00234DB3" w:rsidRPr="00234DB3">
              <w:rPr>
                <w:rFonts w:ascii="Times New Roman" w:eastAsia="Times New Roman" w:hAnsi="Times New Roman"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i1027" type="#_x0000_t75" alt="http://festival.1september.ru/articles/624808/f_clip_image001.png" style="width:37.8pt;height:37.8pt;visibility:visible">
                  <v:imagedata r:id="rId12" o:title="f_clip_image001"/>
                </v:shape>
              </w:pict>
            </w:r>
            <w:r w:rsidR="00234DB3" w:rsidRPr="00234DB3">
              <w:rPr>
                <w:rFonts w:ascii="Times New Roman" w:eastAsia="Times New Roman" w:hAnsi="Times New Roman"/>
                <w:noProof/>
                <w:sz w:val="28"/>
                <w:szCs w:val="28"/>
              </w:rPr>
              <w:pict>
                <v:shape id="Рисунок 2" o:spid="_x0000_i1028" type="#_x0000_t75" alt="http://festival.1september.ru/articles/624808/f_clip_image002.png" style="width:37.8pt;height:37.8pt;visibility:visible">
                  <v:imagedata r:id="rId13" o:title="f_clip_image002"/>
                </v:shape>
              </w:pict>
            </w:r>
            <w:r w:rsidR="00234DB3" w:rsidRPr="00234DB3">
              <w:rPr>
                <w:rFonts w:ascii="Times New Roman" w:eastAsia="Times New Roman" w:hAnsi="Times New Roman"/>
                <w:noProof/>
                <w:sz w:val="28"/>
                <w:szCs w:val="28"/>
              </w:rPr>
              <w:pict>
                <v:shape id="Рисунок 1" o:spid="_x0000_i1029" type="#_x0000_t75" alt="http://festival.1september.ru/articles/624808/f_clip_image003.png" style="width:37.8pt;height:37.8pt;visibility:visible">
                  <v:imagedata r:id="rId14" o:title="f_clip_image003"/>
                </v:shape>
              </w:pict>
            </w:r>
          </w:p>
        </w:tc>
        <w:tc>
          <w:tcPr>
            <w:tcW w:w="3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1BD3" w:rsidRPr="00AB515D" w:rsidRDefault="006A1BD3" w:rsidP="000F341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Дети раскрашивают </w:t>
            </w:r>
            <w:r w:rsidR="00971229" w:rsidRPr="00AB515D">
              <w:rPr>
                <w:rFonts w:ascii="Times New Roman" w:eastAsia="Times New Roman" w:hAnsi="Times New Roman"/>
                <w:sz w:val="28"/>
                <w:szCs w:val="28"/>
              </w:rPr>
              <w:t xml:space="preserve">ответы и </w:t>
            </w: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смайлики</w:t>
            </w:r>
            <w:r w:rsidR="00971229" w:rsidRPr="00AB515D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1BD3" w:rsidRPr="00AB515D" w:rsidRDefault="006A1BD3" w:rsidP="000F341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sz w:val="28"/>
                <w:szCs w:val="28"/>
              </w:rPr>
              <w:t> </w:t>
            </w:r>
          </w:p>
        </w:tc>
      </w:tr>
      <w:tr w:rsidR="00A071B8" w:rsidRPr="00234DB3" w:rsidTr="00357004">
        <w:trPr>
          <w:tblCellSpacing w:w="0" w:type="dxa"/>
          <w:jc w:val="center"/>
        </w:trPr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1229" w:rsidRPr="00AB515D" w:rsidRDefault="00971229" w:rsidP="000F341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Домашнее задание</w:t>
            </w:r>
          </w:p>
        </w:tc>
        <w:tc>
          <w:tcPr>
            <w:tcW w:w="25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1229" w:rsidRPr="00AB515D" w:rsidRDefault="00971229" w:rsidP="00DC697A">
            <w:pPr>
              <w:spacing w:after="0" w:line="240" w:lineRule="auto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 w:rsidRPr="00AB515D">
              <w:rPr>
                <w:rFonts w:ascii="Times New Roman" w:eastAsia="Times New Roman" w:hAnsi="Times New Roman"/>
                <w:iCs/>
                <w:sz w:val="28"/>
                <w:szCs w:val="28"/>
              </w:rPr>
              <w:t>Прочитайте правила общения по телефону родителям, на книжечках</w:t>
            </w:r>
            <w:r w:rsidR="00AA4AD0" w:rsidRPr="00AB515D">
              <w:rPr>
                <w:rFonts w:ascii="Times New Roman" w:eastAsia="Times New Roman" w:hAnsi="Times New Roman"/>
                <w:iCs/>
                <w:sz w:val="28"/>
                <w:szCs w:val="28"/>
              </w:rPr>
              <w:t xml:space="preserve"> обсудив с родителями, </w:t>
            </w:r>
            <w:r w:rsidRPr="00AB515D">
              <w:rPr>
                <w:rFonts w:ascii="Times New Roman" w:eastAsia="Times New Roman" w:hAnsi="Times New Roman"/>
                <w:iCs/>
                <w:sz w:val="28"/>
                <w:szCs w:val="28"/>
              </w:rPr>
              <w:t xml:space="preserve"> запишите </w:t>
            </w:r>
            <w:r w:rsidR="00AA4AD0" w:rsidRPr="00AB515D">
              <w:rPr>
                <w:rFonts w:ascii="Times New Roman" w:eastAsia="Times New Roman" w:hAnsi="Times New Roman"/>
                <w:iCs/>
                <w:sz w:val="28"/>
                <w:szCs w:val="28"/>
              </w:rPr>
              <w:t>необходимых вам телефонных номеров и раскрасть книжку памятку.</w:t>
            </w:r>
          </w:p>
        </w:tc>
        <w:tc>
          <w:tcPr>
            <w:tcW w:w="3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1229" w:rsidRPr="00AB515D" w:rsidRDefault="00971229" w:rsidP="000F341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1229" w:rsidRPr="00AB515D" w:rsidRDefault="00971229" w:rsidP="000F341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0F3411" w:rsidRPr="00AB515D" w:rsidRDefault="000F3411" w:rsidP="000F3411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AB515D">
        <w:rPr>
          <w:rFonts w:ascii="Times New Roman" w:eastAsia="Times New Roman" w:hAnsi="Times New Roman"/>
          <w:bCs/>
          <w:sz w:val="28"/>
          <w:szCs w:val="28"/>
        </w:rPr>
        <w:t>Ресурсы:</w:t>
      </w:r>
    </w:p>
    <w:p w:rsidR="000F3411" w:rsidRPr="00AB515D" w:rsidRDefault="000F3411" w:rsidP="000F341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AB515D">
        <w:rPr>
          <w:rFonts w:ascii="Times New Roman" w:eastAsia="Times New Roman" w:hAnsi="Times New Roman"/>
          <w:sz w:val="28"/>
          <w:szCs w:val="28"/>
        </w:rPr>
        <w:t>Интернет-ресурсы: images.yandex.ru, video.yandex.ru</w:t>
      </w:r>
    </w:p>
    <w:p w:rsidR="000F3411" w:rsidRPr="00AB515D" w:rsidRDefault="000F3411" w:rsidP="000F341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AB515D">
        <w:rPr>
          <w:rFonts w:ascii="Times New Roman" w:eastAsia="Times New Roman" w:hAnsi="Times New Roman"/>
          <w:sz w:val="28"/>
          <w:szCs w:val="28"/>
        </w:rPr>
        <w:t xml:space="preserve">Раздаточный материал (см. Приложение 1, 2, 3, 4), </w:t>
      </w:r>
      <w:r w:rsidR="001D2587" w:rsidRPr="00AB515D">
        <w:rPr>
          <w:rFonts w:ascii="Times New Roman" w:eastAsia="Times New Roman" w:hAnsi="Times New Roman"/>
          <w:sz w:val="28"/>
          <w:szCs w:val="28"/>
        </w:rPr>
        <w:t xml:space="preserve">цветные </w:t>
      </w:r>
      <w:r w:rsidRPr="00AB515D">
        <w:rPr>
          <w:rFonts w:ascii="Times New Roman" w:eastAsia="Times New Roman" w:hAnsi="Times New Roman"/>
          <w:sz w:val="28"/>
          <w:szCs w:val="28"/>
        </w:rPr>
        <w:t>карандаш (</w:t>
      </w:r>
      <w:r w:rsidR="001D2587" w:rsidRPr="00AB515D">
        <w:rPr>
          <w:rFonts w:ascii="Times New Roman" w:eastAsia="Times New Roman" w:hAnsi="Times New Roman"/>
          <w:sz w:val="28"/>
          <w:szCs w:val="28"/>
        </w:rPr>
        <w:t>зеленый, красный).</w:t>
      </w:r>
    </w:p>
    <w:p w:rsidR="000F3411" w:rsidRPr="00AB515D" w:rsidRDefault="000F3411" w:rsidP="000F341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AB515D">
        <w:rPr>
          <w:rFonts w:ascii="Times New Roman" w:eastAsia="Times New Roman" w:hAnsi="Times New Roman"/>
          <w:sz w:val="28"/>
          <w:szCs w:val="28"/>
        </w:rPr>
        <w:t>Литература:</w:t>
      </w:r>
    </w:p>
    <w:p w:rsidR="001D2587" w:rsidRPr="00AB515D" w:rsidRDefault="001D2587" w:rsidP="001D2587">
      <w:pPr>
        <w:numPr>
          <w:ilvl w:val="1"/>
          <w:numId w:val="5"/>
        </w:numPr>
        <w:spacing w:before="100" w:beforeAutospacing="1" w:after="100" w:afterAutospacing="1" w:line="240" w:lineRule="auto"/>
        <w:ind w:left="1080"/>
        <w:rPr>
          <w:rFonts w:ascii="Times New Roman" w:eastAsia="Times New Roman" w:hAnsi="Times New Roman"/>
          <w:sz w:val="28"/>
          <w:szCs w:val="28"/>
        </w:rPr>
      </w:pPr>
      <w:r w:rsidRPr="00AB515D">
        <w:rPr>
          <w:rFonts w:ascii="Times New Roman" w:eastAsia="Times New Roman" w:hAnsi="Times New Roman"/>
          <w:sz w:val="28"/>
          <w:szCs w:val="28"/>
        </w:rPr>
        <w:t>Основы духовно-нравственной культуры народов России: основы светской этики Студеникин М.Т</w:t>
      </w:r>
    </w:p>
    <w:p w:rsidR="001D2587" w:rsidRPr="00AB515D" w:rsidRDefault="00E20DE4" w:rsidP="001D2587">
      <w:pPr>
        <w:numPr>
          <w:ilvl w:val="1"/>
          <w:numId w:val="5"/>
        </w:numPr>
        <w:spacing w:before="100" w:beforeAutospacing="1" w:after="100" w:afterAutospacing="1" w:line="240" w:lineRule="auto"/>
        <w:ind w:left="1080"/>
        <w:rPr>
          <w:rFonts w:ascii="Times New Roman" w:eastAsia="Times New Roman" w:hAnsi="Times New Roman"/>
          <w:sz w:val="28"/>
          <w:szCs w:val="28"/>
        </w:rPr>
      </w:pPr>
      <w:r w:rsidRPr="00AB515D">
        <w:rPr>
          <w:rFonts w:ascii="Times New Roman" w:eastAsia="Times New Roman" w:hAnsi="Times New Roman"/>
          <w:sz w:val="28"/>
          <w:szCs w:val="28"/>
        </w:rPr>
        <w:t xml:space="preserve">«Телефон» </w:t>
      </w:r>
      <w:r w:rsidR="001D2587" w:rsidRPr="00AB515D">
        <w:rPr>
          <w:rFonts w:ascii="Times New Roman" w:eastAsia="Times New Roman" w:hAnsi="Times New Roman"/>
          <w:sz w:val="28"/>
          <w:szCs w:val="28"/>
        </w:rPr>
        <w:t>стихот</w:t>
      </w:r>
      <w:r w:rsidRPr="00AB515D">
        <w:rPr>
          <w:rFonts w:ascii="Times New Roman" w:eastAsia="Times New Roman" w:hAnsi="Times New Roman"/>
          <w:sz w:val="28"/>
          <w:szCs w:val="28"/>
        </w:rPr>
        <w:t>ворение, С. Михалков.</w:t>
      </w:r>
    </w:p>
    <w:p w:rsidR="00E20DE4" w:rsidRDefault="00E20DE4" w:rsidP="001D2587">
      <w:pPr>
        <w:numPr>
          <w:ilvl w:val="1"/>
          <w:numId w:val="5"/>
        </w:numPr>
        <w:spacing w:before="100" w:beforeAutospacing="1" w:after="100" w:afterAutospacing="1" w:line="240" w:lineRule="auto"/>
        <w:ind w:left="1080"/>
        <w:rPr>
          <w:rFonts w:ascii="Times New Roman" w:eastAsia="Times New Roman" w:hAnsi="Times New Roman"/>
          <w:sz w:val="28"/>
          <w:szCs w:val="28"/>
        </w:rPr>
      </w:pPr>
      <w:r w:rsidRPr="00AB515D">
        <w:rPr>
          <w:rFonts w:ascii="Times New Roman" w:eastAsia="Times New Roman" w:hAnsi="Times New Roman"/>
          <w:sz w:val="28"/>
          <w:szCs w:val="28"/>
        </w:rPr>
        <w:t xml:space="preserve">«Телефон» стихотворение </w:t>
      </w:r>
      <w:proofErr w:type="spellStart"/>
      <w:r w:rsidRPr="00AB515D">
        <w:rPr>
          <w:rFonts w:ascii="Times New Roman" w:eastAsia="Times New Roman" w:hAnsi="Times New Roman"/>
          <w:sz w:val="28"/>
          <w:szCs w:val="28"/>
        </w:rPr>
        <w:t>К.Чуковский</w:t>
      </w:r>
      <w:proofErr w:type="spellEnd"/>
      <w:r w:rsidRPr="00AB515D">
        <w:rPr>
          <w:rFonts w:ascii="Times New Roman" w:eastAsia="Times New Roman" w:hAnsi="Times New Roman"/>
          <w:sz w:val="28"/>
          <w:szCs w:val="28"/>
        </w:rPr>
        <w:t>.</w:t>
      </w:r>
    </w:p>
    <w:p w:rsidR="009D7A5E" w:rsidRPr="009D7A5E" w:rsidRDefault="009D7A5E" w:rsidP="009D7A5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9D7A5E">
        <w:rPr>
          <w:rFonts w:ascii="Times New Roman" w:eastAsia="Times New Roman" w:hAnsi="Times New Roman"/>
          <w:highlight w:val="yellow"/>
        </w:rPr>
        <w:lastRenderedPageBreak/>
        <w:t>Очень жаль, что приложения к уроку не загружаются в архивированной папке, чтобы они открылись в ссылках в конспекте.</w:t>
      </w:r>
      <w:bookmarkStart w:id="0" w:name="_GoBack"/>
      <w:bookmarkEnd w:id="0"/>
      <w:r>
        <w:rPr>
          <w:rFonts w:ascii="Times New Roman" w:eastAsia="Times New Roman" w:hAnsi="Times New Roman"/>
        </w:rPr>
        <w:t xml:space="preserve"> </w:t>
      </w:r>
    </w:p>
    <w:p w:rsidR="009D7A5E" w:rsidRDefault="009D7A5E" w:rsidP="009D7A5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</w:p>
    <w:p w:rsidR="009D7A5E" w:rsidRPr="00AB515D" w:rsidRDefault="009D7A5E" w:rsidP="009D7A5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</w:p>
    <w:p w:rsidR="000F3411" w:rsidRPr="00AB515D" w:rsidRDefault="00234DB3" w:rsidP="001D2587">
      <w:pPr>
        <w:spacing w:before="100" w:beforeAutospacing="1" w:after="100" w:afterAutospacing="1" w:line="240" w:lineRule="auto"/>
        <w:ind w:left="108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Приложение 1.</w:t>
      </w:r>
    </w:p>
    <w:tbl>
      <w:tblPr>
        <w:tblpPr w:leftFromText="180" w:rightFromText="180" w:vertAnchor="text" w:horzAnchor="margin" w:tblpXSpec="center" w:tblpY="95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4819"/>
      </w:tblGrid>
      <w:tr w:rsidR="009C6883" w:rsidRPr="00234DB3" w:rsidTr="00234DB3">
        <w:tc>
          <w:tcPr>
            <w:tcW w:w="5070" w:type="dxa"/>
            <w:shd w:val="clear" w:color="auto" w:fill="auto"/>
          </w:tcPr>
          <w:p w:rsidR="00234DB3" w:rsidRPr="00234DB3" w:rsidRDefault="00234DB3" w:rsidP="00234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4DB3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5" o:spid="_x0000_i1025" type="#_x0000_t75" style="width:195pt;height:103.8pt;visibility:visible">
                  <v:imagedata r:id="rId15" o:title="telephone1"/>
                </v:shape>
              </w:pict>
            </w:r>
          </w:p>
          <w:p w:rsidR="00234DB3" w:rsidRPr="00234DB3" w:rsidRDefault="00234DB3" w:rsidP="00234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4DB3">
              <w:rPr>
                <w:rFonts w:ascii="Times New Roman" w:hAnsi="Times New Roman"/>
                <w:sz w:val="28"/>
                <w:szCs w:val="28"/>
              </w:rPr>
              <w:t>Что следует делать?</w:t>
            </w:r>
          </w:p>
        </w:tc>
        <w:tc>
          <w:tcPr>
            <w:tcW w:w="4819" w:type="dxa"/>
            <w:shd w:val="clear" w:color="auto" w:fill="auto"/>
          </w:tcPr>
          <w:p w:rsidR="00234DB3" w:rsidRPr="00234DB3" w:rsidRDefault="00234DB3" w:rsidP="00234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4DB3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7" o:spid="_x0000_i1026" type="#_x0000_t75" style="width:195pt;height:103.8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">
                  <v:imagedata r:id="rId16" o:title=""/>
                </v:shape>
              </w:pict>
            </w:r>
          </w:p>
          <w:p w:rsidR="00234DB3" w:rsidRPr="00234DB3" w:rsidRDefault="00234DB3" w:rsidP="00234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4DB3">
              <w:rPr>
                <w:rFonts w:ascii="Times New Roman" w:hAnsi="Times New Roman"/>
                <w:sz w:val="28"/>
                <w:szCs w:val="28"/>
              </w:rPr>
              <w:t>Что не следует делать?</w:t>
            </w:r>
          </w:p>
        </w:tc>
      </w:tr>
      <w:tr w:rsidR="009C6883" w:rsidRPr="00234DB3" w:rsidTr="00234DB3">
        <w:tc>
          <w:tcPr>
            <w:tcW w:w="5070" w:type="dxa"/>
            <w:shd w:val="clear" w:color="auto" w:fill="auto"/>
          </w:tcPr>
          <w:p w:rsidR="00234DB3" w:rsidRPr="00234DB3" w:rsidRDefault="00234DB3" w:rsidP="00234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34DB3" w:rsidRPr="00234DB3" w:rsidRDefault="00234DB3" w:rsidP="00234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9" w:type="dxa"/>
            <w:shd w:val="clear" w:color="auto" w:fill="auto"/>
          </w:tcPr>
          <w:p w:rsidR="00234DB3" w:rsidRPr="00234DB3" w:rsidRDefault="00234DB3" w:rsidP="00234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6883" w:rsidRPr="00234DB3" w:rsidTr="00234DB3">
        <w:tc>
          <w:tcPr>
            <w:tcW w:w="5070" w:type="dxa"/>
            <w:shd w:val="clear" w:color="auto" w:fill="auto"/>
          </w:tcPr>
          <w:p w:rsidR="00234DB3" w:rsidRPr="00234DB3" w:rsidRDefault="00234DB3" w:rsidP="00234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34DB3" w:rsidRPr="00234DB3" w:rsidRDefault="00234DB3" w:rsidP="00234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9" w:type="dxa"/>
            <w:shd w:val="clear" w:color="auto" w:fill="auto"/>
          </w:tcPr>
          <w:p w:rsidR="00234DB3" w:rsidRPr="00234DB3" w:rsidRDefault="00234DB3" w:rsidP="00234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6883" w:rsidRPr="00234DB3" w:rsidTr="00234DB3">
        <w:tc>
          <w:tcPr>
            <w:tcW w:w="5070" w:type="dxa"/>
            <w:shd w:val="clear" w:color="auto" w:fill="auto"/>
          </w:tcPr>
          <w:p w:rsidR="00234DB3" w:rsidRPr="00234DB3" w:rsidRDefault="00234DB3" w:rsidP="00234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34DB3" w:rsidRPr="00234DB3" w:rsidRDefault="00234DB3" w:rsidP="00234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9" w:type="dxa"/>
            <w:shd w:val="clear" w:color="auto" w:fill="auto"/>
          </w:tcPr>
          <w:p w:rsidR="00234DB3" w:rsidRPr="00234DB3" w:rsidRDefault="00234DB3" w:rsidP="00234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6883" w:rsidRPr="00234DB3" w:rsidTr="00234DB3">
        <w:tc>
          <w:tcPr>
            <w:tcW w:w="5070" w:type="dxa"/>
            <w:shd w:val="clear" w:color="auto" w:fill="auto"/>
          </w:tcPr>
          <w:p w:rsidR="00234DB3" w:rsidRPr="00234DB3" w:rsidRDefault="00234DB3" w:rsidP="00234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34DB3" w:rsidRPr="00234DB3" w:rsidRDefault="00234DB3" w:rsidP="00234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9" w:type="dxa"/>
            <w:shd w:val="clear" w:color="auto" w:fill="auto"/>
          </w:tcPr>
          <w:p w:rsidR="00234DB3" w:rsidRPr="00234DB3" w:rsidRDefault="00234DB3" w:rsidP="00234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6883" w:rsidRPr="00234DB3" w:rsidTr="00234DB3">
        <w:tc>
          <w:tcPr>
            <w:tcW w:w="5070" w:type="dxa"/>
            <w:shd w:val="clear" w:color="auto" w:fill="auto"/>
          </w:tcPr>
          <w:p w:rsidR="00234DB3" w:rsidRPr="00234DB3" w:rsidRDefault="00234DB3" w:rsidP="00234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34DB3" w:rsidRPr="00234DB3" w:rsidRDefault="00234DB3" w:rsidP="00234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9" w:type="dxa"/>
            <w:shd w:val="clear" w:color="auto" w:fill="auto"/>
          </w:tcPr>
          <w:p w:rsidR="00234DB3" w:rsidRPr="00234DB3" w:rsidRDefault="00234DB3" w:rsidP="00234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6883" w:rsidRPr="00234DB3" w:rsidTr="00234DB3">
        <w:tc>
          <w:tcPr>
            <w:tcW w:w="5070" w:type="dxa"/>
            <w:shd w:val="clear" w:color="auto" w:fill="auto"/>
          </w:tcPr>
          <w:p w:rsidR="00234DB3" w:rsidRPr="00234DB3" w:rsidRDefault="00234DB3" w:rsidP="00234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34DB3" w:rsidRPr="00234DB3" w:rsidRDefault="00234DB3" w:rsidP="00234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9" w:type="dxa"/>
            <w:shd w:val="clear" w:color="auto" w:fill="auto"/>
          </w:tcPr>
          <w:p w:rsidR="00234DB3" w:rsidRPr="00234DB3" w:rsidRDefault="00234DB3" w:rsidP="00234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6883" w:rsidRPr="00234DB3" w:rsidTr="00234DB3">
        <w:tc>
          <w:tcPr>
            <w:tcW w:w="5070" w:type="dxa"/>
            <w:shd w:val="clear" w:color="auto" w:fill="auto"/>
          </w:tcPr>
          <w:p w:rsidR="00234DB3" w:rsidRPr="00234DB3" w:rsidRDefault="00234DB3" w:rsidP="00234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34DB3" w:rsidRPr="00234DB3" w:rsidRDefault="00234DB3" w:rsidP="00234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9" w:type="dxa"/>
            <w:shd w:val="clear" w:color="auto" w:fill="auto"/>
          </w:tcPr>
          <w:p w:rsidR="00234DB3" w:rsidRPr="00234DB3" w:rsidRDefault="00234DB3" w:rsidP="00234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6883" w:rsidRPr="00234DB3" w:rsidTr="00234DB3">
        <w:tc>
          <w:tcPr>
            <w:tcW w:w="5070" w:type="dxa"/>
            <w:shd w:val="clear" w:color="auto" w:fill="auto"/>
          </w:tcPr>
          <w:p w:rsidR="00234DB3" w:rsidRPr="00234DB3" w:rsidRDefault="00234DB3" w:rsidP="00234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34DB3" w:rsidRPr="00234DB3" w:rsidRDefault="00234DB3" w:rsidP="00234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9" w:type="dxa"/>
            <w:shd w:val="clear" w:color="auto" w:fill="auto"/>
          </w:tcPr>
          <w:p w:rsidR="00234DB3" w:rsidRPr="00234DB3" w:rsidRDefault="00234DB3" w:rsidP="00234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6883" w:rsidRPr="00234DB3" w:rsidTr="00234DB3">
        <w:tc>
          <w:tcPr>
            <w:tcW w:w="5070" w:type="dxa"/>
            <w:shd w:val="clear" w:color="auto" w:fill="auto"/>
          </w:tcPr>
          <w:p w:rsidR="00234DB3" w:rsidRPr="00234DB3" w:rsidRDefault="00234DB3" w:rsidP="00234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34DB3" w:rsidRPr="00234DB3" w:rsidRDefault="00234DB3" w:rsidP="00234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9" w:type="dxa"/>
            <w:shd w:val="clear" w:color="auto" w:fill="auto"/>
          </w:tcPr>
          <w:p w:rsidR="00234DB3" w:rsidRPr="00234DB3" w:rsidRDefault="00234DB3" w:rsidP="00234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6883" w:rsidRPr="00234DB3" w:rsidTr="00234DB3">
        <w:tc>
          <w:tcPr>
            <w:tcW w:w="5070" w:type="dxa"/>
            <w:shd w:val="clear" w:color="auto" w:fill="auto"/>
          </w:tcPr>
          <w:p w:rsidR="00234DB3" w:rsidRPr="00234DB3" w:rsidRDefault="00234DB3" w:rsidP="00234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34DB3" w:rsidRPr="00234DB3" w:rsidRDefault="00234DB3" w:rsidP="00234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9" w:type="dxa"/>
            <w:shd w:val="clear" w:color="auto" w:fill="auto"/>
          </w:tcPr>
          <w:p w:rsidR="00234DB3" w:rsidRPr="00234DB3" w:rsidRDefault="00234DB3" w:rsidP="00234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F3411" w:rsidRPr="00AB515D" w:rsidRDefault="000F3411" w:rsidP="001D2587">
      <w:pPr>
        <w:spacing w:before="100" w:beforeAutospacing="1" w:after="100" w:afterAutospacing="1" w:line="240" w:lineRule="auto"/>
        <w:ind w:left="1080"/>
        <w:rPr>
          <w:rFonts w:ascii="Times New Roman" w:eastAsia="Times New Roman" w:hAnsi="Times New Roman"/>
          <w:sz w:val="28"/>
          <w:szCs w:val="28"/>
        </w:rPr>
      </w:pPr>
    </w:p>
    <w:p w:rsidR="00234DB3" w:rsidRDefault="00234DB3">
      <w:pPr>
        <w:rPr>
          <w:rFonts w:ascii="Times New Roman" w:hAnsi="Times New Roman"/>
          <w:sz w:val="28"/>
          <w:szCs w:val="28"/>
        </w:rPr>
      </w:pPr>
    </w:p>
    <w:p w:rsidR="00234DB3" w:rsidRDefault="00234DB3">
      <w:pPr>
        <w:rPr>
          <w:rFonts w:ascii="Times New Roman" w:hAnsi="Times New Roman"/>
          <w:sz w:val="28"/>
          <w:szCs w:val="28"/>
        </w:rPr>
      </w:pPr>
    </w:p>
    <w:p w:rsidR="00234DB3" w:rsidRDefault="00234DB3">
      <w:pPr>
        <w:rPr>
          <w:rFonts w:ascii="Times New Roman" w:hAnsi="Times New Roman"/>
          <w:sz w:val="28"/>
          <w:szCs w:val="28"/>
        </w:rPr>
      </w:pPr>
    </w:p>
    <w:p w:rsidR="00234DB3" w:rsidRDefault="00234DB3">
      <w:pPr>
        <w:rPr>
          <w:rFonts w:ascii="Times New Roman" w:hAnsi="Times New Roman"/>
          <w:sz w:val="28"/>
          <w:szCs w:val="28"/>
        </w:rPr>
      </w:pPr>
    </w:p>
    <w:p w:rsidR="00234DB3" w:rsidRDefault="00234DB3">
      <w:pPr>
        <w:rPr>
          <w:rFonts w:ascii="Times New Roman" w:hAnsi="Times New Roman"/>
          <w:sz w:val="28"/>
          <w:szCs w:val="28"/>
        </w:rPr>
      </w:pPr>
    </w:p>
    <w:p w:rsidR="00234DB3" w:rsidRDefault="00234DB3">
      <w:pPr>
        <w:rPr>
          <w:rFonts w:ascii="Times New Roman" w:hAnsi="Times New Roman"/>
          <w:sz w:val="28"/>
          <w:szCs w:val="28"/>
        </w:rPr>
      </w:pPr>
    </w:p>
    <w:p w:rsidR="00234DB3" w:rsidRDefault="00234DB3">
      <w:pPr>
        <w:rPr>
          <w:rFonts w:ascii="Times New Roman" w:hAnsi="Times New Roman"/>
          <w:sz w:val="28"/>
          <w:szCs w:val="28"/>
        </w:rPr>
      </w:pPr>
    </w:p>
    <w:p w:rsidR="0068712E" w:rsidRDefault="00234DB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2.</w:t>
      </w:r>
    </w:p>
    <w:p w:rsidR="00234DB3" w:rsidRPr="00234DB3" w:rsidRDefault="00234DB3" w:rsidP="00234DB3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234DB3">
        <w:rPr>
          <w:rFonts w:ascii="Times New Roman" w:hAnsi="Times New Roman"/>
          <w:b/>
          <w:i/>
          <w:sz w:val="28"/>
          <w:szCs w:val="28"/>
        </w:rPr>
        <w:t>Карточка №1</w:t>
      </w:r>
    </w:p>
    <w:p w:rsidR="00234DB3" w:rsidRPr="00234DB3" w:rsidRDefault="00234DB3" w:rsidP="00234DB3">
      <w:pPr>
        <w:rPr>
          <w:rFonts w:ascii="Times New Roman" w:hAnsi="Times New Roman"/>
          <w:b/>
          <w:i/>
          <w:sz w:val="28"/>
          <w:szCs w:val="28"/>
        </w:rPr>
      </w:pPr>
      <w:r>
        <w:rPr>
          <w:noProof/>
        </w:rPr>
        <w:pict>
          <v:shape id="Рисунок 11" o:spid="_x0000_s1033" type="#_x0000_t75" style="position:absolute;margin-left:202.3pt;margin-top:0;width:253.5pt;height:273.75pt;z-index:1;visibility:visible;mso-position-horizontal:right;mso-position-horizontal-relative:margin;mso-position-vertical:top;mso-position-vertical-relative:margin;mso-width-relative:margin;mso-height-relative:margin">
            <v:imagedata r:id="rId17" o:title="745dac4f86e54907d3404d59d818ef76"/>
            <w10:wrap type="square" anchorx="margin" anchory="margin"/>
          </v:shape>
        </w:pict>
      </w:r>
      <w:r w:rsidRPr="00234DB3">
        <w:rPr>
          <w:rFonts w:ascii="Times New Roman" w:hAnsi="Times New Roman"/>
          <w:b/>
          <w:i/>
          <w:sz w:val="28"/>
          <w:szCs w:val="28"/>
        </w:rPr>
        <w:t xml:space="preserve">У меня зазвонил телефон.              </w:t>
      </w:r>
    </w:p>
    <w:p w:rsidR="00234DB3" w:rsidRPr="00234DB3" w:rsidRDefault="00234DB3" w:rsidP="00234DB3">
      <w:pPr>
        <w:rPr>
          <w:rFonts w:ascii="Times New Roman" w:hAnsi="Times New Roman"/>
          <w:sz w:val="28"/>
          <w:szCs w:val="28"/>
        </w:rPr>
      </w:pPr>
      <w:r w:rsidRPr="00234DB3">
        <w:rPr>
          <w:rFonts w:ascii="Times New Roman" w:hAnsi="Times New Roman"/>
          <w:sz w:val="28"/>
          <w:szCs w:val="28"/>
        </w:rPr>
        <w:t>…</w:t>
      </w:r>
    </w:p>
    <w:p w:rsidR="00234DB3" w:rsidRPr="00234DB3" w:rsidRDefault="00234DB3" w:rsidP="00234DB3">
      <w:pPr>
        <w:rPr>
          <w:rFonts w:ascii="Times New Roman" w:hAnsi="Times New Roman"/>
          <w:sz w:val="28"/>
          <w:szCs w:val="28"/>
        </w:rPr>
      </w:pPr>
      <w:r w:rsidRPr="00234DB3">
        <w:rPr>
          <w:rFonts w:ascii="Times New Roman" w:hAnsi="Times New Roman"/>
          <w:sz w:val="28"/>
          <w:szCs w:val="28"/>
        </w:rPr>
        <w:t>- Кто говорит?</w:t>
      </w:r>
    </w:p>
    <w:p w:rsidR="00234DB3" w:rsidRPr="00234DB3" w:rsidRDefault="00234DB3" w:rsidP="00234DB3">
      <w:pPr>
        <w:rPr>
          <w:rFonts w:ascii="Times New Roman" w:hAnsi="Times New Roman"/>
          <w:sz w:val="28"/>
          <w:szCs w:val="28"/>
        </w:rPr>
      </w:pPr>
      <w:r w:rsidRPr="00234DB3">
        <w:rPr>
          <w:rFonts w:ascii="Times New Roman" w:hAnsi="Times New Roman"/>
          <w:sz w:val="28"/>
          <w:szCs w:val="28"/>
        </w:rPr>
        <w:t>- Слон.</w:t>
      </w:r>
    </w:p>
    <w:p w:rsidR="00234DB3" w:rsidRPr="00234DB3" w:rsidRDefault="00234DB3" w:rsidP="00234DB3">
      <w:pPr>
        <w:rPr>
          <w:rFonts w:ascii="Times New Roman" w:hAnsi="Times New Roman"/>
          <w:sz w:val="28"/>
          <w:szCs w:val="28"/>
        </w:rPr>
      </w:pPr>
      <w:r w:rsidRPr="00234DB3">
        <w:rPr>
          <w:rFonts w:ascii="Times New Roman" w:hAnsi="Times New Roman"/>
          <w:sz w:val="28"/>
          <w:szCs w:val="28"/>
        </w:rPr>
        <w:t>- Откуда?</w:t>
      </w:r>
    </w:p>
    <w:p w:rsidR="00234DB3" w:rsidRPr="00234DB3" w:rsidRDefault="00234DB3" w:rsidP="00234DB3">
      <w:pPr>
        <w:rPr>
          <w:rFonts w:ascii="Times New Roman" w:hAnsi="Times New Roman"/>
          <w:sz w:val="28"/>
          <w:szCs w:val="28"/>
        </w:rPr>
      </w:pPr>
      <w:r w:rsidRPr="00234DB3">
        <w:rPr>
          <w:rFonts w:ascii="Times New Roman" w:hAnsi="Times New Roman"/>
          <w:sz w:val="28"/>
          <w:szCs w:val="28"/>
        </w:rPr>
        <w:t>- От верблюда.</w:t>
      </w:r>
    </w:p>
    <w:p w:rsidR="00234DB3" w:rsidRPr="00234DB3" w:rsidRDefault="00234DB3" w:rsidP="00234DB3">
      <w:pPr>
        <w:rPr>
          <w:rFonts w:ascii="Times New Roman" w:hAnsi="Times New Roman"/>
          <w:sz w:val="28"/>
          <w:szCs w:val="28"/>
        </w:rPr>
      </w:pPr>
      <w:r w:rsidRPr="00234DB3">
        <w:rPr>
          <w:rFonts w:ascii="Times New Roman" w:hAnsi="Times New Roman"/>
          <w:sz w:val="28"/>
          <w:szCs w:val="28"/>
        </w:rPr>
        <w:t>- Что вам надо?</w:t>
      </w:r>
    </w:p>
    <w:p w:rsidR="00234DB3" w:rsidRPr="00234DB3" w:rsidRDefault="00234DB3" w:rsidP="00234DB3">
      <w:pPr>
        <w:rPr>
          <w:rFonts w:ascii="Times New Roman" w:hAnsi="Times New Roman"/>
          <w:sz w:val="28"/>
          <w:szCs w:val="28"/>
        </w:rPr>
      </w:pPr>
      <w:r w:rsidRPr="00234DB3">
        <w:rPr>
          <w:rFonts w:ascii="Times New Roman" w:hAnsi="Times New Roman"/>
          <w:sz w:val="28"/>
          <w:szCs w:val="28"/>
        </w:rPr>
        <w:t>- Шоколада.</w:t>
      </w:r>
    </w:p>
    <w:p w:rsidR="00234DB3" w:rsidRPr="00234DB3" w:rsidRDefault="00234DB3" w:rsidP="00234DB3">
      <w:pPr>
        <w:rPr>
          <w:rFonts w:ascii="Times New Roman" w:hAnsi="Times New Roman"/>
          <w:sz w:val="28"/>
          <w:szCs w:val="28"/>
        </w:rPr>
      </w:pPr>
      <w:r w:rsidRPr="00234DB3">
        <w:rPr>
          <w:rFonts w:ascii="Times New Roman" w:hAnsi="Times New Roman"/>
          <w:sz w:val="28"/>
          <w:szCs w:val="28"/>
        </w:rPr>
        <w:t>- Для кого?</w:t>
      </w:r>
    </w:p>
    <w:p w:rsidR="00234DB3" w:rsidRPr="00234DB3" w:rsidRDefault="00234DB3" w:rsidP="00234DB3">
      <w:r w:rsidRPr="00234DB3">
        <w:rPr>
          <w:rFonts w:ascii="Times New Roman" w:hAnsi="Times New Roman"/>
          <w:sz w:val="28"/>
          <w:szCs w:val="28"/>
        </w:rPr>
        <w:t>- Для сына моего. …   (</w:t>
      </w:r>
      <w:proofErr w:type="spellStart"/>
      <w:r w:rsidRPr="00234DB3">
        <w:rPr>
          <w:rFonts w:ascii="Times New Roman" w:hAnsi="Times New Roman"/>
          <w:sz w:val="28"/>
          <w:szCs w:val="28"/>
        </w:rPr>
        <w:t>К.Чуковский</w:t>
      </w:r>
      <w:proofErr w:type="spellEnd"/>
      <w:r w:rsidRPr="00234DB3">
        <w:t>)</w:t>
      </w:r>
    </w:p>
    <w:p w:rsidR="00234DB3" w:rsidRPr="00234DB3" w:rsidRDefault="00234DB3" w:rsidP="00234DB3"/>
    <w:p w:rsidR="00234DB3" w:rsidRPr="00234DB3" w:rsidRDefault="00234DB3" w:rsidP="00234DB3">
      <w:pPr>
        <w:jc w:val="center"/>
        <w:rPr>
          <w:rFonts w:ascii="Times New Roman" w:hAnsi="Times New Roman"/>
          <w:b/>
          <w:sz w:val="28"/>
          <w:szCs w:val="28"/>
        </w:rPr>
      </w:pPr>
      <w:r w:rsidRPr="00234DB3">
        <w:rPr>
          <w:rFonts w:ascii="Times New Roman" w:hAnsi="Times New Roman"/>
          <w:b/>
          <w:sz w:val="28"/>
          <w:szCs w:val="28"/>
        </w:rPr>
        <w:t>_____________________________________________________________________</w:t>
      </w:r>
    </w:p>
    <w:p w:rsidR="00234DB3" w:rsidRPr="00234DB3" w:rsidRDefault="00234DB3" w:rsidP="00234DB3">
      <w:pPr>
        <w:jc w:val="center"/>
        <w:rPr>
          <w:rFonts w:ascii="Times New Roman" w:hAnsi="Times New Roman"/>
          <w:b/>
          <w:sz w:val="28"/>
          <w:szCs w:val="28"/>
        </w:rPr>
      </w:pPr>
      <w:r w:rsidRPr="00234DB3">
        <w:rPr>
          <w:rFonts w:ascii="Times New Roman" w:hAnsi="Times New Roman"/>
          <w:b/>
          <w:sz w:val="28"/>
          <w:szCs w:val="28"/>
        </w:rPr>
        <w:t>Карточка №2</w:t>
      </w:r>
    </w:p>
    <w:p w:rsidR="00234DB3" w:rsidRPr="00234DB3" w:rsidRDefault="00234DB3" w:rsidP="00234DB3"/>
    <w:p w:rsidR="00234DB3" w:rsidRPr="00234DB3" w:rsidRDefault="00234DB3" w:rsidP="00234DB3">
      <w:pPr>
        <w:rPr>
          <w:rFonts w:ascii="Times New Roman" w:hAnsi="Times New Roman"/>
          <w:b/>
          <w:i/>
          <w:sz w:val="28"/>
          <w:szCs w:val="28"/>
        </w:rPr>
      </w:pPr>
      <w:r>
        <w:rPr>
          <w:noProof/>
        </w:rPr>
        <w:pict>
          <v:shape id="Рисунок 10" o:spid="_x0000_s1032" type="#_x0000_t75" style="position:absolute;margin-left:147.55pt;margin-top:0;width:198.75pt;height:272.25pt;z-index:2;visibility:visible;mso-position-horizontal:right;mso-position-horizontal-relative:margin;mso-position-vertical:bottom;mso-position-vertical-relative:margin;mso-height-relative:margin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">
            <v:imagedata r:id="rId18" o:title="" croptop="-589f" cropbottom="-613f" cropleft="-811f" cropright="-828f"/>
            <w10:wrap type="square" anchorx="margin" anchory="margin"/>
          </v:shape>
        </w:pict>
      </w:r>
      <w:r w:rsidRPr="00234DB3">
        <w:rPr>
          <w:rFonts w:ascii="Times New Roman" w:hAnsi="Times New Roman"/>
          <w:b/>
          <w:i/>
          <w:sz w:val="28"/>
          <w:szCs w:val="28"/>
        </w:rPr>
        <w:t xml:space="preserve">У меня зазвонил телефон.              </w:t>
      </w:r>
    </w:p>
    <w:p w:rsidR="00234DB3" w:rsidRPr="00234DB3" w:rsidRDefault="00234DB3" w:rsidP="00234DB3">
      <w:pPr>
        <w:rPr>
          <w:rFonts w:ascii="Times New Roman" w:hAnsi="Times New Roman"/>
          <w:sz w:val="28"/>
          <w:szCs w:val="28"/>
        </w:rPr>
      </w:pPr>
      <w:r w:rsidRPr="00234DB3">
        <w:rPr>
          <w:rFonts w:ascii="Times New Roman" w:hAnsi="Times New Roman"/>
          <w:sz w:val="28"/>
          <w:szCs w:val="28"/>
        </w:rPr>
        <w:t>…А потом позвонил медведь</w:t>
      </w:r>
    </w:p>
    <w:p w:rsidR="00234DB3" w:rsidRPr="00234DB3" w:rsidRDefault="00234DB3" w:rsidP="00234DB3">
      <w:pPr>
        <w:rPr>
          <w:rFonts w:ascii="Times New Roman" w:hAnsi="Times New Roman"/>
          <w:sz w:val="28"/>
          <w:szCs w:val="28"/>
        </w:rPr>
      </w:pPr>
      <w:r w:rsidRPr="00234DB3">
        <w:rPr>
          <w:rFonts w:ascii="Times New Roman" w:hAnsi="Times New Roman"/>
          <w:sz w:val="28"/>
          <w:szCs w:val="28"/>
        </w:rPr>
        <w:t>Да как начал, как начал реветь.</w:t>
      </w:r>
    </w:p>
    <w:p w:rsidR="00234DB3" w:rsidRPr="00234DB3" w:rsidRDefault="00234DB3" w:rsidP="00234DB3">
      <w:pPr>
        <w:rPr>
          <w:rFonts w:ascii="Times New Roman" w:hAnsi="Times New Roman"/>
          <w:sz w:val="28"/>
          <w:szCs w:val="28"/>
        </w:rPr>
      </w:pPr>
      <w:r w:rsidRPr="00234DB3">
        <w:rPr>
          <w:rFonts w:ascii="Times New Roman" w:hAnsi="Times New Roman"/>
          <w:sz w:val="28"/>
          <w:szCs w:val="28"/>
        </w:rPr>
        <w:t>- Погодите, медведь, не ревите,</w:t>
      </w:r>
      <w:r w:rsidRPr="00234DB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34DB3" w:rsidRPr="00234DB3" w:rsidRDefault="00234DB3" w:rsidP="00234DB3">
      <w:pPr>
        <w:rPr>
          <w:rFonts w:ascii="Times New Roman" w:hAnsi="Times New Roman"/>
          <w:sz w:val="28"/>
          <w:szCs w:val="28"/>
        </w:rPr>
      </w:pPr>
      <w:r w:rsidRPr="00234DB3">
        <w:rPr>
          <w:rFonts w:ascii="Times New Roman" w:hAnsi="Times New Roman"/>
          <w:sz w:val="28"/>
          <w:szCs w:val="28"/>
        </w:rPr>
        <w:t>Объясните, чего вы хотите?</w:t>
      </w:r>
    </w:p>
    <w:p w:rsidR="00234DB3" w:rsidRPr="00234DB3" w:rsidRDefault="00234DB3" w:rsidP="00234DB3">
      <w:pPr>
        <w:rPr>
          <w:rFonts w:ascii="Times New Roman" w:hAnsi="Times New Roman"/>
          <w:sz w:val="28"/>
          <w:szCs w:val="28"/>
        </w:rPr>
      </w:pPr>
      <w:r w:rsidRPr="00234DB3">
        <w:rPr>
          <w:rFonts w:ascii="Times New Roman" w:hAnsi="Times New Roman"/>
          <w:sz w:val="28"/>
          <w:szCs w:val="28"/>
        </w:rPr>
        <w:t>Но он только "</w:t>
      </w:r>
      <w:proofErr w:type="spellStart"/>
      <w:r w:rsidRPr="00234DB3">
        <w:rPr>
          <w:rFonts w:ascii="Times New Roman" w:hAnsi="Times New Roman"/>
          <w:sz w:val="28"/>
          <w:szCs w:val="28"/>
        </w:rPr>
        <w:t>му</w:t>
      </w:r>
      <w:proofErr w:type="spellEnd"/>
      <w:r w:rsidRPr="00234DB3">
        <w:rPr>
          <w:rFonts w:ascii="Times New Roman" w:hAnsi="Times New Roman"/>
          <w:sz w:val="28"/>
          <w:szCs w:val="28"/>
        </w:rPr>
        <w:t xml:space="preserve">" </w:t>
      </w:r>
      <w:proofErr w:type="gramStart"/>
      <w:r w:rsidRPr="00234DB3">
        <w:rPr>
          <w:rFonts w:ascii="Times New Roman" w:hAnsi="Times New Roman"/>
          <w:sz w:val="28"/>
          <w:szCs w:val="28"/>
        </w:rPr>
        <w:t>да "</w:t>
      </w:r>
      <w:proofErr w:type="spellStart"/>
      <w:r w:rsidRPr="00234DB3">
        <w:rPr>
          <w:rFonts w:ascii="Times New Roman" w:hAnsi="Times New Roman"/>
          <w:sz w:val="28"/>
          <w:szCs w:val="28"/>
        </w:rPr>
        <w:t>му</w:t>
      </w:r>
      <w:proofErr w:type="spellEnd"/>
      <w:proofErr w:type="gramEnd"/>
      <w:r w:rsidRPr="00234DB3">
        <w:rPr>
          <w:rFonts w:ascii="Times New Roman" w:hAnsi="Times New Roman"/>
          <w:sz w:val="28"/>
          <w:szCs w:val="28"/>
        </w:rPr>
        <w:t>",</w:t>
      </w:r>
    </w:p>
    <w:p w:rsidR="00234DB3" w:rsidRPr="00234DB3" w:rsidRDefault="00234DB3" w:rsidP="00234DB3">
      <w:pPr>
        <w:rPr>
          <w:rFonts w:ascii="Times New Roman" w:hAnsi="Times New Roman"/>
          <w:sz w:val="28"/>
          <w:szCs w:val="28"/>
        </w:rPr>
      </w:pPr>
      <w:r w:rsidRPr="00234DB3">
        <w:rPr>
          <w:rFonts w:ascii="Times New Roman" w:hAnsi="Times New Roman"/>
          <w:sz w:val="28"/>
          <w:szCs w:val="28"/>
        </w:rPr>
        <w:t>А к чему, почему -</w:t>
      </w:r>
    </w:p>
    <w:p w:rsidR="00234DB3" w:rsidRPr="00234DB3" w:rsidRDefault="00234DB3" w:rsidP="00234DB3">
      <w:pPr>
        <w:rPr>
          <w:rFonts w:ascii="Times New Roman" w:hAnsi="Times New Roman"/>
          <w:sz w:val="28"/>
          <w:szCs w:val="28"/>
        </w:rPr>
      </w:pPr>
      <w:r w:rsidRPr="00234DB3">
        <w:rPr>
          <w:rFonts w:ascii="Times New Roman" w:hAnsi="Times New Roman"/>
          <w:sz w:val="28"/>
          <w:szCs w:val="28"/>
        </w:rPr>
        <w:lastRenderedPageBreak/>
        <w:t>Не пойму!</w:t>
      </w:r>
    </w:p>
    <w:p w:rsidR="00234DB3" w:rsidRPr="00234DB3" w:rsidRDefault="00234DB3" w:rsidP="00234DB3">
      <w:pPr>
        <w:rPr>
          <w:rFonts w:ascii="Times New Roman" w:hAnsi="Times New Roman"/>
          <w:sz w:val="28"/>
          <w:szCs w:val="28"/>
        </w:rPr>
      </w:pPr>
      <w:r w:rsidRPr="00234DB3">
        <w:rPr>
          <w:rFonts w:ascii="Times New Roman" w:hAnsi="Times New Roman"/>
          <w:sz w:val="28"/>
          <w:szCs w:val="28"/>
        </w:rPr>
        <w:t>- Повесьте, пожалуйста, трубку</w:t>
      </w:r>
      <w:proofErr w:type="gramStart"/>
      <w:r w:rsidRPr="00234DB3">
        <w:rPr>
          <w:rFonts w:ascii="Times New Roman" w:hAnsi="Times New Roman"/>
          <w:sz w:val="28"/>
          <w:szCs w:val="28"/>
        </w:rPr>
        <w:t>!... (</w:t>
      </w:r>
      <w:proofErr w:type="spellStart"/>
      <w:proofErr w:type="gramEnd"/>
      <w:r w:rsidRPr="00234DB3">
        <w:rPr>
          <w:rFonts w:ascii="Times New Roman" w:hAnsi="Times New Roman"/>
          <w:sz w:val="28"/>
          <w:szCs w:val="28"/>
        </w:rPr>
        <w:t>К.Чуковский</w:t>
      </w:r>
      <w:proofErr w:type="spellEnd"/>
      <w:r w:rsidRPr="00234DB3">
        <w:t>)</w:t>
      </w:r>
    </w:p>
    <w:p w:rsidR="00234DB3" w:rsidRPr="00234DB3" w:rsidRDefault="00234DB3" w:rsidP="00234DB3"/>
    <w:p w:rsidR="00234DB3" w:rsidRPr="00234DB3" w:rsidRDefault="00234DB3" w:rsidP="00234DB3"/>
    <w:p w:rsidR="00234DB3" w:rsidRPr="00234DB3" w:rsidRDefault="00234DB3" w:rsidP="00234DB3">
      <w:pPr>
        <w:jc w:val="center"/>
        <w:rPr>
          <w:rFonts w:ascii="Times New Roman" w:hAnsi="Times New Roman"/>
          <w:b/>
          <w:sz w:val="28"/>
          <w:szCs w:val="28"/>
        </w:rPr>
      </w:pPr>
    </w:p>
    <w:p w:rsidR="00234DB3" w:rsidRPr="00234DB3" w:rsidRDefault="00234DB3" w:rsidP="00234DB3">
      <w:pPr>
        <w:jc w:val="center"/>
        <w:rPr>
          <w:rFonts w:ascii="Times New Roman" w:hAnsi="Times New Roman"/>
          <w:b/>
          <w:sz w:val="28"/>
          <w:szCs w:val="28"/>
        </w:rPr>
      </w:pPr>
      <w:r w:rsidRPr="00234DB3">
        <w:rPr>
          <w:rFonts w:ascii="Times New Roman" w:hAnsi="Times New Roman"/>
          <w:b/>
          <w:sz w:val="28"/>
          <w:szCs w:val="28"/>
        </w:rPr>
        <w:t>Карточка №3</w:t>
      </w:r>
    </w:p>
    <w:p w:rsidR="00234DB3" w:rsidRPr="00234DB3" w:rsidRDefault="00234DB3" w:rsidP="00234DB3">
      <w:pPr>
        <w:jc w:val="center"/>
        <w:rPr>
          <w:rFonts w:ascii="Times New Roman" w:hAnsi="Times New Roman"/>
          <w:b/>
          <w:sz w:val="28"/>
          <w:szCs w:val="28"/>
        </w:rPr>
      </w:pPr>
    </w:p>
    <w:p w:rsidR="00234DB3" w:rsidRPr="00234DB3" w:rsidRDefault="00234DB3" w:rsidP="00234DB3">
      <w:pPr>
        <w:rPr>
          <w:rFonts w:ascii="Times New Roman" w:hAnsi="Times New Roman"/>
          <w:b/>
          <w:i/>
          <w:sz w:val="28"/>
          <w:szCs w:val="28"/>
        </w:rPr>
      </w:pPr>
      <w:r>
        <w:rPr>
          <w:noProof/>
        </w:rPr>
        <w:pict>
          <v:shape id="Рисунок 9" o:spid="_x0000_s1031" type="#_x0000_t75" style="position:absolute;margin-left:-5.4pt;margin-top:33.3pt;width:184.5pt;height:259.5pt;z-index:3;visibility:visible;mso-position-horizontal-relative:margin;mso-position-vertical-relative:margin;mso-width-relative:margin;mso-height-relative:margin">
            <v:imagedata r:id="rId19" o:title="howto-draw-kangaroos-tutorials_html_77b103ae"/>
            <w10:wrap type="square" anchorx="margin" anchory="margin"/>
          </v:shape>
        </w:pict>
      </w:r>
      <w:r w:rsidRPr="00234DB3">
        <w:rPr>
          <w:rFonts w:ascii="Times New Roman" w:hAnsi="Times New Roman"/>
          <w:b/>
          <w:i/>
          <w:sz w:val="28"/>
          <w:szCs w:val="28"/>
        </w:rPr>
        <w:t xml:space="preserve">У меня зазвонил телефон.              </w:t>
      </w:r>
    </w:p>
    <w:p w:rsidR="00234DB3" w:rsidRPr="00234DB3" w:rsidRDefault="00234DB3" w:rsidP="00234DB3">
      <w:pPr>
        <w:rPr>
          <w:rFonts w:ascii="Times New Roman" w:hAnsi="Times New Roman"/>
          <w:sz w:val="28"/>
          <w:szCs w:val="28"/>
        </w:rPr>
      </w:pPr>
      <w:r w:rsidRPr="00234DB3">
        <w:rPr>
          <w:rFonts w:ascii="Times New Roman" w:hAnsi="Times New Roman"/>
          <w:sz w:val="28"/>
          <w:szCs w:val="28"/>
        </w:rPr>
        <w:t>… А вчера поутру</w:t>
      </w:r>
    </w:p>
    <w:p w:rsidR="00234DB3" w:rsidRPr="00234DB3" w:rsidRDefault="00234DB3" w:rsidP="00234DB3">
      <w:pPr>
        <w:rPr>
          <w:rFonts w:ascii="Times New Roman" w:hAnsi="Times New Roman"/>
          <w:sz w:val="28"/>
          <w:szCs w:val="28"/>
        </w:rPr>
      </w:pPr>
      <w:r w:rsidRPr="00234DB3">
        <w:rPr>
          <w:rFonts w:ascii="Times New Roman" w:hAnsi="Times New Roman"/>
          <w:sz w:val="28"/>
          <w:szCs w:val="28"/>
        </w:rPr>
        <w:t>Кенгуру:</w:t>
      </w:r>
    </w:p>
    <w:p w:rsidR="00234DB3" w:rsidRPr="00234DB3" w:rsidRDefault="00234DB3" w:rsidP="00234DB3">
      <w:pPr>
        <w:rPr>
          <w:rFonts w:ascii="Times New Roman" w:hAnsi="Times New Roman"/>
          <w:sz w:val="28"/>
          <w:szCs w:val="28"/>
        </w:rPr>
      </w:pPr>
      <w:r w:rsidRPr="00234DB3">
        <w:rPr>
          <w:rFonts w:ascii="Times New Roman" w:hAnsi="Times New Roman"/>
          <w:sz w:val="28"/>
          <w:szCs w:val="28"/>
        </w:rPr>
        <w:t xml:space="preserve">- Не это ли квартира </w:t>
      </w:r>
      <w:proofErr w:type="spellStart"/>
      <w:r w:rsidRPr="00234DB3">
        <w:rPr>
          <w:rFonts w:ascii="Times New Roman" w:hAnsi="Times New Roman"/>
          <w:sz w:val="28"/>
          <w:szCs w:val="28"/>
        </w:rPr>
        <w:t>Мойдодыра</w:t>
      </w:r>
      <w:proofErr w:type="spellEnd"/>
      <w:r w:rsidRPr="00234DB3">
        <w:rPr>
          <w:rFonts w:ascii="Times New Roman" w:hAnsi="Times New Roman"/>
          <w:sz w:val="28"/>
          <w:szCs w:val="28"/>
        </w:rPr>
        <w:t>?</w:t>
      </w:r>
    </w:p>
    <w:p w:rsidR="00234DB3" w:rsidRPr="00234DB3" w:rsidRDefault="00234DB3" w:rsidP="00234DB3">
      <w:pPr>
        <w:rPr>
          <w:rFonts w:ascii="Times New Roman" w:hAnsi="Times New Roman"/>
          <w:sz w:val="28"/>
          <w:szCs w:val="28"/>
        </w:rPr>
      </w:pPr>
      <w:r w:rsidRPr="00234DB3">
        <w:rPr>
          <w:rFonts w:ascii="Times New Roman" w:hAnsi="Times New Roman"/>
          <w:sz w:val="28"/>
          <w:szCs w:val="28"/>
        </w:rPr>
        <w:t>Я рассердился да как заору:</w:t>
      </w:r>
    </w:p>
    <w:p w:rsidR="00234DB3" w:rsidRPr="00234DB3" w:rsidRDefault="00234DB3" w:rsidP="00234DB3">
      <w:pPr>
        <w:rPr>
          <w:rFonts w:ascii="Times New Roman" w:hAnsi="Times New Roman"/>
          <w:sz w:val="28"/>
          <w:szCs w:val="28"/>
        </w:rPr>
      </w:pPr>
      <w:r w:rsidRPr="00234DB3">
        <w:rPr>
          <w:rFonts w:ascii="Times New Roman" w:hAnsi="Times New Roman"/>
          <w:sz w:val="28"/>
          <w:szCs w:val="28"/>
        </w:rPr>
        <w:t>- Нет! Это чужая квартира!!!</w:t>
      </w:r>
    </w:p>
    <w:p w:rsidR="00234DB3" w:rsidRPr="00234DB3" w:rsidRDefault="00234DB3" w:rsidP="00234DB3">
      <w:pPr>
        <w:rPr>
          <w:rFonts w:ascii="Times New Roman" w:hAnsi="Times New Roman"/>
          <w:sz w:val="28"/>
          <w:szCs w:val="28"/>
        </w:rPr>
      </w:pPr>
      <w:r w:rsidRPr="00234DB3">
        <w:rPr>
          <w:rFonts w:ascii="Times New Roman" w:hAnsi="Times New Roman"/>
          <w:sz w:val="28"/>
          <w:szCs w:val="28"/>
        </w:rPr>
        <w:t xml:space="preserve">- А где </w:t>
      </w:r>
      <w:proofErr w:type="spellStart"/>
      <w:r w:rsidRPr="00234DB3">
        <w:rPr>
          <w:rFonts w:ascii="Times New Roman" w:hAnsi="Times New Roman"/>
          <w:sz w:val="28"/>
          <w:szCs w:val="28"/>
        </w:rPr>
        <w:t>Мойдодыр</w:t>
      </w:r>
      <w:proofErr w:type="spellEnd"/>
      <w:r w:rsidRPr="00234DB3">
        <w:rPr>
          <w:rFonts w:ascii="Times New Roman" w:hAnsi="Times New Roman"/>
          <w:sz w:val="28"/>
          <w:szCs w:val="28"/>
        </w:rPr>
        <w:t>?</w:t>
      </w:r>
      <w:r w:rsidRPr="00234DB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34DB3" w:rsidRPr="00234DB3" w:rsidRDefault="00234DB3" w:rsidP="00234DB3">
      <w:pPr>
        <w:rPr>
          <w:rFonts w:ascii="Times New Roman" w:hAnsi="Times New Roman"/>
          <w:sz w:val="28"/>
          <w:szCs w:val="28"/>
        </w:rPr>
      </w:pPr>
      <w:r w:rsidRPr="00234DB3">
        <w:rPr>
          <w:rFonts w:ascii="Times New Roman" w:hAnsi="Times New Roman"/>
          <w:sz w:val="28"/>
          <w:szCs w:val="28"/>
        </w:rPr>
        <w:t>- Не могу вам сказать...</w:t>
      </w:r>
    </w:p>
    <w:p w:rsidR="00234DB3" w:rsidRPr="00234DB3" w:rsidRDefault="00234DB3" w:rsidP="00234DB3">
      <w:pPr>
        <w:rPr>
          <w:rFonts w:ascii="Times New Roman" w:hAnsi="Times New Roman"/>
          <w:sz w:val="28"/>
          <w:szCs w:val="28"/>
        </w:rPr>
      </w:pPr>
      <w:r w:rsidRPr="00234DB3">
        <w:rPr>
          <w:rFonts w:ascii="Times New Roman" w:hAnsi="Times New Roman"/>
          <w:sz w:val="28"/>
          <w:szCs w:val="28"/>
        </w:rPr>
        <w:t xml:space="preserve">Позвоните по номеру сто двадцать пять… </w:t>
      </w:r>
    </w:p>
    <w:p w:rsidR="00234DB3" w:rsidRPr="00234DB3" w:rsidRDefault="00234DB3" w:rsidP="00234DB3">
      <w:pPr>
        <w:jc w:val="right"/>
        <w:rPr>
          <w:sz w:val="28"/>
          <w:szCs w:val="28"/>
        </w:rPr>
      </w:pPr>
      <w:r w:rsidRPr="00234DB3">
        <w:rPr>
          <w:rFonts w:ascii="Times New Roman" w:hAnsi="Times New Roman"/>
          <w:sz w:val="28"/>
          <w:szCs w:val="28"/>
        </w:rPr>
        <w:t>(</w:t>
      </w:r>
      <w:proofErr w:type="spellStart"/>
      <w:r w:rsidRPr="00234DB3">
        <w:rPr>
          <w:rFonts w:ascii="Times New Roman" w:hAnsi="Times New Roman"/>
          <w:sz w:val="28"/>
          <w:szCs w:val="28"/>
        </w:rPr>
        <w:t>К.Чуковский</w:t>
      </w:r>
      <w:proofErr w:type="spellEnd"/>
      <w:r w:rsidRPr="00234DB3">
        <w:t>)</w:t>
      </w:r>
      <w:r w:rsidRPr="00234DB3">
        <w:rPr>
          <w:sz w:val="28"/>
          <w:szCs w:val="28"/>
        </w:rPr>
        <w:t xml:space="preserve">                 ___________________________________________________________________</w:t>
      </w:r>
    </w:p>
    <w:p w:rsidR="00234DB3" w:rsidRPr="00234DB3" w:rsidRDefault="00234DB3" w:rsidP="00234DB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noProof/>
        </w:rPr>
        <w:pict>
          <v:shape id="Рисунок 8" o:spid="_x0000_s1030" type="#_x0000_t75" style="position:absolute;left:0;text-align:left;margin-left:256.35pt;margin-top:464.35pt;width:184.8pt;height:222pt;z-index:4;visibility:visible;mso-position-horizontal-relative:margin;mso-position-vertical-relative:margin;mso-height-relative:margin">
            <v:imagedata r:id="rId20" o:title="524"/>
            <w10:wrap type="square" anchorx="margin" anchory="margin"/>
          </v:shape>
        </w:pict>
      </w:r>
      <w:r w:rsidRPr="00234DB3">
        <w:rPr>
          <w:rFonts w:ascii="Times New Roman" w:eastAsia="Times New Roman" w:hAnsi="Times New Roman"/>
          <w:b/>
          <w:sz w:val="28"/>
          <w:szCs w:val="28"/>
        </w:rPr>
        <w:t>Карточка №4</w:t>
      </w:r>
    </w:p>
    <w:p w:rsidR="00234DB3" w:rsidRPr="00234DB3" w:rsidRDefault="00234DB3" w:rsidP="00234DB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234DB3">
        <w:rPr>
          <w:rFonts w:ascii="Times New Roman" w:eastAsia="Times New Roman" w:hAnsi="Times New Roman"/>
          <w:sz w:val="28"/>
          <w:szCs w:val="28"/>
        </w:rPr>
        <w:t>«Телефон»</w:t>
      </w:r>
    </w:p>
    <w:p w:rsidR="00234DB3" w:rsidRPr="00234DB3" w:rsidRDefault="00234DB3" w:rsidP="00234DB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234DB3">
        <w:rPr>
          <w:rFonts w:ascii="Times New Roman" w:eastAsia="Times New Roman" w:hAnsi="Times New Roman"/>
          <w:sz w:val="28"/>
          <w:szCs w:val="28"/>
        </w:rPr>
        <w:t>… «Пять – семнадцать – тридцать восемь».</w:t>
      </w:r>
    </w:p>
    <w:p w:rsidR="00234DB3" w:rsidRPr="00234DB3" w:rsidRDefault="00234DB3" w:rsidP="00234DB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234DB3">
        <w:rPr>
          <w:rFonts w:ascii="Times New Roman" w:eastAsia="Times New Roman" w:hAnsi="Times New Roman"/>
          <w:sz w:val="28"/>
          <w:szCs w:val="28"/>
        </w:rPr>
        <w:t>- Я – вокзал! –</w:t>
      </w:r>
    </w:p>
    <w:p w:rsidR="00234DB3" w:rsidRPr="00234DB3" w:rsidRDefault="00234DB3" w:rsidP="00234DB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234DB3">
        <w:rPr>
          <w:rFonts w:ascii="Times New Roman" w:eastAsia="Times New Roman" w:hAnsi="Times New Roman"/>
          <w:sz w:val="28"/>
          <w:szCs w:val="28"/>
        </w:rPr>
        <w:t>Кто-то басом очень вежливо сказал.</w:t>
      </w:r>
    </w:p>
    <w:p w:rsidR="00234DB3" w:rsidRPr="00234DB3" w:rsidRDefault="00234DB3" w:rsidP="00234DB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234DB3">
        <w:rPr>
          <w:rFonts w:ascii="Times New Roman" w:eastAsia="Times New Roman" w:hAnsi="Times New Roman"/>
          <w:sz w:val="28"/>
          <w:szCs w:val="28"/>
        </w:rPr>
        <w:t>- Вы ответьте мне, пожалуйста: когда</w:t>
      </w:r>
    </w:p>
    <w:p w:rsidR="00234DB3" w:rsidRPr="00234DB3" w:rsidRDefault="00234DB3" w:rsidP="00234DB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234DB3">
        <w:rPr>
          <w:rFonts w:ascii="Times New Roman" w:eastAsia="Times New Roman" w:hAnsi="Times New Roman"/>
          <w:sz w:val="28"/>
          <w:szCs w:val="28"/>
        </w:rPr>
        <w:lastRenderedPageBreak/>
        <w:t>Из Ташкента прибывают поезда?</w:t>
      </w:r>
    </w:p>
    <w:p w:rsidR="00234DB3" w:rsidRPr="00234DB3" w:rsidRDefault="00234DB3" w:rsidP="00234DB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234DB3" w:rsidRPr="00234DB3" w:rsidRDefault="00234DB3" w:rsidP="00234DB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234DB3">
        <w:rPr>
          <w:rFonts w:ascii="Times New Roman" w:eastAsia="Times New Roman" w:hAnsi="Times New Roman"/>
          <w:sz w:val="28"/>
          <w:szCs w:val="28"/>
        </w:rPr>
        <w:t>- Из Ташкента скорый поезд номер пять</w:t>
      </w:r>
    </w:p>
    <w:p w:rsidR="00234DB3" w:rsidRPr="00234DB3" w:rsidRDefault="00234DB3" w:rsidP="00234DB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234DB3">
        <w:rPr>
          <w:rFonts w:ascii="Times New Roman" w:eastAsia="Times New Roman" w:hAnsi="Times New Roman"/>
          <w:sz w:val="28"/>
          <w:szCs w:val="28"/>
        </w:rPr>
        <w:t>В десять вечера мы будем принимать,</w:t>
      </w:r>
    </w:p>
    <w:p w:rsidR="00234DB3" w:rsidRPr="00234DB3" w:rsidRDefault="00234DB3" w:rsidP="00234DB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234DB3">
        <w:rPr>
          <w:rFonts w:ascii="Times New Roman" w:eastAsia="Times New Roman" w:hAnsi="Times New Roman"/>
          <w:sz w:val="28"/>
          <w:szCs w:val="28"/>
        </w:rPr>
        <w:t xml:space="preserve">А </w:t>
      </w:r>
      <w:proofErr w:type="gramStart"/>
      <w:r w:rsidRPr="00234DB3">
        <w:rPr>
          <w:rFonts w:ascii="Times New Roman" w:eastAsia="Times New Roman" w:hAnsi="Times New Roman"/>
          <w:sz w:val="28"/>
          <w:szCs w:val="28"/>
        </w:rPr>
        <w:t>почтовый</w:t>
      </w:r>
      <w:proofErr w:type="gramEnd"/>
      <w:r w:rsidRPr="00234DB3">
        <w:rPr>
          <w:rFonts w:ascii="Times New Roman" w:eastAsia="Times New Roman" w:hAnsi="Times New Roman"/>
          <w:sz w:val="28"/>
          <w:szCs w:val="28"/>
        </w:rPr>
        <w:t xml:space="preserve"> прибывает в семь утра,</w:t>
      </w:r>
    </w:p>
    <w:p w:rsidR="00234DB3" w:rsidRPr="00234DB3" w:rsidRDefault="00234DB3" w:rsidP="00234DB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234DB3">
        <w:rPr>
          <w:rFonts w:ascii="Times New Roman" w:eastAsia="Times New Roman" w:hAnsi="Times New Roman"/>
          <w:sz w:val="28"/>
          <w:szCs w:val="28"/>
        </w:rPr>
        <w:t>Он придет без опозданья, как вчера.</w:t>
      </w:r>
    </w:p>
    <w:p w:rsidR="00234DB3" w:rsidRPr="00234DB3" w:rsidRDefault="00234DB3" w:rsidP="00234DB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234DB3">
        <w:rPr>
          <w:rFonts w:ascii="Times New Roman" w:eastAsia="Times New Roman" w:hAnsi="Times New Roman"/>
          <w:sz w:val="28"/>
          <w:szCs w:val="28"/>
        </w:rPr>
        <w:t>(С. Михалков)</w:t>
      </w:r>
    </w:p>
    <w:p w:rsidR="00234DB3" w:rsidRPr="00234DB3" w:rsidRDefault="00234DB3" w:rsidP="00234DB3">
      <w:pPr>
        <w:rPr>
          <w:rFonts w:ascii="Times New Roman" w:hAnsi="Times New Roman"/>
          <w:sz w:val="28"/>
          <w:szCs w:val="28"/>
        </w:rPr>
      </w:pPr>
    </w:p>
    <w:p w:rsidR="00234DB3" w:rsidRDefault="00234DB3" w:rsidP="00234DB3"/>
    <w:p w:rsidR="00234DB3" w:rsidRPr="00234DB3" w:rsidRDefault="00234DB3" w:rsidP="00234DB3">
      <w:pPr>
        <w:rPr>
          <w:rFonts w:ascii="Times New Roman" w:hAnsi="Times New Roman"/>
          <w:sz w:val="28"/>
          <w:szCs w:val="28"/>
        </w:rPr>
      </w:pPr>
      <w:r w:rsidRPr="00234DB3">
        <w:rPr>
          <w:rFonts w:ascii="Times New Roman" w:hAnsi="Times New Roman"/>
          <w:sz w:val="28"/>
          <w:szCs w:val="28"/>
        </w:rPr>
        <w:t>Приложение 3</w:t>
      </w:r>
      <w:r>
        <w:rPr>
          <w:rFonts w:ascii="Times New Roman" w:hAnsi="Times New Roman"/>
          <w:sz w:val="28"/>
          <w:szCs w:val="28"/>
        </w:rPr>
        <w:t>.</w:t>
      </w:r>
      <w:r w:rsidRPr="00234DB3">
        <w:rPr>
          <w:rFonts w:ascii="Times New Roman" w:hAnsi="Times New Roman"/>
          <w:noProof/>
          <w:sz w:val="28"/>
          <w:szCs w:val="28"/>
        </w:rPr>
        <w:pict>
          <v:shape id="Рисунок 13" o:spid="_x0000_i1030" type="#_x0000_t75" style="width:467.4pt;height:249.6pt;visibility:visible">
            <v:imagedata r:id="rId21" o:title=""/>
          </v:shape>
        </w:pict>
      </w:r>
    </w:p>
    <w:p w:rsidR="00234DB3" w:rsidRPr="00234DB3" w:rsidRDefault="00234DB3" w:rsidP="00234DB3"/>
    <w:p w:rsidR="00234DB3" w:rsidRPr="00234DB3" w:rsidRDefault="00234DB3" w:rsidP="00234DB3">
      <w:pPr>
        <w:rPr>
          <w:rFonts w:ascii="Times New Roman" w:hAnsi="Times New Roman"/>
          <w:sz w:val="28"/>
          <w:szCs w:val="28"/>
        </w:rPr>
      </w:pPr>
      <w:r w:rsidRPr="00234DB3">
        <w:rPr>
          <w:rFonts w:ascii="Times New Roman" w:hAnsi="Times New Roman"/>
          <w:sz w:val="28"/>
          <w:szCs w:val="28"/>
        </w:rPr>
        <w:t>Приложение 4</w:t>
      </w:r>
    </w:p>
    <w:p w:rsidR="00234DB3" w:rsidRPr="00234DB3" w:rsidRDefault="00234DB3" w:rsidP="00234DB3"/>
    <w:p w:rsidR="009C6883" w:rsidRPr="009C6883" w:rsidRDefault="009C6883" w:rsidP="009C6883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  <w:r w:rsidRPr="009C6883">
        <w:rPr>
          <w:rFonts w:ascii="Times New Roman" w:eastAsia="Times New Roman" w:hAnsi="Times New Roman"/>
          <w:i/>
          <w:sz w:val="28"/>
          <w:szCs w:val="28"/>
        </w:rPr>
        <w:t>Ситуация №1</w:t>
      </w:r>
    </w:p>
    <w:p w:rsidR="009C6883" w:rsidRPr="009C6883" w:rsidRDefault="009C6883" w:rsidP="009C6883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</w:p>
    <w:p w:rsidR="009C6883" w:rsidRPr="009C6883" w:rsidRDefault="009C6883" w:rsidP="009C6883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r w:rsidRPr="009C6883">
        <w:rPr>
          <w:rFonts w:ascii="Times New Roman" w:eastAsia="Times New Roman" w:hAnsi="Times New Roman"/>
          <w:i/>
          <w:sz w:val="28"/>
          <w:szCs w:val="28"/>
        </w:rPr>
        <w:t>Позвонить на работу маме.</w:t>
      </w:r>
    </w:p>
    <w:p w:rsidR="009C6883" w:rsidRPr="009C6883" w:rsidRDefault="009C6883" w:rsidP="009C6883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</w:p>
    <w:p w:rsidR="009C6883" w:rsidRPr="009C6883" w:rsidRDefault="009C6883" w:rsidP="009C6883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</w:p>
    <w:p w:rsidR="009C6883" w:rsidRPr="009C6883" w:rsidRDefault="009C6883" w:rsidP="009C6883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r w:rsidRPr="009C6883">
        <w:rPr>
          <w:rFonts w:ascii="Times New Roman" w:eastAsia="Times New Roman" w:hAnsi="Times New Roman"/>
          <w:i/>
          <w:sz w:val="28"/>
          <w:szCs w:val="28"/>
        </w:rPr>
        <w:t>________________________________________________________</w:t>
      </w:r>
    </w:p>
    <w:p w:rsidR="009C6883" w:rsidRPr="009C6883" w:rsidRDefault="009C6883" w:rsidP="009C6883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</w:p>
    <w:p w:rsidR="009C6883" w:rsidRPr="009C6883" w:rsidRDefault="009C6883" w:rsidP="009C6883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</w:p>
    <w:p w:rsidR="009C6883" w:rsidRPr="009C6883" w:rsidRDefault="009C6883" w:rsidP="009C6883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  <w:r w:rsidRPr="009C6883">
        <w:rPr>
          <w:rFonts w:ascii="Times New Roman" w:eastAsia="Times New Roman" w:hAnsi="Times New Roman"/>
          <w:i/>
          <w:sz w:val="28"/>
          <w:szCs w:val="28"/>
        </w:rPr>
        <w:t>Ситуация №2</w:t>
      </w:r>
    </w:p>
    <w:p w:rsidR="009C6883" w:rsidRPr="009C6883" w:rsidRDefault="009C6883" w:rsidP="009C6883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</w:p>
    <w:p w:rsidR="009C6883" w:rsidRPr="009C6883" w:rsidRDefault="009C6883" w:rsidP="009C6883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r w:rsidRPr="009C6883">
        <w:rPr>
          <w:rFonts w:ascii="Times New Roman" w:eastAsia="Times New Roman" w:hAnsi="Times New Roman"/>
          <w:i/>
          <w:sz w:val="28"/>
          <w:szCs w:val="28"/>
        </w:rPr>
        <w:t>Позвонить учителю, сообщить о своей болезни.</w:t>
      </w:r>
    </w:p>
    <w:p w:rsidR="009C6883" w:rsidRPr="009C6883" w:rsidRDefault="009C6883" w:rsidP="009C6883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</w:p>
    <w:p w:rsidR="009C6883" w:rsidRPr="009C6883" w:rsidRDefault="009C6883" w:rsidP="009C6883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</w:p>
    <w:p w:rsidR="009C6883" w:rsidRPr="009C6883" w:rsidRDefault="009C6883" w:rsidP="009C6883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</w:p>
    <w:p w:rsidR="009C6883" w:rsidRPr="009C6883" w:rsidRDefault="009C6883" w:rsidP="009C6883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</w:p>
    <w:p w:rsidR="009C6883" w:rsidRPr="009C6883" w:rsidRDefault="009C6883" w:rsidP="009C6883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r w:rsidRPr="009C6883">
        <w:rPr>
          <w:rFonts w:ascii="Times New Roman" w:eastAsia="Times New Roman" w:hAnsi="Times New Roman"/>
          <w:i/>
          <w:sz w:val="28"/>
          <w:szCs w:val="28"/>
        </w:rPr>
        <w:t>________________________________________________________________</w:t>
      </w:r>
    </w:p>
    <w:p w:rsidR="009C6883" w:rsidRPr="009C6883" w:rsidRDefault="009C6883" w:rsidP="009C6883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</w:p>
    <w:p w:rsidR="009C6883" w:rsidRPr="009C6883" w:rsidRDefault="009C6883" w:rsidP="009C6883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  <w:r w:rsidRPr="009C6883">
        <w:rPr>
          <w:rFonts w:ascii="Times New Roman" w:eastAsia="Times New Roman" w:hAnsi="Times New Roman"/>
          <w:i/>
          <w:sz w:val="28"/>
          <w:szCs w:val="28"/>
        </w:rPr>
        <w:t>Ситуация №3</w:t>
      </w:r>
    </w:p>
    <w:p w:rsidR="009C6883" w:rsidRPr="009C6883" w:rsidRDefault="009C6883" w:rsidP="009C6883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</w:p>
    <w:p w:rsidR="009C6883" w:rsidRPr="009C6883" w:rsidRDefault="009C6883" w:rsidP="009C6883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r w:rsidRPr="009C6883">
        <w:rPr>
          <w:rFonts w:ascii="Times New Roman" w:eastAsia="Times New Roman" w:hAnsi="Times New Roman"/>
          <w:i/>
          <w:sz w:val="28"/>
          <w:szCs w:val="28"/>
        </w:rPr>
        <w:t>По телефону пригласить друга погулять.</w:t>
      </w:r>
    </w:p>
    <w:p w:rsidR="009C6883" w:rsidRPr="009C6883" w:rsidRDefault="009C6883" w:rsidP="009C6883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</w:p>
    <w:p w:rsidR="009C6883" w:rsidRPr="009C6883" w:rsidRDefault="009C6883" w:rsidP="009C6883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</w:p>
    <w:p w:rsidR="009C6883" w:rsidRPr="009C6883" w:rsidRDefault="009C6883" w:rsidP="009C6883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</w:p>
    <w:p w:rsidR="009C6883" w:rsidRPr="009C6883" w:rsidRDefault="009C6883" w:rsidP="009C6883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</w:p>
    <w:p w:rsidR="009C6883" w:rsidRPr="009C6883" w:rsidRDefault="009C6883" w:rsidP="009C6883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</w:p>
    <w:p w:rsidR="009C6883" w:rsidRPr="009C6883" w:rsidRDefault="009C6883" w:rsidP="009C6883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r w:rsidRPr="009C6883">
        <w:rPr>
          <w:rFonts w:ascii="Times New Roman" w:eastAsia="Times New Roman" w:hAnsi="Times New Roman"/>
          <w:i/>
          <w:sz w:val="28"/>
          <w:szCs w:val="28"/>
        </w:rPr>
        <w:t>_______________________________________________________________</w:t>
      </w:r>
    </w:p>
    <w:p w:rsidR="009C6883" w:rsidRPr="009C6883" w:rsidRDefault="009C6883" w:rsidP="009C6883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</w:p>
    <w:p w:rsidR="009C6883" w:rsidRPr="009C6883" w:rsidRDefault="009C6883" w:rsidP="009C6883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</w:p>
    <w:p w:rsidR="009C6883" w:rsidRPr="009C6883" w:rsidRDefault="009C6883" w:rsidP="009C6883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  <w:r w:rsidRPr="009C6883">
        <w:rPr>
          <w:rFonts w:ascii="Times New Roman" w:eastAsia="Times New Roman" w:hAnsi="Times New Roman"/>
          <w:i/>
          <w:sz w:val="28"/>
          <w:szCs w:val="28"/>
        </w:rPr>
        <w:t>Ситуация №4</w:t>
      </w:r>
    </w:p>
    <w:p w:rsidR="009C6883" w:rsidRPr="009C6883" w:rsidRDefault="009C6883" w:rsidP="009C6883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</w:p>
    <w:p w:rsidR="009C6883" w:rsidRPr="009C6883" w:rsidRDefault="009C6883" w:rsidP="009C6883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r w:rsidRPr="009C6883">
        <w:rPr>
          <w:rFonts w:ascii="Times New Roman" w:eastAsia="Times New Roman" w:hAnsi="Times New Roman"/>
          <w:i/>
          <w:sz w:val="28"/>
          <w:szCs w:val="28"/>
        </w:rPr>
        <w:t>Ответить по телефону человеку, который ошибся номером.</w:t>
      </w:r>
    </w:p>
    <w:p w:rsidR="009C6883" w:rsidRPr="009C6883" w:rsidRDefault="009C6883" w:rsidP="009C6883"/>
    <w:p w:rsidR="00234DB3" w:rsidRPr="00AB515D" w:rsidRDefault="00234DB3">
      <w:pPr>
        <w:rPr>
          <w:rFonts w:ascii="Times New Roman" w:hAnsi="Times New Roman"/>
          <w:sz w:val="28"/>
          <w:szCs w:val="28"/>
        </w:rPr>
      </w:pPr>
    </w:p>
    <w:sectPr w:rsidR="00234DB3" w:rsidRPr="00AB515D" w:rsidSect="005952E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D768B"/>
    <w:multiLevelType w:val="hybridMultilevel"/>
    <w:tmpl w:val="15AA848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431951"/>
    <w:multiLevelType w:val="multilevel"/>
    <w:tmpl w:val="C3542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843B56"/>
    <w:multiLevelType w:val="hybridMultilevel"/>
    <w:tmpl w:val="E356F5FE"/>
    <w:lvl w:ilvl="0" w:tplc="BBE837CC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4" w:hanging="360"/>
      </w:pPr>
    </w:lvl>
    <w:lvl w:ilvl="2" w:tplc="0419001B" w:tentative="1">
      <w:start w:val="1"/>
      <w:numFmt w:val="lowerRoman"/>
      <w:lvlText w:val="%3."/>
      <w:lvlJc w:val="right"/>
      <w:pPr>
        <w:ind w:left="1944" w:hanging="180"/>
      </w:pPr>
    </w:lvl>
    <w:lvl w:ilvl="3" w:tplc="0419000F" w:tentative="1">
      <w:start w:val="1"/>
      <w:numFmt w:val="decimal"/>
      <w:lvlText w:val="%4."/>
      <w:lvlJc w:val="left"/>
      <w:pPr>
        <w:ind w:left="2664" w:hanging="360"/>
      </w:pPr>
    </w:lvl>
    <w:lvl w:ilvl="4" w:tplc="04190019" w:tentative="1">
      <w:start w:val="1"/>
      <w:numFmt w:val="lowerLetter"/>
      <w:lvlText w:val="%5."/>
      <w:lvlJc w:val="left"/>
      <w:pPr>
        <w:ind w:left="3384" w:hanging="360"/>
      </w:pPr>
    </w:lvl>
    <w:lvl w:ilvl="5" w:tplc="0419001B" w:tentative="1">
      <w:start w:val="1"/>
      <w:numFmt w:val="lowerRoman"/>
      <w:lvlText w:val="%6."/>
      <w:lvlJc w:val="right"/>
      <w:pPr>
        <w:ind w:left="4104" w:hanging="180"/>
      </w:pPr>
    </w:lvl>
    <w:lvl w:ilvl="6" w:tplc="0419000F" w:tentative="1">
      <w:start w:val="1"/>
      <w:numFmt w:val="decimal"/>
      <w:lvlText w:val="%7."/>
      <w:lvlJc w:val="left"/>
      <w:pPr>
        <w:ind w:left="4824" w:hanging="360"/>
      </w:pPr>
    </w:lvl>
    <w:lvl w:ilvl="7" w:tplc="04190019" w:tentative="1">
      <w:start w:val="1"/>
      <w:numFmt w:val="lowerLetter"/>
      <w:lvlText w:val="%8."/>
      <w:lvlJc w:val="left"/>
      <w:pPr>
        <w:ind w:left="5544" w:hanging="360"/>
      </w:pPr>
    </w:lvl>
    <w:lvl w:ilvl="8" w:tplc="041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">
    <w:nsid w:val="1E350670"/>
    <w:multiLevelType w:val="multilevel"/>
    <w:tmpl w:val="2822F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4B4A7D"/>
    <w:multiLevelType w:val="multilevel"/>
    <w:tmpl w:val="A51CD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7307A"/>
    <w:multiLevelType w:val="multilevel"/>
    <w:tmpl w:val="0E763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B0A35BC"/>
    <w:multiLevelType w:val="hybridMultilevel"/>
    <w:tmpl w:val="6EA8C46E"/>
    <w:lvl w:ilvl="0" w:tplc="BBE837C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4" w:hanging="360"/>
      </w:pPr>
    </w:lvl>
    <w:lvl w:ilvl="2" w:tplc="0419001B" w:tentative="1">
      <w:start w:val="1"/>
      <w:numFmt w:val="lowerRoman"/>
      <w:lvlText w:val="%3."/>
      <w:lvlJc w:val="right"/>
      <w:pPr>
        <w:ind w:left="2304" w:hanging="180"/>
      </w:pPr>
    </w:lvl>
    <w:lvl w:ilvl="3" w:tplc="0419000F" w:tentative="1">
      <w:start w:val="1"/>
      <w:numFmt w:val="decimal"/>
      <w:lvlText w:val="%4."/>
      <w:lvlJc w:val="left"/>
      <w:pPr>
        <w:ind w:left="3024" w:hanging="360"/>
      </w:pPr>
    </w:lvl>
    <w:lvl w:ilvl="4" w:tplc="04190019" w:tentative="1">
      <w:start w:val="1"/>
      <w:numFmt w:val="lowerLetter"/>
      <w:lvlText w:val="%5."/>
      <w:lvlJc w:val="left"/>
      <w:pPr>
        <w:ind w:left="3744" w:hanging="360"/>
      </w:pPr>
    </w:lvl>
    <w:lvl w:ilvl="5" w:tplc="0419001B" w:tentative="1">
      <w:start w:val="1"/>
      <w:numFmt w:val="lowerRoman"/>
      <w:lvlText w:val="%6."/>
      <w:lvlJc w:val="right"/>
      <w:pPr>
        <w:ind w:left="4464" w:hanging="180"/>
      </w:pPr>
    </w:lvl>
    <w:lvl w:ilvl="6" w:tplc="0419000F" w:tentative="1">
      <w:start w:val="1"/>
      <w:numFmt w:val="decimal"/>
      <w:lvlText w:val="%7."/>
      <w:lvlJc w:val="left"/>
      <w:pPr>
        <w:ind w:left="5184" w:hanging="360"/>
      </w:pPr>
    </w:lvl>
    <w:lvl w:ilvl="7" w:tplc="04190019" w:tentative="1">
      <w:start w:val="1"/>
      <w:numFmt w:val="lowerLetter"/>
      <w:lvlText w:val="%8."/>
      <w:lvlJc w:val="left"/>
      <w:pPr>
        <w:ind w:left="5904" w:hanging="360"/>
      </w:pPr>
    </w:lvl>
    <w:lvl w:ilvl="8" w:tplc="041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7">
    <w:nsid w:val="743D08B9"/>
    <w:multiLevelType w:val="multilevel"/>
    <w:tmpl w:val="9D30E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7"/>
  </w:num>
  <w:num w:numId="5">
    <w:abstractNumId w:val="3"/>
  </w:num>
  <w:num w:numId="6">
    <w:abstractNumId w:val="0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D7A5E"/>
    <w:rsid w:val="000D741D"/>
    <w:rsid w:val="000F3411"/>
    <w:rsid w:val="00130FD8"/>
    <w:rsid w:val="001A62A8"/>
    <w:rsid w:val="001C71E7"/>
    <w:rsid w:val="001D2587"/>
    <w:rsid w:val="00205F24"/>
    <w:rsid w:val="002236C9"/>
    <w:rsid w:val="00234DB3"/>
    <w:rsid w:val="00262042"/>
    <w:rsid w:val="00263803"/>
    <w:rsid w:val="00265C45"/>
    <w:rsid w:val="00266F62"/>
    <w:rsid w:val="00307841"/>
    <w:rsid w:val="00357004"/>
    <w:rsid w:val="00412D14"/>
    <w:rsid w:val="004458E1"/>
    <w:rsid w:val="004630E2"/>
    <w:rsid w:val="00532207"/>
    <w:rsid w:val="005457F3"/>
    <w:rsid w:val="005952E6"/>
    <w:rsid w:val="00595BCE"/>
    <w:rsid w:val="005F7B96"/>
    <w:rsid w:val="006506B6"/>
    <w:rsid w:val="0068712E"/>
    <w:rsid w:val="006A1BD3"/>
    <w:rsid w:val="007153B0"/>
    <w:rsid w:val="0081079D"/>
    <w:rsid w:val="00841356"/>
    <w:rsid w:val="00877A11"/>
    <w:rsid w:val="009047AA"/>
    <w:rsid w:val="00937000"/>
    <w:rsid w:val="00957F1D"/>
    <w:rsid w:val="00971229"/>
    <w:rsid w:val="00983794"/>
    <w:rsid w:val="009C6883"/>
    <w:rsid w:val="009D7A5E"/>
    <w:rsid w:val="00A071B8"/>
    <w:rsid w:val="00A509CA"/>
    <w:rsid w:val="00A8028A"/>
    <w:rsid w:val="00AA4AD0"/>
    <w:rsid w:val="00AB515D"/>
    <w:rsid w:val="00AC035F"/>
    <w:rsid w:val="00AC7C92"/>
    <w:rsid w:val="00C30411"/>
    <w:rsid w:val="00D461E7"/>
    <w:rsid w:val="00D916B0"/>
    <w:rsid w:val="00DC697A"/>
    <w:rsid w:val="00E01539"/>
    <w:rsid w:val="00E20DE4"/>
    <w:rsid w:val="00E73717"/>
    <w:rsid w:val="00EC6761"/>
    <w:rsid w:val="00F60A33"/>
    <w:rsid w:val="00F77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DE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0F3411"/>
    <w:rPr>
      <w:b/>
      <w:bCs/>
    </w:rPr>
  </w:style>
  <w:style w:type="character" w:styleId="a4">
    <w:name w:val="Emphasis"/>
    <w:uiPriority w:val="20"/>
    <w:qFormat/>
    <w:rsid w:val="000F3411"/>
    <w:rPr>
      <w:i/>
      <w:iCs/>
    </w:rPr>
  </w:style>
  <w:style w:type="character" w:customStyle="1" w:styleId="apple-converted-space">
    <w:name w:val="apple-converted-space"/>
    <w:basedOn w:val="a0"/>
    <w:rsid w:val="000F3411"/>
  </w:style>
  <w:style w:type="paragraph" w:styleId="a5">
    <w:name w:val="Balloon Text"/>
    <w:basedOn w:val="a"/>
    <w:link w:val="a6"/>
    <w:uiPriority w:val="99"/>
    <w:semiHidden/>
    <w:unhideWhenUsed/>
    <w:rsid w:val="000F3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0F3411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E73717"/>
    <w:rPr>
      <w:color w:val="0000FF"/>
      <w:u w:val="single"/>
    </w:rPr>
  </w:style>
  <w:style w:type="character" w:styleId="a8">
    <w:name w:val="FollowedHyperlink"/>
    <w:uiPriority w:val="99"/>
    <w:semiHidden/>
    <w:unhideWhenUsed/>
    <w:rsid w:val="00E73717"/>
    <w:rPr>
      <w:color w:val="800080"/>
      <w:u w:val="single"/>
    </w:rPr>
  </w:style>
  <w:style w:type="paragraph" w:styleId="a9">
    <w:name w:val="List Paragraph"/>
    <w:basedOn w:val="a"/>
    <w:uiPriority w:val="34"/>
    <w:qFormat/>
    <w:rsid w:val="00971229"/>
    <w:pPr>
      <w:ind w:left="720"/>
      <w:contextualSpacing/>
    </w:pPr>
  </w:style>
  <w:style w:type="paragraph" w:styleId="aa">
    <w:name w:val="Intense Quote"/>
    <w:basedOn w:val="a"/>
    <w:next w:val="a"/>
    <w:link w:val="ab"/>
    <w:uiPriority w:val="30"/>
    <w:qFormat/>
    <w:rsid w:val="005952E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b">
    <w:name w:val="Выделенная цитата Знак"/>
    <w:link w:val="aa"/>
    <w:uiPriority w:val="30"/>
    <w:rsid w:val="005952E6"/>
    <w:rPr>
      <w:b/>
      <w:bCs/>
      <w:i/>
      <w:iCs/>
      <w:color w:val="4F81BD"/>
    </w:rPr>
  </w:style>
  <w:style w:type="table" w:styleId="ac">
    <w:name w:val="Table Grid"/>
    <w:basedOn w:val="a1"/>
    <w:uiPriority w:val="59"/>
    <w:rsid w:val="00234D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8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&#1060;&#1072;&#1085;&#1080;&#1089;\Desktop\&#1050;&#1086;&#1085;&#1089;&#1087;&#1077;&#1082;&#1090;%20&#1091;&#1088;&#1086;&#1082;&#1072;%20&#1069;&#1090;&#1080;&#1082;&#1077;&#1090;%20&#1086;&#1073;&#1097;&#1077;&#1085;&#1080;&#1103;%20&#1087;&#1086;%20&#1090;&#1077;&#1083;&#1077;&#1092;&#1086;&#1085;&#1091;%201\&#1087;&#1088;&#1080;&#1083;&#1086;&#1078;&#1077;&#1085;&#1080;&#1077;%202.docx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hyperlink" Target="file:///C:\Users\&#1060;&#1072;&#1085;&#1080;&#1089;\Desktop\&#1050;&#1086;&#1085;&#1089;&#1087;&#1077;&#1082;&#1090;%20&#1091;&#1088;&#1086;&#1082;&#1072;%20&#1069;&#1090;&#1080;&#1082;&#1077;&#1090;%20&#1086;&#1073;&#1097;&#1077;&#1085;&#1080;&#1103;%20&#1087;&#1086;%20&#1090;&#1077;&#1083;&#1077;&#1092;&#1086;&#1085;&#1091;%201\&#1055;&#1088;&#1080;&#1083;&#1086;&#1078;&#1077;&#1085;&#1080;&#1077;%201.docx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hyperlink" Target="file:///C:\Users\&#1060;&#1072;&#1085;&#1080;&#1089;\Desktop\&#1050;&#1086;&#1085;&#1089;&#1087;&#1077;&#1082;&#1090;%20&#1091;&#1088;&#1086;&#1082;&#1072;%20&#1069;&#1090;&#1080;&#1082;&#1077;&#1090;%20&#1086;&#1073;&#1097;&#1077;&#1085;&#1080;&#1103;%20&#1087;&#1086;%20&#1090;&#1077;&#1083;&#1077;&#1092;&#1086;&#1085;&#1091;%201\&#1051;&#1091;&#1085;&#1090;&#1080;&#1082;_(&#1057;&#1077;&#1079;&#1086;&#1085;_2)_127.mp4" TargetMode="External"/><Relationship Id="rId11" Type="http://schemas.openxmlformats.org/officeDocument/2006/relationships/hyperlink" Target="file:///C:\Users\&#1060;&#1072;&#1085;&#1080;&#1089;\Desktop\&#1050;&#1086;&#1085;&#1089;&#1087;&#1077;&#1082;&#1090;%20&#1091;&#1088;&#1086;&#1082;&#1072;%20&#1069;&#1090;&#1080;&#1082;&#1077;&#1090;%20&#1086;&#1073;&#1097;&#1077;&#1085;&#1080;&#1103;%20&#1087;&#1086;%20&#1090;&#1077;&#1083;&#1077;&#1092;&#1086;&#1085;&#1091;%201\&#1055;&#1088;&#1080;&#1083;&#1086;&#1078;&#1077;&#1085;&#1080;&#1077;%203.doc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file:///C:\Users\&#1060;&#1072;&#1085;&#1080;&#1089;\Desktop\&#1050;&#1086;&#1085;&#1089;&#1087;&#1077;&#1082;&#1090;%20&#1091;&#1088;&#1086;&#1082;&#1072;%20&#1069;&#1090;&#1080;&#1082;&#1077;&#1090;%20&#1086;&#1073;&#1097;&#1077;&#1085;&#1080;&#1103;%20&#1087;&#1086;%20&#1090;&#1077;&#1083;&#1077;&#1092;&#1086;&#1085;&#1091;%201\&#1048;&#1075;&#1088;&#1072;%20&#1044;&#1083;&#1103;%20&#1095;&#1077;&#1075;&#1086;%20&#1085;&#1091;&#1078;&#1077;&#1085;%20&#1090;&#1077;&#1083;&#1077;&#1092;&#1086;&#1085;.ppt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file:///C:\Users\&#1060;&#1072;&#1085;&#1080;&#1089;\Desktop\&#1050;&#1086;&#1085;&#1089;&#1087;&#1077;&#1082;&#1090;%20&#1091;&#1088;&#1086;&#1082;&#1072;%20&#1069;&#1090;&#1080;&#1082;&#1077;&#1090;%20&#1086;&#1073;&#1097;&#1077;&#1085;&#1080;&#1103;%20&#1087;&#1086;%20&#1090;&#1077;&#1083;&#1077;&#1092;&#1086;&#1085;&#1091;%201\&#1055;&#1088;&#1077;&#1079;&#1077;&#1085;&#1090;&#1072;&#1094;&#1080;&#1103;%20&#1058;&#1077;&#1083;&#1077;&#1092;&#1086;&#1085;.pptx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60;&#1072;&#1085;&#1080;&#1089;\Desktop\&#1050;&#1086;&#1085;&#1089;&#1087;&#1077;&#1082;&#1090;%20&#1091;&#1088;&#1086;&#1082;&#1072;%20&#1069;&#1090;&#1080;&#1082;&#1077;&#1090;%20&#1086;&#1073;&#1097;&#1077;&#1085;&#1080;&#1103;%20&#1087;&#1086;%20&#1090;&#1077;&#1083;&#1077;&#1092;&#1086;&#1085;&#1091;%201\&#1050;&#1086;&#1085;&#1089;&#1087;&#1077;&#1082;&#1090;%20&#1091;&#1088;&#1086;&#1082;&#1072;%20&#1069;&#1090;&#1080;&#1082;&#1077;&#1090;%20&#1086;&#1073;&#1097;&#1077;&#1085;&#1080;&#1103;%20&#1087;&#1086;%20&#1090;&#1077;&#1083;&#1077;&#1092;&#1086;&#1085;&#109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8D7A3F-F139-43C1-938D-6F3DA2DF3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Конспект урока Этикет общения по телефону</Template>
  <TotalTime>5</TotalTime>
  <Pages>13</Pages>
  <Words>1685</Words>
  <Characters>9609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11272</CharactersWithSpaces>
  <SharedDoc>false</SharedDoc>
  <HLinks>
    <vt:vector size="36" baseType="variant">
      <vt:variant>
        <vt:i4>4916225</vt:i4>
      </vt:variant>
      <vt:variant>
        <vt:i4>15</vt:i4>
      </vt:variant>
      <vt:variant>
        <vt:i4>0</vt:i4>
      </vt:variant>
      <vt:variant>
        <vt:i4>5</vt:i4>
      </vt:variant>
      <vt:variant>
        <vt:lpwstr>C:\Users\Фанис\Desktop\Конспект урока Этикет общения по телефону 1\Приложение 3.docx</vt:lpwstr>
      </vt:variant>
      <vt:variant>
        <vt:lpwstr/>
      </vt:variant>
      <vt:variant>
        <vt:i4>68945002</vt:i4>
      </vt:variant>
      <vt:variant>
        <vt:i4>12</vt:i4>
      </vt:variant>
      <vt:variant>
        <vt:i4>0</vt:i4>
      </vt:variant>
      <vt:variant>
        <vt:i4>5</vt:i4>
      </vt:variant>
      <vt:variant>
        <vt:lpwstr>C:\Users\Фанис\Desktop\Конспект урока Этикет общения по телефону 1\Игра Для чего нужен телефон.ppt</vt:lpwstr>
      </vt:variant>
      <vt:variant>
        <vt:lpwstr/>
      </vt:variant>
      <vt:variant>
        <vt:i4>68550770</vt:i4>
      </vt:variant>
      <vt:variant>
        <vt:i4>9</vt:i4>
      </vt:variant>
      <vt:variant>
        <vt:i4>0</vt:i4>
      </vt:variant>
      <vt:variant>
        <vt:i4>5</vt:i4>
      </vt:variant>
      <vt:variant>
        <vt:lpwstr>C:\Users\Фанис\Desktop\Конспект урока Этикет общения по телефону 1\Презентация Телефон.pptx</vt:lpwstr>
      </vt:variant>
      <vt:variant>
        <vt:lpwstr/>
      </vt:variant>
      <vt:variant>
        <vt:i4>4916224</vt:i4>
      </vt:variant>
      <vt:variant>
        <vt:i4>6</vt:i4>
      </vt:variant>
      <vt:variant>
        <vt:i4>0</vt:i4>
      </vt:variant>
      <vt:variant>
        <vt:i4>5</vt:i4>
      </vt:variant>
      <vt:variant>
        <vt:lpwstr>C:\Users\Фанис\Desktop\Конспект урока Этикет общения по телефону 1\приложение 2.docx</vt:lpwstr>
      </vt:variant>
      <vt:variant>
        <vt:lpwstr/>
      </vt:variant>
      <vt:variant>
        <vt:i4>4916227</vt:i4>
      </vt:variant>
      <vt:variant>
        <vt:i4>3</vt:i4>
      </vt:variant>
      <vt:variant>
        <vt:i4>0</vt:i4>
      </vt:variant>
      <vt:variant>
        <vt:i4>5</vt:i4>
      </vt:variant>
      <vt:variant>
        <vt:lpwstr>C:\Users\Фанис\Desktop\Конспект урока Этикет общения по телефону 1\Приложение 1.docx</vt:lpwstr>
      </vt:variant>
      <vt:variant>
        <vt:lpwstr/>
      </vt:variant>
      <vt:variant>
        <vt:i4>72156277</vt:i4>
      </vt:variant>
      <vt:variant>
        <vt:i4>0</vt:i4>
      </vt:variant>
      <vt:variant>
        <vt:i4>0</vt:i4>
      </vt:variant>
      <vt:variant>
        <vt:i4>5</vt:i4>
      </vt:variant>
      <vt:variant>
        <vt:lpwstr>C:\Users\Фанис\Desktop\Конспект урока Этикет общения по телефону 1\Лунтик_(Сезон_2)_127.mp4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Яруллина</dc:creator>
  <cp:lastModifiedBy>Яруллина</cp:lastModifiedBy>
  <cp:revision>1</cp:revision>
  <dcterms:created xsi:type="dcterms:W3CDTF">2013-04-19T10:53:00Z</dcterms:created>
  <dcterms:modified xsi:type="dcterms:W3CDTF">2013-04-19T10:58:00Z</dcterms:modified>
</cp:coreProperties>
</file>