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6FC" w:rsidRPr="0082793C" w:rsidRDefault="002006FC" w:rsidP="00393C1B">
      <w:pPr>
        <w:shd w:val="clear" w:color="auto" w:fill="FFFFFF"/>
        <w:spacing w:before="250"/>
        <w:rPr>
          <w:rFonts w:ascii="Times New Roman" w:hAnsi="Times New Roman"/>
          <w:b/>
          <w:bCs/>
          <w:i w:val="0"/>
          <w:color w:val="FF0000"/>
          <w:spacing w:val="-25"/>
          <w:sz w:val="24"/>
          <w:szCs w:val="24"/>
          <w:lang w:val="ru-RU"/>
        </w:rPr>
      </w:pPr>
      <w:r w:rsidRPr="0082793C">
        <w:rPr>
          <w:rFonts w:ascii="Times New Roman" w:hAnsi="Times New Roman"/>
          <w:b/>
          <w:bCs/>
          <w:i w:val="0"/>
          <w:noProof/>
          <w:color w:val="FF0000"/>
          <w:spacing w:val="-25"/>
          <w:sz w:val="24"/>
          <w:szCs w:val="24"/>
          <w:lang w:val="ru-RU"/>
        </w:rPr>
        <w:t xml:space="preserve">                                                                                    </w:t>
      </w:r>
    </w:p>
    <w:p w:rsidR="002006FC" w:rsidRPr="00187621" w:rsidRDefault="002006FC" w:rsidP="00C51880">
      <w:pPr>
        <w:pStyle w:val="NormalWeb"/>
        <w:shd w:val="clear" w:color="auto" w:fill="FFFFFF"/>
        <w:spacing w:before="0" w:beforeAutospacing="0" w:after="360" w:afterAutospacing="0" w:line="420" w:lineRule="atLeast"/>
        <w:jc w:val="center"/>
        <w:rPr>
          <w:b/>
          <w:color w:val="262626"/>
          <w:sz w:val="40"/>
          <w:szCs w:val="40"/>
        </w:rPr>
      </w:pPr>
      <w:r w:rsidRPr="00187621">
        <w:rPr>
          <w:b/>
          <w:color w:val="262626"/>
          <w:sz w:val="40"/>
          <w:szCs w:val="40"/>
        </w:rPr>
        <w:t>Открытый урок по математике.</w:t>
      </w:r>
    </w:p>
    <w:p w:rsidR="002006FC" w:rsidRPr="00187621" w:rsidRDefault="002006FC" w:rsidP="00C51880">
      <w:pPr>
        <w:pStyle w:val="NormalWeb"/>
        <w:shd w:val="clear" w:color="auto" w:fill="FFFFFF"/>
        <w:spacing w:before="0" w:beforeAutospacing="0" w:after="360" w:afterAutospacing="0" w:line="420" w:lineRule="atLeast"/>
        <w:jc w:val="center"/>
        <w:rPr>
          <w:b/>
          <w:color w:val="262626"/>
          <w:sz w:val="40"/>
          <w:szCs w:val="40"/>
        </w:rPr>
      </w:pPr>
      <w:r w:rsidRPr="00187621">
        <w:rPr>
          <w:b/>
          <w:color w:val="262626"/>
          <w:sz w:val="40"/>
          <w:szCs w:val="40"/>
        </w:rPr>
        <w:t>Урок – путешествие.</w:t>
      </w:r>
    </w:p>
    <w:p w:rsidR="002006FC" w:rsidRPr="00187621" w:rsidRDefault="002006FC" w:rsidP="00C51880">
      <w:pPr>
        <w:pStyle w:val="NormalWeb"/>
        <w:shd w:val="clear" w:color="auto" w:fill="FFFFFF"/>
        <w:spacing w:before="0" w:beforeAutospacing="0" w:after="360" w:afterAutospacing="0" w:line="420" w:lineRule="atLeast"/>
        <w:rPr>
          <w:b/>
          <w:color w:val="FF0000"/>
          <w:sz w:val="32"/>
          <w:szCs w:val="32"/>
        </w:rPr>
      </w:pPr>
      <w:r w:rsidRPr="00187621">
        <w:rPr>
          <w:b/>
          <w:i/>
          <w:color w:val="262626"/>
          <w:sz w:val="32"/>
          <w:szCs w:val="32"/>
        </w:rPr>
        <w:t xml:space="preserve">(городской семинар «Школьная среда как один из факторов мотивации у детей здорового образа жизни в условиях реализации ФГОС НОО»)    </w:t>
      </w:r>
      <w:r w:rsidRPr="00187621">
        <w:rPr>
          <w:b/>
          <w:color w:val="262626"/>
          <w:sz w:val="32"/>
          <w:szCs w:val="32"/>
        </w:rPr>
        <w:t xml:space="preserve">           </w:t>
      </w:r>
    </w:p>
    <w:p w:rsidR="002006FC" w:rsidRPr="00187621" w:rsidRDefault="002006FC" w:rsidP="000A6AAF">
      <w:pPr>
        <w:pStyle w:val="NormalWeb"/>
        <w:shd w:val="clear" w:color="auto" w:fill="FFFFFF"/>
        <w:spacing w:before="0" w:beforeAutospacing="0" w:after="360" w:afterAutospacing="0" w:line="420" w:lineRule="atLeast"/>
        <w:rPr>
          <w:b/>
          <w:color w:val="262626"/>
          <w:sz w:val="36"/>
          <w:szCs w:val="36"/>
        </w:rPr>
      </w:pPr>
      <w:r w:rsidRPr="00187621">
        <w:rPr>
          <w:rFonts w:ascii="Arial" w:hAnsi="Arial" w:cs="Arial"/>
          <w:color w:val="262626"/>
          <w:sz w:val="36"/>
          <w:szCs w:val="36"/>
        </w:rPr>
        <w:t> </w:t>
      </w:r>
      <w:r w:rsidRPr="00187621">
        <w:rPr>
          <w:b/>
          <w:color w:val="262626"/>
          <w:sz w:val="36"/>
          <w:szCs w:val="36"/>
        </w:rPr>
        <w:t>ТЕМА: «Числа 1 – 10. Закрепление»</w:t>
      </w:r>
    </w:p>
    <w:p w:rsidR="002006FC" w:rsidRPr="00393C1B" w:rsidRDefault="002006FC" w:rsidP="000A6AAF">
      <w:pPr>
        <w:pStyle w:val="NormalWeb"/>
        <w:shd w:val="clear" w:color="auto" w:fill="FFFFFF"/>
        <w:spacing w:before="0" w:beforeAutospacing="0" w:after="360" w:afterAutospacing="0" w:line="420" w:lineRule="atLeast"/>
        <w:rPr>
          <w:b/>
          <w:color w:val="262626"/>
          <w:sz w:val="28"/>
          <w:szCs w:val="28"/>
        </w:rPr>
      </w:pPr>
      <w:r>
        <w:rPr>
          <w:b/>
          <w:color w:val="262626"/>
          <w:sz w:val="28"/>
          <w:szCs w:val="28"/>
        </w:rPr>
        <w:t xml:space="preserve">Приглашенные: </w:t>
      </w:r>
      <w:r>
        <w:rPr>
          <w:color w:val="262626"/>
          <w:sz w:val="28"/>
          <w:szCs w:val="28"/>
        </w:rPr>
        <w:t>учителя начальных классов г.Элисты</w:t>
      </w:r>
    </w:p>
    <w:p w:rsidR="002006FC" w:rsidRDefault="002006FC" w:rsidP="00393C1B">
      <w:pPr>
        <w:pStyle w:val="NormalWeb"/>
        <w:shd w:val="clear" w:color="auto" w:fill="FFFFFF"/>
        <w:spacing w:before="0" w:beforeAutospacing="0" w:after="360" w:afterAutospacing="0"/>
        <w:jc w:val="right"/>
        <w:rPr>
          <w:b/>
          <w:color w:val="262626"/>
        </w:rPr>
      </w:pPr>
      <w:r w:rsidRPr="00DA5981">
        <w:rPr>
          <w:b/>
          <w:color w:val="262626"/>
        </w:rPr>
        <w:t xml:space="preserve">Автор: </w:t>
      </w:r>
      <w:r>
        <w:rPr>
          <w:b/>
          <w:color w:val="262626"/>
        </w:rPr>
        <w:t>Нимгирова Л.О.</w:t>
      </w:r>
    </w:p>
    <w:p w:rsidR="002006FC" w:rsidRPr="00DA5981" w:rsidRDefault="002006FC" w:rsidP="00393C1B">
      <w:pPr>
        <w:pStyle w:val="NormalWeb"/>
        <w:shd w:val="clear" w:color="auto" w:fill="FFFFFF"/>
        <w:spacing w:before="0" w:beforeAutospacing="0" w:after="360" w:afterAutospacing="0"/>
        <w:jc w:val="right"/>
        <w:rPr>
          <w:b/>
          <w:color w:val="262626"/>
        </w:rPr>
      </w:pPr>
      <w:r w:rsidRPr="00DA5981">
        <w:rPr>
          <w:b/>
          <w:color w:val="262626"/>
        </w:rPr>
        <w:t>Учитель начальных классов</w:t>
      </w:r>
    </w:p>
    <w:p w:rsidR="002006FC" w:rsidRPr="00DA5981" w:rsidRDefault="002006FC" w:rsidP="00393C1B">
      <w:pPr>
        <w:pStyle w:val="NormalWeb"/>
        <w:shd w:val="clear" w:color="auto" w:fill="FFFFFF"/>
        <w:spacing w:before="0" w:beforeAutospacing="0" w:after="360" w:afterAutospacing="0"/>
        <w:jc w:val="right"/>
        <w:rPr>
          <w:b/>
          <w:color w:val="262626"/>
        </w:rPr>
      </w:pPr>
      <w:r>
        <w:rPr>
          <w:b/>
          <w:color w:val="262626"/>
        </w:rPr>
        <w:t>МБОУ «СОШ №10</w:t>
      </w:r>
      <w:r w:rsidRPr="00DA5981">
        <w:rPr>
          <w:b/>
          <w:color w:val="262626"/>
        </w:rPr>
        <w:t>», г.Элиста</w:t>
      </w:r>
    </w:p>
    <w:p w:rsidR="002006FC" w:rsidRDefault="002006FC" w:rsidP="00393C1B">
      <w:pPr>
        <w:pStyle w:val="NormalWeb"/>
        <w:shd w:val="clear" w:color="auto" w:fill="FFFFFF"/>
        <w:spacing w:before="0" w:beforeAutospacing="0" w:after="360" w:afterAutospacing="0"/>
        <w:rPr>
          <w:b/>
          <w:color w:val="262626"/>
        </w:rPr>
      </w:pPr>
      <w:r>
        <w:rPr>
          <w:b/>
          <w:color w:val="262626"/>
        </w:rPr>
        <w:t>Аудитория: учащиеся 1</w:t>
      </w:r>
      <w:r w:rsidRPr="00DA5981">
        <w:rPr>
          <w:b/>
          <w:color w:val="262626"/>
        </w:rPr>
        <w:t xml:space="preserve"> класса</w:t>
      </w:r>
    </w:p>
    <w:p w:rsidR="002006FC" w:rsidRDefault="002006FC" w:rsidP="00393C1B">
      <w:pPr>
        <w:pStyle w:val="NormalWeb"/>
        <w:shd w:val="clear" w:color="auto" w:fill="FFFFFF"/>
        <w:spacing w:before="0" w:beforeAutospacing="0" w:after="360" w:afterAutospacing="0"/>
        <w:jc w:val="center"/>
        <w:rPr>
          <w:b/>
          <w:color w:val="262626"/>
        </w:rPr>
      </w:pPr>
      <w:r>
        <w:rPr>
          <w:b/>
          <w:color w:val="262626"/>
        </w:rPr>
        <w:t xml:space="preserve">март, </w:t>
      </w:r>
      <w:smartTag w:uri="urn:schemas-microsoft-com:office:smarttags" w:element="metricconverter">
        <w:smartTagPr>
          <w:attr w:name="ProductID" w:val="2013 г"/>
        </w:smartTagPr>
        <w:r>
          <w:rPr>
            <w:b/>
            <w:color w:val="262626"/>
          </w:rPr>
          <w:t>2013 г</w:t>
        </w:r>
      </w:smartTag>
      <w:r>
        <w:rPr>
          <w:b/>
          <w:color w:val="262626"/>
        </w:rPr>
        <w:t>.</w:t>
      </w:r>
    </w:p>
    <w:p w:rsidR="002006FC" w:rsidRPr="00DA5981" w:rsidRDefault="002006FC" w:rsidP="00393C1B">
      <w:pPr>
        <w:pStyle w:val="NormalWeb"/>
        <w:shd w:val="clear" w:color="auto" w:fill="FFFFFF"/>
        <w:spacing w:before="0" w:beforeAutospacing="0" w:after="360" w:afterAutospacing="0"/>
        <w:rPr>
          <w:b/>
          <w:color w:val="262626"/>
        </w:rPr>
      </w:pPr>
      <w:r>
        <w:rPr>
          <w:b/>
          <w:color w:val="262626"/>
        </w:rPr>
        <w:t>Цели:</w:t>
      </w:r>
    </w:p>
    <w:p w:rsidR="002006FC" w:rsidRPr="00C91350" w:rsidRDefault="002006FC" w:rsidP="0021208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C91350">
        <w:rPr>
          <w:rFonts w:ascii="Times New Roman" w:hAnsi="Times New Roman"/>
          <w:b/>
          <w:i w:val="0"/>
          <w:sz w:val="24"/>
          <w:szCs w:val="24"/>
          <w:lang w:val="ru-RU"/>
        </w:rPr>
        <w:t>1. Закрепить знания, полученные ранее на уроках математики;</w:t>
      </w:r>
    </w:p>
    <w:p w:rsidR="002006FC" w:rsidRPr="00C91350" w:rsidRDefault="002006FC" w:rsidP="0021208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C91350">
        <w:rPr>
          <w:rFonts w:ascii="Times New Roman" w:hAnsi="Times New Roman"/>
          <w:b/>
          <w:i w:val="0"/>
          <w:sz w:val="24"/>
          <w:szCs w:val="24"/>
          <w:lang w:val="ru-RU"/>
        </w:rPr>
        <w:t>2.Применять эти знания на практике для решения задач и примеров;</w:t>
      </w:r>
    </w:p>
    <w:p w:rsidR="002006FC" w:rsidRPr="00C91350" w:rsidRDefault="002006FC" w:rsidP="00212088">
      <w:pPr>
        <w:pStyle w:val="NormalWeb"/>
        <w:shd w:val="clear" w:color="auto" w:fill="FFFFFF"/>
        <w:spacing w:before="0" w:beforeAutospacing="0" w:after="360" w:afterAutospacing="0" w:line="420" w:lineRule="atLeast"/>
        <w:rPr>
          <w:b/>
          <w:color w:val="262626"/>
        </w:rPr>
      </w:pPr>
      <w:r w:rsidRPr="00C91350">
        <w:rPr>
          <w:b/>
          <w:color w:val="262626"/>
        </w:rPr>
        <w:t>3. Развивать быстроту счета, умение решать поставленные   проблемы и задачи, умение самостоятельно мыслить;</w:t>
      </w:r>
    </w:p>
    <w:p w:rsidR="002006FC" w:rsidRPr="00C91350" w:rsidRDefault="002006FC" w:rsidP="0021208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C91350">
        <w:rPr>
          <w:rFonts w:ascii="Times New Roman" w:hAnsi="Times New Roman"/>
          <w:b/>
          <w:i w:val="0"/>
          <w:sz w:val="24"/>
          <w:szCs w:val="24"/>
          <w:lang w:val="ru-RU"/>
        </w:rPr>
        <w:t>4.Продолжать работу над развитием психических процессов (внимания, памяти)</w:t>
      </w:r>
    </w:p>
    <w:p w:rsidR="002006FC" w:rsidRPr="00C91350" w:rsidRDefault="002006FC" w:rsidP="0021208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C91350">
        <w:rPr>
          <w:rFonts w:ascii="Times New Roman" w:hAnsi="Times New Roman"/>
          <w:b/>
          <w:i w:val="0"/>
          <w:sz w:val="24"/>
          <w:szCs w:val="24"/>
          <w:lang w:val="ru-RU"/>
        </w:rPr>
        <w:t>5.Воспитывать любознательность и ответственность за результат своего труда и воспитывать аккуратность, умение слушать.</w:t>
      </w:r>
    </w:p>
    <w:p w:rsidR="002006FC" w:rsidRPr="00C91350" w:rsidRDefault="002006FC" w:rsidP="00212088">
      <w:pPr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2006FC" w:rsidRPr="007777FA" w:rsidRDefault="002006FC" w:rsidP="00212088">
      <w:pPr>
        <w:rPr>
          <w:rFonts w:ascii="Times New Roman" w:hAnsi="Times New Roman"/>
          <w:b/>
          <w:i w:val="0"/>
          <w:sz w:val="24"/>
          <w:szCs w:val="24"/>
          <w:lang w:val="ru-RU"/>
        </w:rPr>
      </w:pPr>
      <w:r w:rsidRPr="007777FA">
        <w:rPr>
          <w:rFonts w:ascii="Times New Roman" w:hAnsi="Times New Roman"/>
          <w:b/>
          <w:i w:val="0"/>
          <w:sz w:val="24"/>
          <w:szCs w:val="24"/>
          <w:lang w:val="ru-RU"/>
        </w:rPr>
        <w:t>Оборудование:</w:t>
      </w:r>
      <w:r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презентация к этапам урока, индивидуальные листы .</w:t>
      </w:r>
    </w:p>
    <w:p w:rsidR="002006FC" w:rsidRPr="007777FA" w:rsidRDefault="002006FC" w:rsidP="00212088">
      <w:pPr>
        <w:rPr>
          <w:rFonts w:ascii="Times New Roman" w:hAnsi="Times New Roman"/>
          <w:sz w:val="28"/>
          <w:szCs w:val="28"/>
          <w:lang w:val="ru-RU"/>
        </w:rPr>
      </w:pPr>
    </w:p>
    <w:p w:rsidR="002006FC" w:rsidRPr="00212088" w:rsidRDefault="002006FC" w:rsidP="00212088">
      <w:pPr>
        <w:rPr>
          <w:b/>
          <w:sz w:val="28"/>
          <w:szCs w:val="28"/>
          <w:lang w:val="ru-RU"/>
        </w:rPr>
      </w:pPr>
    </w:p>
    <w:p w:rsidR="002006FC" w:rsidRDefault="002006FC" w:rsidP="00393C1B">
      <w:pPr>
        <w:pStyle w:val="NormalWeb"/>
        <w:shd w:val="clear" w:color="auto" w:fill="FFFFFF"/>
        <w:spacing w:before="0" w:beforeAutospacing="0" w:after="360" w:afterAutospacing="0" w:line="420" w:lineRule="atLeast"/>
        <w:jc w:val="center"/>
        <w:rPr>
          <w:b/>
          <w:color w:val="FF0000"/>
        </w:rPr>
      </w:pPr>
      <w:r w:rsidRPr="00DA5981">
        <w:rPr>
          <w:b/>
          <w:color w:val="FF0000"/>
        </w:rPr>
        <w:t>ХОД УРОКА:</w:t>
      </w:r>
    </w:p>
    <w:p w:rsidR="002006FC" w:rsidRPr="00DA5981" w:rsidRDefault="002006FC" w:rsidP="007777FA">
      <w:pPr>
        <w:pStyle w:val="NormalWeb"/>
        <w:shd w:val="clear" w:color="auto" w:fill="FFFFFF"/>
        <w:spacing w:before="0" w:beforeAutospacing="0" w:after="360" w:afterAutospacing="0" w:line="420" w:lineRule="atLeast"/>
        <w:rPr>
          <w:b/>
          <w:color w:val="FF0000"/>
        </w:rPr>
      </w:pPr>
      <w:r>
        <w:rPr>
          <w:b/>
          <w:color w:val="FF0000"/>
        </w:rPr>
        <w:t>1. ОРГАНИЗАЦИОННЫЙ МОМЕНТ</w:t>
      </w:r>
    </w:p>
    <w:p w:rsidR="002006FC" w:rsidRPr="007777FA" w:rsidRDefault="002006FC" w:rsidP="007777FA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7777FA">
        <w:rPr>
          <w:rFonts w:ascii="Times New Roman" w:hAnsi="Times New Roman"/>
          <w:i w:val="0"/>
          <w:sz w:val="28"/>
          <w:szCs w:val="28"/>
          <w:lang w:val="ru-RU"/>
        </w:rPr>
        <w:t>Мы пришли сюда</w:t>
      </w:r>
      <w:r w:rsidRPr="007777FA">
        <w:rPr>
          <w:rFonts w:ascii="Times New Roman" w:hAnsi="Times New Roman"/>
          <w:b/>
          <w:i w:val="0"/>
          <w:sz w:val="28"/>
          <w:szCs w:val="28"/>
          <w:lang w:val="ru-RU"/>
        </w:rPr>
        <w:t xml:space="preserve"> (</w:t>
      </w:r>
      <w:r w:rsidRPr="007777FA">
        <w:rPr>
          <w:rFonts w:ascii="Times New Roman" w:hAnsi="Times New Roman"/>
          <w:i w:val="0"/>
          <w:sz w:val="28"/>
          <w:szCs w:val="28"/>
          <w:lang w:val="ru-RU"/>
        </w:rPr>
        <w:t>учиться),</w:t>
      </w:r>
    </w:p>
    <w:p w:rsidR="002006FC" w:rsidRPr="007777FA" w:rsidRDefault="002006FC" w:rsidP="007777FA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7777FA">
        <w:rPr>
          <w:rFonts w:ascii="Times New Roman" w:hAnsi="Times New Roman"/>
          <w:i w:val="0"/>
          <w:sz w:val="28"/>
          <w:szCs w:val="28"/>
          <w:lang w:val="ru-RU"/>
        </w:rPr>
        <w:t>Не лениться, а (трудиться).</w:t>
      </w:r>
    </w:p>
    <w:p w:rsidR="002006FC" w:rsidRPr="007777FA" w:rsidRDefault="002006FC" w:rsidP="007777FA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7777FA">
        <w:rPr>
          <w:rFonts w:ascii="Times New Roman" w:hAnsi="Times New Roman"/>
          <w:i w:val="0"/>
          <w:sz w:val="28"/>
          <w:szCs w:val="28"/>
          <w:lang w:val="ru-RU"/>
        </w:rPr>
        <w:t>Работать как? (старательно),</w:t>
      </w:r>
    </w:p>
    <w:p w:rsidR="002006FC" w:rsidRDefault="002006FC" w:rsidP="007777FA">
      <w:pPr>
        <w:rPr>
          <w:sz w:val="28"/>
          <w:szCs w:val="28"/>
          <w:lang w:val="ru-RU"/>
        </w:rPr>
      </w:pPr>
      <w:r w:rsidRPr="007777FA">
        <w:rPr>
          <w:rFonts w:ascii="Times New Roman" w:hAnsi="Times New Roman"/>
          <w:i w:val="0"/>
          <w:sz w:val="28"/>
          <w:szCs w:val="28"/>
          <w:lang w:val="ru-RU"/>
        </w:rPr>
        <w:t>Слушать как? (внимательно</w:t>
      </w:r>
      <w:r w:rsidRPr="007777FA">
        <w:rPr>
          <w:sz w:val="28"/>
          <w:szCs w:val="28"/>
          <w:lang w:val="ru-RU"/>
        </w:rPr>
        <w:t>).</w:t>
      </w:r>
    </w:p>
    <w:p w:rsidR="002006FC" w:rsidRPr="000F5EC1" w:rsidRDefault="002006FC" w:rsidP="007777FA">
      <w:pPr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</w:pPr>
      <w:r w:rsidRPr="000F5EC1"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  <w:t>2.</w:t>
      </w:r>
      <w:r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  <w:t xml:space="preserve"> АКТУАЛИЗАЦИЯ ЗНАНИЙ</w:t>
      </w:r>
    </w:p>
    <w:p w:rsidR="002006FC" w:rsidRPr="007777FA" w:rsidRDefault="002006FC" w:rsidP="007777FA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7777FA">
        <w:rPr>
          <w:rFonts w:ascii="Times New Roman" w:hAnsi="Times New Roman"/>
          <w:b/>
          <w:i w:val="0"/>
          <w:color w:val="FF0000"/>
          <w:sz w:val="28"/>
          <w:szCs w:val="28"/>
          <w:lang w:val="ru-RU"/>
        </w:rPr>
        <w:t xml:space="preserve"> </w:t>
      </w:r>
      <w:r w:rsidRPr="007777FA">
        <w:rPr>
          <w:rFonts w:ascii="Times New Roman" w:hAnsi="Times New Roman"/>
          <w:i w:val="0"/>
          <w:sz w:val="28"/>
          <w:szCs w:val="28"/>
          <w:lang w:val="ru-RU"/>
        </w:rPr>
        <w:t xml:space="preserve"> Работа с натуральным рядом чисел</w:t>
      </w:r>
      <w:r>
        <w:rPr>
          <w:rFonts w:ascii="Times New Roman" w:hAnsi="Times New Roman"/>
          <w:i w:val="0"/>
          <w:sz w:val="28"/>
          <w:szCs w:val="28"/>
          <w:lang w:val="ru-RU"/>
        </w:rPr>
        <w:t>.</w:t>
      </w:r>
      <w:r w:rsidRPr="007777FA">
        <w:rPr>
          <w:rFonts w:ascii="Times New Roman" w:hAnsi="Times New Roman"/>
          <w:i w:val="0"/>
          <w:sz w:val="28"/>
          <w:szCs w:val="28"/>
          <w:lang w:val="ru-RU"/>
        </w:rPr>
        <w:t xml:space="preserve"> (На числовом отрезке)</w:t>
      </w:r>
    </w:p>
    <w:p w:rsidR="002006FC" w:rsidRPr="007777FA" w:rsidRDefault="002006FC" w:rsidP="007777FA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7777FA">
        <w:rPr>
          <w:rFonts w:ascii="Times New Roman" w:hAnsi="Times New Roman"/>
          <w:i w:val="0"/>
          <w:sz w:val="28"/>
          <w:szCs w:val="28"/>
          <w:lang w:val="ru-RU"/>
        </w:rPr>
        <w:t>- Считаем по порядку от 1 до 10 и обратно.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 w:rsidRPr="007777FA">
        <w:rPr>
          <w:rFonts w:ascii="Times New Roman" w:hAnsi="Times New Roman"/>
          <w:i w:val="0"/>
          <w:sz w:val="28"/>
          <w:szCs w:val="28"/>
          <w:lang w:val="ru-RU"/>
        </w:rPr>
        <w:t>(двуязычие)</w:t>
      </w:r>
    </w:p>
    <w:p w:rsidR="002006FC" w:rsidRPr="007777FA" w:rsidRDefault="002006FC" w:rsidP="007777FA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7777FA">
        <w:rPr>
          <w:rFonts w:ascii="Times New Roman" w:hAnsi="Times New Roman"/>
          <w:i w:val="0"/>
          <w:sz w:val="28"/>
          <w:szCs w:val="28"/>
          <w:lang w:val="ru-RU"/>
        </w:rPr>
        <w:t xml:space="preserve"> - Назовите соседей числа 9, 7, 3.</w:t>
      </w:r>
    </w:p>
    <w:p w:rsidR="002006FC" w:rsidRPr="007777FA" w:rsidRDefault="002006FC" w:rsidP="007777FA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7777FA">
        <w:rPr>
          <w:rFonts w:ascii="Times New Roman" w:hAnsi="Times New Roman"/>
          <w:i w:val="0"/>
          <w:sz w:val="28"/>
          <w:szCs w:val="28"/>
          <w:lang w:val="ru-RU"/>
        </w:rPr>
        <w:t xml:space="preserve"> - Какое число стоит слева от числа 7 , справа? </w:t>
      </w:r>
    </w:p>
    <w:p w:rsidR="002006FC" w:rsidRPr="007777FA" w:rsidRDefault="002006FC" w:rsidP="007777FA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7777FA">
        <w:rPr>
          <w:rFonts w:ascii="Times New Roman" w:hAnsi="Times New Roman"/>
          <w:i w:val="0"/>
          <w:sz w:val="28"/>
          <w:szCs w:val="28"/>
          <w:lang w:val="ru-RU"/>
        </w:rPr>
        <w:t>- Назовите все числа слева от 4? Они больше или меньше 4?</w:t>
      </w:r>
    </w:p>
    <w:p w:rsidR="002006FC" w:rsidRPr="007777FA" w:rsidRDefault="002006FC" w:rsidP="007777FA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7777FA">
        <w:rPr>
          <w:rFonts w:ascii="Times New Roman" w:hAnsi="Times New Roman"/>
          <w:i w:val="0"/>
          <w:sz w:val="28"/>
          <w:szCs w:val="28"/>
          <w:lang w:val="ru-RU"/>
        </w:rPr>
        <w:t>- Назовите числа справа от 4. Они больше или меньше 4?</w:t>
      </w:r>
    </w:p>
    <w:p w:rsidR="002006FC" w:rsidRPr="007777FA" w:rsidRDefault="002006FC" w:rsidP="007777FA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7777FA">
        <w:rPr>
          <w:rFonts w:ascii="Times New Roman" w:hAnsi="Times New Roman"/>
          <w:i w:val="0"/>
          <w:sz w:val="28"/>
          <w:szCs w:val="28"/>
          <w:lang w:val="ru-RU"/>
        </w:rPr>
        <w:t xml:space="preserve"> -Молодцы! Теперь мы  отправимся в путешествие.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(П</w:t>
      </w:r>
      <w:r w:rsidRPr="007777FA">
        <w:rPr>
          <w:rFonts w:ascii="Times New Roman" w:hAnsi="Times New Roman"/>
          <w:i w:val="0"/>
          <w:sz w:val="28"/>
          <w:szCs w:val="28"/>
          <w:lang w:val="ru-RU"/>
        </w:rPr>
        <w:t>резентация)</w:t>
      </w:r>
    </w:p>
    <w:p w:rsidR="002006FC" w:rsidRPr="000F5EC1" w:rsidRDefault="002006FC" w:rsidP="000F5EC1">
      <w:pPr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</w:pPr>
      <w:r w:rsidRPr="000F5EC1"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  <w:t>3.</w:t>
      </w:r>
      <w:r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  <w:t xml:space="preserve"> ВСТУПИТЕЛЬНАЯ БЕСЕДА</w:t>
      </w:r>
    </w:p>
    <w:p w:rsidR="002006FC" w:rsidRDefault="002006FC" w:rsidP="000F5EC1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0F5EC1">
        <w:rPr>
          <w:rFonts w:ascii="Times New Roman" w:hAnsi="Times New Roman"/>
          <w:i w:val="0"/>
          <w:sz w:val="28"/>
          <w:szCs w:val="28"/>
          <w:lang w:val="ru-RU"/>
        </w:rPr>
        <w:t xml:space="preserve">   -  Посмотрите на фотографию </w:t>
      </w:r>
    </w:p>
    <w:p w:rsidR="002006FC" w:rsidRPr="00E43FD2" w:rsidRDefault="002006FC" w:rsidP="000F5EC1">
      <w:pPr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noProof/>
          <w:lang w:val="ru-RU" w:eastAsia="ru-RU"/>
        </w:rPr>
      </w:r>
      <w:r w:rsidRPr="00E43FD2">
        <w:rPr>
          <w:rFonts w:ascii="Times New Roman" w:hAnsi="Times New Roman"/>
          <w:i w:val="0"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225pt;height:178.85pt;mso-position-horizontal-relative:char;mso-position-vertical-relative:line" fillcolor="#bbe0e3">
            <v:imagedata r:id="rId5" o:title=""/>
            <w10:anchorlock/>
          </v:shape>
        </w:pict>
      </w:r>
    </w:p>
    <w:p w:rsidR="002006FC" w:rsidRDefault="002006FC" w:rsidP="000F5EC1">
      <w:pPr>
        <w:rPr>
          <w:rFonts w:ascii="Times New Roman" w:hAnsi="Times New Roman"/>
          <w:i w:val="0"/>
          <w:sz w:val="28"/>
          <w:szCs w:val="28"/>
          <w:lang w:val="ru-RU"/>
        </w:rPr>
      </w:pPr>
    </w:p>
    <w:p w:rsidR="002006FC" w:rsidRPr="000F5EC1" w:rsidRDefault="002006FC" w:rsidP="000F5EC1">
      <w:pPr>
        <w:rPr>
          <w:rFonts w:ascii="Times New Roman" w:hAnsi="Times New Roman"/>
          <w:b/>
          <w:i w:val="0"/>
          <w:sz w:val="28"/>
          <w:szCs w:val="28"/>
          <w:lang w:val="ru-RU"/>
        </w:rPr>
      </w:pPr>
    </w:p>
    <w:p w:rsidR="002006FC" w:rsidRPr="000F5EC1" w:rsidRDefault="002006FC" w:rsidP="000F5EC1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0F5EC1">
        <w:rPr>
          <w:rFonts w:ascii="Times New Roman" w:hAnsi="Times New Roman"/>
          <w:i w:val="0"/>
          <w:sz w:val="28"/>
          <w:szCs w:val="28"/>
          <w:lang w:val="ru-RU"/>
        </w:rPr>
        <w:t xml:space="preserve">   -  Кто знает чей это портрет? Может вам и незнакомо лицо этого человека,  но многие сказки написанные им, вы знаете. </w:t>
      </w:r>
    </w:p>
    <w:p w:rsidR="002006FC" w:rsidRPr="000F5EC1" w:rsidRDefault="002006FC" w:rsidP="000F5EC1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0F5EC1">
        <w:rPr>
          <w:rFonts w:ascii="Times New Roman" w:hAnsi="Times New Roman"/>
          <w:i w:val="0"/>
          <w:sz w:val="28"/>
          <w:szCs w:val="28"/>
          <w:lang w:val="ru-RU"/>
        </w:rPr>
        <w:t xml:space="preserve">   -Кто изображен на картинке? (доктор Айболит)</w:t>
      </w:r>
    </w:p>
    <w:p w:rsidR="002006FC" w:rsidRDefault="002006FC" w:rsidP="000F5EC1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0F5EC1">
        <w:rPr>
          <w:rFonts w:ascii="Times New Roman" w:hAnsi="Times New Roman"/>
          <w:i w:val="0"/>
          <w:sz w:val="28"/>
          <w:szCs w:val="28"/>
          <w:lang w:val="ru-RU"/>
        </w:rPr>
        <w:t xml:space="preserve"> - Автор этой сказки К.И. Чуковский. И сегодня на уроке мы отправимся вместе с доктором Айболитом в Африку спасать больных зверей. </w:t>
      </w:r>
      <w:r w:rsidRPr="00AE1E49">
        <w:rPr>
          <w:rFonts w:ascii="Times New Roman" w:hAnsi="Times New Roman"/>
          <w:i w:val="0"/>
          <w:sz w:val="28"/>
          <w:szCs w:val="28"/>
          <w:lang w:val="ru-RU"/>
        </w:rPr>
        <w:t xml:space="preserve">Путешествие 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 w:rsidRPr="00AE1E49">
        <w:rPr>
          <w:rFonts w:ascii="Times New Roman" w:hAnsi="Times New Roman"/>
          <w:i w:val="0"/>
          <w:sz w:val="28"/>
          <w:szCs w:val="28"/>
          <w:lang w:val="ru-RU"/>
        </w:rPr>
        <w:t>предстоит трудное, давайте сначала разомнёмся.</w:t>
      </w:r>
    </w:p>
    <w:p w:rsidR="002006FC" w:rsidRPr="00187621" w:rsidRDefault="002006FC" w:rsidP="000F5EC1">
      <w:pPr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</w:pPr>
      <w:r w:rsidRPr="00187621"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  <w:t>3.</w:t>
      </w:r>
      <w:r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  <w:t xml:space="preserve"> ИНТЕЛЛЕКТУАЛЬНАЯ РАЗМИНКА</w:t>
      </w:r>
    </w:p>
    <w:p w:rsidR="002006FC" w:rsidRPr="00187621" w:rsidRDefault="002006FC" w:rsidP="00187621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i w:val="0"/>
          <w:sz w:val="28"/>
          <w:szCs w:val="28"/>
          <w:lang w:val="ru-RU"/>
        </w:rPr>
      </w:pPr>
      <w:r w:rsidRPr="00187621">
        <w:rPr>
          <w:rFonts w:ascii="Times New Roman" w:hAnsi="Times New Roman"/>
          <w:i w:val="0"/>
          <w:sz w:val="28"/>
          <w:szCs w:val="28"/>
          <w:lang w:val="ru-RU"/>
        </w:rPr>
        <w:t xml:space="preserve">Что без боли и печали вызывает слёзы? </w:t>
      </w:r>
    </w:p>
    <w:p w:rsidR="002006FC" w:rsidRPr="00187621" w:rsidRDefault="002006FC" w:rsidP="00187621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i w:val="0"/>
          <w:sz w:val="28"/>
          <w:szCs w:val="28"/>
        </w:rPr>
      </w:pPr>
      <w:r w:rsidRPr="00187621">
        <w:rPr>
          <w:rFonts w:ascii="Times New Roman" w:hAnsi="Times New Roman"/>
          <w:i w:val="0"/>
          <w:sz w:val="28"/>
          <w:szCs w:val="28"/>
          <w:lang w:val="ru-RU"/>
        </w:rPr>
        <w:t xml:space="preserve">Какие дни недели начинаются на С? </w:t>
      </w:r>
      <w:r w:rsidRPr="00187621">
        <w:rPr>
          <w:rFonts w:ascii="Times New Roman" w:hAnsi="Times New Roman"/>
          <w:i w:val="0"/>
          <w:sz w:val="28"/>
          <w:szCs w:val="28"/>
        </w:rPr>
        <w:t>Сколько дней в неделе?</w:t>
      </w:r>
    </w:p>
    <w:p w:rsidR="002006FC" w:rsidRPr="00187621" w:rsidRDefault="002006FC" w:rsidP="00187621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i w:val="0"/>
          <w:sz w:val="28"/>
          <w:szCs w:val="28"/>
          <w:lang w:val="ru-RU"/>
        </w:rPr>
      </w:pPr>
      <w:r w:rsidRPr="00187621">
        <w:rPr>
          <w:rFonts w:ascii="Times New Roman" w:hAnsi="Times New Roman"/>
          <w:i w:val="0"/>
          <w:sz w:val="28"/>
          <w:szCs w:val="28"/>
          <w:lang w:val="ru-RU"/>
        </w:rPr>
        <w:t xml:space="preserve"> Гусь, стоя на одной ноге, весит </w:t>
      </w:r>
      <w:smartTag w:uri="urn:schemas-microsoft-com:office:smarttags" w:element="metricconverter">
        <w:smartTagPr>
          <w:attr w:name="ProductID" w:val="10 кг"/>
        </w:smartTagPr>
        <w:r w:rsidRPr="00187621">
          <w:rPr>
            <w:rFonts w:ascii="Times New Roman" w:hAnsi="Times New Roman"/>
            <w:i w:val="0"/>
            <w:sz w:val="28"/>
            <w:szCs w:val="28"/>
            <w:lang w:val="ru-RU"/>
          </w:rPr>
          <w:t>10 кг</w:t>
        </w:r>
      </w:smartTag>
      <w:r w:rsidRPr="00187621">
        <w:rPr>
          <w:rFonts w:ascii="Times New Roman" w:hAnsi="Times New Roman"/>
          <w:i w:val="0"/>
          <w:sz w:val="28"/>
          <w:szCs w:val="28"/>
          <w:lang w:val="ru-RU"/>
        </w:rPr>
        <w:t>, сколько он весит, когда стоит на 2 ногах?</w:t>
      </w:r>
    </w:p>
    <w:p w:rsidR="002006FC" w:rsidRPr="00187621" w:rsidRDefault="002006FC" w:rsidP="00187621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i w:val="0"/>
          <w:sz w:val="28"/>
          <w:szCs w:val="28"/>
        </w:rPr>
      </w:pPr>
      <w:r w:rsidRPr="00187621">
        <w:rPr>
          <w:rFonts w:ascii="Times New Roman" w:hAnsi="Times New Roman"/>
          <w:i w:val="0"/>
          <w:sz w:val="28"/>
          <w:szCs w:val="28"/>
        </w:rPr>
        <w:t>Чем ловят бабочек?</w:t>
      </w:r>
    </w:p>
    <w:p w:rsidR="002006FC" w:rsidRPr="00187621" w:rsidRDefault="002006FC" w:rsidP="00187621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i w:val="0"/>
          <w:sz w:val="28"/>
          <w:szCs w:val="28"/>
        </w:rPr>
      </w:pPr>
      <w:r w:rsidRPr="00187621">
        <w:rPr>
          <w:rFonts w:ascii="Times New Roman" w:hAnsi="Times New Roman"/>
          <w:i w:val="0"/>
          <w:sz w:val="28"/>
          <w:szCs w:val="28"/>
        </w:rPr>
        <w:t>Сколько ног у жука?</w:t>
      </w:r>
    </w:p>
    <w:p w:rsidR="002006FC" w:rsidRPr="00187621" w:rsidRDefault="002006FC" w:rsidP="00187621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i w:val="0"/>
          <w:sz w:val="28"/>
          <w:szCs w:val="28"/>
        </w:rPr>
      </w:pPr>
      <w:r w:rsidRPr="00187621">
        <w:rPr>
          <w:rFonts w:ascii="Times New Roman" w:hAnsi="Times New Roman"/>
          <w:i w:val="0"/>
          <w:sz w:val="28"/>
          <w:szCs w:val="28"/>
        </w:rPr>
        <w:t>Дневной приём пищи называется...</w:t>
      </w:r>
    </w:p>
    <w:p w:rsidR="002006FC" w:rsidRPr="00187621" w:rsidRDefault="002006FC" w:rsidP="00187621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i w:val="0"/>
          <w:sz w:val="28"/>
          <w:szCs w:val="28"/>
        </w:rPr>
      </w:pPr>
      <w:r w:rsidRPr="00187621">
        <w:rPr>
          <w:rFonts w:ascii="Times New Roman" w:hAnsi="Times New Roman"/>
          <w:i w:val="0"/>
          <w:sz w:val="28"/>
          <w:szCs w:val="28"/>
        </w:rPr>
        <w:t>Мудрая приятельница Винни - Пуха.</w:t>
      </w:r>
    </w:p>
    <w:p w:rsidR="002006FC" w:rsidRDefault="002006FC" w:rsidP="00187621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187621">
        <w:rPr>
          <w:rFonts w:ascii="Times New Roman" w:hAnsi="Times New Roman"/>
          <w:i w:val="0"/>
          <w:sz w:val="28"/>
          <w:szCs w:val="28"/>
          <w:lang w:val="ru-RU"/>
        </w:rPr>
        <w:t xml:space="preserve"> Я думаю, вы сегодня будете гораздо умнее мудрой Совы.</w:t>
      </w:r>
    </w:p>
    <w:p w:rsidR="002006FC" w:rsidRPr="00F41D75" w:rsidRDefault="002006FC" w:rsidP="00187621">
      <w:pPr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</w:pPr>
      <w:r w:rsidRPr="00F41D75"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  <w:t>4. ОБЪЯВЛЕНИЕ ТЕМЫ УРОКА</w:t>
      </w:r>
    </w:p>
    <w:p w:rsidR="002006FC" w:rsidRPr="00187621" w:rsidRDefault="002006FC" w:rsidP="00187621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187621">
        <w:rPr>
          <w:rFonts w:ascii="Times New Roman" w:hAnsi="Times New Roman"/>
          <w:i w:val="0"/>
          <w:sz w:val="28"/>
          <w:szCs w:val="28"/>
          <w:lang w:val="ru-RU"/>
        </w:rPr>
        <w:t>- Как вы думаете, над чем мы будем работать?  Чему научимся? (мы решать уравнения, будем учиться считать , решать задачи).</w:t>
      </w:r>
    </w:p>
    <w:p w:rsidR="002006FC" w:rsidRPr="00187621" w:rsidRDefault="002006FC" w:rsidP="00187621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187621">
        <w:rPr>
          <w:rFonts w:ascii="Times New Roman" w:hAnsi="Times New Roman"/>
          <w:i w:val="0"/>
          <w:sz w:val="28"/>
          <w:szCs w:val="28"/>
          <w:lang w:val="ru-RU"/>
        </w:rPr>
        <w:t>-Нам нужны эти знания? А для чего? (Да, нужны. Эти знания нам обязательно пригодятся в жизни.)</w:t>
      </w:r>
    </w:p>
    <w:p w:rsidR="002006FC" w:rsidRPr="00187621" w:rsidRDefault="002006FC" w:rsidP="00187621">
      <w:pPr>
        <w:rPr>
          <w:rFonts w:ascii="Times New Roman" w:hAnsi="Times New Roman"/>
          <w:b/>
          <w:i w:val="0"/>
          <w:sz w:val="28"/>
          <w:szCs w:val="28"/>
          <w:lang w:val="ru-RU"/>
        </w:rPr>
      </w:pPr>
      <w:r w:rsidRPr="00187621">
        <w:rPr>
          <w:rFonts w:ascii="Times New Roman" w:hAnsi="Times New Roman"/>
          <w:i w:val="0"/>
          <w:sz w:val="28"/>
          <w:szCs w:val="28"/>
          <w:lang w:val="ru-RU"/>
        </w:rPr>
        <w:t xml:space="preserve">- Какие цели поставим перед собой? </w:t>
      </w:r>
    </w:p>
    <w:p w:rsidR="002006FC" w:rsidRPr="00187621" w:rsidRDefault="002006FC" w:rsidP="00187621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187621">
        <w:rPr>
          <w:rFonts w:ascii="Times New Roman" w:hAnsi="Times New Roman"/>
          <w:i w:val="0"/>
          <w:sz w:val="28"/>
          <w:szCs w:val="28"/>
          <w:lang w:val="ru-RU"/>
        </w:rPr>
        <w:t xml:space="preserve">- Прежде чем отправиться в путь  доктор Айболит хочет выяснить, насколько вы готовы к столь сложному путешествию. </w:t>
      </w:r>
    </w:p>
    <w:p w:rsidR="002006FC" w:rsidRPr="00187621" w:rsidRDefault="002006FC" w:rsidP="00187621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187621">
        <w:rPr>
          <w:rFonts w:ascii="Times New Roman" w:hAnsi="Times New Roman"/>
          <w:i w:val="0"/>
          <w:sz w:val="28"/>
          <w:szCs w:val="28"/>
          <w:lang w:val="ru-RU"/>
        </w:rPr>
        <w:t>-Вначале надо решить «четвёрку» примеров.</w:t>
      </w:r>
    </w:p>
    <w:p w:rsidR="002006FC" w:rsidRPr="00E43FD2" w:rsidRDefault="002006FC" w:rsidP="00187621">
      <w:pPr>
        <w:rPr>
          <w:lang w:val="ru-RU"/>
        </w:rPr>
      </w:pPr>
      <w:r>
        <w:rPr>
          <w:rFonts w:ascii="Times New Roman" w:hAnsi="Times New Roman"/>
          <w:b/>
          <w:i w:val="0"/>
          <w:sz w:val="28"/>
          <w:szCs w:val="28"/>
          <w:lang w:val="ru-RU"/>
        </w:rPr>
        <w:t>5</w:t>
      </w:r>
      <w:r w:rsidRPr="00187621">
        <w:rPr>
          <w:rFonts w:ascii="Times New Roman" w:hAnsi="Times New Roman"/>
          <w:b/>
          <w:i w:val="0"/>
          <w:sz w:val="28"/>
          <w:szCs w:val="28"/>
          <w:lang w:val="ru-RU"/>
        </w:rPr>
        <w:t>, 3, ?</w:t>
      </w:r>
      <w:r w:rsidRPr="00187621">
        <w:rPr>
          <w:b/>
          <w:sz w:val="28"/>
          <w:szCs w:val="28"/>
          <w:lang w:val="ru-RU"/>
        </w:rPr>
        <w:t xml:space="preserve"> </w:t>
      </w:r>
    </w:p>
    <w:p w:rsidR="002006FC" w:rsidRPr="00187621" w:rsidRDefault="002006FC" w:rsidP="000F5EC1">
      <w:pPr>
        <w:rPr>
          <w:rFonts w:ascii="Times New Roman" w:hAnsi="Times New Roman"/>
          <w:i w:val="0"/>
          <w:sz w:val="24"/>
          <w:szCs w:val="24"/>
          <w:lang w:val="ru-RU"/>
        </w:rPr>
      </w:pPr>
      <w:r w:rsidRPr="00187621">
        <w:rPr>
          <w:rFonts w:ascii="Times New Roman" w:hAnsi="Times New Roman"/>
          <w:i w:val="0"/>
          <w:sz w:val="28"/>
          <w:szCs w:val="28"/>
          <w:lang w:val="ru-RU"/>
        </w:rPr>
        <w:t xml:space="preserve">Посмотрите на задание </w:t>
      </w:r>
      <w:r w:rsidRPr="00187621">
        <w:rPr>
          <w:rFonts w:ascii="Times New Roman" w:hAnsi="Times New Roman"/>
          <w:b/>
          <w:i w:val="0"/>
          <w:sz w:val="28"/>
          <w:szCs w:val="28"/>
          <w:lang w:val="ru-RU"/>
        </w:rPr>
        <w:t xml:space="preserve"> </w:t>
      </w:r>
      <w:r w:rsidRPr="00187621">
        <w:rPr>
          <w:rFonts w:ascii="Times New Roman" w:hAnsi="Times New Roman"/>
          <w:i w:val="0"/>
          <w:sz w:val="28"/>
          <w:szCs w:val="28"/>
          <w:lang w:val="ru-RU"/>
        </w:rPr>
        <w:t>в ваших листочках.</w:t>
      </w:r>
    </w:p>
    <w:p w:rsidR="002006FC" w:rsidRPr="00187621" w:rsidRDefault="002006FC" w:rsidP="00187621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187621">
        <w:rPr>
          <w:rFonts w:ascii="Times New Roman" w:hAnsi="Times New Roman"/>
          <w:i w:val="0"/>
          <w:sz w:val="28"/>
          <w:szCs w:val="28"/>
          <w:lang w:val="ru-RU"/>
        </w:rPr>
        <w:t xml:space="preserve">- Что вам необходимо сделать? ( Заполнить пустые клеточки.) </w:t>
      </w:r>
    </w:p>
    <w:p w:rsidR="002006FC" w:rsidRPr="00F41D75" w:rsidRDefault="002006FC" w:rsidP="00187621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187621">
        <w:rPr>
          <w:rFonts w:ascii="Times New Roman" w:hAnsi="Times New Roman"/>
          <w:i w:val="0"/>
          <w:sz w:val="28"/>
          <w:szCs w:val="28"/>
          <w:lang w:val="ru-RU"/>
        </w:rPr>
        <w:t>Дети заполняют пустые клетки. На слайде появятся правильные ответы и ученики смогут проверить правильность выполнения задания (самостоятельно).</w:t>
      </w:r>
      <w:r w:rsidRPr="00C045EB">
        <w:rPr>
          <w:rFonts w:ascii="Times New Roman" w:hAnsi="Times New Roman"/>
          <w:i w:val="0"/>
          <w:color w:val="FF0000"/>
          <w:sz w:val="28"/>
          <w:szCs w:val="28"/>
          <w:lang w:val="ru-RU"/>
        </w:rPr>
        <w:t xml:space="preserve"> </w:t>
      </w:r>
      <w:r w:rsidRPr="00187621"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</w:p>
    <w:p w:rsidR="002006FC" w:rsidRPr="00F41D75" w:rsidRDefault="002006FC" w:rsidP="00187621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F41D75">
        <w:rPr>
          <w:rFonts w:ascii="Times New Roman" w:hAnsi="Times New Roman"/>
          <w:i w:val="0"/>
          <w:sz w:val="28"/>
          <w:szCs w:val="28"/>
          <w:lang w:val="ru-RU"/>
        </w:rPr>
        <w:t>- Поднимите руку у кого нет ошибок, 1 ошибка, 2, больше...</w:t>
      </w:r>
    </w:p>
    <w:p w:rsidR="002006FC" w:rsidRDefault="002006FC" w:rsidP="00F41D75">
      <w:pPr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  <w:t>5. ФИЗМИНУТКА (электронная)</w:t>
      </w:r>
    </w:p>
    <w:p w:rsidR="002006FC" w:rsidRDefault="002006FC" w:rsidP="00F41D75">
      <w:pPr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  <w:t>6. РЕШЕНИЕ ВЫРАЖЕНИЯ</w:t>
      </w:r>
    </w:p>
    <w:p w:rsidR="002006FC" w:rsidRPr="00BE794C" w:rsidRDefault="002006FC" w:rsidP="00F41D75">
      <w:pPr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</w:pPr>
      <w:r>
        <w:rPr>
          <w:noProof/>
          <w:lang w:val="ru-RU" w:eastAsia="ru-RU"/>
        </w:rPr>
      </w:r>
      <w:r w:rsidRPr="00C045EB"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  <w:pict>
          <v:shape id="_x0000_s1027" type="#_x0000_t75" style="width:3in;height:165.75pt;mso-position-horizontal-relative:char;mso-position-vertical-relative:line" fillcolor="#bbe0e3">
            <v:imagedata r:id="rId6" o:title=""/>
            <w10:anchorlock/>
          </v:shape>
        </w:pict>
      </w:r>
    </w:p>
    <w:p w:rsidR="002006FC" w:rsidRPr="00F41D75" w:rsidRDefault="002006FC" w:rsidP="00F41D75">
      <w:pPr>
        <w:rPr>
          <w:sz w:val="28"/>
          <w:szCs w:val="28"/>
          <w:lang w:val="ru-RU"/>
        </w:rPr>
      </w:pPr>
    </w:p>
    <w:p w:rsidR="002006FC" w:rsidRPr="00BE794C" w:rsidRDefault="002006FC" w:rsidP="00F41D75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F41D75">
        <w:rPr>
          <w:sz w:val="28"/>
          <w:szCs w:val="28"/>
          <w:lang w:val="ru-RU"/>
        </w:rPr>
        <w:t xml:space="preserve">    </w:t>
      </w:r>
      <w:r w:rsidRPr="00BE794C">
        <w:rPr>
          <w:rFonts w:ascii="Times New Roman" w:hAnsi="Times New Roman"/>
          <w:i w:val="0"/>
          <w:sz w:val="28"/>
          <w:szCs w:val="28"/>
          <w:lang w:val="ru-RU"/>
        </w:rPr>
        <w:t>Добрый доктор Айболит!</w:t>
      </w:r>
      <w:r w:rsidRPr="00C045EB">
        <w:rPr>
          <w:rFonts w:ascii="Times New Roman" w:hAnsi="Times New Roman"/>
          <w:i w:val="0"/>
          <w:color w:val="FF0000"/>
          <w:sz w:val="28"/>
          <w:szCs w:val="28"/>
          <w:lang w:val="ru-RU"/>
        </w:rPr>
        <w:t xml:space="preserve"> </w:t>
      </w:r>
    </w:p>
    <w:p w:rsidR="002006FC" w:rsidRPr="00BE794C" w:rsidRDefault="002006FC" w:rsidP="00C045EB">
      <w:pPr>
        <w:tabs>
          <w:tab w:val="left" w:pos="7540"/>
        </w:tabs>
        <w:rPr>
          <w:rFonts w:ascii="Times New Roman" w:hAnsi="Times New Roman"/>
          <w:i w:val="0"/>
          <w:sz w:val="28"/>
          <w:szCs w:val="28"/>
          <w:lang w:val="ru-RU"/>
        </w:rPr>
      </w:pPr>
      <w:r w:rsidRPr="00BE794C">
        <w:rPr>
          <w:rFonts w:ascii="Times New Roman" w:hAnsi="Times New Roman"/>
          <w:i w:val="0"/>
          <w:sz w:val="28"/>
          <w:szCs w:val="28"/>
          <w:lang w:val="ru-RU"/>
        </w:rPr>
        <w:t xml:space="preserve">    Он под деревом сидит.</w:t>
      </w:r>
      <w:r>
        <w:rPr>
          <w:rFonts w:ascii="Times New Roman" w:hAnsi="Times New Roman"/>
          <w:i w:val="0"/>
          <w:sz w:val="28"/>
          <w:szCs w:val="28"/>
          <w:lang w:val="ru-RU"/>
        </w:rPr>
        <w:tab/>
      </w:r>
    </w:p>
    <w:p w:rsidR="002006FC" w:rsidRPr="00BE794C" w:rsidRDefault="002006FC" w:rsidP="00F41D75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BE794C">
        <w:rPr>
          <w:rFonts w:ascii="Times New Roman" w:hAnsi="Times New Roman"/>
          <w:i w:val="0"/>
          <w:sz w:val="28"/>
          <w:szCs w:val="28"/>
          <w:lang w:val="ru-RU"/>
        </w:rPr>
        <w:t xml:space="preserve">    Приходи к нему лечиться </w:t>
      </w:r>
    </w:p>
    <w:p w:rsidR="002006FC" w:rsidRPr="00BE794C" w:rsidRDefault="002006FC" w:rsidP="00F41D75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BE794C">
        <w:rPr>
          <w:rFonts w:ascii="Times New Roman" w:hAnsi="Times New Roman"/>
          <w:i w:val="0"/>
          <w:sz w:val="28"/>
          <w:szCs w:val="28"/>
          <w:lang w:val="ru-RU"/>
        </w:rPr>
        <w:t xml:space="preserve">    И корова, и волчица,</w:t>
      </w:r>
    </w:p>
    <w:p w:rsidR="002006FC" w:rsidRPr="00BE794C" w:rsidRDefault="002006FC" w:rsidP="00F41D75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BE794C">
        <w:rPr>
          <w:rFonts w:ascii="Times New Roman" w:hAnsi="Times New Roman"/>
          <w:i w:val="0"/>
          <w:sz w:val="28"/>
          <w:szCs w:val="28"/>
          <w:lang w:val="ru-RU"/>
        </w:rPr>
        <w:t xml:space="preserve">    И жучок, и червячок, и медведица!</w:t>
      </w:r>
    </w:p>
    <w:p w:rsidR="002006FC" w:rsidRPr="00BE794C" w:rsidRDefault="002006FC" w:rsidP="00F41D75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BE794C">
        <w:rPr>
          <w:rFonts w:ascii="Times New Roman" w:hAnsi="Times New Roman"/>
          <w:i w:val="0"/>
          <w:sz w:val="28"/>
          <w:szCs w:val="28"/>
          <w:lang w:val="ru-RU"/>
        </w:rPr>
        <w:t xml:space="preserve">    Всех излечит, исцелит</w:t>
      </w:r>
    </w:p>
    <w:p w:rsidR="002006FC" w:rsidRDefault="002006FC" w:rsidP="00F41D75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BE794C">
        <w:rPr>
          <w:rFonts w:ascii="Times New Roman" w:hAnsi="Times New Roman"/>
          <w:i w:val="0"/>
          <w:sz w:val="28"/>
          <w:szCs w:val="28"/>
          <w:lang w:val="ru-RU"/>
        </w:rPr>
        <w:t xml:space="preserve">    Добрый доктор Айболит!</w:t>
      </w:r>
    </w:p>
    <w:p w:rsidR="002006FC" w:rsidRPr="00BE794C" w:rsidRDefault="002006FC" w:rsidP="00F41D75">
      <w:pPr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noProof/>
          <w:lang w:val="ru-RU" w:eastAsia="ru-RU"/>
        </w:rPr>
      </w:r>
      <w:r w:rsidRPr="00C045EB">
        <w:rPr>
          <w:rFonts w:ascii="Times New Roman" w:hAnsi="Times New Roman"/>
          <w:i w:val="0"/>
          <w:sz w:val="28"/>
          <w:szCs w:val="28"/>
          <w:lang w:val="ru-RU"/>
        </w:rPr>
        <w:pict>
          <v:shape id="_x0000_s1028" type="#_x0000_t75" style="width:198pt;height:156.7pt;mso-position-horizontal-relative:char;mso-position-vertical-relative:line" fillcolor="#bbe0e3">
            <v:imagedata r:id="rId7" o:title=""/>
            <w10:anchorlock/>
          </v:shape>
        </w:pict>
      </w:r>
    </w:p>
    <w:p w:rsidR="002006FC" w:rsidRPr="00BE794C" w:rsidRDefault="002006FC" w:rsidP="00F41D75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BE794C">
        <w:rPr>
          <w:rFonts w:ascii="Times New Roman" w:hAnsi="Times New Roman"/>
          <w:i w:val="0"/>
          <w:sz w:val="28"/>
          <w:szCs w:val="28"/>
          <w:lang w:val="ru-RU"/>
        </w:rPr>
        <w:t>-Хотите узнать сколько зверей доктор вылечил сегодня? Для этого надо решить пример. Но пример непростой, он длинный и сложный, поэтому будьте внимательны.</w:t>
      </w:r>
    </w:p>
    <w:p w:rsidR="002006FC" w:rsidRPr="00BE794C" w:rsidRDefault="002006FC" w:rsidP="00F41D75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BE794C">
        <w:rPr>
          <w:rFonts w:ascii="Times New Roman" w:hAnsi="Times New Roman"/>
          <w:i w:val="0"/>
          <w:sz w:val="28"/>
          <w:szCs w:val="28"/>
          <w:lang w:val="ru-RU"/>
        </w:rPr>
        <w:t>-У кого какие ответы получились?</w:t>
      </w:r>
    </w:p>
    <w:p w:rsidR="002006FC" w:rsidRPr="00BE794C" w:rsidRDefault="002006FC" w:rsidP="00F41D75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BE794C">
        <w:rPr>
          <w:rFonts w:ascii="Times New Roman" w:hAnsi="Times New Roman"/>
          <w:i w:val="0"/>
          <w:sz w:val="28"/>
          <w:szCs w:val="28"/>
          <w:lang w:val="ru-RU"/>
        </w:rPr>
        <w:t>-Проверьте правильность решения (на слайде)</w:t>
      </w:r>
    </w:p>
    <w:p w:rsidR="002006FC" w:rsidRPr="00BE794C" w:rsidRDefault="002006FC" w:rsidP="00F41D75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BE794C">
        <w:rPr>
          <w:rFonts w:ascii="Times New Roman" w:hAnsi="Times New Roman"/>
          <w:i w:val="0"/>
          <w:sz w:val="28"/>
          <w:szCs w:val="28"/>
          <w:lang w:val="ru-RU"/>
        </w:rPr>
        <w:t xml:space="preserve">-Кто выполнил правильно? </w:t>
      </w:r>
    </w:p>
    <w:p w:rsidR="002006FC" w:rsidRPr="00BE794C" w:rsidRDefault="002006FC" w:rsidP="00BE794C">
      <w:pPr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>--</w:t>
      </w:r>
      <w:r w:rsidRPr="00BE794C">
        <w:rPr>
          <w:rFonts w:ascii="Times New Roman" w:hAnsi="Times New Roman"/>
          <w:i w:val="0"/>
          <w:sz w:val="28"/>
          <w:szCs w:val="28"/>
          <w:lang w:val="ru-RU"/>
        </w:rPr>
        <w:t>Получив телеграмму из Африки, Айболит сразу  отправился в дорогу, и мы с ним вместе:</w:t>
      </w:r>
    </w:p>
    <w:p w:rsidR="002006FC" w:rsidRPr="00BE794C" w:rsidRDefault="002006FC" w:rsidP="00BE794C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BE794C">
        <w:rPr>
          <w:rFonts w:ascii="Times New Roman" w:hAnsi="Times New Roman"/>
          <w:i w:val="0"/>
          <w:sz w:val="28"/>
          <w:szCs w:val="28"/>
          <w:lang w:val="ru-RU"/>
        </w:rPr>
        <w:t>А в лицо ему ветер, и снег, и град:</w:t>
      </w:r>
    </w:p>
    <w:p w:rsidR="002006FC" w:rsidRPr="00BE794C" w:rsidRDefault="002006FC" w:rsidP="00BE794C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BE794C">
        <w:rPr>
          <w:rFonts w:ascii="Times New Roman" w:hAnsi="Times New Roman"/>
          <w:i w:val="0"/>
          <w:sz w:val="28"/>
          <w:szCs w:val="28"/>
          <w:lang w:val="ru-RU"/>
        </w:rPr>
        <w:t>« Эй, Айболит, воротись назад!»</w:t>
      </w:r>
    </w:p>
    <w:p w:rsidR="002006FC" w:rsidRDefault="002006FC" w:rsidP="00BE794C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BE794C">
        <w:rPr>
          <w:rFonts w:ascii="Times New Roman" w:hAnsi="Times New Roman"/>
          <w:i w:val="0"/>
          <w:sz w:val="28"/>
          <w:szCs w:val="28"/>
          <w:lang w:val="ru-RU"/>
        </w:rPr>
        <w:t>Давайте погреемся: (</w:t>
      </w:r>
      <w:r w:rsidRPr="00BE794C">
        <w:rPr>
          <w:rFonts w:ascii="Times New Roman" w:hAnsi="Times New Roman"/>
          <w:b/>
          <w:i w:val="0"/>
          <w:sz w:val="28"/>
          <w:szCs w:val="28"/>
          <w:lang w:val="ru-RU"/>
        </w:rPr>
        <w:t>физминутка</w:t>
      </w:r>
      <w:r w:rsidRPr="00BE794C">
        <w:rPr>
          <w:rFonts w:ascii="Times New Roman" w:hAnsi="Times New Roman"/>
          <w:i w:val="0"/>
          <w:sz w:val="28"/>
          <w:szCs w:val="28"/>
          <w:lang w:val="ru-RU"/>
        </w:rPr>
        <w:t>)</w:t>
      </w:r>
    </w:p>
    <w:p w:rsidR="002006FC" w:rsidRPr="00BE794C" w:rsidRDefault="002006FC" w:rsidP="00BE794C">
      <w:pPr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noProof/>
          <w:lang w:val="ru-RU" w:eastAsia="ru-RU"/>
        </w:rPr>
      </w:r>
      <w:r w:rsidRPr="00C045EB">
        <w:rPr>
          <w:rFonts w:ascii="Times New Roman" w:hAnsi="Times New Roman"/>
          <w:i w:val="0"/>
          <w:sz w:val="28"/>
          <w:szCs w:val="28"/>
          <w:lang w:val="ru-RU"/>
        </w:rPr>
        <w:pict>
          <v:shape id="_x0000_s1029" type="#_x0000_t75" style="width:225pt;height:178.15pt;mso-position-horizontal-relative:char;mso-position-vertical-relative:line" fillcolor="#bbe0e3">
            <v:imagedata r:id="rId8" o:title=""/>
            <w10:anchorlock/>
          </v:shape>
        </w:pict>
      </w:r>
    </w:p>
    <w:p w:rsidR="002006FC" w:rsidRPr="00BE794C" w:rsidRDefault="002006FC" w:rsidP="00187621">
      <w:pPr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  <w:t>7. РЕШЕНИЕ УРАВНЕНИЙ (работа в парах) в тетрадях</w:t>
      </w:r>
    </w:p>
    <w:p w:rsidR="002006FC" w:rsidRPr="00BE794C" w:rsidRDefault="002006FC" w:rsidP="00BE794C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BE794C">
        <w:rPr>
          <w:rFonts w:ascii="Times New Roman" w:hAnsi="Times New Roman"/>
          <w:i w:val="0"/>
          <w:sz w:val="28"/>
          <w:szCs w:val="28"/>
          <w:lang w:val="ru-RU"/>
        </w:rPr>
        <w:t>Спишите с доски, решите:</w:t>
      </w:r>
    </w:p>
    <w:p w:rsidR="002006FC" w:rsidRPr="00BE794C" w:rsidRDefault="002006FC" w:rsidP="00BE794C">
      <w:pPr>
        <w:rPr>
          <w:rFonts w:ascii="Times New Roman" w:hAnsi="Times New Roman"/>
          <w:b/>
          <w:i w:val="0"/>
          <w:sz w:val="28"/>
          <w:szCs w:val="28"/>
          <w:lang w:val="ru-RU"/>
        </w:rPr>
      </w:pPr>
      <w:r w:rsidRPr="00BE794C">
        <w:rPr>
          <w:rFonts w:ascii="Times New Roman" w:hAnsi="Times New Roman"/>
          <w:b/>
          <w:i w:val="0"/>
          <w:sz w:val="28"/>
          <w:szCs w:val="28"/>
          <w:lang w:val="ru-RU"/>
        </w:rPr>
        <w:t>1 вар-т                                                                    2 вар-т</w:t>
      </w:r>
    </w:p>
    <w:p w:rsidR="002006FC" w:rsidRPr="00BE794C" w:rsidRDefault="002006FC" w:rsidP="00BE794C">
      <w:pPr>
        <w:rPr>
          <w:rFonts w:ascii="Times New Roman" w:hAnsi="Times New Roman"/>
          <w:b/>
          <w:i w:val="0"/>
          <w:sz w:val="28"/>
          <w:szCs w:val="28"/>
          <w:lang w:val="ru-RU"/>
        </w:rPr>
      </w:pPr>
      <w:r w:rsidRPr="00BE794C">
        <w:rPr>
          <w:rFonts w:ascii="Times New Roman" w:hAnsi="Times New Roman"/>
          <w:b/>
          <w:i w:val="0"/>
          <w:sz w:val="28"/>
          <w:szCs w:val="28"/>
          <w:lang w:val="ru-RU"/>
        </w:rPr>
        <w:t>х+4=9                                                                 х- 4= 3</w:t>
      </w:r>
    </w:p>
    <w:p w:rsidR="002006FC" w:rsidRPr="00BE794C" w:rsidRDefault="002006FC" w:rsidP="00BE794C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BE794C">
        <w:rPr>
          <w:rFonts w:ascii="Times New Roman" w:hAnsi="Times New Roman"/>
          <w:i w:val="0"/>
          <w:sz w:val="28"/>
          <w:szCs w:val="28"/>
          <w:lang w:val="ru-RU"/>
        </w:rPr>
        <w:t xml:space="preserve">Но вот перед нами море – </w:t>
      </w:r>
    </w:p>
    <w:p w:rsidR="002006FC" w:rsidRPr="00BE794C" w:rsidRDefault="002006FC" w:rsidP="00BE794C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BE794C">
        <w:rPr>
          <w:rFonts w:ascii="Times New Roman" w:hAnsi="Times New Roman"/>
          <w:i w:val="0"/>
          <w:sz w:val="28"/>
          <w:szCs w:val="28"/>
          <w:lang w:val="ru-RU"/>
        </w:rPr>
        <w:t>Бушует, шумит на просторе...</w:t>
      </w:r>
    </w:p>
    <w:p w:rsidR="002006FC" w:rsidRPr="00BE794C" w:rsidRDefault="002006FC" w:rsidP="00BE794C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BE794C">
        <w:rPr>
          <w:rFonts w:ascii="Times New Roman" w:hAnsi="Times New Roman"/>
          <w:i w:val="0"/>
          <w:sz w:val="28"/>
          <w:szCs w:val="28"/>
          <w:lang w:val="ru-RU"/>
        </w:rPr>
        <w:t>Но тут выплывает кит:</w:t>
      </w:r>
    </w:p>
    <w:p w:rsidR="002006FC" w:rsidRDefault="002006FC" w:rsidP="00BE794C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BE794C">
        <w:rPr>
          <w:rFonts w:ascii="Times New Roman" w:hAnsi="Times New Roman"/>
          <w:i w:val="0"/>
          <w:sz w:val="28"/>
          <w:szCs w:val="28"/>
          <w:lang w:val="ru-RU"/>
        </w:rPr>
        <w:t>«Садись на меня, Айболит,</w:t>
      </w:r>
    </w:p>
    <w:p w:rsidR="002006FC" w:rsidRPr="00BE794C" w:rsidRDefault="002006FC" w:rsidP="00BE794C">
      <w:pPr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noProof/>
          <w:lang w:val="ru-RU" w:eastAsia="ru-RU"/>
        </w:rPr>
      </w:r>
      <w:r w:rsidRPr="00C045EB">
        <w:rPr>
          <w:rFonts w:ascii="Times New Roman" w:hAnsi="Times New Roman"/>
          <w:i w:val="0"/>
          <w:sz w:val="28"/>
          <w:szCs w:val="28"/>
          <w:lang w:val="ru-RU"/>
        </w:rPr>
        <w:pict>
          <v:shape id="_x0000_s1030" type="#_x0000_t75" style="width:170.8pt;height:180pt;mso-position-horizontal-relative:char;mso-position-vertical-relative:line" fillcolor="#bbe0e3">
            <v:imagedata r:id="rId9" o:title=""/>
            <w10:anchorlock/>
          </v:shape>
        </w:pict>
      </w:r>
    </w:p>
    <w:p w:rsidR="002006FC" w:rsidRPr="00BE794C" w:rsidRDefault="002006FC" w:rsidP="00BE794C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BE794C">
        <w:rPr>
          <w:rFonts w:ascii="Times New Roman" w:hAnsi="Times New Roman"/>
          <w:i w:val="0"/>
          <w:sz w:val="28"/>
          <w:szCs w:val="28"/>
          <w:lang w:val="ru-RU"/>
        </w:rPr>
        <w:t>И, как большой пароход,</w:t>
      </w:r>
    </w:p>
    <w:p w:rsidR="002006FC" w:rsidRPr="00BE794C" w:rsidRDefault="002006FC" w:rsidP="00BE794C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BE794C">
        <w:rPr>
          <w:rFonts w:ascii="Times New Roman" w:hAnsi="Times New Roman"/>
          <w:i w:val="0"/>
          <w:sz w:val="28"/>
          <w:szCs w:val="28"/>
          <w:lang w:val="ru-RU"/>
        </w:rPr>
        <w:t>Тебя повезу я вперед!»</w:t>
      </w:r>
    </w:p>
    <w:p w:rsidR="002006FC" w:rsidRPr="00BE794C" w:rsidRDefault="002006FC" w:rsidP="00BE794C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BE794C">
        <w:rPr>
          <w:rFonts w:ascii="Times New Roman" w:hAnsi="Times New Roman"/>
          <w:i w:val="0"/>
          <w:sz w:val="28"/>
          <w:szCs w:val="28"/>
          <w:lang w:val="ru-RU"/>
        </w:rPr>
        <w:t>Но кит очень большой, чтобы забраться к нему на спину, мы должны построить лесенку из дощечек, а для этого решить уравнение, которые на дощечках написаны (на листочках цепочки примеров в пределах 9, работа в парах)</w:t>
      </w:r>
    </w:p>
    <w:p w:rsidR="002006FC" w:rsidRPr="00BE794C" w:rsidRDefault="002006FC" w:rsidP="00BE794C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BE794C">
        <w:rPr>
          <w:rFonts w:ascii="Times New Roman" w:hAnsi="Times New Roman"/>
          <w:i w:val="0"/>
          <w:sz w:val="28"/>
          <w:szCs w:val="28"/>
          <w:lang w:val="ru-RU"/>
        </w:rPr>
        <w:t xml:space="preserve">Взаимопроверка (результат на слайде)  </w:t>
      </w:r>
    </w:p>
    <w:p w:rsidR="002006FC" w:rsidRPr="00384489" w:rsidRDefault="002006FC" w:rsidP="00BE794C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384489">
        <w:rPr>
          <w:rFonts w:ascii="Times New Roman" w:hAnsi="Times New Roman"/>
          <w:i w:val="0"/>
          <w:sz w:val="28"/>
          <w:szCs w:val="28"/>
          <w:lang w:val="ru-RU"/>
        </w:rPr>
        <w:t>Сколько допустили ошибок?</w:t>
      </w:r>
    </w:p>
    <w:p w:rsidR="002006FC" w:rsidRPr="00384489" w:rsidRDefault="002006FC" w:rsidP="00BE794C">
      <w:pPr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  <w:t>8. РЕШЕНИЕ ЗАДАЧ (работа в группах)</w:t>
      </w:r>
      <w:r w:rsidRPr="00384489">
        <w:rPr>
          <w:b/>
          <w:color w:val="FF0000"/>
          <w:sz w:val="28"/>
          <w:szCs w:val="28"/>
          <w:lang w:val="ru-RU"/>
        </w:rPr>
        <w:t xml:space="preserve"> </w:t>
      </w:r>
    </w:p>
    <w:p w:rsidR="002006FC" w:rsidRPr="00384489" w:rsidRDefault="002006FC" w:rsidP="00384489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384489">
        <w:rPr>
          <w:rFonts w:ascii="Times New Roman" w:hAnsi="Times New Roman"/>
          <w:i w:val="0"/>
          <w:sz w:val="28"/>
          <w:szCs w:val="28"/>
          <w:lang w:val="ru-RU"/>
        </w:rPr>
        <w:t>А вот и бегемотики схватились за животики,</w:t>
      </w:r>
    </w:p>
    <w:p w:rsidR="002006FC" w:rsidRPr="00384489" w:rsidRDefault="002006FC" w:rsidP="00384489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384489">
        <w:rPr>
          <w:rFonts w:ascii="Times New Roman" w:hAnsi="Times New Roman"/>
          <w:i w:val="0"/>
          <w:sz w:val="28"/>
          <w:szCs w:val="28"/>
          <w:lang w:val="ru-RU"/>
        </w:rPr>
        <w:t xml:space="preserve">У них, у бегемотиков, животики болят, </w:t>
      </w:r>
    </w:p>
    <w:p w:rsidR="002006FC" w:rsidRPr="00384489" w:rsidRDefault="002006FC" w:rsidP="00384489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384489">
        <w:rPr>
          <w:rFonts w:ascii="Times New Roman" w:hAnsi="Times New Roman"/>
          <w:i w:val="0"/>
          <w:sz w:val="28"/>
          <w:szCs w:val="28"/>
          <w:lang w:val="ru-RU"/>
        </w:rPr>
        <w:t>А рядом страусята визжат, как поросята,</w:t>
      </w:r>
    </w:p>
    <w:p w:rsidR="002006FC" w:rsidRPr="00384489" w:rsidRDefault="002006FC" w:rsidP="00384489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384489">
        <w:rPr>
          <w:rFonts w:ascii="Times New Roman" w:hAnsi="Times New Roman"/>
          <w:i w:val="0"/>
          <w:sz w:val="28"/>
          <w:szCs w:val="28"/>
          <w:lang w:val="ru-RU"/>
        </w:rPr>
        <w:t>Ах ,жалко, жалко, жалко бедных страусят...</w:t>
      </w:r>
    </w:p>
    <w:p w:rsidR="002006FC" w:rsidRPr="00384489" w:rsidRDefault="002006FC" w:rsidP="00384489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384489">
        <w:rPr>
          <w:rFonts w:ascii="Times New Roman" w:hAnsi="Times New Roman"/>
          <w:i w:val="0"/>
          <w:sz w:val="28"/>
          <w:szCs w:val="28"/>
          <w:lang w:val="ru-RU"/>
        </w:rPr>
        <w:t>А рядом прикорнула Зубастая акула,</w:t>
      </w:r>
    </w:p>
    <w:p w:rsidR="002006FC" w:rsidRPr="00384489" w:rsidRDefault="002006FC" w:rsidP="00384489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384489">
        <w:rPr>
          <w:rFonts w:ascii="Times New Roman" w:hAnsi="Times New Roman"/>
          <w:i w:val="0"/>
          <w:sz w:val="28"/>
          <w:szCs w:val="28"/>
          <w:lang w:val="ru-RU"/>
        </w:rPr>
        <w:t>Зубастая акула на солнышке лежит.</w:t>
      </w:r>
    </w:p>
    <w:p w:rsidR="002006FC" w:rsidRPr="00384489" w:rsidRDefault="002006FC" w:rsidP="00384489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384489">
        <w:rPr>
          <w:rFonts w:ascii="Times New Roman" w:hAnsi="Times New Roman"/>
          <w:i w:val="0"/>
          <w:sz w:val="28"/>
          <w:szCs w:val="28"/>
          <w:lang w:val="ru-RU"/>
        </w:rPr>
        <w:t>Ах у её малюток, у бедных акулят,</w:t>
      </w:r>
    </w:p>
    <w:p w:rsidR="002006FC" w:rsidRDefault="002006FC" w:rsidP="00384489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384489">
        <w:rPr>
          <w:rFonts w:ascii="Times New Roman" w:hAnsi="Times New Roman"/>
          <w:i w:val="0"/>
          <w:sz w:val="28"/>
          <w:szCs w:val="28"/>
          <w:lang w:val="ru-RU"/>
        </w:rPr>
        <w:t>Уже двенадцать суток зубки болят!</w:t>
      </w:r>
    </w:p>
    <w:p w:rsidR="002006FC" w:rsidRDefault="002006FC" w:rsidP="00384489">
      <w:pPr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noProof/>
          <w:lang w:val="ru-RU" w:eastAsia="ru-RU"/>
        </w:rPr>
      </w:r>
      <w:r w:rsidRPr="00C11A0F">
        <w:rPr>
          <w:rFonts w:ascii="Times New Roman" w:hAnsi="Times New Roman"/>
          <w:i w:val="0"/>
          <w:sz w:val="28"/>
          <w:szCs w:val="28"/>
          <w:lang w:val="ru-RU"/>
        </w:rPr>
        <w:pict>
          <v:shape id="_x0000_s1031" type="#_x0000_t75" style="width:225pt;height:180.15pt;mso-position-horizontal-relative:char;mso-position-vertical-relative:line" fillcolor="#bbe0e3">
            <v:imagedata r:id="rId10" o:title=""/>
            <w10:anchorlock/>
          </v:shape>
        </w:pict>
      </w:r>
    </w:p>
    <w:p w:rsidR="002006FC" w:rsidRPr="00384489" w:rsidRDefault="002006FC" w:rsidP="00384489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384489">
        <w:rPr>
          <w:rFonts w:ascii="Times New Roman" w:hAnsi="Times New Roman"/>
          <w:i w:val="0"/>
          <w:sz w:val="28"/>
          <w:szCs w:val="28"/>
          <w:lang w:val="ru-RU"/>
        </w:rPr>
        <w:t xml:space="preserve">-Чтобы помочь бедным животным надо быстро и правильно решить задачи про них. Давайте поможем доктору! (работа в группах) </w:t>
      </w:r>
    </w:p>
    <w:p w:rsidR="002006FC" w:rsidRPr="00384489" w:rsidRDefault="002006FC" w:rsidP="00384489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384489">
        <w:rPr>
          <w:rFonts w:ascii="Times New Roman" w:hAnsi="Times New Roman"/>
          <w:i w:val="0"/>
          <w:sz w:val="28"/>
          <w:szCs w:val="28"/>
          <w:lang w:val="ru-RU"/>
        </w:rPr>
        <w:t>1. У доктора Айболита было 10 вкусных пилюль, каждому бегемотику, чтобы  вылечить животик  доктор Айболит дал 1 пилюлю. Сколько было бегемотиков, если после лечения у доктора осталось 3 пилюли?</w:t>
      </w:r>
    </w:p>
    <w:p w:rsidR="002006FC" w:rsidRPr="00384489" w:rsidRDefault="002006FC" w:rsidP="00384489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384489">
        <w:rPr>
          <w:rFonts w:ascii="Times New Roman" w:hAnsi="Times New Roman"/>
          <w:i w:val="0"/>
          <w:sz w:val="28"/>
          <w:szCs w:val="28"/>
          <w:lang w:val="ru-RU"/>
        </w:rPr>
        <w:t>2.9 больных страусят ждали помощи доктора, но когда увидели собаку Авву, несколько страусят так испугались, что спрятали голову в песок.</w:t>
      </w:r>
      <w:r w:rsidRPr="00384489">
        <w:rPr>
          <w:sz w:val="28"/>
          <w:szCs w:val="28"/>
          <w:lang w:val="ru-RU"/>
        </w:rPr>
        <w:t xml:space="preserve"> </w:t>
      </w:r>
      <w:r w:rsidRPr="00384489">
        <w:rPr>
          <w:rFonts w:ascii="Times New Roman" w:hAnsi="Times New Roman"/>
          <w:i w:val="0"/>
          <w:sz w:val="28"/>
          <w:szCs w:val="28"/>
          <w:lang w:val="ru-RU"/>
        </w:rPr>
        <w:t>Доктор смог осмотреть только 7 страусят. Сколько страусят спрятали голову в песок?</w:t>
      </w:r>
    </w:p>
    <w:p w:rsidR="002006FC" w:rsidRPr="00E43FD2" w:rsidRDefault="002006FC" w:rsidP="00384489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384489">
        <w:rPr>
          <w:rFonts w:ascii="Times New Roman" w:hAnsi="Times New Roman"/>
          <w:i w:val="0"/>
          <w:sz w:val="28"/>
          <w:szCs w:val="28"/>
          <w:lang w:val="ru-RU"/>
        </w:rPr>
        <w:t xml:space="preserve">3.Доктор Айболит при осмотре обнаружил 8 больных зубов у акулят, 1 зуб пришлось удалить, остальные доктор вылечил. </w:t>
      </w:r>
      <w:r w:rsidRPr="00E43FD2">
        <w:rPr>
          <w:rFonts w:ascii="Times New Roman" w:hAnsi="Times New Roman"/>
          <w:i w:val="0"/>
          <w:sz w:val="28"/>
          <w:szCs w:val="28"/>
          <w:lang w:val="ru-RU"/>
        </w:rPr>
        <w:t>Сколько зубов вылечил доктор?</w:t>
      </w:r>
    </w:p>
    <w:p w:rsidR="002006FC" w:rsidRPr="00384489" w:rsidRDefault="002006FC" w:rsidP="00384489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384489">
        <w:rPr>
          <w:rFonts w:ascii="Times New Roman" w:hAnsi="Times New Roman"/>
          <w:i w:val="0"/>
          <w:sz w:val="28"/>
          <w:szCs w:val="28"/>
          <w:lang w:val="ru-RU"/>
        </w:rPr>
        <w:t>Обсуждение результатов, проверка.</w:t>
      </w:r>
    </w:p>
    <w:p w:rsidR="002006FC" w:rsidRPr="00384489" w:rsidRDefault="002006FC" w:rsidP="00384489">
      <w:pPr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</w:pPr>
      <w:r w:rsidRPr="00384489"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  <w:t>9. ФИЗМИНУТКА</w:t>
      </w:r>
    </w:p>
    <w:p w:rsidR="002006FC" w:rsidRPr="00384489" w:rsidRDefault="002006FC" w:rsidP="00384489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384489">
        <w:rPr>
          <w:rFonts w:ascii="Times New Roman" w:hAnsi="Times New Roman"/>
          <w:i w:val="0"/>
          <w:sz w:val="28"/>
          <w:szCs w:val="28"/>
          <w:lang w:val="ru-RU"/>
        </w:rPr>
        <w:t>Вот и вылечил он их, Лимпопо!</w:t>
      </w:r>
    </w:p>
    <w:p w:rsidR="002006FC" w:rsidRPr="00384489" w:rsidRDefault="002006FC" w:rsidP="00384489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384489">
        <w:rPr>
          <w:rFonts w:ascii="Times New Roman" w:hAnsi="Times New Roman"/>
          <w:i w:val="0"/>
          <w:sz w:val="28"/>
          <w:szCs w:val="28"/>
          <w:lang w:val="ru-RU"/>
        </w:rPr>
        <w:t>Вот, и вылечил больных, Лимпопо!</w:t>
      </w:r>
    </w:p>
    <w:p w:rsidR="002006FC" w:rsidRPr="00384489" w:rsidRDefault="002006FC" w:rsidP="00384489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384489">
        <w:rPr>
          <w:rFonts w:ascii="Times New Roman" w:hAnsi="Times New Roman"/>
          <w:i w:val="0"/>
          <w:sz w:val="28"/>
          <w:szCs w:val="28"/>
          <w:lang w:val="ru-RU"/>
        </w:rPr>
        <w:t>И пошли они смеяться, Лимпопо !</w:t>
      </w:r>
    </w:p>
    <w:p w:rsidR="002006FC" w:rsidRPr="00384489" w:rsidRDefault="002006FC" w:rsidP="00384489">
      <w:pPr>
        <w:rPr>
          <w:sz w:val="28"/>
          <w:szCs w:val="28"/>
          <w:lang w:val="ru-RU"/>
        </w:rPr>
      </w:pPr>
      <w:r w:rsidRPr="00384489">
        <w:rPr>
          <w:rFonts w:ascii="Times New Roman" w:hAnsi="Times New Roman"/>
          <w:i w:val="0"/>
          <w:sz w:val="28"/>
          <w:szCs w:val="28"/>
          <w:lang w:val="ru-RU"/>
        </w:rPr>
        <w:t>И плясать, и баловаться, Лимпопо</w:t>
      </w:r>
      <w:r w:rsidRPr="00384489">
        <w:rPr>
          <w:sz w:val="28"/>
          <w:szCs w:val="28"/>
          <w:lang w:val="ru-RU"/>
        </w:rPr>
        <w:t xml:space="preserve"> </w:t>
      </w:r>
    </w:p>
    <w:p w:rsidR="002006FC" w:rsidRPr="00384489" w:rsidRDefault="002006FC" w:rsidP="000F5EC1">
      <w:pPr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</w:pPr>
      <w:r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  <w:t>10. ГЕОМЕТРИЧЕСКИЙ МАТЕРИАЛ (работа в парах)</w:t>
      </w:r>
      <w:r w:rsidRPr="00384489">
        <w:rPr>
          <w:b/>
          <w:color w:val="FF0000"/>
          <w:sz w:val="28"/>
          <w:szCs w:val="28"/>
          <w:lang w:val="ru-RU"/>
        </w:rPr>
        <w:t xml:space="preserve"> Слайд 10</w:t>
      </w:r>
    </w:p>
    <w:p w:rsidR="002006FC" w:rsidRPr="00384489" w:rsidRDefault="002006FC" w:rsidP="00384489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384489">
        <w:rPr>
          <w:rFonts w:ascii="Times New Roman" w:hAnsi="Times New Roman"/>
          <w:b/>
          <w:i w:val="0"/>
          <w:sz w:val="28"/>
          <w:szCs w:val="28"/>
          <w:lang w:val="ru-RU"/>
        </w:rPr>
        <w:t>-</w:t>
      </w:r>
      <w:r w:rsidRPr="00384489">
        <w:rPr>
          <w:rFonts w:ascii="Times New Roman" w:hAnsi="Times New Roman"/>
          <w:i w:val="0"/>
          <w:sz w:val="28"/>
          <w:szCs w:val="28"/>
          <w:lang w:val="ru-RU"/>
        </w:rPr>
        <w:t xml:space="preserve">Начертите в тетради отрезок АБ длиною </w:t>
      </w:r>
      <w:smartTag w:uri="urn:schemas-microsoft-com:office:smarttags" w:element="metricconverter">
        <w:smartTagPr>
          <w:attr w:name="ProductID" w:val="7 см"/>
        </w:smartTagPr>
        <w:r w:rsidRPr="00384489">
          <w:rPr>
            <w:rFonts w:ascii="Times New Roman" w:hAnsi="Times New Roman"/>
            <w:i w:val="0"/>
            <w:sz w:val="28"/>
            <w:szCs w:val="28"/>
            <w:lang w:val="ru-RU"/>
          </w:rPr>
          <w:t>7 см</w:t>
        </w:r>
      </w:smartTag>
      <w:r w:rsidRPr="00384489">
        <w:rPr>
          <w:rFonts w:ascii="Times New Roman" w:hAnsi="Times New Roman"/>
          <w:i w:val="0"/>
          <w:sz w:val="28"/>
          <w:szCs w:val="28"/>
          <w:lang w:val="ru-RU"/>
        </w:rPr>
        <w:t>, тогда все зверята вам скажут слова благодарности</w:t>
      </w:r>
    </w:p>
    <w:p w:rsidR="002006FC" w:rsidRPr="00384489" w:rsidRDefault="002006FC" w:rsidP="00384489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384489">
        <w:rPr>
          <w:rFonts w:ascii="Times New Roman" w:hAnsi="Times New Roman"/>
          <w:i w:val="0"/>
          <w:sz w:val="28"/>
          <w:szCs w:val="28"/>
          <w:lang w:val="ru-RU"/>
        </w:rPr>
        <w:t>Вот мы и помогли доктору, молодцы, все старались.</w:t>
      </w:r>
    </w:p>
    <w:p w:rsidR="002006FC" w:rsidRPr="00384489" w:rsidRDefault="002006FC" w:rsidP="00384489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384489">
        <w:rPr>
          <w:rFonts w:ascii="Times New Roman" w:hAnsi="Times New Roman"/>
          <w:i w:val="0"/>
          <w:sz w:val="28"/>
          <w:szCs w:val="28"/>
          <w:lang w:val="ru-RU"/>
        </w:rPr>
        <w:t>Скажем «Спасибо» Чуковскому за такую замечательную сказку.</w:t>
      </w:r>
    </w:p>
    <w:p w:rsidR="002006FC" w:rsidRPr="00384489" w:rsidRDefault="002006FC" w:rsidP="00384489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384489">
        <w:rPr>
          <w:rFonts w:ascii="Times New Roman" w:hAnsi="Times New Roman"/>
          <w:i w:val="0"/>
          <w:sz w:val="28"/>
          <w:szCs w:val="28"/>
          <w:lang w:val="ru-RU"/>
        </w:rPr>
        <w:t xml:space="preserve"> А вы знаете, что Чуковский ненастоящая фамилия автора. Если хотите узнать настоящую, решите примеры, а затем расшифруйте её.</w:t>
      </w:r>
    </w:p>
    <w:p w:rsidR="002006FC" w:rsidRPr="00384489" w:rsidRDefault="002006FC" w:rsidP="00384489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384489">
        <w:rPr>
          <w:rFonts w:ascii="Times New Roman" w:hAnsi="Times New Roman"/>
          <w:i w:val="0"/>
          <w:sz w:val="28"/>
          <w:szCs w:val="28"/>
          <w:lang w:val="ru-RU"/>
        </w:rPr>
        <w:t>(работайте сами, в случае необходимости, обратитесь к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напарнику)</w:t>
      </w:r>
    </w:p>
    <w:p w:rsidR="002006FC" w:rsidRPr="00384489" w:rsidRDefault="002006FC" w:rsidP="000F5EC1">
      <w:pPr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</w:pPr>
      <w:r w:rsidRPr="00384489"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  <w:t>11.</w:t>
      </w:r>
      <w:r>
        <w:rPr>
          <w:rFonts w:ascii="Times New Roman" w:hAnsi="Times New Roman"/>
          <w:b/>
          <w:i w:val="0"/>
          <w:color w:val="FF0000"/>
          <w:sz w:val="24"/>
          <w:szCs w:val="24"/>
          <w:lang w:val="ru-RU"/>
        </w:rPr>
        <w:t xml:space="preserve"> ПОДВЕДЕНИЕ ИТОГА УРОКА</w:t>
      </w:r>
      <w:r w:rsidRPr="00C91350">
        <w:rPr>
          <w:b/>
          <w:color w:val="FF0000"/>
          <w:sz w:val="28"/>
          <w:szCs w:val="28"/>
          <w:lang w:val="ru-RU"/>
        </w:rPr>
        <w:t xml:space="preserve"> </w:t>
      </w:r>
      <w:r w:rsidRPr="00384489">
        <w:rPr>
          <w:b/>
          <w:color w:val="FF0000"/>
          <w:sz w:val="28"/>
          <w:szCs w:val="28"/>
          <w:lang w:val="ru-RU"/>
        </w:rPr>
        <w:t>Слайд 11</w:t>
      </w:r>
    </w:p>
    <w:p w:rsidR="002006FC" w:rsidRPr="00C91350" w:rsidRDefault="002006FC" w:rsidP="00384489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C91350">
        <w:rPr>
          <w:rFonts w:ascii="Times New Roman" w:hAnsi="Times New Roman"/>
          <w:i w:val="0"/>
          <w:sz w:val="28"/>
          <w:szCs w:val="28"/>
          <w:lang w:val="ru-RU"/>
        </w:rPr>
        <w:t>Самоанализ своей работы и работы товарищей.</w:t>
      </w:r>
    </w:p>
    <w:p w:rsidR="002006FC" w:rsidRPr="00C91350" w:rsidRDefault="002006FC" w:rsidP="00384489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C91350">
        <w:rPr>
          <w:rFonts w:ascii="Times New Roman" w:hAnsi="Times New Roman"/>
          <w:i w:val="0"/>
          <w:sz w:val="28"/>
          <w:szCs w:val="28"/>
          <w:lang w:val="ru-RU"/>
        </w:rPr>
        <w:t>Что мы планировали делать на уроке? (вспомнить и повторить всё то, чему научились на уроке математике за период обучения). Мы справились с этой задачей, как вы думаете? Что вы узнали нового для себя? Как вы поработали? Поднимите руки те, кто считает, что работал хорошо? Кто мог поработать лучше? Как вы оцените работу  в группах. Помогла ли она вам справиться с проблемами? Кто был самым активным в вашей группе на ваш взгляд?</w:t>
      </w:r>
    </w:p>
    <w:p w:rsidR="002006FC" w:rsidRPr="00C91350" w:rsidRDefault="002006FC" w:rsidP="00384489">
      <w:pPr>
        <w:rPr>
          <w:rFonts w:ascii="Times New Roman" w:hAnsi="Times New Roman"/>
          <w:i w:val="0"/>
          <w:sz w:val="28"/>
          <w:szCs w:val="28"/>
          <w:lang w:val="ru-RU"/>
        </w:rPr>
      </w:pPr>
      <w:r w:rsidRPr="00C91350">
        <w:rPr>
          <w:rFonts w:ascii="Times New Roman" w:hAnsi="Times New Roman"/>
          <w:i w:val="0"/>
          <w:sz w:val="28"/>
          <w:szCs w:val="28"/>
          <w:lang w:val="ru-RU"/>
        </w:rPr>
        <w:t>Молодцы! Вы славно потрудились.</w:t>
      </w:r>
    </w:p>
    <w:p w:rsidR="002006FC" w:rsidRPr="00384489" w:rsidRDefault="002006FC" w:rsidP="00384489">
      <w:pPr>
        <w:rPr>
          <w:sz w:val="28"/>
          <w:szCs w:val="28"/>
          <w:lang w:val="ru-RU"/>
        </w:rPr>
      </w:pPr>
    </w:p>
    <w:p w:rsidR="002006FC" w:rsidRPr="00C91350" w:rsidRDefault="002006FC" w:rsidP="00384489">
      <w:pPr>
        <w:rPr>
          <w:rFonts w:ascii="Times New Roman" w:hAnsi="Times New Roman"/>
          <w:b/>
          <w:i w:val="0"/>
          <w:sz w:val="28"/>
          <w:szCs w:val="28"/>
          <w:lang w:val="ru-RU"/>
        </w:rPr>
      </w:pPr>
      <w:r w:rsidRPr="00C91350">
        <w:rPr>
          <w:rFonts w:ascii="Times New Roman" w:hAnsi="Times New Roman"/>
          <w:b/>
          <w:i w:val="0"/>
          <w:sz w:val="28"/>
          <w:szCs w:val="28"/>
          <w:lang w:val="ru-RU"/>
        </w:rPr>
        <w:t xml:space="preserve">Покажите свои «Барометры настроения» , и « Лесенку успеха» этого урока. </w:t>
      </w:r>
    </w:p>
    <w:p w:rsidR="002006FC" w:rsidRPr="00C91350" w:rsidRDefault="002006FC" w:rsidP="000F5EC1">
      <w:pPr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noProof/>
          <w:lang w:val="ru-RU" w:eastAsia="ru-RU"/>
        </w:rPr>
      </w:r>
      <w:r w:rsidRPr="00C045EB">
        <w:rPr>
          <w:rFonts w:ascii="Times New Roman" w:hAnsi="Times New Roman"/>
          <w:i w:val="0"/>
          <w:sz w:val="28"/>
          <w:szCs w:val="28"/>
          <w:lang w:val="ru-RU"/>
        </w:rPr>
        <w:pict>
          <v:shape id="_x0000_s1032" type="#_x0000_t75" style="width:252pt;height:138.55pt;mso-position-horizontal-relative:char;mso-position-vertical-relative:line" fillcolor="#bbe0e3">
            <v:imagedata r:id="rId11" o:title=""/>
            <w10:anchorlock/>
          </v:shape>
        </w:pict>
      </w:r>
    </w:p>
    <w:p w:rsidR="002006FC" w:rsidRDefault="002006FC" w:rsidP="000F5EC1">
      <w:pPr>
        <w:rPr>
          <w:rFonts w:ascii="Times New Roman" w:hAnsi="Times New Roman"/>
          <w:i w:val="0"/>
          <w:sz w:val="28"/>
          <w:szCs w:val="28"/>
          <w:lang w:val="ru-RU"/>
        </w:rPr>
      </w:pPr>
    </w:p>
    <w:p w:rsidR="002006FC" w:rsidRDefault="002006FC" w:rsidP="000F5EC1">
      <w:pPr>
        <w:rPr>
          <w:rFonts w:ascii="Times New Roman" w:hAnsi="Times New Roman"/>
          <w:i w:val="0"/>
          <w:sz w:val="28"/>
          <w:szCs w:val="28"/>
          <w:lang w:val="ru-RU"/>
        </w:rPr>
      </w:pPr>
    </w:p>
    <w:p w:rsidR="002006FC" w:rsidRPr="00BE794C" w:rsidRDefault="002006FC" w:rsidP="000F5EC1">
      <w:pPr>
        <w:rPr>
          <w:rFonts w:ascii="Times New Roman" w:hAnsi="Times New Roman"/>
          <w:i w:val="0"/>
          <w:sz w:val="28"/>
          <w:szCs w:val="28"/>
          <w:lang w:val="ru-RU"/>
        </w:rPr>
      </w:pPr>
    </w:p>
    <w:p w:rsidR="002006FC" w:rsidRPr="00BE794C" w:rsidRDefault="002006FC" w:rsidP="000F5EC1">
      <w:pPr>
        <w:rPr>
          <w:rFonts w:ascii="Times New Roman" w:hAnsi="Times New Roman"/>
          <w:i w:val="0"/>
          <w:sz w:val="28"/>
          <w:szCs w:val="28"/>
          <w:lang w:val="ru-RU"/>
        </w:rPr>
      </w:pPr>
    </w:p>
    <w:p w:rsidR="002006FC" w:rsidRPr="00BE794C" w:rsidRDefault="002006FC" w:rsidP="000F5EC1">
      <w:pPr>
        <w:rPr>
          <w:rFonts w:ascii="Times New Roman" w:hAnsi="Times New Roman"/>
          <w:i w:val="0"/>
          <w:sz w:val="28"/>
          <w:szCs w:val="28"/>
          <w:lang w:val="ru-RU"/>
        </w:rPr>
      </w:pPr>
    </w:p>
    <w:p w:rsidR="002006FC" w:rsidRPr="00BE794C" w:rsidRDefault="002006FC" w:rsidP="000F5EC1">
      <w:pPr>
        <w:rPr>
          <w:rFonts w:ascii="Times New Roman" w:hAnsi="Times New Roman"/>
          <w:i w:val="0"/>
          <w:sz w:val="28"/>
          <w:szCs w:val="28"/>
          <w:lang w:val="ru-RU"/>
        </w:rPr>
      </w:pPr>
    </w:p>
    <w:p w:rsidR="002006FC" w:rsidRPr="00BE794C" w:rsidRDefault="002006FC" w:rsidP="000F5EC1">
      <w:pPr>
        <w:rPr>
          <w:rFonts w:ascii="Times New Roman" w:hAnsi="Times New Roman"/>
          <w:i w:val="0"/>
          <w:sz w:val="28"/>
          <w:szCs w:val="28"/>
          <w:lang w:val="ru-RU"/>
        </w:rPr>
      </w:pPr>
    </w:p>
    <w:p w:rsidR="002006FC" w:rsidRDefault="002006FC" w:rsidP="00393C1B">
      <w:pPr>
        <w:pStyle w:val="NormalWeb"/>
        <w:shd w:val="clear" w:color="auto" w:fill="FFFFFF"/>
        <w:spacing w:before="0" w:beforeAutospacing="0" w:after="360" w:afterAutospacing="0" w:line="420" w:lineRule="atLeast"/>
        <w:rPr>
          <w:color w:val="262626"/>
        </w:rPr>
      </w:pPr>
    </w:p>
    <w:p w:rsidR="002006FC" w:rsidRPr="00393C1B" w:rsidRDefault="002006FC">
      <w:pPr>
        <w:rPr>
          <w:lang w:val="ru-RU"/>
        </w:rPr>
      </w:pPr>
    </w:p>
    <w:sectPr w:rsidR="002006FC" w:rsidRPr="00393C1B" w:rsidSect="00393C1B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582C506"/>
    <w:lvl w:ilvl="0">
      <w:numFmt w:val="bullet"/>
      <w:lvlText w:val="*"/>
      <w:lvlJc w:val="left"/>
    </w:lvl>
  </w:abstractNum>
  <w:abstractNum w:abstractNumId="1">
    <w:nsid w:val="0FE87043"/>
    <w:multiLevelType w:val="singleLevel"/>
    <w:tmpl w:val="2BF23FD8"/>
    <w:lvl w:ilvl="0">
      <w:start w:val="1"/>
      <w:numFmt w:val="decimal"/>
      <w:lvlText w:val="%1.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abstractNum w:abstractNumId="2">
    <w:nsid w:val="2265371D"/>
    <w:multiLevelType w:val="hybridMultilevel"/>
    <w:tmpl w:val="40B84D68"/>
    <w:lvl w:ilvl="0" w:tplc="DB3889C2">
      <w:start w:val="1"/>
      <w:numFmt w:val="upperRoman"/>
      <w:lvlText w:val="%1."/>
      <w:lvlJc w:val="left"/>
      <w:pPr>
        <w:ind w:left="73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  <w:rPr>
        <w:rFonts w:cs="Times New Roman"/>
      </w:rPr>
    </w:lvl>
  </w:abstractNum>
  <w:abstractNum w:abstractNumId="3">
    <w:nsid w:val="63324D9D"/>
    <w:multiLevelType w:val="hybridMultilevel"/>
    <w:tmpl w:val="C5887CD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70D1576E"/>
    <w:multiLevelType w:val="singleLevel"/>
    <w:tmpl w:val="E522F7F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num w:numId="1">
    <w:abstractNumId w:val="1"/>
    <w:lvlOverride w:ilvl="0">
      <w:startOverride w:val="1"/>
    </w:lvlOverride>
  </w:num>
  <w:num w:numId="2">
    <w:abstractNumId w:val="1"/>
    <w:lvlOverride w:ilvl="0">
      <w:lvl w:ilvl="0">
        <w:start w:val="1"/>
        <w:numFmt w:val="decimal"/>
        <w:lvlText w:val="%1.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—"/>
        <w:legacy w:legacy="1" w:legacySpace="0" w:legacyIndent="206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—"/>
        <w:legacy w:legacy="1" w:legacySpace="0" w:legacyIndent="240"/>
        <w:lvlJc w:val="left"/>
        <w:rPr>
          <w:rFonts w:ascii="Times New Roman" w:hAnsi="Times New Roman" w:hint="default"/>
        </w:rPr>
      </w:lvl>
    </w:lvlOverride>
  </w:num>
  <w:num w:numId="5">
    <w:abstractNumId w:val="2"/>
  </w:num>
  <w:num w:numId="6">
    <w:abstractNumId w:val="4"/>
  </w:num>
  <w:num w:numId="7">
    <w:abstractNumId w:val="3"/>
  </w:num>
  <w:num w:numId="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b w:val="0"/>
          <w:i w:val="0"/>
          <w:sz w:val="24"/>
          <w:u w:val="no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4557"/>
    <w:rsid w:val="000A6AAF"/>
    <w:rsid w:val="000C7BF4"/>
    <w:rsid w:val="000F5EC1"/>
    <w:rsid w:val="00187621"/>
    <w:rsid w:val="001D3A7A"/>
    <w:rsid w:val="002006FC"/>
    <w:rsid w:val="00212088"/>
    <w:rsid w:val="00242D8C"/>
    <w:rsid w:val="00261944"/>
    <w:rsid w:val="00384489"/>
    <w:rsid w:val="00393C1B"/>
    <w:rsid w:val="00414557"/>
    <w:rsid w:val="0043679A"/>
    <w:rsid w:val="00446B21"/>
    <w:rsid w:val="00495834"/>
    <w:rsid w:val="0050391C"/>
    <w:rsid w:val="005511BC"/>
    <w:rsid w:val="005A6E4B"/>
    <w:rsid w:val="007705D7"/>
    <w:rsid w:val="007777FA"/>
    <w:rsid w:val="0082793C"/>
    <w:rsid w:val="00862DCC"/>
    <w:rsid w:val="008B5083"/>
    <w:rsid w:val="008E38F4"/>
    <w:rsid w:val="00974EA5"/>
    <w:rsid w:val="00A96D8F"/>
    <w:rsid w:val="00AE1E49"/>
    <w:rsid w:val="00BB6A40"/>
    <w:rsid w:val="00BE794C"/>
    <w:rsid w:val="00C045EB"/>
    <w:rsid w:val="00C11A0F"/>
    <w:rsid w:val="00C51880"/>
    <w:rsid w:val="00C91350"/>
    <w:rsid w:val="00D0261B"/>
    <w:rsid w:val="00D03363"/>
    <w:rsid w:val="00D550A5"/>
    <w:rsid w:val="00D61DBA"/>
    <w:rsid w:val="00D943F7"/>
    <w:rsid w:val="00DA5981"/>
    <w:rsid w:val="00DF3E11"/>
    <w:rsid w:val="00E43FD2"/>
    <w:rsid w:val="00F41D75"/>
    <w:rsid w:val="00FA1474"/>
    <w:rsid w:val="00FB4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C1B"/>
    <w:pPr>
      <w:spacing w:after="200" w:line="288" w:lineRule="auto"/>
    </w:pPr>
    <w:rPr>
      <w:rFonts w:eastAsia="Times New Roman"/>
      <w:i/>
      <w:iCs/>
      <w:sz w:val="20"/>
      <w:szCs w:val="20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511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393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93C1B"/>
    <w:rPr>
      <w:rFonts w:ascii="Tahoma" w:hAnsi="Tahoma" w:cs="Tahoma"/>
      <w:i/>
      <w:iCs/>
      <w:sz w:val="16"/>
      <w:szCs w:val="16"/>
      <w:lang w:val="en-US"/>
    </w:rPr>
  </w:style>
  <w:style w:type="paragraph" w:styleId="NormalWeb">
    <w:name w:val="Normal (Web)"/>
    <w:basedOn w:val="Normal"/>
    <w:uiPriority w:val="99"/>
    <w:rsid w:val="00393C1B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  <w:lang w:val="ru-RU" w:eastAsia="ru-RU"/>
    </w:rPr>
  </w:style>
  <w:style w:type="character" w:styleId="Strong">
    <w:name w:val="Strong"/>
    <w:basedOn w:val="DefaultParagraphFont"/>
    <w:uiPriority w:val="99"/>
    <w:qFormat/>
    <w:rsid w:val="00393C1B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393C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</TotalTime>
  <Pages>9</Pages>
  <Words>1028</Words>
  <Characters>5865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</dc:title>
  <dc:subject/>
  <dc:creator>Елена</dc:creator>
  <cp:keywords/>
  <dc:description/>
  <cp:lastModifiedBy>user</cp:lastModifiedBy>
  <cp:revision>2</cp:revision>
  <dcterms:created xsi:type="dcterms:W3CDTF">2015-01-12T13:16:00Z</dcterms:created>
  <dcterms:modified xsi:type="dcterms:W3CDTF">2015-01-12T13:16:00Z</dcterms:modified>
</cp:coreProperties>
</file>