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906" w:rsidRDefault="00EE0906" w:rsidP="00A24D4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2_2" style="position:absolute;margin-left:-27pt;margin-top:-27pt;width:846pt;height:621pt;z-index:-251667968;visibility:visible">
            <v:imagedata r:id="rId4" o:title="" gain="19661f" blacklevel="22938f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pt;margin-top:-9pt;width:207pt;height:90pt;z-index:251659776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Осторожно:&#10;грипп!"/>
          </v:shape>
        </w:pict>
      </w:r>
    </w:p>
    <w:p w:rsidR="00EE0906" w:rsidRDefault="00EE0906" w:rsidP="00A24D4C"/>
    <w:p w:rsidR="00EE0906" w:rsidRDefault="00EE0906" w:rsidP="00A24D4C"/>
    <w:p w:rsidR="00EE0906" w:rsidRDefault="00EE0906" w:rsidP="00A24D4C"/>
    <w:p w:rsidR="00EE0906" w:rsidRDefault="00EE0906" w:rsidP="00A24D4C"/>
    <w:p w:rsidR="00EE0906" w:rsidRDefault="00EE0906" w:rsidP="00A24D4C"/>
    <w:p w:rsidR="00EE0906" w:rsidRPr="00A24D4C" w:rsidRDefault="00EE0906" w:rsidP="00A24D4C">
      <w:r w:rsidRPr="00A24D4C">
        <w:rPr>
          <w:sz w:val="28"/>
          <w:szCs w:val="28"/>
        </w:rPr>
        <w:t>У меня печальный вид.</w:t>
      </w:r>
    </w:p>
    <w:p w:rsidR="00EE0906" w:rsidRPr="00A24D4C" w:rsidRDefault="00EE0906" w:rsidP="00A24D4C">
      <w:pPr>
        <w:ind w:left="-180"/>
        <w:rPr>
          <w:sz w:val="28"/>
          <w:szCs w:val="28"/>
        </w:rPr>
      </w:pPr>
      <w:r w:rsidRPr="00A24D4C">
        <w:rPr>
          <w:sz w:val="28"/>
          <w:szCs w:val="28"/>
        </w:rPr>
        <w:t>Голова моя болит,</w:t>
      </w:r>
    </w:p>
    <w:p w:rsidR="00EE0906" w:rsidRPr="00A24D4C" w:rsidRDefault="00EE0906" w:rsidP="00A24D4C">
      <w:pPr>
        <w:ind w:left="-180"/>
        <w:rPr>
          <w:sz w:val="28"/>
          <w:szCs w:val="28"/>
        </w:rPr>
      </w:pPr>
      <w:r w:rsidRPr="00A24D4C">
        <w:rPr>
          <w:sz w:val="28"/>
          <w:szCs w:val="28"/>
        </w:rPr>
        <w:t>Я чихаю, я охрип.</w:t>
      </w:r>
    </w:p>
    <w:p w:rsidR="00EE0906" w:rsidRPr="00A24D4C" w:rsidRDefault="00EE0906" w:rsidP="00A24D4C">
      <w:pPr>
        <w:ind w:left="-180"/>
        <w:rPr>
          <w:sz w:val="28"/>
          <w:szCs w:val="28"/>
        </w:rPr>
      </w:pPr>
      <w:r w:rsidRPr="00A24D4C">
        <w:rPr>
          <w:sz w:val="28"/>
          <w:szCs w:val="28"/>
        </w:rPr>
        <w:t>Что такое? Это - грипп.</w:t>
      </w:r>
    </w:p>
    <w:p w:rsidR="00EE0906" w:rsidRPr="00A24D4C" w:rsidRDefault="00EE0906" w:rsidP="00A24D4C">
      <w:pPr>
        <w:ind w:left="-180"/>
        <w:rPr>
          <w:sz w:val="28"/>
          <w:szCs w:val="28"/>
        </w:rPr>
      </w:pPr>
      <w:r w:rsidRPr="00A24D4C">
        <w:rPr>
          <w:sz w:val="28"/>
          <w:szCs w:val="28"/>
        </w:rPr>
        <w:t>Не румяный гриб в лесу,</w:t>
      </w:r>
    </w:p>
    <w:p w:rsidR="00EE0906" w:rsidRDefault="00EE0906" w:rsidP="00A24D4C">
      <w:pPr>
        <w:ind w:left="-180"/>
        <w:rPr>
          <w:sz w:val="28"/>
          <w:szCs w:val="28"/>
        </w:rPr>
      </w:pPr>
      <w:r w:rsidRPr="00A24D4C">
        <w:rPr>
          <w:sz w:val="28"/>
          <w:szCs w:val="28"/>
        </w:rPr>
        <w:t>А поганый грипп в носу!</w:t>
      </w:r>
    </w:p>
    <w:p w:rsidR="00EE0906" w:rsidRDefault="00EE0906" w:rsidP="00A24D4C">
      <w:pPr>
        <w:ind w:left="-180"/>
        <w:rPr>
          <w:sz w:val="28"/>
          <w:szCs w:val="28"/>
        </w:rPr>
      </w:pPr>
    </w:p>
    <w:p w:rsidR="00EE0906" w:rsidRDefault="00EE0906" w:rsidP="00A24D4C">
      <w:pPr>
        <w:pStyle w:val="NormalWeb"/>
        <w:spacing w:before="0" w:beforeAutospacing="0" w:after="0"/>
        <w:ind w:right="-98"/>
        <w:jc w:val="both"/>
        <w:rPr>
          <w:sz w:val="28"/>
          <w:szCs w:val="28"/>
        </w:rPr>
      </w:pPr>
      <w:r>
        <w:rPr>
          <w:noProof/>
        </w:rPr>
        <w:pict>
          <v:shape id="_x0000_s1028" type="#_x0000_t136" style="position:absolute;left:0;text-align:left;margin-left:252pt;margin-top:20.5pt;width:162pt;height:99pt;rotation:-540322fd;z-index:251663872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6 января&#10;в 12.00&#10;&quot;Рождественские посиделки&quot;&#10;МБОУ СОШ №13"/>
          </v:shape>
        </w:pict>
      </w:r>
      <w:r w:rsidRPr="003E200A">
        <w:rPr>
          <w:b/>
          <w:bCs/>
          <w:i/>
          <w:iCs/>
          <w:color w:val="FF0000"/>
          <w:sz w:val="28"/>
          <w:szCs w:val="28"/>
        </w:rPr>
        <w:t xml:space="preserve">Грипп </w:t>
      </w:r>
      <w:r>
        <w:rPr>
          <w:sz w:val="28"/>
          <w:szCs w:val="28"/>
        </w:rPr>
        <w:t>— острое сезонное вирусное заболевание. Вирусы подразделяются на 3 типа: А, В и С, каждый имеет свои штаммы, что позволяет вирусу свободно проходить барьеры иммунологической защиты человека. Болезнь опасна своей непредсказуемостью.</w:t>
      </w:r>
    </w:p>
    <w:p w:rsidR="00EE0906" w:rsidRPr="003E200A" w:rsidRDefault="00EE0906" w:rsidP="00A24D4C">
      <w:pPr>
        <w:pStyle w:val="NormalWeb"/>
        <w:spacing w:before="0" w:beforeAutospacing="0" w:after="0"/>
        <w:ind w:right="-98"/>
        <w:jc w:val="center"/>
        <w:rPr>
          <w:b/>
          <w:bCs/>
          <w:color w:val="FF0000"/>
          <w:sz w:val="28"/>
          <w:szCs w:val="28"/>
        </w:rPr>
      </w:pPr>
      <w:r w:rsidRPr="003E200A">
        <w:rPr>
          <w:b/>
          <w:bCs/>
          <w:color w:val="FF0000"/>
          <w:sz w:val="28"/>
          <w:szCs w:val="28"/>
        </w:rPr>
        <w:t>Что делать, если вы заболели?</w:t>
      </w:r>
    </w:p>
    <w:p w:rsidR="00EE0906" w:rsidRDefault="00EE0906" w:rsidP="00A24D4C">
      <w:pPr>
        <w:pStyle w:val="NormalWeb"/>
        <w:spacing w:before="0" w:beforeAutospacing="0" w:after="0"/>
        <w:ind w:right="-98"/>
        <w:jc w:val="both"/>
        <w:rPr>
          <w:sz w:val="28"/>
          <w:szCs w:val="28"/>
        </w:rPr>
      </w:pPr>
      <w:r>
        <w:rPr>
          <w:noProof/>
        </w:rPr>
        <w:pict>
          <v:shape id="Рисунок 19" o:spid="_x0000_s1029" type="#_x0000_t75" alt="рис" style="position:absolute;left:0;text-align:left;margin-left:-15.95pt;margin-top:41.9pt;width:103.2pt;height:94.55pt;z-index:-251655680;visibility:visible;mso-wrap-distance-left:11.4pt;mso-wrap-distance-top:2.88pt;mso-wrap-distance-right:11.2pt;mso-wrap-distance-bottom:3.56pt" wrapcoords="8296 4629 6417 4629 4070 6171 4070 12857 4539 16286 6887 17143 8765 17143 12678 17143 14557 17143 17061 16286 17374 12857 17530 6343 15026 4629 13148 4629 8296 4629">
            <v:imagedata r:id="rId5" o:title=""/>
            <o:lock v:ext="edit" aspectratio="f"/>
            <w10:wrap type="tight"/>
          </v:shape>
        </w:pict>
      </w:r>
      <w:r>
        <w:rPr>
          <w:sz w:val="28"/>
          <w:szCs w:val="28"/>
        </w:rPr>
        <w:t>При первых симптомах необходимо обратиться к врачу. Соблюдайте постельный режим и следуйте всем рекомендациям врача. Категорически запрещено заниматься самолечением и беспечно относиться к болезни. Соблюдайте меры профилактики до начала эпидемии.</w:t>
      </w:r>
    </w:p>
    <w:p w:rsidR="00EE0906" w:rsidRDefault="00EE0906" w:rsidP="00A24D4C">
      <w:pPr>
        <w:pStyle w:val="NormalWeb"/>
        <w:spacing w:before="0" w:beforeAutospacing="0" w:after="0"/>
        <w:ind w:right="-98"/>
        <w:jc w:val="both"/>
        <w:rPr>
          <w:sz w:val="28"/>
          <w:szCs w:val="28"/>
        </w:rPr>
      </w:pPr>
    </w:p>
    <w:p w:rsidR="00EE0906" w:rsidRPr="00A24D4C" w:rsidRDefault="00EE0906" w:rsidP="00A24D4C">
      <w:pPr>
        <w:ind w:left="-180"/>
        <w:rPr>
          <w:sz w:val="28"/>
          <w:szCs w:val="28"/>
        </w:rPr>
      </w:pPr>
    </w:p>
    <w:p w:rsidR="00EE0906" w:rsidRDefault="00EE0906" w:rsidP="00A24D4C">
      <w:pPr>
        <w:ind w:left="-180"/>
      </w:pPr>
      <w:r>
        <w:rPr>
          <w:noProof/>
        </w:rPr>
        <w:pict>
          <v:shape id="_x0000_s1030" type="#_x0000_t136" style="position:absolute;left:0;text-align:left;margin-left:11.75pt;margin-top:-18pt;width:243pt;height:99pt;z-index:251658752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В дни школьных&#10;каникул&#10;вас ждут &#10;следующие мероприятия: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1" type="#_x0000_t136" style="position:absolute;left:0;text-align:left;margin-left:-6.25pt;margin-top:11.85pt;width:135pt;height:63pt;rotation:-968961fd;z-index:251662848" fillcolor="#cff">
            <v:fill color2="#36f" rotate="t" focusposition=".5,.5" focussize="" focus="100%" type="gradientRadial"/>
            <v:shadow on="t" opacity="52429f"/>
            <v:textpath style="font-family:&quot;Monotype Corsiva&quot;;font-size:32pt;font-weight:bold;font-style:italic;v-text-kern:t" trim="t" fitpath="t" string="26 декабря&#10;в 12.00&#10;&quot;Новогодний калейдоскоп&quot;&#10;МБОУ СОШ №13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2" type="#_x0000_t136" style="position:absolute;left:0;text-align:left;margin-left:109.05pt;margin-top:.5pt;width:162pt;height:63pt;rotation:526073fd;z-index:251666944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28 декабря&#10;в 10.00&#10;поездка в Ейск&#10;просмотр мультфильма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3" type="#_x0000_t136" style="position:absolute;left:0;text-align:left;margin-left:92.75pt;margin-top:10pt;width:162pt;height:63pt;rotation:526073fd;z-index:251661824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3 января&#10;в 12.00&#10;&quot;В гостях у Снеговика&quot;&#10;экскурсия в парк (встреча в школе)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Pr="0030453A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4" type="#_x0000_t136" style="position:absolute;left:0;text-align:left;margin-left:83.75pt;margin-top:17.45pt;width:171pt;height:81pt;rotation:783907fd;z-index:251664896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9 января&#10;в 10.00&#10;&quot;Снежный переполох&quot;&#10;ДДТ ст.Старощербиновская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896638">
      <w:pPr>
        <w:pStyle w:val="NormalWeb"/>
        <w:spacing w:before="102" w:beforeAutospacing="0" w:after="102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Pr="00896638" w:rsidRDefault="00EE0906" w:rsidP="00896638">
      <w:pPr>
        <w:pStyle w:val="c4"/>
        <w:spacing w:before="0" w:beforeAutospacing="0" w:after="0" w:afterAutospacing="0" w:line="270" w:lineRule="atLeast"/>
        <w:ind w:left="360"/>
        <w:jc w:val="center"/>
        <w:rPr>
          <w:rFonts w:ascii="Arial Black" w:hAnsi="Arial Black" w:cs="Arial Black"/>
          <w:b/>
          <w:bCs/>
          <w:color w:val="0000FF"/>
          <w:sz w:val="28"/>
          <w:szCs w:val="28"/>
        </w:rPr>
      </w:pPr>
      <w:r w:rsidRPr="00896638">
        <w:rPr>
          <w:b/>
          <w:bCs/>
          <w:i/>
          <w:iCs/>
          <w:color w:val="0000FF"/>
          <w:sz w:val="28"/>
          <w:szCs w:val="28"/>
        </w:rPr>
        <w:t>Уважаемые родители! Хорошего  отдыха вашим детям, и помните, что их здоровье во многом зависит о вас.</w: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  <w:lang w:val="en-US"/>
        </w:rPr>
      </w:pPr>
      <w:r>
        <w:rPr>
          <w:noProof/>
        </w:rPr>
        <w:pict>
          <v:shape id="_x0000_s1035" type="#_x0000_t136" style="position:absolute;left:0;text-align:left;margin-left:-6.25pt;margin-top:17.85pt;width:243pt;height:54pt;z-index:251665920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по всем вопросам обращаться&#10;тел. 8-918-297-39-57&#10;Цурикова Л.В.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  <w:lang w:val="en-US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Pr="00B62F3F" w:rsidRDefault="00EE0906" w:rsidP="00896638">
      <w:pPr>
        <w:pStyle w:val="NormalWeb"/>
        <w:spacing w:before="102" w:beforeAutospacing="0" w:after="102"/>
        <w:jc w:val="center"/>
        <w:rPr>
          <w:b/>
          <w:bCs/>
          <w:i/>
          <w:iCs/>
          <w:color w:val="002060"/>
          <w:sz w:val="28"/>
          <w:szCs w:val="28"/>
        </w:rPr>
      </w:pPr>
      <w:r w:rsidRPr="00B62F3F">
        <w:rPr>
          <w:b/>
          <w:bCs/>
          <w:i/>
          <w:iCs/>
          <w:color w:val="002060"/>
          <w:sz w:val="28"/>
          <w:szCs w:val="28"/>
        </w:rPr>
        <w:t>Муниципальное бюджетное общеобразовательное учреждение средняя общеобразовательная</w:t>
      </w:r>
    </w:p>
    <w:p w:rsidR="00EE0906" w:rsidRPr="00B62F3F" w:rsidRDefault="00EE0906" w:rsidP="0030453A">
      <w:pPr>
        <w:pStyle w:val="NormalWeb"/>
        <w:spacing w:before="102" w:beforeAutospacing="0" w:after="102"/>
        <w:jc w:val="center"/>
        <w:rPr>
          <w:b/>
          <w:bCs/>
          <w:i/>
          <w:iCs/>
          <w:color w:val="002060"/>
          <w:sz w:val="28"/>
          <w:szCs w:val="28"/>
        </w:rPr>
      </w:pPr>
      <w:r w:rsidRPr="00B62F3F">
        <w:rPr>
          <w:b/>
          <w:bCs/>
          <w:i/>
          <w:iCs/>
          <w:color w:val="002060"/>
          <w:sz w:val="28"/>
          <w:szCs w:val="28"/>
        </w:rPr>
        <w:t xml:space="preserve"> школа №13 </w:t>
      </w:r>
    </w:p>
    <w:p w:rsidR="00EE0906" w:rsidRPr="00B62F3F" w:rsidRDefault="00EE0906" w:rsidP="0030453A">
      <w:pPr>
        <w:pStyle w:val="NormalWeb"/>
        <w:spacing w:before="102" w:beforeAutospacing="0" w:after="102"/>
        <w:jc w:val="center"/>
        <w:rPr>
          <w:b/>
          <w:bCs/>
          <w:i/>
          <w:iCs/>
          <w:color w:val="002060"/>
          <w:sz w:val="28"/>
          <w:szCs w:val="28"/>
        </w:rPr>
      </w:pPr>
      <w:r w:rsidRPr="00B62F3F">
        <w:rPr>
          <w:b/>
          <w:bCs/>
          <w:i/>
          <w:iCs/>
          <w:color w:val="002060"/>
          <w:sz w:val="28"/>
          <w:szCs w:val="28"/>
        </w:rPr>
        <w:t>поселок Щербиновский</w: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6" type="#_x0000_t136" style="position:absolute;left:0;text-align:left;margin-left:32.5pt;margin-top:3.2pt;width:180pt;height:1in;z-index:251649536" fillcolor="purple">
            <v:fill rotate="t" focusposition=".5,.5" focussize="" type="gradientRadial"/>
            <v:shadow on="t" opacity="52429f"/>
            <v:textpath style="font-family:&quot;Comic Sans MS&quot;;font-size:24pt;font-weight:bold;font-style:italic;v-text-kern:t" trim="t" fitpath="t" string="Памятка для &#10;детей и родителей&#10;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37" type="#_x0000_t136" style="position:absolute;left:0;text-align:left;margin-left:14.5pt;margin-top:2.7pt;width:225pt;height:108pt;z-index:251650560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Зимние&#10;каникулы-&#10;2014 года&#10;"/>
          </v:shape>
        </w:pict>
      </w: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896638">
      <w:pPr>
        <w:pStyle w:val="NormalWeb"/>
        <w:spacing w:before="102" w:beforeAutospacing="0" w:after="102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Pr="00B62F3F" w:rsidRDefault="00EE0906" w:rsidP="00B62F3F">
      <w:pPr>
        <w:pStyle w:val="NormalWeb"/>
        <w:spacing w:before="102" w:beforeAutospacing="0" w:after="102"/>
        <w:rPr>
          <w:b/>
          <w:bCs/>
          <w:i/>
          <w:iCs/>
          <w:color w:val="0000FF"/>
          <w:sz w:val="28"/>
          <w:szCs w:val="28"/>
        </w:rPr>
      </w:pPr>
      <w:r>
        <w:rPr>
          <w:rFonts w:ascii="Microsoft Sans Serif" w:hAnsi="Microsoft Sans Serif" w:cs="Microsoft Sans Serif"/>
          <w:color w:val="002060"/>
          <w:sz w:val="27"/>
          <w:szCs w:val="27"/>
        </w:rPr>
        <w:t xml:space="preserve">               </w:t>
      </w:r>
      <w:r w:rsidRPr="00B62F3F">
        <w:rPr>
          <w:b/>
          <w:bCs/>
          <w:i/>
          <w:iCs/>
          <w:color w:val="0000FF"/>
          <w:sz w:val="28"/>
          <w:szCs w:val="28"/>
        </w:rPr>
        <w:t>Уважаемые родители!</w:t>
      </w:r>
    </w:p>
    <w:p w:rsidR="00EE0906" w:rsidRPr="00896638" w:rsidRDefault="00EE0906" w:rsidP="00896638">
      <w:pPr>
        <w:pStyle w:val="NormalWeb"/>
        <w:spacing w:before="102" w:beforeAutospacing="0" w:after="102"/>
        <w:jc w:val="center"/>
        <w:rPr>
          <w:i/>
          <w:iCs/>
          <w:color w:val="0000FF"/>
          <w:sz w:val="28"/>
          <w:szCs w:val="28"/>
        </w:rPr>
      </w:pPr>
      <w:r w:rsidRPr="00896638">
        <w:rPr>
          <w:i/>
          <w:iCs/>
          <w:color w:val="0000FF"/>
          <w:sz w:val="28"/>
          <w:szCs w:val="28"/>
        </w:rPr>
        <w:t>Напоминаю Вам, что во время каникул Вы несете ответственность за жизнь и здоровье наших детей. Проведите с детьми беседы о правилах безопасности. Сделайте так, чтобы зимние  школьные каникулы оставили в памяти вашего ребенка только самые яркие и замечательные впечатления</w:t>
      </w:r>
    </w:p>
    <w:p w:rsidR="00EE0906" w:rsidRPr="00B62F3F" w:rsidRDefault="00EE0906" w:rsidP="00896638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  <w:r w:rsidRPr="00B62F3F">
        <w:rPr>
          <w:b/>
          <w:bCs/>
          <w:i/>
          <w:iCs/>
          <w:color w:val="008000"/>
          <w:sz w:val="28"/>
          <w:szCs w:val="28"/>
        </w:rPr>
        <w:t xml:space="preserve">С </w:t>
      </w:r>
      <w:r>
        <w:rPr>
          <w:b/>
          <w:bCs/>
          <w:i/>
          <w:iCs/>
          <w:color w:val="008000"/>
          <w:sz w:val="28"/>
          <w:szCs w:val="28"/>
        </w:rPr>
        <w:t>уважением кл.</w:t>
      </w:r>
      <w:r w:rsidRPr="00B62F3F">
        <w:rPr>
          <w:b/>
          <w:bCs/>
          <w:i/>
          <w:iCs/>
          <w:color w:val="008000"/>
          <w:sz w:val="28"/>
          <w:szCs w:val="28"/>
        </w:rPr>
        <w:t xml:space="preserve"> руководитель</w:t>
      </w:r>
    </w:p>
    <w:p w:rsidR="00EE0906" w:rsidRDefault="00EE0906" w:rsidP="00B62F3F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  <w:r>
        <w:rPr>
          <w:b/>
          <w:bCs/>
          <w:i/>
          <w:iCs/>
          <w:color w:val="008000"/>
          <w:sz w:val="28"/>
          <w:szCs w:val="28"/>
        </w:rPr>
        <w:t>4 класса</w:t>
      </w:r>
    </w:p>
    <w:p w:rsidR="00EE0906" w:rsidRDefault="00EE0906" w:rsidP="00B62F3F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  <w:r w:rsidRPr="00B62F3F">
        <w:rPr>
          <w:b/>
          <w:bCs/>
          <w:i/>
          <w:iCs/>
          <w:color w:val="008000"/>
          <w:sz w:val="28"/>
          <w:szCs w:val="28"/>
        </w:rPr>
        <w:t>Цурикова Л.В..</w:t>
      </w:r>
    </w:p>
    <w:p w:rsidR="00EE0906" w:rsidRDefault="00EE0906" w:rsidP="00B62F3F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  <w:r>
        <w:rPr>
          <w:noProof/>
        </w:rPr>
        <w:pict>
          <v:shape id="_x0000_s1038" type="#_x0000_t136" style="position:absolute;left:0;text-align:left;margin-left:-9pt;margin-top:-18pt;width:243pt;height:90pt;z-index:251652608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Дорога. &#10;   Дети. &#10;       Безопасность"/>
          </v:shape>
        </w:pict>
      </w:r>
      <w:r>
        <w:rPr>
          <w:noProof/>
        </w:rPr>
        <w:pict>
          <v:shape id="Рисунок 6" o:spid="_x0000_s1039" type="#_x0000_t75" alt="2_2" style="position:absolute;left:0;text-align:left;margin-left:-27pt;margin-top:-27pt;width:855pt;height:603pt;z-index:-251664896;visibility:visible">
            <v:imagedata r:id="rId4" o:title="" gain="19661f" blacklevel="22938f"/>
          </v:shape>
        </w:pict>
      </w:r>
    </w:p>
    <w:p w:rsidR="00EE0906" w:rsidRDefault="00EE0906" w:rsidP="00B62F3F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</w:p>
    <w:p w:rsidR="00EE0906" w:rsidRPr="00B62F3F" w:rsidRDefault="00EE0906" w:rsidP="00B62F3F">
      <w:pPr>
        <w:pStyle w:val="NormalWeb"/>
        <w:spacing w:before="102" w:beforeAutospacing="0" w:after="102"/>
        <w:jc w:val="center"/>
        <w:rPr>
          <w:b/>
          <w:bCs/>
          <w:i/>
          <w:iCs/>
          <w:color w:val="008000"/>
          <w:sz w:val="28"/>
          <w:szCs w:val="28"/>
        </w:rPr>
      </w:pPr>
    </w:p>
    <w:p w:rsidR="00EE0906" w:rsidRDefault="00EE0906" w:rsidP="00B62F3F">
      <w:pPr>
        <w:pStyle w:val="Default"/>
        <w:spacing w:line="360" w:lineRule="auto"/>
        <w:ind w:left="720" w:right="692"/>
        <w:jc w:val="both"/>
        <w:rPr>
          <w:sz w:val="28"/>
          <w:szCs w:val="28"/>
        </w:rPr>
      </w:pPr>
    </w:p>
    <w:p w:rsidR="00EE0906" w:rsidRDefault="00EE0906" w:rsidP="00B62F3F">
      <w:pPr>
        <w:pStyle w:val="Default"/>
        <w:spacing w:line="360" w:lineRule="auto"/>
        <w:ind w:right="-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Дети, посмотрите в окно; видите, какими хлопьями падает снег? Все затянуто белой пеленой. За несколько шагов не только машину, но и человека не увидишь. </w:t>
      </w:r>
    </w:p>
    <w:p w:rsidR="00EE0906" w:rsidRDefault="00EE0906" w:rsidP="00B62F3F">
      <w:pPr>
        <w:pStyle w:val="Default"/>
        <w:spacing w:line="360" w:lineRule="auto"/>
        <w:ind w:right="-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Выйдя из школы, не торопитесь: внимательно осмотритесь. Не идите</w:t>
      </w:r>
      <w:r>
        <w:rPr>
          <w:sz w:val="48"/>
          <w:szCs w:val="48"/>
        </w:rPr>
        <w:t xml:space="preserve"> </w:t>
      </w:r>
      <w:r>
        <w:rPr>
          <w:sz w:val="28"/>
          <w:szCs w:val="28"/>
        </w:rPr>
        <w:t>по мостовой и не бегите через улицу. При плохой видимости можно легко угодить под машину. Ведь шоф</w:t>
      </w:r>
      <w:r>
        <w:rPr>
          <w:rFonts w:ascii="Tahoma" w:hAnsi="Tahoma" w:cs="Tahoma"/>
          <w:sz w:val="28"/>
          <w:szCs w:val="28"/>
        </w:rPr>
        <w:t>ѐ</w:t>
      </w:r>
      <w:r>
        <w:rPr>
          <w:sz w:val="28"/>
          <w:szCs w:val="28"/>
        </w:rPr>
        <w:t>ру сейчас очень трудно вести машину — ст</w:t>
      </w:r>
      <w:r>
        <w:rPr>
          <w:rFonts w:ascii="Tahoma" w:hAnsi="Tahoma" w:cs="Tahoma"/>
          <w:sz w:val="28"/>
          <w:szCs w:val="28"/>
        </w:rPr>
        <w:t>ѐ</w:t>
      </w:r>
      <w:r>
        <w:rPr>
          <w:sz w:val="28"/>
          <w:szCs w:val="28"/>
        </w:rPr>
        <w:t>кла забивает снег. Шоф</w:t>
      </w:r>
      <w:r>
        <w:rPr>
          <w:rFonts w:ascii="Tahoma" w:hAnsi="Tahoma" w:cs="Tahoma"/>
          <w:sz w:val="28"/>
          <w:szCs w:val="28"/>
        </w:rPr>
        <w:t>ѐ</w:t>
      </w:r>
      <w:r>
        <w:rPr>
          <w:sz w:val="28"/>
          <w:szCs w:val="28"/>
        </w:rPr>
        <w:t xml:space="preserve">р может вас и не заметить. Поэтому будьте внимательными и осторожными. </w:t>
      </w:r>
    </w:p>
    <w:p w:rsidR="00EE0906" w:rsidRPr="00B62F3F" w:rsidRDefault="00EE0906" w:rsidP="00B62F3F">
      <w:pPr>
        <w:pStyle w:val="Default"/>
        <w:spacing w:line="360" w:lineRule="auto"/>
        <w:ind w:right="-98"/>
        <w:jc w:val="center"/>
        <w:rPr>
          <w:b/>
          <w:bCs/>
          <w:color w:val="FF0000"/>
          <w:sz w:val="32"/>
          <w:szCs w:val="32"/>
        </w:rPr>
      </w:pPr>
      <w:r w:rsidRPr="00B62F3F">
        <w:rPr>
          <w:b/>
          <w:bCs/>
          <w:color w:val="FF0000"/>
          <w:sz w:val="32"/>
          <w:szCs w:val="32"/>
        </w:rPr>
        <w:t>Помните: один неверный шаг может привести вас к беде!</w:t>
      </w:r>
    </w:p>
    <w:p w:rsidR="00EE0906" w:rsidRPr="00B62F3F" w:rsidRDefault="00EE0906" w:rsidP="00B62F3F">
      <w:pPr>
        <w:pStyle w:val="Default"/>
        <w:spacing w:line="360" w:lineRule="auto"/>
        <w:ind w:right="-98"/>
        <w:jc w:val="center"/>
        <w:rPr>
          <w:b/>
          <w:bCs/>
          <w:color w:val="FF0000"/>
          <w:sz w:val="32"/>
          <w:szCs w:val="32"/>
        </w:rPr>
      </w:pPr>
      <w:r w:rsidRPr="00B62F3F">
        <w:rPr>
          <w:b/>
          <w:bCs/>
          <w:color w:val="FF0000"/>
          <w:sz w:val="32"/>
          <w:szCs w:val="32"/>
        </w:rPr>
        <w:t>Будьте внимательны!</w:t>
      </w:r>
    </w:p>
    <w:p w:rsidR="00EE0906" w:rsidRPr="00B62F3F" w:rsidRDefault="00EE0906" w:rsidP="00B62F3F">
      <w:pPr>
        <w:pStyle w:val="NormalWeb"/>
        <w:spacing w:before="102" w:after="102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B62F3F">
      <w:pPr>
        <w:pStyle w:val="NormalWeb"/>
        <w:spacing w:before="102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  <w:r>
        <w:rPr>
          <w:noProof/>
        </w:rPr>
        <w:pict>
          <v:shape id="_x0000_s1040" type="#_x0000_t136" style="position:absolute;left:0;text-align:left;margin-left:270pt;margin-top:-491.2pt;width:243pt;height:81pt;z-index:251655680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Ёлки. &#10;   Дети. &#10;       Безопасность"/>
          </v:shape>
        </w:pict>
      </w:r>
    </w:p>
    <w:p w:rsidR="00EE0906" w:rsidRDefault="00EE0906" w:rsidP="00B62F3F">
      <w:pPr>
        <w:pStyle w:val="NormalWeb"/>
        <w:spacing w:before="102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p w:rsidR="00EE0906" w:rsidRDefault="00EE0906" w:rsidP="00A24D4C">
      <w:pPr>
        <w:ind w:firstLine="709"/>
        <w:jc w:val="both"/>
        <w:rPr>
          <w:b/>
          <w:bCs/>
          <w:sz w:val="28"/>
          <w:szCs w:val="28"/>
          <w:lang w:val="en-US"/>
        </w:rPr>
      </w:pPr>
    </w:p>
    <w:p w:rsidR="00EE0906" w:rsidRPr="00A24D4C" w:rsidRDefault="00EE0906" w:rsidP="00A24D4C">
      <w:pPr>
        <w:ind w:firstLine="709"/>
        <w:jc w:val="both"/>
        <w:rPr>
          <w:sz w:val="28"/>
          <w:szCs w:val="28"/>
        </w:rPr>
      </w:pPr>
      <w:r w:rsidRPr="00A24D4C">
        <w:rPr>
          <w:b/>
          <w:bCs/>
          <w:sz w:val="28"/>
          <w:szCs w:val="28"/>
        </w:rPr>
        <w:t>Новогодние и Рождественские праздники</w:t>
      </w:r>
      <w:r w:rsidRPr="00A24D4C">
        <w:rPr>
          <w:sz w:val="28"/>
          <w:szCs w:val="28"/>
        </w:rPr>
        <w:t xml:space="preserve">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пожарной безопасности, которые очень просты. </w:t>
      </w:r>
    </w:p>
    <w:p w:rsidR="00EE0906" w:rsidRPr="00A24D4C" w:rsidRDefault="00EE0906" w:rsidP="00A24D4C">
      <w:pPr>
        <w:ind w:firstLine="720"/>
        <w:jc w:val="both"/>
        <w:rPr>
          <w:sz w:val="28"/>
          <w:szCs w:val="28"/>
        </w:rPr>
      </w:pPr>
      <w:r w:rsidRPr="00A24D4C">
        <w:rPr>
          <w:b/>
          <w:bCs/>
          <w:sz w:val="28"/>
          <w:szCs w:val="28"/>
        </w:rPr>
        <w:t xml:space="preserve">Чтобы новогодние праздники,  </w:t>
      </w:r>
      <w:r w:rsidRPr="00A24D4C">
        <w:rPr>
          <w:b/>
          <w:bCs/>
          <w:color w:val="FF0000"/>
          <w:sz w:val="28"/>
          <w:szCs w:val="28"/>
        </w:rPr>
        <w:t>ребята</w:t>
      </w:r>
      <w:r w:rsidRPr="00A24D4C">
        <w:rPr>
          <w:b/>
          <w:bCs/>
          <w:sz w:val="28"/>
          <w:szCs w:val="28"/>
        </w:rPr>
        <w:t xml:space="preserve">, не омрачились бедой, запомните эти </w:t>
      </w:r>
      <w:r>
        <w:rPr>
          <w:b/>
          <w:bCs/>
          <w:sz w:val="28"/>
          <w:szCs w:val="28"/>
        </w:rPr>
        <w:t>два</w:t>
      </w:r>
      <w:r w:rsidRPr="00A24D4C">
        <w:rPr>
          <w:b/>
          <w:bCs/>
          <w:sz w:val="28"/>
          <w:szCs w:val="28"/>
        </w:rPr>
        <w:t xml:space="preserve"> про</w:t>
      </w:r>
      <w:r>
        <w:rPr>
          <w:b/>
          <w:bCs/>
          <w:sz w:val="28"/>
          <w:szCs w:val="28"/>
        </w:rPr>
        <w:t>стых</w:t>
      </w:r>
      <w:r w:rsidRPr="00A24D4C">
        <w:rPr>
          <w:b/>
          <w:bCs/>
          <w:sz w:val="28"/>
          <w:szCs w:val="28"/>
        </w:rPr>
        <w:t xml:space="preserve"> правила:</w:t>
      </w:r>
    </w:p>
    <w:p w:rsidR="00EE0906" w:rsidRPr="00A24D4C" w:rsidRDefault="00EE0906" w:rsidP="00A24D4C">
      <w:pPr>
        <w:jc w:val="both"/>
        <w:rPr>
          <w:b/>
          <w:bCs/>
          <w:sz w:val="28"/>
          <w:szCs w:val="28"/>
        </w:rPr>
      </w:pPr>
    </w:p>
    <w:p w:rsidR="00EE0906" w:rsidRPr="00A24D4C" w:rsidRDefault="00EE0906" w:rsidP="00A24D4C">
      <w:pPr>
        <w:jc w:val="both"/>
        <w:rPr>
          <w:sz w:val="28"/>
          <w:szCs w:val="28"/>
        </w:rPr>
      </w:pPr>
      <w:r w:rsidRPr="00A24D4C">
        <w:rPr>
          <w:b/>
          <w:bCs/>
          <w:color w:val="FF0000"/>
          <w:sz w:val="28"/>
          <w:szCs w:val="28"/>
        </w:rPr>
        <w:t xml:space="preserve">Не </w:t>
      </w:r>
      <w:r w:rsidRPr="00A24D4C">
        <w:rPr>
          <w:sz w:val="28"/>
          <w:szCs w:val="28"/>
        </w:rPr>
        <w:t>зажигай фейерверки, свечи или бенгальские огни</w:t>
      </w:r>
    </w:p>
    <w:p w:rsidR="00EE0906" w:rsidRPr="00A24D4C" w:rsidRDefault="00EE0906" w:rsidP="00A24D4C">
      <w:pPr>
        <w:jc w:val="both"/>
        <w:rPr>
          <w:sz w:val="28"/>
          <w:szCs w:val="28"/>
        </w:rPr>
      </w:pPr>
      <w:r w:rsidRPr="00A24D4C">
        <w:rPr>
          <w:b/>
          <w:bCs/>
          <w:color w:val="FF0000"/>
          <w:sz w:val="28"/>
          <w:szCs w:val="28"/>
        </w:rPr>
        <w:t>Не</w:t>
      </w:r>
      <w:r w:rsidRPr="00A24D4C">
        <w:rPr>
          <w:sz w:val="28"/>
          <w:szCs w:val="28"/>
        </w:rPr>
        <w:t xml:space="preserve"> включайте самостоятельно иллюминацию на елке</w:t>
      </w:r>
    </w:p>
    <w:p w:rsidR="00EE0906" w:rsidRDefault="00EE0906" w:rsidP="00A24D4C">
      <w:pPr>
        <w:jc w:val="both"/>
        <w:rPr>
          <w:b/>
          <w:bCs/>
          <w:color w:val="FF0000"/>
          <w:sz w:val="28"/>
          <w:szCs w:val="28"/>
        </w:rPr>
      </w:pPr>
      <w:r>
        <w:rPr>
          <w:noProof/>
        </w:rPr>
        <w:pict>
          <v:shape id="Рисунок 12" o:spid="_x0000_s1041" type="#_x0000_t75" alt="новий рік фон 4" style="position:absolute;left:0;text-align:left;margin-left:11.75pt;margin-top:65.05pt;width:105.35pt;height:153pt;z-index:251653632;visibility:visible">
            <v:imagedata r:id="rId6" o:title=""/>
          </v:shape>
        </w:pict>
      </w:r>
    </w:p>
    <w:p w:rsidR="00EE0906" w:rsidRDefault="00EE0906" w:rsidP="00A24D4C">
      <w:pPr>
        <w:spacing w:line="360" w:lineRule="auto"/>
        <w:ind w:left="234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РОДИТЕЛИ:</w:t>
      </w: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  <w:r w:rsidRPr="00A24D4C">
        <w:rPr>
          <w:b/>
          <w:bCs/>
          <w:color w:val="FF0000"/>
          <w:sz w:val="28"/>
          <w:szCs w:val="28"/>
        </w:rPr>
        <w:t xml:space="preserve">Не </w:t>
      </w:r>
      <w:r>
        <w:rPr>
          <w:sz w:val="28"/>
          <w:szCs w:val="28"/>
        </w:rPr>
        <w:t xml:space="preserve">оставляйте      </w:t>
      </w:r>
      <w:r w:rsidRPr="00A24D4C">
        <w:rPr>
          <w:color w:val="FF0000"/>
          <w:sz w:val="28"/>
          <w:szCs w:val="28"/>
        </w:rPr>
        <w:t xml:space="preserve">ДЕТЕЙ </w:t>
      </w:r>
      <w:r w:rsidRPr="00A24D4C">
        <w:rPr>
          <w:sz w:val="28"/>
          <w:szCs w:val="28"/>
        </w:rPr>
        <w:t xml:space="preserve"> </w:t>
      </w: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  <w:r w:rsidRPr="00A24D4C">
        <w:rPr>
          <w:sz w:val="28"/>
          <w:szCs w:val="28"/>
        </w:rPr>
        <w:t>без присмотра</w:t>
      </w: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  <w:r>
        <w:rPr>
          <w:noProof/>
        </w:rPr>
        <w:pict>
          <v:shape id="_x0000_s1042" type="#_x0000_t136" style="position:absolute;left:0;text-align:left;margin-left:281.75pt;margin-top:-475.85pt;width:243pt;height:90pt;z-index:251654656" fillcolor="#f39">
            <v:fill color2="#36f" rotate="t" focusposition=".5,.5" focussize="" colors="0 #f39;.25 #f63;.5 yellow;.75 #01a78f;1 #36f" method="none" focus="100%" type="gradientRadial"/>
            <v:shadow on="t" opacity="52429f"/>
            <v:textpath style="font-family:&quot;Monotype Corsiva&quot;;font-size:32pt;font-weight:bold;font-style:italic;v-text-kern:t" trim="t" fitpath="t" string="Лёд. &#10;   Дети. &#10;       Безопасность"/>
          </v:shape>
        </w:pict>
      </w: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  <w:r>
        <w:rPr>
          <w:noProof/>
        </w:rPr>
        <w:pict>
          <v:shape id="Рисунок 14" o:spid="_x0000_s1043" type="#_x0000_t75" alt="Страница 6" style="position:absolute;left:0;text-align:left;margin-left:14.5pt;margin-top:74.85pt;width:226pt;height:176.85pt;z-index:251656704;visibility:visible">
            <v:imagedata r:id="rId7" o:title="" cropbottom="2222f"/>
          </v:shape>
        </w:pict>
      </w: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Pr="00A24D4C" w:rsidRDefault="00EE0906" w:rsidP="00A24D4C">
      <w:pPr>
        <w:spacing w:line="360" w:lineRule="auto"/>
        <w:ind w:left="180"/>
        <w:jc w:val="center"/>
        <w:rPr>
          <w:sz w:val="36"/>
          <w:szCs w:val="36"/>
        </w:rPr>
      </w:pPr>
      <w:r w:rsidRPr="00A24D4C">
        <w:rPr>
          <w:color w:val="FF0000"/>
          <w:sz w:val="36"/>
          <w:szCs w:val="36"/>
        </w:rPr>
        <w:t>Ребята!</w:t>
      </w:r>
      <w:r w:rsidRPr="00A24D4C">
        <w:rPr>
          <w:sz w:val="36"/>
          <w:szCs w:val="36"/>
        </w:rPr>
        <w:t xml:space="preserve"> Запомните главное! Выходить на лёд без взрослых категорически </w:t>
      </w:r>
      <w:r>
        <w:rPr>
          <w:noProof/>
        </w:rPr>
        <w:pict>
          <v:shape id="Рисунок 15" o:spid="_x0000_s1044" type="#_x0000_t75" alt="ice" style="position:absolute;left:0;text-align:left;margin-left:50.5pt;margin-top:190.5pt;width:153pt;height:105.7pt;z-index:251657728;visibility:visible;mso-position-horizontal-relative:text;mso-position-vertical-relative:text">
            <v:imagedata r:id="rId8" o:title=""/>
          </v:shape>
        </w:pict>
      </w:r>
      <w:r w:rsidRPr="00A24D4C">
        <w:rPr>
          <w:color w:val="FF0000"/>
          <w:sz w:val="36"/>
          <w:szCs w:val="36"/>
        </w:rPr>
        <w:t>запрещается!!!</w:t>
      </w:r>
    </w:p>
    <w:p w:rsidR="00EE0906" w:rsidRPr="00A24D4C" w:rsidRDefault="00EE0906" w:rsidP="00A24D4C">
      <w:pPr>
        <w:spacing w:line="360" w:lineRule="auto"/>
        <w:ind w:left="2340"/>
        <w:jc w:val="center"/>
        <w:rPr>
          <w:sz w:val="28"/>
          <w:szCs w:val="28"/>
        </w:rPr>
      </w:pPr>
    </w:p>
    <w:p w:rsidR="00EE0906" w:rsidRPr="00A24D4C" w:rsidRDefault="00EE0906" w:rsidP="00B62F3F">
      <w:pPr>
        <w:pStyle w:val="NormalWeb"/>
        <w:spacing w:before="102" w:after="102"/>
        <w:jc w:val="center"/>
        <w:rPr>
          <w:rFonts w:ascii="Microsoft Sans Serif" w:hAnsi="Microsoft Sans Serif" w:cs="Microsoft Sans Serif"/>
          <w:color w:val="002060"/>
          <w:sz w:val="28"/>
          <w:szCs w:val="28"/>
        </w:rPr>
      </w:pPr>
    </w:p>
    <w:p w:rsidR="00EE0906" w:rsidRDefault="00EE0906" w:rsidP="0030453A">
      <w:pPr>
        <w:pStyle w:val="NormalWeb"/>
        <w:spacing w:before="102" w:beforeAutospacing="0" w:after="102"/>
        <w:jc w:val="center"/>
        <w:rPr>
          <w:rFonts w:ascii="Microsoft Sans Serif" w:hAnsi="Microsoft Sans Serif" w:cs="Microsoft Sans Serif"/>
          <w:color w:val="002060"/>
          <w:sz w:val="27"/>
          <w:szCs w:val="27"/>
        </w:rPr>
      </w:pPr>
    </w:p>
    <w:sectPr w:rsidR="00EE0906" w:rsidSect="00A24D4C">
      <w:pgSz w:w="16838" w:h="11906" w:orient="landscape"/>
      <w:pgMar w:top="567" w:right="567" w:bottom="567" w:left="567" w:header="709" w:footer="709" w:gutter="0"/>
      <w:cols w:num="3" w:space="8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453A"/>
    <w:rsid w:val="001E0326"/>
    <w:rsid w:val="00220682"/>
    <w:rsid w:val="002A461F"/>
    <w:rsid w:val="0030453A"/>
    <w:rsid w:val="003E200A"/>
    <w:rsid w:val="005A3786"/>
    <w:rsid w:val="006560D1"/>
    <w:rsid w:val="00712750"/>
    <w:rsid w:val="0071774A"/>
    <w:rsid w:val="007357AE"/>
    <w:rsid w:val="00896638"/>
    <w:rsid w:val="0098066E"/>
    <w:rsid w:val="00A24D4C"/>
    <w:rsid w:val="00B5025D"/>
    <w:rsid w:val="00B62F3F"/>
    <w:rsid w:val="00EE0236"/>
    <w:rsid w:val="00EE0906"/>
    <w:rsid w:val="00FD4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75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0453A"/>
    <w:pPr>
      <w:spacing w:before="100" w:beforeAutospacing="1" w:after="119"/>
    </w:pPr>
  </w:style>
  <w:style w:type="paragraph" w:customStyle="1" w:styleId="Default">
    <w:name w:val="Default"/>
    <w:uiPriority w:val="99"/>
    <w:rsid w:val="00B62F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4">
    <w:name w:val="c4"/>
    <w:basedOn w:val="Normal"/>
    <w:uiPriority w:val="99"/>
    <w:rsid w:val="0089663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</Pages>
  <Words>367</Words>
  <Characters>2093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2014-01-16T04:18:00Z</cp:lastPrinted>
  <dcterms:created xsi:type="dcterms:W3CDTF">2013-12-20T02:53:00Z</dcterms:created>
  <dcterms:modified xsi:type="dcterms:W3CDTF">2014-01-16T04:20:00Z</dcterms:modified>
</cp:coreProperties>
</file>