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9CC" w:rsidRDefault="00DE49CC" w:rsidP="00CD5D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Школьная олимпиада по истории Санкт-Петербурга</w:t>
      </w:r>
    </w:p>
    <w:p w:rsidR="00DE49CC" w:rsidRDefault="00DE49CC" w:rsidP="00CD5D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класс</w:t>
      </w:r>
    </w:p>
    <w:p w:rsidR="00DE49CC" w:rsidRDefault="00DE49CC" w:rsidP="00CD5D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ФИ__________________________________  Класс_________________</w:t>
      </w:r>
    </w:p>
    <w:p w:rsidR="00DE49CC" w:rsidRDefault="00DE49CC" w:rsidP="00CD5DE7">
      <w:pPr>
        <w:rPr>
          <w:rFonts w:ascii="Times New Roman" w:hAnsi="Times New Roman" w:cs="Times New Roman"/>
          <w:sz w:val="28"/>
          <w:szCs w:val="28"/>
        </w:rPr>
      </w:pPr>
    </w:p>
    <w:p w:rsidR="00DE49CC" w:rsidRDefault="00DE49CC" w:rsidP="00CD5DE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дату основания Санкт-Петербурга _________________________</w:t>
      </w:r>
    </w:p>
    <w:p w:rsidR="00DE49CC" w:rsidRDefault="00DE49CC" w:rsidP="00CD5DE7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основал? __________________________</w:t>
      </w:r>
    </w:p>
    <w:p w:rsidR="00DE49CC" w:rsidRPr="00CD5DE7" w:rsidRDefault="00DE49CC" w:rsidP="00CD5DE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постройка в Петербурге самая первая? ________________________</w:t>
      </w:r>
    </w:p>
    <w:p w:rsidR="00DE49CC" w:rsidRDefault="00DE49CC" w:rsidP="00CD5DE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здания Петербурга, украшенные высокими шпилями</w:t>
      </w:r>
    </w:p>
    <w:p w:rsidR="00DE49CC" w:rsidRDefault="00DE49CC" w:rsidP="00D71C67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18474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9.5pt;height:115.5pt;visibility:visible">
            <v:imagedata r:id="rId5" o:title=""/>
          </v:shape>
        </w:pict>
      </w:r>
      <w:r>
        <w:rPr>
          <w:noProof/>
          <w:lang w:eastAsia="ru-RU"/>
        </w:rPr>
        <w:t xml:space="preserve">                                                                                              </w:t>
      </w:r>
      <w:r w:rsidRPr="0018474D">
        <w:rPr>
          <w:noProof/>
          <w:lang w:eastAsia="ru-RU"/>
        </w:rPr>
        <w:pict>
          <v:shape id="Рисунок 2" o:spid="_x0000_i1026" type="#_x0000_t75" style="width:75.75pt;height:126pt;visibility:visible">
            <v:imagedata r:id="rId6" o:title=""/>
          </v:shape>
        </w:pict>
      </w:r>
    </w:p>
    <w:p w:rsidR="00DE49CC" w:rsidRDefault="00DE49CC" w:rsidP="00D71C67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                __________________________</w:t>
      </w:r>
    </w:p>
    <w:p w:rsidR="00DE49CC" w:rsidRDefault="00DE49CC" w:rsidP="00D71C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самые главные храмы города, увенчанные огромными куполами</w:t>
      </w:r>
    </w:p>
    <w:p w:rsidR="00DE49CC" w:rsidRDefault="00DE49CC" w:rsidP="004D22D0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18474D">
        <w:rPr>
          <w:noProof/>
          <w:lang w:eastAsia="ru-RU"/>
        </w:rPr>
        <w:pict>
          <v:shape id="Рисунок 3" o:spid="_x0000_i1027" type="#_x0000_t75" style="width:115.5pt;height:81.75pt;visibility:visible">
            <v:imagedata r:id="rId7" o:title=""/>
          </v:shape>
        </w:pict>
      </w:r>
      <w:r>
        <w:rPr>
          <w:noProof/>
          <w:lang w:eastAsia="ru-RU"/>
        </w:rPr>
        <w:t xml:space="preserve">                                                                         </w:t>
      </w:r>
      <w:r w:rsidRPr="0018474D">
        <w:rPr>
          <w:noProof/>
          <w:lang w:eastAsia="ru-RU"/>
        </w:rPr>
        <w:pict>
          <v:shape id="Рисунок 4" o:spid="_x0000_i1028" type="#_x0000_t75" style="width:110.25pt;height:82.5pt;visibility:visible">
            <v:imagedata r:id="rId8" o:title=""/>
          </v:shape>
        </w:pict>
      </w:r>
    </w:p>
    <w:p w:rsidR="00DE49CC" w:rsidRDefault="00DE49CC" w:rsidP="004D22D0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                      ___________________________</w:t>
      </w:r>
    </w:p>
    <w:p w:rsidR="00DE49CC" w:rsidRDefault="00DE49CC" w:rsidP="004D22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называлась царская резиденция в Петербурге?____________________</w:t>
      </w:r>
    </w:p>
    <w:p w:rsidR="00DE49CC" w:rsidRDefault="00DE49CC" w:rsidP="00C36AED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музей в ней расположен сейчас? _____________________________</w:t>
      </w:r>
    </w:p>
    <w:p w:rsidR="00DE49CC" w:rsidRDefault="00DE49CC" w:rsidP="009F134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известные вам реки Петербурга ____________________; </w:t>
      </w:r>
    </w:p>
    <w:p w:rsidR="00DE49CC" w:rsidRDefault="00DE49CC" w:rsidP="009F134D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__________________; __________________.</w:t>
      </w:r>
    </w:p>
    <w:p w:rsidR="00DE49CC" w:rsidRDefault="00DE49CC" w:rsidP="009F134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самый большой остров Петербурга ________________________</w:t>
      </w:r>
    </w:p>
    <w:p w:rsidR="00DE49CC" w:rsidRDefault="00DE49CC" w:rsidP="009F134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центральные площади Петербурга</w:t>
      </w:r>
    </w:p>
    <w:p w:rsidR="00DE49CC" w:rsidRDefault="00DE49CC" w:rsidP="009F134D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_________________________________________;</w:t>
      </w:r>
    </w:p>
    <w:p w:rsidR="00DE49CC" w:rsidRDefault="00DE49CC" w:rsidP="009F134D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_________________________________________;</w:t>
      </w:r>
    </w:p>
    <w:p w:rsidR="00DE49CC" w:rsidRDefault="00DE49CC" w:rsidP="009F134D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_________________________________________.</w:t>
      </w:r>
    </w:p>
    <w:p w:rsidR="00DE49CC" w:rsidRPr="009F134D" w:rsidRDefault="00DE49CC" w:rsidP="009F13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9F134D">
        <w:rPr>
          <w:rFonts w:ascii="Times New Roman" w:hAnsi="Times New Roman" w:cs="Times New Roman"/>
          <w:sz w:val="28"/>
          <w:szCs w:val="28"/>
        </w:rPr>
        <w:t xml:space="preserve"> Назовите </w:t>
      </w:r>
      <w:r>
        <w:rPr>
          <w:rFonts w:ascii="Times New Roman" w:hAnsi="Times New Roman" w:cs="Times New Roman"/>
          <w:sz w:val="28"/>
          <w:szCs w:val="28"/>
        </w:rPr>
        <w:t>известные вам памятники в Петербурге</w:t>
      </w:r>
    </w:p>
    <w:p w:rsidR="00DE49CC" w:rsidRDefault="00DE49CC" w:rsidP="009F134D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_________________________________________;</w:t>
      </w:r>
    </w:p>
    <w:p w:rsidR="00DE49CC" w:rsidRDefault="00DE49CC" w:rsidP="009F134D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_________________________________________;</w:t>
      </w:r>
    </w:p>
    <w:p w:rsidR="00DE49CC" w:rsidRDefault="00DE49CC" w:rsidP="009F134D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_________________________________________.</w:t>
      </w:r>
    </w:p>
    <w:p w:rsidR="00DE49CC" w:rsidRDefault="00DE49CC" w:rsidP="001D7ED2">
      <w:pPr>
        <w:rPr>
          <w:rFonts w:ascii="Times New Roman" w:hAnsi="Times New Roman" w:cs="Times New Roman"/>
          <w:sz w:val="28"/>
          <w:szCs w:val="28"/>
        </w:rPr>
      </w:pPr>
      <w:r w:rsidRPr="001D7ED2">
        <w:rPr>
          <w:rFonts w:ascii="Times New Roman" w:hAnsi="Times New Roman" w:cs="Times New Roman"/>
          <w:sz w:val="28"/>
          <w:szCs w:val="28"/>
        </w:rPr>
        <w:t>10. Назовите самую известную улицу в Петербурге 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DE49CC" w:rsidRDefault="00DE49CC" w:rsidP="001D7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11. Назовите первый парк в Петербурге _________________________________</w:t>
      </w:r>
    </w:p>
    <w:p w:rsidR="00DE49CC" w:rsidRDefault="00DE49CC" w:rsidP="001D7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Кому в нём установлен памятник? __________________________________</w:t>
      </w:r>
    </w:p>
    <w:p w:rsidR="00DE49CC" w:rsidRPr="006D3A61" w:rsidRDefault="00DE49CC" w:rsidP="006D3A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12. </w:t>
      </w:r>
      <w:r w:rsidRPr="006D3A61">
        <w:rPr>
          <w:rFonts w:ascii="Times New Roman" w:hAnsi="Times New Roman" w:cs="Times New Roman"/>
          <w:sz w:val="28"/>
          <w:szCs w:val="28"/>
        </w:rPr>
        <w:t xml:space="preserve">Назовите известные вам </w:t>
      </w:r>
      <w:r>
        <w:rPr>
          <w:rFonts w:ascii="Times New Roman" w:hAnsi="Times New Roman" w:cs="Times New Roman"/>
          <w:sz w:val="28"/>
          <w:szCs w:val="28"/>
        </w:rPr>
        <w:t>дворцы</w:t>
      </w:r>
      <w:r w:rsidRPr="006D3A61">
        <w:rPr>
          <w:rFonts w:ascii="Times New Roman" w:hAnsi="Times New Roman" w:cs="Times New Roman"/>
          <w:sz w:val="28"/>
          <w:szCs w:val="28"/>
        </w:rPr>
        <w:t xml:space="preserve"> в Петербурге</w:t>
      </w:r>
    </w:p>
    <w:p w:rsidR="00DE49CC" w:rsidRPr="006D3A61" w:rsidRDefault="00DE49CC" w:rsidP="006D3A6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6D3A61">
        <w:rPr>
          <w:rFonts w:ascii="Times New Roman" w:hAnsi="Times New Roman" w:cs="Times New Roman"/>
          <w:sz w:val="28"/>
          <w:szCs w:val="28"/>
        </w:rPr>
        <w:t>а) _________________________________________;</w:t>
      </w:r>
    </w:p>
    <w:p w:rsidR="00DE49CC" w:rsidRPr="006D3A61" w:rsidRDefault="00DE49CC" w:rsidP="006D3A6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6D3A61">
        <w:rPr>
          <w:rFonts w:ascii="Times New Roman" w:hAnsi="Times New Roman" w:cs="Times New Roman"/>
          <w:sz w:val="28"/>
          <w:szCs w:val="28"/>
        </w:rPr>
        <w:t>б) _________________________________________;</w:t>
      </w:r>
    </w:p>
    <w:p w:rsidR="00DE49CC" w:rsidRDefault="00DE49CC" w:rsidP="006D3A6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6D3A61">
        <w:rPr>
          <w:rFonts w:ascii="Times New Roman" w:hAnsi="Times New Roman" w:cs="Times New Roman"/>
          <w:sz w:val="28"/>
          <w:szCs w:val="28"/>
        </w:rPr>
        <w:t>в) _________________________________________.</w:t>
      </w:r>
    </w:p>
    <w:p w:rsidR="00DE49CC" w:rsidRDefault="00DE49CC" w:rsidP="006D3A61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DE49CC" w:rsidRPr="006D3A61" w:rsidRDefault="00DE49CC" w:rsidP="006D3A6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6D3A61">
        <w:rPr>
          <w:rFonts w:ascii="Times New Roman" w:hAnsi="Times New Roman" w:cs="Times New Roman"/>
          <w:sz w:val="28"/>
          <w:szCs w:val="28"/>
        </w:rPr>
        <w:t xml:space="preserve">Назовите известные вам </w:t>
      </w:r>
      <w:r>
        <w:rPr>
          <w:rFonts w:ascii="Times New Roman" w:hAnsi="Times New Roman" w:cs="Times New Roman"/>
          <w:sz w:val="28"/>
          <w:szCs w:val="28"/>
        </w:rPr>
        <w:t>театры</w:t>
      </w:r>
      <w:r w:rsidRPr="006D3A61">
        <w:rPr>
          <w:rFonts w:ascii="Times New Roman" w:hAnsi="Times New Roman" w:cs="Times New Roman"/>
          <w:sz w:val="28"/>
          <w:szCs w:val="28"/>
        </w:rPr>
        <w:t xml:space="preserve"> в Петербурге</w:t>
      </w:r>
    </w:p>
    <w:p w:rsidR="00DE49CC" w:rsidRPr="006D3A61" w:rsidRDefault="00DE49CC" w:rsidP="006D3A6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6D3A61">
        <w:rPr>
          <w:rFonts w:ascii="Times New Roman" w:hAnsi="Times New Roman" w:cs="Times New Roman"/>
          <w:sz w:val="28"/>
          <w:szCs w:val="28"/>
        </w:rPr>
        <w:t>а) _________________________________________;</w:t>
      </w:r>
    </w:p>
    <w:p w:rsidR="00DE49CC" w:rsidRPr="006D3A61" w:rsidRDefault="00DE49CC" w:rsidP="006D3A6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6D3A61">
        <w:rPr>
          <w:rFonts w:ascii="Times New Roman" w:hAnsi="Times New Roman" w:cs="Times New Roman"/>
          <w:sz w:val="28"/>
          <w:szCs w:val="28"/>
        </w:rPr>
        <w:t>б) _________________________________________;</w:t>
      </w:r>
    </w:p>
    <w:p w:rsidR="00DE49CC" w:rsidRDefault="00DE49CC" w:rsidP="006D3A6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6D3A61">
        <w:rPr>
          <w:rFonts w:ascii="Times New Roman" w:hAnsi="Times New Roman" w:cs="Times New Roman"/>
          <w:sz w:val="28"/>
          <w:szCs w:val="28"/>
        </w:rPr>
        <w:t>в) _________________________________________.</w:t>
      </w:r>
    </w:p>
    <w:p w:rsidR="00DE49CC" w:rsidRDefault="00DE49CC" w:rsidP="006D3A61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DE49CC" w:rsidRPr="00B16263" w:rsidRDefault="00DE49CC" w:rsidP="00B16263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Pr="00B16263">
        <w:rPr>
          <w:rFonts w:ascii="Times New Roman" w:hAnsi="Times New Roman" w:cs="Times New Roman"/>
          <w:sz w:val="28"/>
          <w:szCs w:val="28"/>
        </w:rPr>
        <w:t xml:space="preserve">Назовите известные вам </w:t>
      </w:r>
      <w:r>
        <w:rPr>
          <w:rFonts w:ascii="Times New Roman" w:hAnsi="Times New Roman" w:cs="Times New Roman"/>
          <w:sz w:val="28"/>
          <w:szCs w:val="28"/>
        </w:rPr>
        <w:t>музеи</w:t>
      </w:r>
      <w:r w:rsidRPr="00B16263">
        <w:rPr>
          <w:rFonts w:ascii="Times New Roman" w:hAnsi="Times New Roman" w:cs="Times New Roman"/>
          <w:sz w:val="28"/>
          <w:szCs w:val="28"/>
        </w:rPr>
        <w:t xml:space="preserve"> в Петербурге</w:t>
      </w:r>
    </w:p>
    <w:p w:rsidR="00DE49CC" w:rsidRPr="00B16263" w:rsidRDefault="00DE49CC" w:rsidP="00B16263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16263">
        <w:rPr>
          <w:rFonts w:ascii="Times New Roman" w:hAnsi="Times New Roman" w:cs="Times New Roman"/>
          <w:sz w:val="28"/>
          <w:szCs w:val="28"/>
        </w:rPr>
        <w:t>а) _________________________________________;</w:t>
      </w:r>
    </w:p>
    <w:p w:rsidR="00DE49CC" w:rsidRPr="00B16263" w:rsidRDefault="00DE49CC" w:rsidP="00B16263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16263">
        <w:rPr>
          <w:rFonts w:ascii="Times New Roman" w:hAnsi="Times New Roman" w:cs="Times New Roman"/>
          <w:sz w:val="28"/>
          <w:szCs w:val="28"/>
        </w:rPr>
        <w:t>б) _________________________________________;</w:t>
      </w:r>
    </w:p>
    <w:p w:rsidR="00DE49CC" w:rsidRPr="006D3A61" w:rsidRDefault="00DE49CC" w:rsidP="00B16263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16263">
        <w:rPr>
          <w:rFonts w:ascii="Times New Roman" w:hAnsi="Times New Roman" w:cs="Times New Roman"/>
          <w:sz w:val="28"/>
          <w:szCs w:val="28"/>
        </w:rPr>
        <w:t>в) _________________________________________.</w:t>
      </w:r>
    </w:p>
    <w:p w:rsidR="00DE49CC" w:rsidRDefault="00DE49CC" w:rsidP="009F134D">
      <w:pPr>
        <w:rPr>
          <w:rFonts w:ascii="Times New Roman" w:hAnsi="Times New Roman" w:cs="Times New Roman"/>
          <w:sz w:val="28"/>
          <w:szCs w:val="28"/>
        </w:rPr>
      </w:pPr>
    </w:p>
    <w:p w:rsidR="00DE49CC" w:rsidRDefault="00DE49CC" w:rsidP="009F13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Разгадайте кроссворд «Архитекторы Петербурга»</w:t>
      </w:r>
    </w:p>
    <w:p w:rsidR="00DE49CC" w:rsidRDefault="00DE49CC" w:rsidP="009F134D">
      <w:pPr>
        <w:rPr>
          <w:rFonts w:ascii="Times New Roman" w:hAnsi="Times New Roman" w:cs="Times New Roman"/>
          <w:sz w:val="28"/>
          <w:szCs w:val="28"/>
        </w:rPr>
      </w:pPr>
      <w:r w:rsidRPr="002C045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29" type="#_x0000_t75" style="width:316.5pt;height:341.25pt;visibility:visible">
            <v:imagedata r:id="rId9" o:title=""/>
          </v:shape>
        </w:pict>
      </w:r>
    </w:p>
    <w:p w:rsidR="00DE49CC" w:rsidRDefault="00DE49CC" w:rsidP="009F13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DE49CC" w:rsidRDefault="00DE49CC" w:rsidP="0065436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Е.В.Дмитриева. Санкт-Петербург. Пособие по истории города, выпуск 1. Корона принт, 2010 г.</w:t>
      </w:r>
    </w:p>
    <w:p w:rsidR="00DE49CC" w:rsidRPr="00654364" w:rsidRDefault="00DE49CC" w:rsidP="0065436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Е.А.Никонова. Первые прогулки по Петербургу. Паритет, 2012 г.</w:t>
      </w:r>
      <w:bookmarkStart w:id="0" w:name="_GoBack"/>
      <w:bookmarkEnd w:id="0"/>
    </w:p>
    <w:sectPr w:rsidR="00DE49CC" w:rsidRPr="00654364" w:rsidSect="00CD5DE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96610"/>
    <w:multiLevelType w:val="hybridMultilevel"/>
    <w:tmpl w:val="FD346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6295F"/>
    <w:multiLevelType w:val="hybridMultilevel"/>
    <w:tmpl w:val="FD346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8C31DF"/>
    <w:multiLevelType w:val="hybridMultilevel"/>
    <w:tmpl w:val="7D0C9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5DE7"/>
    <w:rsid w:val="0018474D"/>
    <w:rsid w:val="001D7ED2"/>
    <w:rsid w:val="002C0459"/>
    <w:rsid w:val="00413B7D"/>
    <w:rsid w:val="004D22D0"/>
    <w:rsid w:val="00654364"/>
    <w:rsid w:val="006D3A61"/>
    <w:rsid w:val="00975F31"/>
    <w:rsid w:val="009F134D"/>
    <w:rsid w:val="00B16263"/>
    <w:rsid w:val="00C36AED"/>
    <w:rsid w:val="00CC7D16"/>
    <w:rsid w:val="00CD5DE7"/>
    <w:rsid w:val="00D31DBD"/>
    <w:rsid w:val="00D71C67"/>
    <w:rsid w:val="00DE49CC"/>
    <w:rsid w:val="00ED32D2"/>
    <w:rsid w:val="00FC4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263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D5DE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D71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C67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6D3A61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93</TotalTime>
  <Pages>3</Pages>
  <Words>357</Words>
  <Characters>2041</Characters>
  <Application>Microsoft Office Outlook</Application>
  <DocSecurity>0</DocSecurity>
  <Lines>0</Lines>
  <Paragraphs>0</Paragraphs>
  <ScaleCrop>false</ScaleCrop>
  <Company>ГБОУ Гимназия №227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AVE CESAR</cp:lastModifiedBy>
  <cp:revision>9</cp:revision>
  <cp:lastPrinted>2012-12-10T06:20:00Z</cp:lastPrinted>
  <dcterms:created xsi:type="dcterms:W3CDTF">2012-12-10T04:57:00Z</dcterms:created>
  <dcterms:modified xsi:type="dcterms:W3CDTF">2013-01-05T20:42:00Z</dcterms:modified>
</cp:coreProperties>
</file>