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35" w:rsidRPr="00E74835" w:rsidRDefault="00901F36" w:rsidP="00E74835">
      <w:pPr>
        <w:pStyle w:val="aa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184178FD" wp14:editId="22CB34B7">
                <wp:simplePos x="0" y="0"/>
                <wp:positionH relativeFrom="page">
                  <wp:posOffset>3320715</wp:posOffset>
                </wp:positionH>
                <wp:positionV relativeFrom="page">
                  <wp:posOffset>1949115</wp:posOffset>
                </wp:positionV>
                <wp:extent cx="2741195" cy="3964171"/>
                <wp:effectExtent l="0" t="0" r="0" b="0"/>
                <wp:wrapNone/>
                <wp:docPr id="2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195" cy="3964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530" w:rsidRDefault="00305852" w:rsidP="00901F36">
                            <w:pPr>
                              <w:shd w:val="clear" w:color="auto" w:fill="F79646" w:themeFill="accent6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296C001" wp14:editId="4C50D961">
                                  <wp:extent cx="2476500" cy="3406132"/>
                                  <wp:effectExtent l="171450" t="171450" r="190500" b="194945"/>
                                  <wp:docPr id="26628" name="Picture 7" descr="IMG_10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628" name="Picture 7" descr="IMG_10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047" t="537" r="8079" b="34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9746" cy="342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left:0;text-align:left;margin-left:261.45pt;margin-top:153.45pt;width:215.85pt;height:312.15pt;z-index:251653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" filled="f" stroked="f" strokecolor="#c9f" strokeweight="1.5pt">
                <v:textbox>
                  <w:txbxContent>
                    <w:p w:rsidR="00184530" w:rsidRDefault="00305852" w:rsidP="00901F36">
                      <w:pPr>
                        <w:shd w:val="clear" w:color="auto" w:fill="F79646" w:themeFill="accent6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296C001" wp14:editId="4C50D961">
                            <wp:extent cx="2476500" cy="3406132"/>
                            <wp:effectExtent l="171450" t="171450" r="190500" b="194945"/>
                            <wp:docPr id="26628" name="Picture 7" descr="IMG_10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628" name="Picture 7" descr="IMG_10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047" t="537" r="8079" b="34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89746" cy="34243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63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EEE0BF" wp14:editId="1F30D123">
                <wp:simplePos x="0" y="0"/>
                <wp:positionH relativeFrom="page">
                  <wp:posOffset>6569075</wp:posOffset>
                </wp:positionH>
                <wp:positionV relativeFrom="page">
                  <wp:posOffset>0</wp:posOffset>
                </wp:positionV>
                <wp:extent cx="3103880" cy="7776210"/>
                <wp:effectExtent l="0" t="0" r="1270" b="0"/>
                <wp:wrapNone/>
                <wp:docPr id="28" name="Text Box 69" descr="Текстовое поле: Воспоминания на всю жизнь&#10;&#10;Как часто вы говорили вслух: «Я так хочу увидеть Эйфелеву башню...» или «Я мечтаю увидеть пирамиды!»&#10;&#10;Теперь вы можете перейти от слов к делу! Вы увидите те уголки мира, где рождались легенды. Вы посетите места, о которых вы только мечтали или видели на фотографиях. Мы легко исполним ваши мечты с помощью профессионального планирования и лучших мировых ресурсов. Ваша поездка станет беззаботным путешествием и воспоминанием на всю жизнь!&#10;&#10;У нас есть несколько пакетов, которые удовлетворят любой вкус. Мы также сможем создать для вас индивидуальный туристический пакет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777621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021DF" w:rsidRDefault="002021DF" w:rsidP="005D4391">
                            <w:pPr>
                              <w:pStyle w:val="2"/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7B0406" w:rsidRDefault="007B0406" w:rsidP="00513BDB">
                            <w:pPr>
                              <w:pStyle w:val="1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13BDB" w:rsidRPr="00584D08" w:rsidRDefault="00513BDB" w:rsidP="00513BDB">
                            <w:pPr>
                              <w:pStyle w:val="1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84D08">
                              <w:rPr>
                                <w:b/>
                                <w:sz w:val="28"/>
                                <w:szCs w:val="28"/>
                              </w:rPr>
                              <w:t>история создания музея</w:t>
                            </w:r>
                          </w:p>
                          <w:p w:rsidR="00C362FE" w:rsidRPr="00C362FE" w:rsidRDefault="00513BDB" w:rsidP="00513BDB">
                            <w:pPr>
                              <w:pStyle w:val="11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988334A" wp14:editId="49244598">
                                  <wp:extent cx="2871422" cy="1542197"/>
                                  <wp:effectExtent l="0" t="0" r="5715" b="1270"/>
                                  <wp:docPr id="6" name="Picture 7" descr="проб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7" name="Picture 7" descr="проб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bright="6000" contrast="4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260" cy="1550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3BDB" w:rsidRDefault="002D0567" w:rsidP="005D4391">
                            <w:pPr>
                              <w:pStyle w:val="2"/>
                              <w:spacing w:after="0"/>
                              <w:jc w:val="left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Сначала это был уголок </w:t>
                            </w:r>
                            <w:r w:rsidR="005D4391"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>н</w:t>
                            </w:r>
                            <w:r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>ародного творчества, где находились</w:t>
                            </w:r>
                            <w:r w:rsidR="005D4391"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льняная рубаха, шелковый </w:t>
                            </w:r>
                            <w:proofErr w:type="spellStart"/>
                            <w:r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>запон</w:t>
                            </w:r>
                            <w:proofErr w:type="spellEnd"/>
                            <w:r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, а также коллекция расшитых крестом и украшенных кружевом полотенец. </w:t>
                            </w:r>
                          </w:p>
                          <w:p w:rsidR="00E15E82" w:rsidRPr="00E15E82" w:rsidRDefault="00E15E82" w:rsidP="00E15E82">
                            <w:pPr>
                              <w:pStyle w:val="Normal1"/>
                              <w:rPr>
                                <w:lang w:val="ru-RU"/>
                              </w:rPr>
                            </w:pPr>
                          </w:p>
                          <w:p w:rsidR="00584D08" w:rsidRDefault="002D0567" w:rsidP="00BF631C">
                            <w:pPr>
                              <w:pStyle w:val="2"/>
                              <w:spacing w:after="0"/>
                              <w:jc w:val="left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В </w:t>
                            </w:r>
                            <w:r w:rsidRPr="00E15E82">
                              <w:rPr>
                                <w:b/>
                                <w:sz w:val="22"/>
                                <w:szCs w:val="22"/>
                                <w:lang w:val="ru-RU"/>
                              </w:rPr>
                              <w:t>1997</w:t>
                            </w:r>
                            <w:r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году родилась идея </w:t>
                            </w:r>
                            <w:r w:rsidR="005D4391"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>с</w:t>
                            </w:r>
                            <w:r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оздания </w:t>
                            </w:r>
                            <w:r w:rsidR="00E15E82"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школьного </w:t>
                            </w:r>
                            <w:r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>этнографического музея.</w:t>
                            </w:r>
                            <w:r w:rsidR="00BF631C" w:rsidRPr="00BF631C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="00BF631C">
                              <w:rPr>
                                <w:sz w:val="22"/>
                                <w:szCs w:val="22"/>
                                <w:lang w:val="ru-RU"/>
                              </w:rPr>
                              <w:t>Его расположили в правом крыле третьего</w:t>
                            </w:r>
                            <w:r w:rsidR="00BF631C"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этажа нашей школы, у всех на виду. Следовательно, посмотреть </w:t>
                            </w:r>
                            <w:r w:rsidR="00BF631C" w:rsidRPr="00C362FE">
                              <w:rPr>
                                <w:sz w:val="22"/>
                                <w:szCs w:val="22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rgbClr w14:val="9933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9933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9933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экспозиции</w:t>
                            </w:r>
                            <w:r w:rsidR="00BF631C"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может каждый, и совершенно бесплатно</w:t>
                            </w:r>
                            <w:r w:rsidR="00584D08">
                              <w:rPr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584D08" w:rsidRDefault="00584D08" w:rsidP="00BF631C">
                            <w:pPr>
                              <w:pStyle w:val="2"/>
                              <w:spacing w:after="0"/>
                              <w:jc w:val="left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BF631C" w:rsidRPr="00584D08" w:rsidRDefault="00584D08" w:rsidP="00901F36">
                            <w:pPr>
                              <w:pStyle w:val="2"/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84D08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0F8EBC67" wp14:editId="71DE6945">
                                  <wp:extent cx="2921000" cy="1486284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0" cy="1486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5E82" w:rsidRDefault="00E15E82" w:rsidP="00E15E82">
                            <w:pPr>
                              <w:pStyle w:val="2"/>
                              <w:spacing w:after="0"/>
                              <w:jc w:val="left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E15E82" w:rsidRPr="00E15E82" w:rsidRDefault="00C91F46" w:rsidP="00E15E82">
                            <w:pPr>
                              <w:pStyle w:val="2"/>
                              <w:spacing w:after="0"/>
                              <w:jc w:val="left"/>
                              <w:rPr>
                                <w:lang w:val="ru-RU"/>
                              </w:rPr>
                            </w:pPr>
                            <w:r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>Музей паспортизован:</w:t>
                            </w:r>
                          </w:p>
                          <w:p w:rsidR="00BF631C" w:rsidRDefault="00C91F46" w:rsidP="00BF631C">
                            <w:pPr>
                              <w:pStyle w:val="2"/>
                              <w:spacing w:after="0"/>
                              <w:jc w:val="left"/>
                              <w:rPr>
                                <w:b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>11 февраля 2008 года.</w:t>
                            </w:r>
                            <w:r w:rsidR="005D4391"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2021DF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Свидетельство </w:t>
                            </w:r>
                            <w:r w:rsidRPr="00E15E82">
                              <w:rPr>
                                <w:b/>
                                <w:sz w:val="22"/>
                                <w:szCs w:val="22"/>
                                <w:lang w:val="ru-RU"/>
                              </w:rPr>
                              <w:t>№12113</w:t>
                            </w:r>
                            <w:r w:rsidR="00BF631C">
                              <w:rPr>
                                <w:b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7" type="#_x0000_t202" alt="Текстовое поле: Воспоминания на всю жизнь&#10;&#10;Как часто вы говорили вслух: «Я так хочу увидеть Эйфелеву башню...» или «Я мечтаю увидеть пирамиды!»&#10;&#10;Теперь вы можете перейти от слов к делу! Вы увидите те уголки мира, где рождались легенды. Вы посетите места, о которых вы только мечтали или видели на фотографиях. Мы легко исполним ваши мечты с помощью профессионального планирования и лучших мировых ресурсов. Ваша поездка станет беззаботным путешествием и воспоминанием на всю жизнь!&#10;&#10;У нас есть несколько пакетов, которые удовлетворят любой вкус. Мы также сможем создать для вас индивидуальный туристический пакет.&#10;&#10;" style="position:absolute;left:0;text-align:left;margin-left:517.25pt;margin-top:0;width:244.4pt;height:612.3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" fillcolor="#ff9" stroked="f">
                <v:textbox>
                  <w:txbxContent>
                    <w:p w:rsidR="002021DF" w:rsidRDefault="002021DF" w:rsidP="005D4391">
                      <w:pPr>
                        <w:pStyle w:val="2"/>
                        <w:spacing w:after="0"/>
                        <w:jc w:val="left"/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:rsidR="007B0406" w:rsidRDefault="007B0406" w:rsidP="00513BDB">
                      <w:pPr>
                        <w:pStyle w:val="11"/>
                        <w:rPr>
                          <w:sz w:val="24"/>
                          <w:szCs w:val="24"/>
                        </w:rPr>
                      </w:pPr>
                    </w:p>
                    <w:p w:rsidR="00513BDB" w:rsidRPr="00584D08" w:rsidRDefault="00513BDB" w:rsidP="00513BDB">
                      <w:pPr>
                        <w:pStyle w:val="11"/>
                        <w:rPr>
                          <w:b/>
                          <w:sz w:val="28"/>
                          <w:szCs w:val="28"/>
                        </w:rPr>
                      </w:pPr>
                      <w:r w:rsidRPr="00584D08">
                        <w:rPr>
                          <w:b/>
                          <w:sz w:val="28"/>
                          <w:szCs w:val="28"/>
                        </w:rPr>
                        <w:t>история создания музея</w:t>
                      </w:r>
                    </w:p>
                    <w:p w:rsidR="00C362FE" w:rsidRPr="00C362FE" w:rsidRDefault="00513BDB" w:rsidP="00513BDB">
                      <w:pPr>
                        <w:pStyle w:val="11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988334A" wp14:editId="49244598">
                            <wp:extent cx="2871422" cy="1542197"/>
                            <wp:effectExtent l="0" t="0" r="5715" b="1270"/>
                            <wp:docPr id="6" name="Picture 7" descr="проб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7" name="Picture 7" descr="проб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 bright="6000" contrast="4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260" cy="1550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3BDB" w:rsidRDefault="002D0567" w:rsidP="005D4391">
                      <w:pPr>
                        <w:pStyle w:val="2"/>
                        <w:spacing w:after="0"/>
                        <w:jc w:val="left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2021DF">
                        <w:rPr>
                          <w:sz w:val="22"/>
                          <w:szCs w:val="22"/>
                          <w:lang w:val="ru-RU"/>
                        </w:rPr>
                        <w:t xml:space="preserve">Сначала это был уголок </w:t>
                      </w:r>
                      <w:r w:rsidR="005D4391" w:rsidRPr="002021DF">
                        <w:rPr>
                          <w:sz w:val="22"/>
                          <w:szCs w:val="22"/>
                          <w:lang w:val="ru-RU"/>
                        </w:rPr>
                        <w:t>н</w:t>
                      </w:r>
                      <w:r w:rsidRPr="002021DF">
                        <w:rPr>
                          <w:sz w:val="22"/>
                          <w:szCs w:val="22"/>
                          <w:lang w:val="ru-RU"/>
                        </w:rPr>
                        <w:t>ародного творчества, где находились</w:t>
                      </w:r>
                      <w:r w:rsidR="005D4391" w:rsidRPr="002021DF">
                        <w:rPr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Pr="002021DF">
                        <w:rPr>
                          <w:sz w:val="22"/>
                          <w:szCs w:val="22"/>
                          <w:lang w:val="ru-RU"/>
                        </w:rPr>
                        <w:t xml:space="preserve">льняная рубаха, шелковый </w:t>
                      </w:r>
                      <w:proofErr w:type="spellStart"/>
                      <w:r w:rsidRPr="002021DF">
                        <w:rPr>
                          <w:sz w:val="22"/>
                          <w:szCs w:val="22"/>
                          <w:lang w:val="ru-RU"/>
                        </w:rPr>
                        <w:t>запон</w:t>
                      </w:r>
                      <w:proofErr w:type="spellEnd"/>
                      <w:r w:rsidRPr="002021DF">
                        <w:rPr>
                          <w:sz w:val="22"/>
                          <w:szCs w:val="22"/>
                          <w:lang w:val="ru-RU"/>
                        </w:rPr>
                        <w:t xml:space="preserve">, а также коллекция расшитых крестом и украшенных кружевом полотенец. </w:t>
                      </w:r>
                    </w:p>
                    <w:p w:rsidR="00E15E82" w:rsidRPr="00E15E82" w:rsidRDefault="00E15E82" w:rsidP="00E15E82">
                      <w:pPr>
                        <w:pStyle w:val="Normal1"/>
                        <w:rPr>
                          <w:lang w:val="ru-RU"/>
                        </w:rPr>
                      </w:pPr>
                    </w:p>
                    <w:p w:rsidR="00584D08" w:rsidRDefault="002D0567" w:rsidP="00BF631C">
                      <w:pPr>
                        <w:pStyle w:val="2"/>
                        <w:spacing w:after="0"/>
                        <w:jc w:val="left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2021DF">
                        <w:rPr>
                          <w:sz w:val="22"/>
                          <w:szCs w:val="22"/>
                          <w:lang w:val="ru-RU"/>
                        </w:rPr>
                        <w:t xml:space="preserve">В </w:t>
                      </w:r>
                      <w:r w:rsidRPr="00E15E82">
                        <w:rPr>
                          <w:b/>
                          <w:sz w:val="22"/>
                          <w:szCs w:val="22"/>
                          <w:lang w:val="ru-RU"/>
                        </w:rPr>
                        <w:t>1997</w:t>
                      </w:r>
                      <w:r w:rsidRPr="002021DF">
                        <w:rPr>
                          <w:sz w:val="22"/>
                          <w:szCs w:val="22"/>
                          <w:lang w:val="ru-RU"/>
                        </w:rPr>
                        <w:t xml:space="preserve"> году родилась идея </w:t>
                      </w:r>
                      <w:r w:rsidR="005D4391" w:rsidRPr="002021DF">
                        <w:rPr>
                          <w:sz w:val="22"/>
                          <w:szCs w:val="22"/>
                          <w:lang w:val="ru-RU"/>
                        </w:rPr>
                        <w:t>с</w:t>
                      </w:r>
                      <w:r w:rsidRPr="002021DF">
                        <w:rPr>
                          <w:sz w:val="22"/>
                          <w:szCs w:val="22"/>
                          <w:lang w:val="ru-RU"/>
                        </w:rPr>
                        <w:t xml:space="preserve">оздания </w:t>
                      </w:r>
                      <w:r w:rsidR="00E15E82" w:rsidRPr="002021DF">
                        <w:rPr>
                          <w:sz w:val="22"/>
                          <w:szCs w:val="22"/>
                          <w:lang w:val="ru-RU"/>
                        </w:rPr>
                        <w:t xml:space="preserve">школьного </w:t>
                      </w:r>
                      <w:r w:rsidRPr="002021DF">
                        <w:rPr>
                          <w:sz w:val="22"/>
                          <w:szCs w:val="22"/>
                          <w:lang w:val="ru-RU"/>
                        </w:rPr>
                        <w:t>этнографического музея.</w:t>
                      </w:r>
                      <w:r w:rsidR="00BF631C" w:rsidRPr="00BF631C">
                        <w:rPr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="00BF631C">
                        <w:rPr>
                          <w:sz w:val="22"/>
                          <w:szCs w:val="22"/>
                          <w:lang w:val="ru-RU"/>
                        </w:rPr>
                        <w:t>Его расположили в правом крыле третьего</w:t>
                      </w:r>
                      <w:r w:rsidR="00BF631C" w:rsidRPr="002021DF">
                        <w:rPr>
                          <w:sz w:val="22"/>
                          <w:szCs w:val="22"/>
                          <w:lang w:val="ru-RU"/>
                        </w:rPr>
                        <w:t xml:space="preserve"> этажа нашей школы, у всех на виду. Следовательно, посмотреть </w:t>
                      </w:r>
                      <w:r w:rsidR="00BF631C" w:rsidRPr="00C362FE">
                        <w:rPr>
                          <w:sz w:val="22"/>
                          <w:szCs w:val="22"/>
                          <w:lang w:val="ru-RU"/>
                          <w14:textFill>
                            <w14:gradFill>
                              <w14:gsLst>
                                <w14:gs w14:pos="0">
                                  <w14:srgbClr w14:val="9933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9933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9933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экспозиции</w:t>
                      </w:r>
                      <w:r w:rsidR="00BF631C" w:rsidRPr="002021DF">
                        <w:rPr>
                          <w:sz w:val="22"/>
                          <w:szCs w:val="22"/>
                          <w:lang w:val="ru-RU"/>
                        </w:rPr>
                        <w:t xml:space="preserve"> может каждый, и совершенно бесплатно</w:t>
                      </w:r>
                      <w:r w:rsidR="00584D08">
                        <w:rPr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584D08" w:rsidRDefault="00584D08" w:rsidP="00BF631C">
                      <w:pPr>
                        <w:pStyle w:val="2"/>
                        <w:spacing w:after="0"/>
                        <w:jc w:val="left"/>
                        <w:rPr>
                          <w:sz w:val="22"/>
                          <w:szCs w:val="22"/>
                          <w:lang w:val="ru-RU"/>
                        </w:rPr>
                      </w:pPr>
                    </w:p>
                    <w:p w:rsidR="00BF631C" w:rsidRPr="00584D08" w:rsidRDefault="00584D08" w:rsidP="00901F36">
                      <w:pPr>
                        <w:pStyle w:val="2"/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84D08">
                        <w:drawing>
                          <wp:inline distT="0" distB="0" distL="0" distR="0" wp14:anchorId="0F8EBC67" wp14:editId="71DE6945">
                            <wp:extent cx="2921000" cy="1486284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0" cy="1486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5E82" w:rsidRDefault="00E15E82" w:rsidP="00E15E82">
                      <w:pPr>
                        <w:pStyle w:val="2"/>
                        <w:spacing w:after="0"/>
                        <w:jc w:val="left"/>
                        <w:rPr>
                          <w:sz w:val="22"/>
                          <w:szCs w:val="22"/>
                          <w:lang w:val="ru-RU"/>
                        </w:rPr>
                      </w:pPr>
                    </w:p>
                    <w:p w:rsidR="00E15E82" w:rsidRPr="00E15E82" w:rsidRDefault="00C91F46" w:rsidP="00E15E82">
                      <w:pPr>
                        <w:pStyle w:val="2"/>
                        <w:spacing w:after="0"/>
                        <w:jc w:val="left"/>
                        <w:rPr>
                          <w:lang w:val="ru-RU"/>
                        </w:rPr>
                      </w:pPr>
                      <w:r w:rsidRPr="002021DF">
                        <w:rPr>
                          <w:sz w:val="22"/>
                          <w:szCs w:val="22"/>
                          <w:lang w:val="ru-RU"/>
                        </w:rPr>
                        <w:t>Музей паспортизован:</w:t>
                      </w:r>
                    </w:p>
                    <w:p w:rsidR="00BF631C" w:rsidRDefault="00C91F46" w:rsidP="00BF631C">
                      <w:pPr>
                        <w:pStyle w:val="2"/>
                        <w:spacing w:after="0"/>
                        <w:jc w:val="left"/>
                        <w:rPr>
                          <w:b/>
                          <w:sz w:val="22"/>
                          <w:szCs w:val="22"/>
                          <w:lang w:val="ru-RU"/>
                        </w:rPr>
                      </w:pPr>
                      <w:r w:rsidRPr="002021DF">
                        <w:rPr>
                          <w:sz w:val="22"/>
                          <w:szCs w:val="22"/>
                          <w:lang w:val="ru-RU"/>
                        </w:rPr>
                        <w:t>11 февраля 2008 года.</w:t>
                      </w:r>
                      <w:r w:rsidR="005D4391" w:rsidRPr="002021DF">
                        <w:rPr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Pr="002021DF">
                        <w:rPr>
                          <w:sz w:val="22"/>
                          <w:szCs w:val="22"/>
                          <w:lang w:val="ru-RU"/>
                        </w:rPr>
                        <w:t xml:space="preserve">Свидетельство </w:t>
                      </w:r>
                      <w:r w:rsidRPr="00E15E82">
                        <w:rPr>
                          <w:b/>
                          <w:sz w:val="22"/>
                          <w:szCs w:val="22"/>
                          <w:lang w:val="ru-RU"/>
                        </w:rPr>
                        <w:t>№12113</w:t>
                      </w:r>
                      <w:r w:rsidR="00BF631C">
                        <w:rPr>
                          <w:b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63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D3E5B6" wp14:editId="12204139">
                <wp:simplePos x="0" y="0"/>
                <wp:positionH relativeFrom="page">
                  <wp:posOffset>9672955</wp:posOffset>
                </wp:positionH>
                <wp:positionV relativeFrom="page">
                  <wp:posOffset>0</wp:posOffset>
                </wp:positionV>
                <wp:extent cx="3123565" cy="8082915"/>
                <wp:effectExtent l="0" t="0" r="635" b="0"/>
                <wp:wrapNone/>
                <wp:docPr id="2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565" cy="808291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0406" w:rsidRDefault="007B0406" w:rsidP="00E15E82">
                            <w:pPr>
                              <w:pStyle w:val="3"/>
                              <w:jc w:val="left"/>
                              <w:rPr>
                                <w:b/>
                                <w:lang w:val="ru-RU"/>
                              </w:rPr>
                            </w:pPr>
                          </w:p>
                          <w:p w:rsidR="006F5445" w:rsidRDefault="00C362FE" w:rsidP="00E15E82">
                            <w:pPr>
                              <w:pStyle w:val="3"/>
                              <w:jc w:val="left"/>
                              <w:rPr>
                                <w:b/>
                                <w:lang w:val="ru-RU"/>
                              </w:rPr>
                            </w:pPr>
                            <w:r w:rsidRPr="00BF631C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</w:p>
                          <w:p w:rsidR="00C362FE" w:rsidRPr="00BF631C" w:rsidRDefault="00C362FE" w:rsidP="00E15E82">
                            <w:pPr>
                              <w:pStyle w:val="3"/>
                              <w:jc w:val="left"/>
                              <w:rPr>
                                <w:b/>
                                <w:lang w:val="ru-RU"/>
                              </w:rPr>
                            </w:pPr>
                            <w:r w:rsidRPr="00BF631C">
                              <w:rPr>
                                <w:b/>
                                <w:lang w:val="ru-RU"/>
                              </w:rPr>
                              <w:t>«Чти прошлое,</w:t>
                            </w:r>
                            <w:r w:rsidRPr="00BF631C">
                              <w:rPr>
                                <w:b/>
                                <w:lang w:val="ru-RU"/>
                              </w:rPr>
                              <w:br/>
                            </w:r>
                            <w:r w:rsidR="00E15E82" w:rsidRPr="00BF631C">
                              <w:rPr>
                                <w:b/>
                                <w:lang w:val="ru-RU"/>
                              </w:rPr>
                              <w:t xml:space="preserve">       </w:t>
                            </w:r>
                            <w:r w:rsidRPr="00BF631C">
                              <w:rPr>
                                <w:b/>
                                <w:lang w:val="ru-RU"/>
                              </w:rPr>
                              <w:t>твори настоящее,</w:t>
                            </w:r>
                            <w:r w:rsidRPr="00BF631C">
                              <w:rPr>
                                <w:b/>
                                <w:lang w:val="ru-RU"/>
                              </w:rPr>
                              <w:br/>
                            </w:r>
                            <w:r w:rsidR="00E15E82" w:rsidRPr="00BF631C">
                              <w:rPr>
                                <w:b/>
                                <w:lang w:val="ru-RU"/>
                              </w:rPr>
                              <w:t xml:space="preserve">               </w:t>
                            </w:r>
                            <w:r w:rsidRPr="00BF631C">
                              <w:rPr>
                                <w:b/>
                                <w:lang w:val="ru-RU"/>
                              </w:rPr>
                              <w:t xml:space="preserve">верь в будущее». </w:t>
                            </w:r>
                          </w:p>
                          <w:p w:rsidR="00C362FE" w:rsidRPr="00E15E82" w:rsidRDefault="00C362FE" w:rsidP="00C362FE">
                            <w:pPr>
                              <w:pStyle w:val="3"/>
                              <w:jc w:val="right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E15E82">
                              <w:rPr>
                                <w:sz w:val="22"/>
                                <w:szCs w:val="22"/>
                                <w:lang w:val="ru-RU"/>
                              </w:rPr>
                              <w:t>Д.</w:t>
                            </w:r>
                            <w:r w:rsidR="007939A6" w:rsidRPr="00E15E82">
                              <w:rPr>
                                <w:sz w:val="22"/>
                                <w:szCs w:val="22"/>
                                <w:lang w:val="ru-RU"/>
                              </w:rPr>
                              <w:t>с. Лихачё</w:t>
                            </w:r>
                            <w:r w:rsidRPr="00E15E82">
                              <w:rPr>
                                <w:sz w:val="22"/>
                                <w:szCs w:val="22"/>
                                <w:lang w:val="ru-RU"/>
                              </w:rPr>
                              <w:t>в</w:t>
                            </w:r>
                          </w:p>
                          <w:p w:rsidR="001A136A" w:rsidRPr="001A136A" w:rsidRDefault="001A136A">
                            <w:pPr>
                              <w:spacing w:before="100" w:beforeAutospacing="1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t xml:space="preserve"> </w:t>
                            </w:r>
                            <w:r w:rsidR="00C362FE" w:rsidRPr="00C362FE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11DA8C61" wp14:editId="08480D1B">
                                  <wp:extent cx="2468880" cy="15733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8880" cy="15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44D5" w:rsidRDefault="00184530" w:rsidP="007B0406">
                            <w:pPr>
                              <w:pStyle w:val="a7"/>
                              <w:pBdr>
                                <w:right w:val="single" w:sz="6" w:space="3" w:color="FFFFFF"/>
                              </w:pBdr>
                              <w:rPr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B28FA">
                              <w:rPr>
                                <w:i w:val="0"/>
                                <w:sz w:val="28"/>
                                <w:szCs w:val="28"/>
                                <w:lang w:val="ru-RU"/>
                              </w:rPr>
                              <w:t xml:space="preserve">Наша цель — </w:t>
                            </w:r>
                            <w:r w:rsidRPr="007B28FA">
                              <w:rPr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 xml:space="preserve">предоставление </w:t>
                            </w:r>
                            <w:r w:rsidR="00B544D5" w:rsidRPr="007B28FA">
                              <w:rPr>
                                <w:i w:val="0"/>
                                <w:sz w:val="24"/>
                                <w:szCs w:val="24"/>
                                <w:lang w:val="ru-RU"/>
                              </w:rPr>
                              <w:t xml:space="preserve">целостной картины культуры людей, проживавших на территории Рязанского края. </w:t>
                            </w:r>
                          </w:p>
                          <w:p w:rsidR="001A136A" w:rsidRPr="007B28FA" w:rsidRDefault="001A136A" w:rsidP="007B0406">
                            <w:pPr>
                              <w:pStyle w:val="a7"/>
                              <w:pBdr>
                                <w:right w:val="single" w:sz="6" w:space="3" w:color="FFFFFF"/>
                              </w:pBdr>
                              <w:rPr>
                                <w:i w:val="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184530" w:rsidRDefault="000E4602">
                            <w:pPr>
                              <w:pStyle w:val="a8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 wp14:anchorId="4F2B6A32" wp14:editId="4F95F281">
                                  <wp:extent cx="2505075" cy="28575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075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28FA" w:rsidRPr="007B28FA" w:rsidRDefault="007B28FA" w:rsidP="007B0406">
                            <w:pPr>
                              <w:pStyle w:val="a8"/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B28F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>Крестьянский быт представлен ярко</w:t>
                            </w:r>
                            <w:r w:rsidR="00E15E82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>-</w:t>
                            </w:r>
                            <w:r w:rsidRPr="007B28F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:rsidR="007B28FA" w:rsidRPr="007B28FA" w:rsidRDefault="007B28FA" w:rsidP="007B0406">
                            <w:pPr>
                              <w:pStyle w:val="a8"/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B28F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>Смотри, коль времени не жалко:</w:t>
                            </w:r>
                          </w:p>
                          <w:p w:rsidR="007B28FA" w:rsidRPr="007B28FA" w:rsidRDefault="007B28FA" w:rsidP="007B0406">
                            <w:pPr>
                              <w:pStyle w:val="a8"/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B28F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>Костюмы, лапти, утюги,</w:t>
                            </w:r>
                          </w:p>
                          <w:p w:rsidR="007B28FA" w:rsidRPr="007B28FA" w:rsidRDefault="007B28FA" w:rsidP="007B0406">
                            <w:pPr>
                              <w:pStyle w:val="a8"/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B28F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>Посуда, крынки, бутыли.</w:t>
                            </w:r>
                          </w:p>
                          <w:p w:rsidR="007B28FA" w:rsidRPr="007B28FA" w:rsidRDefault="007B28FA" w:rsidP="007B0406">
                            <w:pPr>
                              <w:pStyle w:val="a8"/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B28F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>Безмены, ножницы, светцы,</w:t>
                            </w:r>
                          </w:p>
                          <w:p w:rsidR="007B28FA" w:rsidRPr="007B28FA" w:rsidRDefault="007B28FA" w:rsidP="007B0406">
                            <w:pPr>
                              <w:pStyle w:val="a8"/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B28F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>Подковы, пряжки и серпы.</w:t>
                            </w:r>
                          </w:p>
                          <w:p w:rsidR="007B28FA" w:rsidRPr="007B28FA" w:rsidRDefault="007B28FA" w:rsidP="007B0406">
                            <w:pPr>
                              <w:pStyle w:val="a8"/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B28F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>Печати, книги, документы,</w:t>
                            </w:r>
                          </w:p>
                          <w:p w:rsidR="007B28FA" w:rsidRPr="007B28FA" w:rsidRDefault="007B28FA" w:rsidP="007B0406">
                            <w:pPr>
                              <w:pStyle w:val="a8"/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B28F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>Есть фотографии и деньги.</w:t>
                            </w:r>
                          </w:p>
                          <w:p w:rsidR="007B28FA" w:rsidRPr="007B28FA" w:rsidRDefault="007B28FA" w:rsidP="007B0406">
                            <w:pPr>
                              <w:pStyle w:val="a8"/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B28F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 xml:space="preserve">Патефон, фонарь, часы, </w:t>
                            </w:r>
                          </w:p>
                          <w:p w:rsidR="007B28FA" w:rsidRPr="007B28FA" w:rsidRDefault="007B28FA" w:rsidP="007B0406">
                            <w:pPr>
                              <w:pStyle w:val="a8"/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B28F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>Ступа, прялки и весы,</w:t>
                            </w:r>
                          </w:p>
                          <w:p w:rsidR="00513BDB" w:rsidRDefault="007B28FA" w:rsidP="007B0406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B28F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>Самовар</w:t>
                            </w:r>
                            <w:r w:rsidR="00513BD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>,</w:t>
                            </w:r>
                            <w:r w:rsidRPr="007B28F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ru-RU"/>
                              </w:rPr>
                              <w:t xml:space="preserve"> ножи, ухваты,</w:t>
                            </w:r>
                          </w:p>
                          <w:p w:rsidR="007939A6" w:rsidRPr="00513BDB" w:rsidRDefault="00C362FE" w:rsidP="007B28FA">
                            <w:pPr>
                              <w:pStyle w:val="a8"/>
                              <w:jc w:val="center"/>
                              <w:rPr>
                                <w:rFonts w:ascii="Century Gothic" w:hAnsi="Century Gothic"/>
                                <w:b/>
                                <w:color w:val="984806" w:themeColor="accent6" w:themeShade="8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513BDB">
                              <w:rPr>
                                <w:rFonts w:ascii="Century Gothic" w:hAnsi="Century Gothic"/>
                                <w:b/>
                                <w:color w:val="984806" w:themeColor="accent6" w:themeShade="80"/>
                                <w:sz w:val="24"/>
                                <w:szCs w:val="24"/>
                                <w:lang w:val="ru-RU"/>
                              </w:rPr>
                              <w:t>В гости всех мы видеть рады</w:t>
                            </w:r>
                            <w:r w:rsidR="00513BDB">
                              <w:rPr>
                                <w:rFonts w:ascii="Century Gothic" w:hAnsi="Century Gothic"/>
                                <w:b/>
                                <w:color w:val="984806" w:themeColor="accent6" w:themeShade="80"/>
                                <w:sz w:val="24"/>
                                <w:szCs w:val="24"/>
                                <w:lang w:val="ru-RU"/>
                              </w:rPr>
                              <w:t>!</w:t>
                            </w:r>
                            <w:r w:rsidRPr="00513BDB">
                              <w:rPr>
                                <w:rFonts w:ascii="Century Gothic" w:hAnsi="Century Gothic"/>
                                <w:b/>
                                <w:color w:val="984806" w:themeColor="accent6" w:themeShade="8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7B0406" w:rsidRDefault="00C362FE" w:rsidP="007B0406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Century Gothic" w:hAnsi="Century Gothic"/>
                                <w:lang w:val="ru-RU"/>
                              </w:rPr>
                            </w:pPr>
                            <w:r w:rsidRPr="007B0406">
                              <w:rPr>
                                <w:rFonts w:ascii="Century Gothic" w:hAnsi="Century Gothic"/>
                                <w:lang w:val="ru-RU"/>
                              </w:rPr>
                              <w:t xml:space="preserve">Экскурсию для Вас с радостью проведёт музейный педагог </w:t>
                            </w:r>
                          </w:p>
                          <w:p w:rsidR="007B28FA" w:rsidRPr="007B0406" w:rsidRDefault="00C362FE" w:rsidP="007B0406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984806" w:themeColor="accent6" w:themeShade="80"/>
                                <w:lang w:val="ru-RU"/>
                              </w:rPr>
                            </w:pPr>
                            <w:proofErr w:type="spellStart"/>
                            <w:r w:rsidRPr="007B0406">
                              <w:rPr>
                                <w:rFonts w:ascii="Century Gothic" w:hAnsi="Century Gothic"/>
                                <w:lang w:val="ru-RU"/>
                              </w:rPr>
                              <w:t>Сукочева</w:t>
                            </w:r>
                            <w:proofErr w:type="spellEnd"/>
                            <w:r w:rsidRPr="007B0406">
                              <w:rPr>
                                <w:rFonts w:ascii="Century Gothic" w:hAnsi="Century Gothic"/>
                                <w:lang w:val="ru-RU"/>
                              </w:rPr>
                              <w:t xml:space="preserve"> А.В.</w:t>
                            </w:r>
                          </w:p>
                          <w:p w:rsidR="00184530" w:rsidRPr="00B544D5" w:rsidRDefault="00184530">
                            <w:pPr>
                              <w:pStyle w:val="a8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8" type="#_x0000_t202" style="position:absolute;left:0;text-align:left;margin-left:761.65pt;margin-top:0;width:245.95pt;height:636.4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" fillcolor="#f93" stroked="f">
                <v:textbox>
                  <w:txbxContent>
                    <w:p w:rsidR="007B0406" w:rsidRDefault="007B0406" w:rsidP="00E15E82">
                      <w:pPr>
                        <w:pStyle w:val="3"/>
                        <w:jc w:val="left"/>
                        <w:rPr>
                          <w:b/>
                          <w:lang w:val="ru-RU"/>
                        </w:rPr>
                      </w:pPr>
                    </w:p>
                    <w:p w:rsidR="006F5445" w:rsidRDefault="00C362FE" w:rsidP="00E15E82">
                      <w:pPr>
                        <w:pStyle w:val="3"/>
                        <w:jc w:val="left"/>
                        <w:rPr>
                          <w:b/>
                          <w:lang w:val="ru-RU"/>
                        </w:rPr>
                      </w:pPr>
                      <w:r w:rsidRPr="00BF631C">
                        <w:rPr>
                          <w:b/>
                          <w:lang w:val="ru-RU"/>
                        </w:rPr>
                        <w:t xml:space="preserve"> </w:t>
                      </w:r>
                    </w:p>
                    <w:p w:rsidR="00C362FE" w:rsidRPr="00BF631C" w:rsidRDefault="00C362FE" w:rsidP="00E15E82">
                      <w:pPr>
                        <w:pStyle w:val="3"/>
                        <w:jc w:val="left"/>
                        <w:rPr>
                          <w:b/>
                          <w:lang w:val="ru-RU"/>
                        </w:rPr>
                      </w:pPr>
                      <w:r w:rsidRPr="00BF631C">
                        <w:rPr>
                          <w:b/>
                          <w:lang w:val="ru-RU"/>
                        </w:rPr>
                        <w:t>«Чти прошлое,</w:t>
                      </w:r>
                      <w:r w:rsidRPr="00BF631C">
                        <w:rPr>
                          <w:b/>
                          <w:lang w:val="ru-RU"/>
                        </w:rPr>
                        <w:br/>
                      </w:r>
                      <w:r w:rsidR="00E15E82" w:rsidRPr="00BF631C">
                        <w:rPr>
                          <w:b/>
                          <w:lang w:val="ru-RU"/>
                        </w:rPr>
                        <w:t xml:space="preserve">       </w:t>
                      </w:r>
                      <w:r w:rsidRPr="00BF631C">
                        <w:rPr>
                          <w:b/>
                          <w:lang w:val="ru-RU"/>
                        </w:rPr>
                        <w:t>твори настоящее,</w:t>
                      </w:r>
                      <w:r w:rsidRPr="00BF631C">
                        <w:rPr>
                          <w:b/>
                          <w:lang w:val="ru-RU"/>
                        </w:rPr>
                        <w:br/>
                      </w:r>
                      <w:r w:rsidR="00E15E82" w:rsidRPr="00BF631C">
                        <w:rPr>
                          <w:b/>
                          <w:lang w:val="ru-RU"/>
                        </w:rPr>
                        <w:t xml:space="preserve">               </w:t>
                      </w:r>
                      <w:r w:rsidRPr="00BF631C">
                        <w:rPr>
                          <w:b/>
                          <w:lang w:val="ru-RU"/>
                        </w:rPr>
                        <w:t xml:space="preserve">верь в будущее». </w:t>
                      </w:r>
                    </w:p>
                    <w:p w:rsidR="00C362FE" w:rsidRPr="00E15E82" w:rsidRDefault="00C362FE" w:rsidP="00C362FE">
                      <w:pPr>
                        <w:pStyle w:val="3"/>
                        <w:jc w:val="right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E15E82">
                        <w:rPr>
                          <w:sz w:val="22"/>
                          <w:szCs w:val="22"/>
                          <w:lang w:val="ru-RU"/>
                        </w:rPr>
                        <w:t>Д.</w:t>
                      </w:r>
                      <w:r w:rsidR="007939A6" w:rsidRPr="00E15E82">
                        <w:rPr>
                          <w:sz w:val="22"/>
                          <w:szCs w:val="22"/>
                          <w:lang w:val="ru-RU"/>
                        </w:rPr>
                        <w:t>с. Лихачё</w:t>
                      </w:r>
                      <w:r w:rsidRPr="00E15E82">
                        <w:rPr>
                          <w:sz w:val="22"/>
                          <w:szCs w:val="22"/>
                          <w:lang w:val="ru-RU"/>
                        </w:rPr>
                        <w:t>в</w:t>
                      </w:r>
                    </w:p>
                    <w:p w:rsidR="001A136A" w:rsidRPr="001A136A" w:rsidRDefault="001A136A">
                      <w:pPr>
                        <w:spacing w:before="100" w:beforeAutospacing="1"/>
                        <w:rPr>
                          <w:rFonts w:ascii="Century Gothic" w:hAnsi="Century Gothic"/>
                          <w:noProof/>
                          <w:sz w:val="20"/>
                          <w:szCs w:val="20"/>
                          <w:lang w:val="ru-RU" w:eastAsia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t xml:space="preserve"> </w:t>
                      </w:r>
                      <w:r w:rsidR="00C362FE" w:rsidRPr="00C362FE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11DA8C61" wp14:editId="08480D1B">
                            <wp:extent cx="2468880" cy="15733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8880" cy="15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44D5" w:rsidRDefault="00184530" w:rsidP="007B0406">
                      <w:pPr>
                        <w:pStyle w:val="a7"/>
                        <w:pBdr>
                          <w:right w:val="single" w:sz="6" w:space="3" w:color="FFFFFF"/>
                        </w:pBdr>
                        <w:rPr>
                          <w:i w:val="0"/>
                          <w:sz w:val="24"/>
                          <w:szCs w:val="24"/>
                          <w:lang w:val="ru-RU"/>
                        </w:rPr>
                      </w:pPr>
                      <w:r w:rsidRPr="007B28FA">
                        <w:rPr>
                          <w:i w:val="0"/>
                          <w:sz w:val="28"/>
                          <w:szCs w:val="28"/>
                          <w:lang w:val="ru-RU"/>
                        </w:rPr>
                        <w:t xml:space="preserve">Наша цель — </w:t>
                      </w:r>
                      <w:r w:rsidRPr="007B28FA">
                        <w:rPr>
                          <w:i w:val="0"/>
                          <w:sz w:val="24"/>
                          <w:szCs w:val="24"/>
                          <w:lang w:val="ru-RU"/>
                        </w:rPr>
                        <w:t xml:space="preserve">предоставление </w:t>
                      </w:r>
                      <w:r w:rsidR="00B544D5" w:rsidRPr="007B28FA">
                        <w:rPr>
                          <w:i w:val="0"/>
                          <w:sz w:val="24"/>
                          <w:szCs w:val="24"/>
                          <w:lang w:val="ru-RU"/>
                        </w:rPr>
                        <w:t xml:space="preserve">целостной картины культуры людей, проживавших на территории Рязанского края. </w:t>
                      </w:r>
                    </w:p>
                    <w:p w:rsidR="001A136A" w:rsidRPr="007B28FA" w:rsidRDefault="001A136A" w:rsidP="007B0406">
                      <w:pPr>
                        <w:pStyle w:val="a7"/>
                        <w:pBdr>
                          <w:right w:val="single" w:sz="6" w:space="3" w:color="FFFFFF"/>
                        </w:pBdr>
                        <w:rPr>
                          <w:i w:val="0"/>
                          <w:sz w:val="24"/>
                          <w:szCs w:val="24"/>
                          <w:lang w:val="ru-RU"/>
                        </w:rPr>
                      </w:pPr>
                    </w:p>
                    <w:p w:rsidR="00184530" w:rsidRDefault="000E4602">
                      <w:pPr>
                        <w:pStyle w:val="a8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 wp14:anchorId="4F2B6A32" wp14:editId="4F95F281">
                            <wp:extent cx="2505075" cy="28575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075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28FA" w:rsidRPr="007B28FA" w:rsidRDefault="007B28FA" w:rsidP="007B0406">
                      <w:pPr>
                        <w:pStyle w:val="a8"/>
                        <w:spacing w:after="0" w:line="360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</w:pPr>
                      <w:r w:rsidRPr="007B28FA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>Крестьянский быт представлен ярко</w:t>
                      </w:r>
                      <w:r w:rsidR="00E15E82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>-</w:t>
                      </w:r>
                      <w:r w:rsidRPr="007B28FA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  <w:p w:rsidR="007B28FA" w:rsidRPr="007B28FA" w:rsidRDefault="007B28FA" w:rsidP="007B0406">
                      <w:pPr>
                        <w:pStyle w:val="a8"/>
                        <w:spacing w:after="0" w:line="360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</w:pPr>
                      <w:r w:rsidRPr="007B28FA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>Смотри, коль времени не жалко:</w:t>
                      </w:r>
                    </w:p>
                    <w:p w:rsidR="007B28FA" w:rsidRPr="007B28FA" w:rsidRDefault="007B28FA" w:rsidP="007B0406">
                      <w:pPr>
                        <w:pStyle w:val="a8"/>
                        <w:spacing w:after="0" w:line="360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</w:pPr>
                      <w:r w:rsidRPr="007B28FA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>Костюмы, лапти, утюги,</w:t>
                      </w:r>
                    </w:p>
                    <w:p w:rsidR="007B28FA" w:rsidRPr="007B28FA" w:rsidRDefault="007B28FA" w:rsidP="007B0406">
                      <w:pPr>
                        <w:pStyle w:val="a8"/>
                        <w:spacing w:after="0" w:line="360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</w:pPr>
                      <w:r w:rsidRPr="007B28FA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>Посуда, крынки, бутыли.</w:t>
                      </w:r>
                    </w:p>
                    <w:p w:rsidR="007B28FA" w:rsidRPr="007B28FA" w:rsidRDefault="007B28FA" w:rsidP="007B0406">
                      <w:pPr>
                        <w:pStyle w:val="a8"/>
                        <w:spacing w:after="0" w:line="360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</w:pPr>
                      <w:r w:rsidRPr="007B28FA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>Безмены, ножницы, светцы,</w:t>
                      </w:r>
                    </w:p>
                    <w:p w:rsidR="007B28FA" w:rsidRPr="007B28FA" w:rsidRDefault="007B28FA" w:rsidP="007B0406">
                      <w:pPr>
                        <w:pStyle w:val="a8"/>
                        <w:spacing w:after="0" w:line="360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</w:pPr>
                      <w:r w:rsidRPr="007B28FA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>Подковы, пряжки и серпы.</w:t>
                      </w:r>
                    </w:p>
                    <w:p w:rsidR="007B28FA" w:rsidRPr="007B28FA" w:rsidRDefault="007B28FA" w:rsidP="007B0406">
                      <w:pPr>
                        <w:pStyle w:val="a8"/>
                        <w:spacing w:after="0" w:line="360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</w:pPr>
                      <w:r w:rsidRPr="007B28FA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>Печати, книги, документы,</w:t>
                      </w:r>
                    </w:p>
                    <w:p w:rsidR="007B28FA" w:rsidRPr="007B28FA" w:rsidRDefault="007B28FA" w:rsidP="007B0406">
                      <w:pPr>
                        <w:pStyle w:val="a8"/>
                        <w:spacing w:after="0" w:line="360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</w:pPr>
                      <w:r w:rsidRPr="007B28FA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>Есть фотографии и деньги.</w:t>
                      </w:r>
                    </w:p>
                    <w:p w:rsidR="007B28FA" w:rsidRPr="007B28FA" w:rsidRDefault="007B28FA" w:rsidP="007B0406">
                      <w:pPr>
                        <w:pStyle w:val="a8"/>
                        <w:spacing w:after="0" w:line="360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</w:pPr>
                      <w:r w:rsidRPr="007B28FA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 xml:space="preserve">Патефон, фонарь, часы, </w:t>
                      </w:r>
                    </w:p>
                    <w:p w:rsidR="007B28FA" w:rsidRPr="007B28FA" w:rsidRDefault="007B28FA" w:rsidP="007B0406">
                      <w:pPr>
                        <w:pStyle w:val="a8"/>
                        <w:spacing w:after="0" w:line="360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</w:pPr>
                      <w:r w:rsidRPr="007B28FA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>Ступа, прялки и весы,</w:t>
                      </w:r>
                    </w:p>
                    <w:p w:rsidR="00513BDB" w:rsidRDefault="007B28FA" w:rsidP="007B0406">
                      <w:pPr>
                        <w:pStyle w:val="a8"/>
                        <w:spacing w:line="360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</w:pPr>
                      <w:r w:rsidRPr="007B28FA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>Самовар</w:t>
                      </w:r>
                      <w:r w:rsidR="00513BDB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>,</w:t>
                      </w:r>
                      <w:r w:rsidRPr="007B28FA">
                        <w:rPr>
                          <w:rFonts w:ascii="Century Gothic" w:hAnsi="Century Gothic"/>
                          <w:sz w:val="20"/>
                          <w:szCs w:val="20"/>
                          <w:lang w:val="ru-RU"/>
                        </w:rPr>
                        <w:t xml:space="preserve"> ножи, ухваты,</w:t>
                      </w:r>
                    </w:p>
                    <w:p w:rsidR="007939A6" w:rsidRPr="00513BDB" w:rsidRDefault="00C362FE" w:rsidP="007B28FA">
                      <w:pPr>
                        <w:pStyle w:val="a8"/>
                        <w:jc w:val="center"/>
                        <w:rPr>
                          <w:rFonts w:ascii="Century Gothic" w:hAnsi="Century Gothic"/>
                          <w:b/>
                          <w:color w:val="984806" w:themeColor="accent6" w:themeShade="80"/>
                          <w:sz w:val="24"/>
                          <w:szCs w:val="24"/>
                          <w:lang w:val="ru-RU"/>
                        </w:rPr>
                      </w:pPr>
                      <w:r w:rsidRPr="00513BDB">
                        <w:rPr>
                          <w:rFonts w:ascii="Century Gothic" w:hAnsi="Century Gothic"/>
                          <w:b/>
                          <w:color w:val="984806" w:themeColor="accent6" w:themeShade="80"/>
                          <w:sz w:val="24"/>
                          <w:szCs w:val="24"/>
                          <w:lang w:val="ru-RU"/>
                        </w:rPr>
                        <w:t>В гости всех мы видеть рады</w:t>
                      </w:r>
                      <w:r w:rsidR="00513BDB">
                        <w:rPr>
                          <w:rFonts w:ascii="Century Gothic" w:hAnsi="Century Gothic"/>
                          <w:b/>
                          <w:color w:val="984806" w:themeColor="accent6" w:themeShade="80"/>
                          <w:sz w:val="24"/>
                          <w:szCs w:val="24"/>
                          <w:lang w:val="ru-RU"/>
                        </w:rPr>
                        <w:t>!</w:t>
                      </w:r>
                      <w:r w:rsidRPr="00513BDB">
                        <w:rPr>
                          <w:rFonts w:ascii="Century Gothic" w:hAnsi="Century Gothic"/>
                          <w:b/>
                          <w:color w:val="984806" w:themeColor="accent6" w:themeShade="8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7B0406" w:rsidRDefault="00C362FE" w:rsidP="007B0406">
                      <w:pPr>
                        <w:pStyle w:val="a8"/>
                        <w:spacing w:after="0"/>
                        <w:jc w:val="center"/>
                        <w:rPr>
                          <w:rFonts w:ascii="Century Gothic" w:hAnsi="Century Gothic"/>
                          <w:lang w:val="ru-RU"/>
                        </w:rPr>
                      </w:pPr>
                      <w:r w:rsidRPr="007B0406">
                        <w:rPr>
                          <w:rFonts w:ascii="Century Gothic" w:hAnsi="Century Gothic"/>
                          <w:lang w:val="ru-RU"/>
                        </w:rPr>
                        <w:t xml:space="preserve">Экскурсию для Вас с радостью проведёт музейный педагог </w:t>
                      </w:r>
                    </w:p>
                    <w:p w:rsidR="007B28FA" w:rsidRPr="007B0406" w:rsidRDefault="00C362FE" w:rsidP="007B0406">
                      <w:pPr>
                        <w:pStyle w:val="a8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984806" w:themeColor="accent6" w:themeShade="80"/>
                          <w:lang w:val="ru-RU"/>
                        </w:rPr>
                      </w:pPr>
                      <w:proofErr w:type="spellStart"/>
                      <w:r w:rsidRPr="007B0406">
                        <w:rPr>
                          <w:rFonts w:ascii="Century Gothic" w:hAnsi="Century Gothic"/>
                          <w:lang w:val="ru-RU"/>
                        </w:rPr>
                        <w:t>Сукочева</w:t>
                      </w:r>
                      <w:proofErr w:type="spellEnd"/>
                      <w:r w:rsidRPr="007B0406">
                        <w:rPr>
                          <w:rFonts w:ascii="Century Gothic" w:hAnsi="Century Gothic"/>
                          <w:lang w:val="ru-RU"/>
                        </w:rPr>
                        <w:t xml:space="preserve"> А.В.</w:t>
                      </w:r>
                    </w:p>
                    <w:p w:rsidR="00184530" w:rsidRPr="00B544D5" w:rsidRDefault="00184530">
                      <w:pPr>
                        <w:pStyle w:val="a8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4835" w:rsidRPr="00E74835">
        <w:t>Чего мы стоим без своей истории? Как слепые котята, брошенные у обочины дороги судеб. И совсем необязательно, что вся наша история покоится в музеях Москвы, Киева, Санкт-Петербурга. Кстати, именно в деревнях, через народный фольклор, через традиции, передающиеся из поколения в поколение, история сохраняется в первозданном виде</w:t>
      </w:r>
    </w:p>
    <w:p w:rsidR="00184530" w:rsidRDefault="00310D12" w:rsidP="00EC0AE1">
      <w:pPr>
        <w:pStyle w:val="a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A72F3D5" wp14:editId="27012133">
                <wp:simplePos x="0" y="0"/>
                <wp:positionH relativeFrom="page">
                  <wp:posOffset>3405352</wp:posOffset>
                </wp:positionH>
                <wp:positionV relativeFrom="page">
                  <wp:posOffset>6574221</wp:posOffset>
                </wp:positionV>
                <wp:extent cx="2743200" cy="898634"/>
                <wp:effectExtent l="0" t="0" r="0" b="0"/>
                <wp:wrapNone/>
                <wp:docPr id="1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98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D12" w:rsidRDefault="00FA5891" w:rsidP="00BF631C">
                            <w:pPr>
                              <w:pStyle w:val="11"/>
                              <w:shd w:val="clear" w:color="auto" w:fill="FFFFFF" w:themeFill="background1"/>
                              <w:spacing w:after="0"/>
                            </w:pPr>
                            <w:r>
                              <w:t xml:space="preserve"> </w:t>
                            </w:r>
                            <w:r w:rsidRPr="00310D12">
                              <w:rPr>
                                <w:sz w:val="28"/>
                                <w:szCs w:val="28"/>
                              </w:rPr>
                              <w:t xml:space="preserve">МОУ </w:t>
                            </w:r>
                            <w:r w:rsidR="00310D12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 w:rsidRPr="00310D12">
                              <w:rPr>
                                <w:sz w:val="28"/>
                                <w:szCs w:val="28"/>
                              </w:rPr>
                              <w:t xml:space="preserve">Новомичуринская сош №1» </w:t>
                            </w:r>
                          </w:p>
                          <w:p w:rsidR="00310D12" w:rsidRDefault="00FA5891" w:rsidP="00BF631C">
                            <w:pPr>
                              <w:pStyle w:val="11"/>
                              <w:shd w:val="clear" w:color="auto" w:fill="FFFFFF" w:themeFill="background1"/>
                              <w:spacing w:after="0"/>
                            </w:pPr>
                            <w:r>
                              <w:t>пронского района</w:t>
                            </w:r>
                          </w:p>
                          <w:p w:rsidR="00184530" w:rsidRDefault="00310D12" w:rsidP="00BF631C">
                            <w:pPr>
                              <w:pStyle w:val="11"/>
                              <w:shd w:val="clear" w:color="auto" w:fill="FFFFFF" w:themeFill="background1"/>
                              <w:spacing w:after="0"/>
                            </w:pPr>
                            <w:r>
                              <w:t xml:space="preserve"> рязанской области</w:t>
                            </w:r>
                          </w:p>
                          <w:p w:rsidR="00184530" w:rsidRPr="00305852" w:rsidRDefault="00184530" w:rsidP="00BF631C">
                            <w:pPr>
                              <w:shd w:val="clear" w:color="auto" w:fill="FFFFFF" w:themeFill="background1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29" type="#_x0000_t202" style="position:absolute;margin-left:268.15pt;margin-top:517.65pt;width:3in;height:70.7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yIhuA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" filled="f" stroked="f">
                <v:textbox>
                  <w:txbxContent>
                    <w:p w:rsidR="00310D12" w:rsidRDefault="00FA5891" w:rsidP="00BF631C">
                      <w:pPr>
                        <w:pStyle w:val="11"/>
                        <w:shd w:val="clear" w:color="auto" w:fill="FFFFFF" w:themeFill="background1"/>
                        <w:spacing w:after="0"/>
                      </w:pPr>
                      <w:r>
                        <w:t xml:space="preserve"> </w:t>
                      </w:r>
                      <w:r w:rsidRPr="00310D12">
                        <w:rPr>
                          <w:sz w:val="28"/>
                          <w:szCs w:val="28"/>
                        </w:rPr>
                        <w:t xml:space="preserve">МОУ </w:t>
                      </w:r>
                      <w:r w:rsidR="00310D12">
                        <w:rPr>
                          <w:sz w:val="28"/>
                          <w:szCs w:val="28"/>
                        </w:rPr>
                        <w:t>«</w:t>
                      </w:r>
                      <w:r w:rsidRPr="00310D12">
                        <w:rPr>
                          <w:sz w:val="28"/>
                          <w:szCs w:val="28"/>
                        </w:rPr>
                        <w:t xml:space="preserve">Новомичуринская сош №1» </w:t>
                      </w:r>
                    </w:p>
                    <w:p w:rsidR="00310D12" w:rsidRDefault="00FA5891" w:rsidP="00BF631C">
                      <w:pPr>
                        <w:pStyle w:val="11"/>
                        <w:shd w:val="clear" w:color="auto" w:fill="FFFFFF" w:themeFill="background1"/>
                        <w:spacing w:after="0"/>
                      </w:pPr>
                      <w:r>
                        <w:t>пронского района</w:t>
                      </w:r>
                    </w:p>
                    <w:p w:rsidR="00184530" w:rsidRDefault="00310D12" w:rsidP="00BF631C">
                      <w:pPr>
                        <w:pStyle w:val="11"/>
                        <w:shd w:val="clear" w:color="auto" w:fill="FFFFFF" w:themeFill="background1"/>
                        <w:spacing w:after="0"/>
                      </w:pPr>
                      <w:r>
                        <w:t xml:space="preserve"> рязанской области</w:t>
                      </w:r>
                    </w:p>
                    <w:p w:rsidR="00184530" w:rsidRPr="00305852" w:rsidRDefault="00184530" w:rsidP="00BF631C">
                      <w:pPr>
                        <w:shd w:val="clear" w:color="auto" w:fill="FFFFFF" w:themeFill="background1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460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1636DE0" wp14:editId="0E7B2E1A">
                <wp:simplePos x="0" y="0"/>
                <wp:positionH relativeFrom="page">
                  <wp:posOffset>556260</wp:posOffset>
                </wp:positionH>
                <wp:positionV relativeFrom="page">
                  <wp:posOffset>5727065</wp:posOffset>
                </wp:positionV>
                <wp:extent cx="2209800" cy="1464945"/>
                <wp:effectExtent l="3810" t="2540" r="0" b="0"/>
                <wp:wrapNone/>
                <wp:docPr id="2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61C8" w:rsidRPr="00305852" w:rsidRDefault="00A461C8" w:rsidP="00A461C8">
                            <w:pPr>
                              <w:pStyle w:val="a8"/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5852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lang w:val="ru-RU"/>
                              </w:rPr>
                              <w:t>Школьный музей «СЛАВЯНКА»</w:t>
                            </w:r>
                          </w:p>
                          <w:p w:rsidR="002D0567" w:rsidRDefault="00A461C8" w:rsidP="002D0567">
                            <w:pPr>
                              <w:pStyle w:val="a8"/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461C8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Адрес школы: 391160, Российская Федерация, Рязанская область, </w:t>
                            </w:r>
                            <w:proofErr w:type="spellStart"/>
                            <w:r w:rsidRPr="00A461C8">
                              <w:rPr>
                                <w:sz w:val="20"/>
                                <w:szCs w:val="20"/>
                                <w:lang w:val="ru-RU"/>
                              </w:rPr>
                              <w:t>Пронский</w:t>
                            </w:r>
                            <w:proofErr w:type="spellEnd"/>
                            <w:r w:rsidRPr="00A461C8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район,</w:t>
                            </w:r>
                          </w:p>
                          <w:p w:rsidR="002D0567" w:rsidRDefault="00A461C8" w:rsidP="002D0567">
                            <w:pPr>
                              <w:pStyle w:val="a8"/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461C8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город </w:t>
                            </w:r>
                            <w:proofErr w:type="spellStart"/>
                            <w:r w:rsidRPr="00A461C8">
                              <w:rPr>
                                <w:sz w:val="20"/>
                                <w:szCs w:val="20"/>
                                <w:lang w:val="ru-RU"/>
                              </w:rPr>
                              <w:t>Новомичуринск</w:t>
                            </w:r>
                            <w:proofErr w:type="spellEnd"/>
                            <w:r w:rsidRPr="00A461C8">
                              <w:rPr>
                                <w:sz w:val="20"/>
                                <w:szCs w:val="20"/>
                                <w:lang w:val="ru-RU"/>
                              </w:rPr>
                              <w:t>,</w:t>
                            </w:r>
                          </w:p>
                          <w:p w:rsidR="00A461C8" w:rsidRPr="00A461C8" w:rsidRDefault="00A461C8" w:rsidP="002D0567">
                            <w:pPr>
                              <w:pStyle w:val="a8"/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461C8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проспект </w:t>
                            </w:r>
                            <w:proofErr w:type="spellStart"/>
                            <w:r w:rsidRPr="00A461C8">
                              <w:rPr>
                                <w:sz w:val="20"/>
                                <w:szCs w:val="20"/>
                                <w:lang w:val="ru-RU"/>
                              </w:rPr>
                              <w:t>Смирягина</w:t>
                            </w:r>
                            <w:proofErr w:type="spellEnd"/>
                            <w:r w:rsidRPr="00A461C8">
                              <w:rPr>
                                <w:sz w:val="20"/>
                                <w:szCs w:val="20"/>
                                <w:lang w:val="ru-RU"/>
                              </w:rPr>
                              <w:t>, дом 18.</w:t>
                            </w:r>
                          </w:p>
                          <w:p w:rsidR="00184530" w:rsidRPr="00A461C8" w:rsidRDefault="00184530" w:rsidP="002D0567">
                            <w:pPr>
                              <w:pStyle w:val="20"/>
                              <w:rPr>
                                <w:rFonts w:cs="Arial"/>
                              </w:rPr>
                            </w:pPr>
                            <w:r w:rsidRPr="00A461C8">
                              <w:rPr>
                                <w:rFonts w:cs="Arial"/>
                              </w:rPr>
                              <w:t>Телефон (</w:t>
                            </w:r>
                            <w:r w:rsidR="00A461C8" w:rsidRPr="00A461C8">
                              <w:t>49141)  2-18-32</w:t>
                            </w:r>
                          </w:p>
                          <w:p w:rsidR="00A461C8" w:rsidRPr="00A461C8" w:rsidRDefault="00184530" w:rsidP="002D0567">
                            <w:pPr>
                              <w:pStyle w:val="a8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461C8">
                              <w:rPr>
                                <w:rFonts w:cs="Arial"/>
                                <w:sz w:val="20"/>
                                <w:szCs w:val="20"/>
                                <w:lang w:val="ru-RU"/>
                              </w:rPr>
                              <w:t xml:space="preserve">Факс </w:t>
                            </w:r>
                            <w:r w:rsidR="00A461C8" w:rsidRPr="00A461C8">
                              <w:rPr>
                                <w:sz w:val="20"/>
                                <w:szCs w:val="20"/>
                                <w:lang w:val="ru-RU"/>
                              </w:rPr>
                              <w:t>(49141) 2-18-50</w:t>
                            </w:r>
                          </w:p>
                          <w:p w:rsidR="00184530" w:rsidRPr="00A461C8" w:rsidRDefault="00A461C8" w:rsidP="00A461C8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  <w:proofErr w:type="gramStart"/>
                            <w:r w:rsidRPr="00A461C8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8C4F38">
                              <w:rPr>
                                <w:sz w:val="20"/>
                                <w:szCs w:val="20"/>
                                <w:lang w:val="ru-RU"/>
                              </w:rPr>
                              <w:t>-</w:t>
                            </w:r>
                            <w:r w:rsidRPr="00A461C8">
                              <w:rPr>
                                <w:sz w:val="20"/>
                                <w:szCs w:val="20"/>
                              </w:rPr>
                              <w:t>mail</w:t>
                            </w:r>
                            <w:proofErr w:type="gramEnd"/>
                            <w:r w:rsidRPr="008C4F38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  <w:proofErr w:type="spellStart"/>
                            <w:r w:rsidRPr="00A461C8">
                              <w:rPr>
                                <w:sz w:val="20"/>
                                <w:szCs w:val="20"/>
                              </w:rPr>
                              <w:t>moynov</w:t>
                            </w:r>
                            <w:proofErr w:type="spellEnd"/>
                            <w:r w:rsidRPr="008C4F38">
                              <w:rPr>
                                <w:sz w:val="20"/>
                                <w:szCs w:val="20"/>
                                <w:lang w:val="ru-RU"/>
                              </w:rPr>
                              <w:t>1@</w:t>
                            </w:r>
                            <w:proofErr w:type="spellStart"/>
                            <w:r w:rsidRPr="00A461C8">
                              <w:rPr>
                                <w:sz w:val="20"/>
                                <w:szCs w:val="20"/>
                              </w:rPr>
                              <w:t>yandex</w:t>
                            </w:r>
                            <w:proofErr w:type="spellEnd"/>
                            <w:r w:rsidRPr="008C4F38">
                              <w:rPr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proofErr w:type="spellStart"/>
                            <w:r w:rsidRPr="00A461C8">
                              <w:rPr>
                                <w:sz w:val="20"/>
                                <w:szCs w:val="20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0" type="#_x0000_t202" style="position:absolute;margin-left:43.8pt;margin-top:450.95pt;width:174pt;height:115.3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FTuQIAAMM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" filled="f" stroked="f">
                <v:textbox style="mso-fit-shape-to-text:t">
                  <w:txbxContent>
                    <w:p w:rsidR="00A461C8" w:rsidRPr="00305852" w:rsidRDefault="00A461C8" w:rsidP="00A461C8">
                      <w:pPr>
                        <w:pStyle w:val="a8"/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lang w:val="ru-RU"/>
                        </w:rPr>
                      </w:pPr>
                      <w:r w:rsidRPr="00305852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lang w:val="ru-RU"/>
                        </w:rPr>
                        <w:t>Школьный музей «СЛАВЯНКА»</w:t>
                      </w:r>
                    </w:p>
                    <w:p w:rsidR="002D0567" w:rsidRDefault="00A461C8" w:rsidP="002D0567">
                      <w:pPr>
                        <w:pStyle w:val="a8"/>
                        <w:spacing w:after="0"/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A461C8">
                        <w:rPr>
                          <w:sz w:val="20"/>
                          <w:szCs w:val="20"/>
                          <w:lang w:val="ru-RU"/>
                        </w:rPr>
                        <w:t xml:space="preserve">Адрес школы: 391160, Российская Федерация, Рязанская область, </w:t>
                      </w:r>
                      <w:proofErr w:type="spellStart"/>
                      <w:r w:rsidRPr="00A461C8">
                        <w:rPr>
                          <w:sz w:val="20"/>
                          <w:szCs w:val="20"/>
                          <w:lang w:val="ru-RU"/>
                        </w:rPr>
                        <w:t>Пронский</w:t>
                      </w:r>
                      <w:proofErr w:type="spellEnd"/>
                      <w:r w:rsidRPr="00A461C8">
                        <w:rPr>
                          <w:sz w:val="20"/>
                          <w:szCs w:val="20"/>
                          <w:lang w:val="ru-RU"/>
                        </w:rPr>
                        <w:t xml:space="preserve"> район,</w:t>
                      </w:r>
                    </w:p>
                    <w:p w:rsidR="002D0567" w:rsidRDefault="00A461C8" w:rsidP="002D0567">
                      <w:pPr>
                        <w:pStyle w:val="a8"/>
                        <w:spacing w:after="0"/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A461C8">
                        <w:rPr>
                          <w:sz w:val="20"/>
                          <w:szCs w:val="20"/>
                          <w:lang w:val="ru-RU"/>
                        </w:rPr>
                        <w:t xml:space="preserve"> город </w:t>
                      </w:r>
                      <w:proofErr w:type="spellStart"/>
                      <w:r w:rsidRPr="00A461C8">
                        <w:rPr>
                          <w:sz w:val="20"/>
                          <w:szCs w:val="20"/>
                          <w:lang w:val="ru-RU"/>
                        </w:rPr>
                        <w:t>Новомичуринск</w:t>
                      </w:r>
                      <w:proofErr w:type="spellEnd"/>
                      <w:r w:rsidRPr="00A461C8">
                        <w:rPr>
                          <w:sz w:val="20"/>
                          <w:szCs w:val="20"/>
                          <w:lang w:val="ru-RU"/>
                        </w:rPr>
                        <w:t>,</w:t>
                      </w:r>
                    </w:p>
                    <w:p w:rsidR="00A461C8" w:rsidRPr="00A461C8" w:rsidRDefault="00A461C8" w:rsidP="002D0567">
                      <w:pPr>
                        <w:pStyle w:val="a8"/>
                        <w:spacing w:after="0"/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A461C8">
                        <w:rPr>
                          <w:sz w:val="20"/>
                          <w:szCs w:val="20"/>
                          <w:lang w:val="ru-RU"/>
                        </w:rPr>
                        <w:t xml:space="preserve"> проспект </w:t>
                      </w:r>
                      <w:proofErr w:type="spellStart"/>
                      <w:r w:rsidRPr="00A461C8">
                        <w:rPr>
                          <w:sz w:val="20"/>
                          <w:szCs w:val="20"/>
                          <w:lang w:val="ru-RU"/>
                        </w:rPr>
                        <w:t>Смирягина</w:t>
                      </w:r>
                      <w:proofErr w:type="spellEnd"/>
                      <w:r w:rsidRPr="00A461C8">
                        <w:rPr>
                          <w:sz w:val="20"/>
                          <w:szCs w:val="20"/>
                          <w:lang w:val="ru-RU"/>
                        </w:rPr>
                        <w:t>, дом 18.</w:t>
                      </w:r>
                    </w:p>
                    <w:p w:rsidR="00184530" w:rsidRPr="00A461C8" w:rsidRDefault="00184530" w:rsidP="002D0567">
                      <w:pPr>
                        <w:pStyle w:val="20"/>
                        <w:rPr>
                          <w:rFonts w:cs="Arial"/>
                        </w:rPr>
                      </w:pPr>
                      <w:r w:rsidRPr="00A461C8">
                        <w:rPr>
                          <w:rFonts w:cs="Arial"/>
                        </w:rPr>
                        <w:t>Телефон (</w:t>
                      </w:r>
                      <w:r w:rsidR="00A461C8" w:rsidRPr="00A461C8">
                        <w:t>49141)  2-18-32</w:t>
                      </w:r>
                    </w:p>
                    <w:p w:rsidR="00A461C8" w:rsidRPr="00A461C8" w:rsidRDefault="00184530" w:rsidP="002D0567">
                      <w:pPr>
                        <w:pStyle w:val="a8"/>
                        <w:jc w:val="center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A461C8">
                        <w:rPr>
                          <w:rFonts w:cs="Arial"/>
                          <w:sz w:val="20"/>
                          <w:szCs w:val="20"/>
                          <w:lang w:val="ru-RU"/>
                        </w:rPr>
                        <w:t xml:space="preserve">Факс </w:t>
                      </w:r>
                      <w:r w:rsidR="00A461C8" w:rsidRPr="00A461C8">
                        <w:rPr>
                          <w:sz w:val="20"/>
                          <w:szCs w:val="20"/>
                          <w:lang w:val="ru-RU"/>
                        </w:rPr>
                        <w:t>(49141) 2-18-50</w:t>
                      </w:r>
                    </w:p>
                    <w:p w:rsidR="00184530" w:rsidRPr="00A461C8" w:rsidRDefault="00A461C8" w:rsidP="00A461C8">
                      <w:pPr>
                        <w:pStyle w:val="a8"/>
                        <w:rPr>
                          <w:lang w:val="ru-RU"/>
                        </w:rPr>
                      </w:pPr>
                      <w:proofErr w:type="gramStart"/>
                      <w:r w:rsidRPr="00A461C8">
                        <w:rPr>
                          <w:sz w:val="20"/>
                          <w:szCs w:val="20"/>
                        </w:rPr>
                        <w:t>e</w:t>
                      </w:r>
                      <w:r w:rsidRPr="008C4F38">
                        <w:rPr>
                          <w:sz w:val="20"/>
                          <w:szCs w:val="20"/>
                          <w:lang w:val="ru-RU"/>
                        </w:rPr>
                        <w:t>-</w:t>
                      </w:r>
                      <w:r w:rsidRPr="00A461C8">
                        <w:rPr>
                          <w:sz w:val="20"/>
                          <w:szCs w:val="20"/>
                        </w:rPr>
                        <w:t>mail</w:t>
                      </w:r>
                      <w:proofErr w:type="gramEnd"/>
                      <w:r w:rsidRPr="008C4F38">
                        <w:rPr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  <w:proofErr w:type="spellStart"/>
                      <w:r w:rsidRPr="00A461C8">
                        <w:rPr>
                          <w:sz w:val="20"/>
                          <w:szCs w:val="20"/>
                        </w:rPr>
                        <w:t>moynov</w:t>
                      </w:r>
                      <w:proofErr w:type="spellEnd"/>
                      <w:r w:rsidRPr="008C4F38">
                        <w:rPr>
                          <w:sz w:val="20"/>
                          <w:szCs w:val="20"/>
                          <w:lang w:val="ru-RU"/>
                        </w:rPr>
                        <w:t>1@</w:t>
                      </w:r>
                      <w:proofErr w:type="spellStart"/>
                      <w:r w:rsidRPr="00A461C8">
                        <w:rPr>
                          <w:sz w:val="20"/>
                          <w:szCs w:val="20"/>
                        </w:rPr>
                        <w:t>yandex</w:t>
                      </w:r>
                      <w:proofErr w:type="spellEnd"/>
                      <w:r w:rsidRPr="008C4F38">
                        <w:rPr>
                          <w:sz w:val="20"/>
                          <w:szCs w:val="20"/>
                          <w:lang w:val="ru-RU"/>
                        </w:rPr>
                        <w:t>.</w:t>
                      </w:r>
                      <w:proofErr w:type="spellStart"/>
                      <w:r w:rsidRPr="00A461C8">
                        <w:rPr>
                          <w:sz w:val="20"/>
                          <w:szCs w:val="20"/>
                        </w:rPr>
                        <w:t>ru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460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A45B83" wp14:editId="0A576FAF">
                <wp:simplePos x="0" y="0"/>
                <wp:positionH relativeFrom="page">
                  <wp:posOffset>3577590</wp:posOffset>
                </wp:positionH>
                <wp:positionV relativeFrom="page">
                  <wp:posOffset>6447790</wp:posOffset>
                </wp:positionV>
                <wp:extent cx="2476500" cy="0"/>
                <wp:effectExtent l="15240" t="18415" r="13335" b="19685"/>
                <wp:wrapNone/>
                <wp:docPr id="2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1.7pt,507.7pt" to="476.7pt,5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" strokecolor="#930" strokeweight="2pt">
                <w10:wrap anchorx="page" anchory="page"/>
              </v:line>
            </w:pict>
          </mc:Fallback>
        </mc:AlternateContent>
      </w:r>
      <w:r w:rsidR="000E460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643DCD" wp14:editId="3BA3C846">
                <wp:simplePos x="0" y="0"/>
                <wp:positionH relativeFrom="page">
                  <wp:posOffset>1188720</wp:posOffset>
                </wp:positionH>
                <wp:positionV relativeFrom="page">
                  <wp:posOffset>5205730</wp:posOffset>
                </wp:positionV>
                <wp:extent cx="856615" cy="433070"/>
                <wp:effectExtent l="0" t="0" r="1270" b="4445"/>
                <wp:wrapNone/>
                <wp:docPr id="2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530" w:rsidRDefault="00184530" w:rsidP="0030585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1" type="#_x0000_t202" style="position:absolute;margin-left:93.6pt;margin-top:409.9pt;width:67.45pt;height:34.1pt;z-index:251663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" filled="f" stroked="f" strokecolor="#c9f" strokeweight="1.5pt">
                <v:textbox style="mso-fit-shape-to-text:t" inset="0,0,0,0">
                  <w:txbxContent>
                    <w:p w:rsidR="00184530" w:rsidRDefault="00184530" w:rsidP="00305852">
                      <w:pPr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460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47075D" wp14:editId="60F23DC5">
                <wp:simplePos x="0" y="0"/>
                <wp:positionH relativeFrom="page">
                  <wp:posOffset>10066020</wp:posOffset>
                </wp:positionH>
                <wp:positionV relativeFrom="page">
                  <wp:posOffset>5659755</wp:posOffset>
                </wp:positionV>
                <wp:extent cx="2209800" cy="1632585"/>
                <wp:effectExtent l="0" t="1905" r="1905" b="3810"/>
                <wp:wrapNone/>
                <wp:docPr id="2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3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530" w:rsidRDefault="00184530">
                            <w:pPr>
                              <w:pStyle w:val="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2" type="#_x0000_t202" style="position:absolute;margin-left:792.6pt;margin-top:445.65pt;width:174pt;height:128.5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05X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" filled="f" stroked="f">
                <v:textbox style="mso-fit-shape-to-text:t">
                  <w:txbxContent>
                    <w:p w:rsidR="00184530" w:rsidRDefault="00184530">
                      <w:pPr>
                        <w:pStyle w:val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460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838973E" wp14:editId="3E0EF5D9">
                <wp:simplePos x="0" y="0"/>
                <wp:positionH relativeFrom="page">
                  <wp:posOffset>10698480</wp:posOffset>
                </wp:positionH>
                <wp:positionV relativeFrom="page">
                  <wp:posOffset>5179060</wp:posOffset>
                </wp:positionV>
                <wp:extent cx="856615" cy="433070"/>
                <wp:effectExtent l="1905" t="0" r="0" b="2540"/>
                <wp:wrapNone/>
                <wp:docPr id="2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530" w:rsidRPr="00D1423D" w:rsidRDefault="00184530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3" type="#_x0000_t202" style="position:absolute;margin-left:842.4pt;margin-top:407.8pt;width:67.45pt;height:34.1pt;z-index:251666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" filled="f" stroked="f" strokecolor="#c9f" strokeweight="1.5pt">
                <v:textbox style="mso-fit-shape-to-text:t" inset="0,0,0,0">
                  <w:txbxContent>
                    <w:p w:rsidR="00184530" w:rsidRPr="00D1423D" w:rsidRDefault="00184530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460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C416AA" wp14:editId="5BA65CC3">
                <wp:simplePos x="0" y="0"/>
                <wp:positionH relativeFrom="page">
                  <wp:posOffset>6896100</wp:posOffset>
                </wp:positionH>
                <wp:positionV relativeFrom="page">
                  <wp:posOffset>4901565</wp:posOffset>
                </wp:positionV>
                <wp:extent cx="2202180" cy="2148840"/>
                <wp:effectExtent l="0" t="0" r="0" b="0"/>
                <wp:wrapNone/>
                <wp:docPr id="2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530" w:rsidRDefault="00184530" w:rsidP="002D05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4" type="#_x0000_t202" style="position:absolute;margin-left:543pt;margin-top:385.95pt;width:173.4pt;height:169.2pt;z-index: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" filled="f" stroked="f" strokecolor="#c9f" strokeweight="1.5pt">
                <v:textbox style="mso-fit-shape-to-text:t">
                  <w:txbxContent>
                    <w:p w:rsidR="00184530" w:rsidRDefault="00184530" w:rsidP="002D0567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460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61FAC0" wp14:editId="21DD5E42">
                <wp:simplePos x="0" y="0"/>
                <wp:positionH relativeFrom="page">
                  <wp:posOffset>3409950</wp:posOffset>
                </wp:positionH>
                <wp:positionV relativeFrom="page">
                  <wp:posOffset>628650</wp:posOffset>
                </wp:positionV>
                <wp:extent cx="2743200" cy="652145"/>
                <wp:effectExtent l="0" t="0" r="0" b="0"/>
                <wp:wrapNone/>
                <wp:docPr id="1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530" w:rsidRPr="007B28FA" w:rsidRDefault="00B544D5" w:rsidP="00A461C8">
                            <w:pPr>
                              <w:pStyle w:val="1"/>
                              <w:rPr>
                                <w:sz w:val="64"/>
                                <w:szCs w:val="64"/>
                                <w:lang w:val="ru-RU"/>
                              </w:rPr>
                            </w:pPr>
                            <w:r w:rsidRPr="007B28FA">
                              <w:rPr>
                                <w:sz w:val="28"/>
                                <w:szCs w:val="28"/>
                                <w:lang w:val="ru-RU"/>
                              </w:rPr>
                              <w:t>Школьный э</w:t>
                            </w:r>
                            <w:r w:rsidR="00A461C8" w:rsidRPr="007B28FA">
                              <w:rPr>
                                <w:sz w:val="28"/>
                                <w:szCs w:val="28"/>
                                <w:lang w:val="ru-RU"/>
                              </w:rPr>
                              <w:t>тнографический музей</w:t>
                            </w:r>
                            <w:r w:rsidR="00A461C8" w:rsidRPr="007B28FA">
                              <w:rPr>
                                <w:lang w:val="ru-RU"/>
                              </w:rPr>
                              <w:t xml:space="preserve"> </w:t>
                            </w:r>
                            <w:r w:rsidR="00A461C8" w:rsidRPr="007B28FA">
                              <w:rPr>
                                <w:sz w:val="64"/>
                                <w:szCs w:val="64"/>
                                <w:lang w:val="ru-RU"/>
                              </w:rPr>
                              <w:t>«</w:t>
                            </w:r>
                            <w:r w:rsidR="000E4602" w:rsidRPr="007B28FA">
                              <w:rPr>
                                <w:sz w:val="64"/>
                                <w:szCs w:val="64"/>
                                <w:lang w:val="ru-RU"/>
                              </w:rPr>
                              <w:t>Славянка</w:t>
                            </w:r>
                            <w:r w:rsidR="00A461C8" w:rsidRPr="007B28FA">
                              <w:rPr>
                                <w:sz w:val="64"/>
                                <w:szCs w:val="64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5" type="#_x0000_t202" style="position:absolute;margin-left:268.5pt;margin-top:49.5pt;width:3in;height:51.3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" filled="f" stroked="f" strokecolor="#c9f" strokeweight="1.5pt">
                <v:textbox style="mso-fit-shape-to-text:t">
                  <w:txbxContent>
                    <w:p w:rsidR="00184530" w:rsidRPr="007B28FA" w:rsidRDefault="00B544D5" w:rsidP="00A461C8">
                      <w:pPr>
                        <w:pStyle w:val="1"/>
                        <w:rPr>
                          <w:sz w:val="64"/>
                          <w:szCs w:val="64"/>
                          <w:lang w:val="ru-RU"/>
                        </w:rPr>
                      </w:pPr>
                      <w:r w:rsidRPr="007B28FA">
                        <w:rPr>
                          <w:sz w:val="28"/>
                          <w:szCs w:val="28"/>
                          <w:lang w:val="ru-RU"/>
                        </w:rPr>
                        <w:t>Школьный э</w:t>
                      </w:r>
                      <w:r w:rsidR="00A461C8" w:rsidRPr="007B28FA">
                        <w:rPr>
                          <w:sz w:val="28"/>
                          <w:szCs w:val="28"/>
                          <w:lang w:val="ru-RU"/>
                        </w:rPr>
                        <w:t>тнографический музей</w:t>
                      </w:r>
                      <w:r w:rsidR="00A461C8" w:rsidRPr="007B28FA">
                        <w:rPr>
                          <w:lang w:val="ru-RU"/>
                        </w:rPr>
                        <w:t xml:space="preserve"> </w:t>
                      </w:r>
                      <w:r w:rsidR="00A461C8" w:rsidRPr="007B28FA">
                        <w:rPr>
                          <w:sz w:val="64"/>
                          <w:szCs w:val="64"/>
                          <w:lang w:val="ru-RU"/>
                        </w:rPr>
                        <w:t>«</w:t>
                      </w:r>
                      <w:r w:rsidR="000E4602" w:rsidRPr="007B28FA">
                        <w:rPr>
                          <w:sz w:val="64"/>
                          <w:szCs w:val="64"/>
                          <w:lang w:val="ru-RU"/>
                        </w:rPr>
                        <w:t>Славянка</w:t>
                      </w:r>
                      <w:r w:rsidR="00A461C8" w:rsidRPr="007B28FA">
                        <w:rPr>
                          <w:sz w:val="64"/>
                          <w:szCs w:val="64"/>
                          <w:lang w:val="ru-RU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4530">
        <w:rPr>
          <w:lang w:val="ru-RU"/>
        </w:rPr>
        <w:br w:type="page"/>
      </w:r>
      <w:r w:rsidR="000E4602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DD34D2" wp14:editId="32401C0E">
                <wp:simplePos x="0" y="0"/>
                <wp:positionH relativeFrom="page">
                  <wp:posOffset>6982460</wp:posOffset>
                </wp:positionH>
                <wp:positionV relativeFrom="page">
                  <wp:posOffset>5311140</wp:posOffset>
                </wp:positionV>
                <wp:extent cx="1993900" cy="1882775"/>
                <wp:effectExtent l="635" t="0" r="0" b="0"/>
                <wp:wrapNone/>
                <wp:docPr id="1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188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530" w:rsidRDefault="0018453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36" type="#_x0000_t202" style="position:absolute;margin-left:549.8pt;margin-top:418.2pt;width:157pt;height:148.25pt;z-index:251662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" filled="f" stroked="f" strokecolor="#c9f" strokeweight="1.5pt">
                <v:textbox style="mso-fit-shape-to-text:t">
                  <w:txbxContent>
                    <w:p w:rsidR="00184530" w:rsidRDefault="00184530"/>
                  </w:txbxContent>
                </v:textbox>
                <w10:wrap anchorx="page" anchory="page"/>
              </v:shape>
            </w:pict>
          </mc:Fallback>
        </mc:AlternateContent>
      </w:r>
      <w:r w:rsidR="000E460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0810EAA" wp14:editId="521C77D5">
                <wp:simplePos x="0" y="0"/>
                <wp:positionH relativeFrom="page">
                  <wp:posOffset>3775710</wp:posOffset>
                </wp:positionH>
                <wp:positionV relativeFrom="page">
                  <wp:posOffset>322580</wp:posOffset>
                </wp:positionV>
                <wp:extent cx="2030095" cy="1920875"/>
                <wp:effectExtent l="3810" t="0" r="4445" b="4445"/>
                <wp:wrapNone/>
                <wp:docPr id="1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192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530" w:rsidRDefault="0018453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4" type="#_x0000_t202" style="position:absolute;margin-left:297.3pt;margin-top:25.4pt;width:159.85pt;height:151.25pt;z-index:251661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" filled="f" stroked="f" strokecolor="#c9f" strokeweight="1.5pt">
                <v:textbox style="mso-fit-shape-to-text:t">
                  <w:txbxContent>
                    <w:p w:rsidR="00184530" w:rsidRDefault="00184530"/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bookmarkEnd w:id="0"/>
    </w:p>
    <w:sectPr w:rsidR="00184530" w:rsidSect="00305852">
      <w:pgSz w:w="20160" w:h="12240" w:orient="landscape"/>
      <w:pgMar w:top="1008" w:right="1008" w:bottom="1008" w:left="1008" w:header="720" w:footer="720" w:gutter="0"/>
      <w:cols w:num="4" w:space="708" w:equalWidth="0">
        <w:col w:w="3852" w:space="720"/>
        <w:col w:w="4140" w:space="720"/>
        <w:col w:w="4140" w:space="720"/>
        <w:col w:w="3852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3EA" w:rsidRDefault="009E43EA">
      <w:pPr>
        <w:rPr>
          <w:lang w:val="ru-RU"/>
        </w:rPr>
      </w:pPr>
      <w:r>
        <w:rPr>
          <w:lang w:val="ru-RU"/>
        </w:rPr>
        <w:separator/>
      </w:r>
    </w:p>
  </w:endnote>
  <w:endnote w:type="continuationSeparator" w:id="0">
    <w:p w:rsidR="009E43EA" w:rsidRDefault="009E43EA">
      <w:pPr>
        <w:rPr>
          <w:lang w:val="ru-RU"/>
        </w:rPr>
      </w:pPr>
      <w:r>
        <w:rPr>
          <w:lang w:val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3EA" w:rsidRDefault="009E43EA">
      <w:pPr>
        <w:rPr>
          <w:lang w:val="ru-RU"/>
        </w:rPr>
      </w:pPr>
      <w:r>
        <w:rPr>
          <w:lang w:val="ru-RU"/>
        </w:rPr>
        <w:separator/>
      </w:r>
    </w:p>
  </w:footnote>
  <w:footnote w:type="continuationSeparator" w:id="0">
    <w:p w:rsidR="009E43EA" w:rsidRDefault="009E43EA">
      <w:pPr>
        <w:rPr>
          <w:lang w:val="ru-RU"/>
        </w:rPr>
      </w:pPr>
      <w:r>
        <w:rPr>
          <w:lang w:val="ru-RU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C5D39"/>
    <w:multiLevelType w:val="hybridMultilevel"/>
    <w:tmpl w:val="246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ctiveWritingStyle w:appName="MSWord" w:lang="en-US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ignoreMixedContent/>
  <w:alwaysShowPlaceholderTex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602"/>
    <w:rsid w:val="000025B2"/>
    <w:rsid w:val="00016C58"/>
    <w:rsid w:val="000E4602"/>
    <w:rsid w:val="00111DC8"/>
    <w:rsid w:val="00160EFB"/>
    <w:rsid w:val="00184530"/>
    <w:rsid w:val="001A136A"/>
    <w:rsid w:val="001D13D9"/>
    <w:rsid w:val="001E0B4A"/>
    <w:rsid w:val="002021DF"/>
    <w:rsid w:val="00276B93"/>
    <w:rsid w:val="002D0567"/>
    <w:rsid w:val="00305852"/>
    <w:rsid w:val="00310D12"/>
    <w:rsid w:val="00360537"/>
    <w:rsid w:val="003B6F50"/>
    <w:rsid w:val="003D6AF0"/>
    <w:rsid w:val="00430E79"/>
    <w:rsid w:val="00480F36"/>
    <w:rsid w:val="004A03D2"/>
    <w:rsid w:val="004A14D9"/>
    <w:rsid w:val="00513BDB"/>
    <w:rsid w:val="005761D3"/>
    <w:rsid w:val="00584D08"/>
    <w:rsid w:val="005A05AF"/>
    <w:rsid w:val="005D4391"/>
    <w:rsid w:val="006149D2"/>
    <w:rsid w:val="006F1616"/>
    <w:rsid w:val="006F5445"/>
    <w:rsid w:val="0075117A"/>
    <w:rsid w:val="00763D6D"/>
    <w:rsid w:val="00787169"/>
    <w:rsid w:val="007939A6"/>
    <w:rsid w:val="007B0406"/>
    <w:rsid w:val="007B28FA"/>
    <w:rsid w:val="00807FE7"/>
    <w:rsid w:val="008C4F38"/>
    <w:rsid w:val="008C715C"/>
    <w:rsid w:val="00901F36"/>
    <w:rsid w:val="00914A47"/>
    <w:rsid w:val="00946657"/>
    <w:rsid w:val="009504DB"/>
    <w:rsid w:val="009E43EA"/>
    <w:rsid w:val="00A06E6A"/>
    <w:rsid w:val="00A461C8"/>
    <w:rsid w:val="00B07B17"/>
    <w:rsid w:val="00B5008C"/>
    <w:rsid w:val="00B544D5"/>
    <w:rsid w:val="00BF631C"/>
    <w:rsid w:val="00C362FE"/>
    <w:rsid w:val="00C66710"/>
    <w:rsid w:val="00C8521E"/>
    <w:rsid w:val="00C91F46"/>
    <w:rsid w:val="00D1423D"/>
    <w:rsid w:val="00DD7876"/>
    <w:rsid w:val="00E15E82"/>
    <w:rsid w:val="00E20EB8"/>
    <w:rsid w:val="00E74835"/>
    <w:rsid w:val="00EC0AE1"/>
    <w:rsid w:val="00F41714"/>
    <w:rsid w:val="00F87FE0"/>
    <w:rsid w:val="00FA5891"/>
    <w:rsid w:val="00FD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c9f">
      <v:stroke color="#c9f" weight="1.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paragraph" w:styleId="1">
    <w:name w:val="heading 1"/>
    <w:basedOn w:val="a"/>
    <w:next w:val="Heading21"/>
    <w:qFormat/>
    <w:pPr>
      <w:jc w:val="center"/>
      <w:outlineLvl w:val="0"/>
    </w:pPr>
    <w:rPr>
      <w:rFonts w:ascii="Century Gothic" w:hAnsi="Century Gothic"/>
      <w:color w:val="993300"/>
      <w:spacing w:val="20"/>
      <w:sz w:val="72"/>
      <w:szCs w:val="72"/>
    </w:rPr>
  </w:style>
  <w:style w:type="paragraph" w:styleId="2">
    <w:name w:val="heading 2"/>
    <w:basedOn w:val="a"/>
    <w:next w:val="Normal1"/>
    <w:qFormat/>
    <w:pPr>
      <w:spacing w:after="360"/>
      <w:jc w:val="center"/>
      <w:outlineLvl w:val="1"/>
    </w:pPr>
    <w:rPr>
      <w:rFonts w:ascii="Century Gothic" w:hAnsi="Century Gothic" w:cs="Century Gothic"/>
      <w:color w:val="993300"/>
      <w:spacing w:val="10"/>
      <w:sz w:val="40"/>
      <w:szCs w:val="40"/>
    </w:rPr>
  </w:style>
  <w:style w:type="paragraph" w:styleId="3">
    <w:name w:val="heading 3"/>
    <w:basedOn w:val="Heading11"/>
    <w:next w:val="Normal1"/>
    <w:qFormat/>
    <w:pPr>
      <w:spacing w:before="120" w:beforeAutospacing="0" w:after="240" w:afterAutospacing="0"/>
      <w:jc w:val="center"/>
      <w:outlineLvl w:val="2"/>
    </w:pPr>
    <w:rPr>
      <w:rFonts w:ascii="Century Gothic" w:hAnsi="Century Gothic" w:cs="Century Gothic"/>
      <w:caps/>
      <w:color w:val="008080"/>
      <w:spacing w:val="10"/>
      <w:sz w:val="28"/>
      <w:szCs w:val="28"/>
    </w:rPr>
  </w:style>
  <w:style w:type="paragraph" w:styleId="4">
    <w:name w:val="heading 4"/>
    <w:next w:val="Normal1"/>
    <w:qFormat/>
    <w:pPr>
      <w:spacing w:before="360" w:after="120"/>
      <w:outlineLvl w:val="3"/>
    </w:pPr>
    <w:rPr>
      <w:rFonts w:ascii="Century Gothic" w:hAnsi="Century Gothic" w:cs="Century Gothic"/>
      <w:caps/>
      <w:color w:val="80800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1">
    <w:name w:val="Heading 21"/>
    <w:basedOn w:val="a"/>
  </w:style>
  <w:style w:type="paragraph" w:customStyle="1" w:styleId="Normal1">
    <w:name w:val="Normal1"/>
    <w:basedOn w:val="a"/>
  </w:style>
  <w:style w:type="character" w:customStyle="1" w:styleId="40">
    <w:name w:val="Заголовок 4 Знак"/>
    <w:basedOn w:val="a3"/>
    <w:link w:val="Heading41"/>
    <w:locked/>
    <w:rPr>
      <w:rFonts w:ascii="Century Gothic" w:hAnsi="Century Gothic" w:cs="Century Gothic" w:hint="default"/>
      <w:caps/>
      <w:color w:val="808000"/>
      <w:sz w:val="22"/>
      <w:szCs w:val="22"/>
      <w:lang w:val="ru-RU" w:eastAsia="ru-RU" w:bidi="ru-RU"/>
    </w:rPr>
  </w:style>
  <w:style w:type="paragraph" w:styleId="a4">
    <w:name w:val="Normal (Web)"/>
    <w:basedOn w:val="a"/>
    <w:pPr>
      <w:spacing w:before="100" w:beforeAutospacing="1" w:after="100" w:afterAutospacing="1"/>
    </w:pPr>
    <w:rPr>
      <w:rFonts w:ascii="Verdana" w:hAnsi="Verdana" w:cs="Verdana"/>
      <w:sz w:val="17"/>
      <w:szCs w:val="17"/>
    </w:rPr>
  </w:style>
  <w:style w:type="paragraph" w:styleId="a5">
    <w:name w:val="header"/>
    <w:basedOn w:val="a"/>
    <w:pPr>
      <w:tabs>
        <w:tab w:val="center" w:pos="4320"/>
        <w:tab w:val="right" w:pos="8640"/>
      </w:tabs>
    </w:pPr>
  </w:style>
  <w:style w:type="paragraph" w:styleId="a6">
    <w:name w:val="footer"/>
    <w:basedOn w:val="a"/>
    <w:pPr>
      <w:tabs>
        <w:tab w:val="center" w:pos="4320"/>
        <w:tab w:val="right" w:pos="8640"/>
      </w:tabs>
    </w:pPr>
  </w:style>
  <w:style w:type="paragraph" w:styleId="a7">
    <w:name w:val="List"/>
    <w:basedOn w:val="a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pacing w:before="120" w:after="120" w:line="200" w:lineRule="atLeast"/>
      <w:ind w:left="245" w:right="245"/>
      <w:jc w:val="center"/>
    </w:pPr>
    <w:rPr>
      <w:rFonts w:ascii="Century Gothic" w:hAnsi="Century Gothic" w:cs="Century Gothic"/>
      <w:i/>
      <w:iCs/>
      <w:sz w:val="22"/>
      <w:szCs w:val="22"/>
    </w:rPr>
  </w:style>
  <w:style w:type="character" w:customStyle="1" w:styleId="a3">
    <w:name w:val="Основной текст Знак"/>
    <w:basedOn w:val="a0"/>
    <w:link w:val="BodyText1"/>
    <w:locked/>
    <w:rPr>
      <w:rFonts w:ascii="Sylfaen" w:hAnsi="Sylfaen" w:cs="Sylfaen" w:hint="default"/>
      <w:sz w:val="22"/>
      <w:szCs w:val="22"/>
      <w:lang w:val="ru-RU" w:eastAsia="ru-RU" w:bidi="ru-RU"/>
    </w:rPr>
  </w:style>
  <w:style w:type="paragraph" w:styleId="a8">
    <w:name w:val="Body Text"/>
    <w:basedOn w:val="a"/>
    <w:pPr>
      <w:spacing w:after="240" w:line="240" w:lineRule="atLeast"/>
    </w:pPr>
    <w:rPr>
      <w:rFonts w:ascii="Sylfaen" w:hAnsi="Sylfaen" w:cs="Sylfaen"/>
      <w:sz w:val="22"/>
      <w:szCs w:val="22"/>
    </w:rPr>
  </w:style>
  <w:style w:type="paragraph" w:styleId="a9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20">
    <w:name w:val="Адрес 2"/>
    <w:basedOn w:val="a"/>
    <w:pPr>
      <w:keepLines/>
      <w:spacing w:line="160" w:lineRule="atLeast"/>
      <w:jc w:val="center"/>
    </w:pPr>
    <w:rPr>
      <w:rFonts w:ascii="Sylfaen" w:hAnsi="Sylfaen" w:cs="Sylfaen"/>
      <w:sz w:val="20"/>
      <w:szCs w:val="20"/>
      <w:lang w:val="ru-RU" w:eastAsia="ru-RU" w:bidi="ru-RU"/>
    </w:rPr>
  </w:style>
  <w:style w:type="paragraph" w:customStyle="1" w:styleId="aa">
    <w:name w:val="Выделенный текст"/>
    <w:basedOn w:val="a"/>
    <w:next w:val="Normal1"/>
    <w:pPr>
      <w:pBdr>
        <w:left w:val="single" w:sz="6" w:space="9" w:color="FFFFFF"/>
        <w:right w:val="single" w:sz="6" w:space="31" w:color="FFFFFF"/>
      </w:pBdr>
      <w:shd w:val="solid" w:color="993300" w:fill="99CCFF"/>
      <w:spacing w:before="360" w:after="360"/>
      <w:ind w:left="144" w:right="864"/>
      <w:outlineLvl w:val="0"/>
    </w:pPr>
    <w:rPr>
      <w:rFonts w:ascii="Sylfaen" w:hAnsi="Sylfaen" w:cs="Sylfaen"/>
      <w:i/>
      <w:color w:val="FFFFFF"/>
      <w:lang w:val="ru-RU" w:eastAsia="ru-RU" w:bidi="ru-RU"/>
    </w:rPr>
  </w:style>
  <w:style w:type="paragraph" w:customStyle="1" w:styleId="10">
    <w:name w:val="Адрес 1"/>
    <w:rPr>
      <w:rFonts w:ascii="Century Gothic" w:hAnsi="Century Gothic" w:cs="Century Gothic"/>
      <w:bCs/>
      <w:spacing w:val="10"/>
      <w:sz w:val="28"/>
      <w:szCs w:val="28"/>
      <w:lang w:bidi="ru-RU"/>
    </w:rPr>
  </w:style>
  <w:style w:type="paragraph" w:customStyle="1" w:styleId="11">
    <w:name w:val="Подзаголовок1"/>
    <w:pPr>
      <w:spacing w:after="240"/>
      <w:jc w:val="center"/>
    </w:pPr>
    <w:rPr>
      <w:rFonts w:ascii="Century Gothic" w:hAnsi="Century Gothic" w:cs="Century Gothic"/>
      <w:caps/>
      <w:color w:val="808000"/>
      <w:sz w:val="22"/>
      <w:szCs w:val="22"/>
      <w:lang w:bidi="ru-RU"/>
    </w:rPr>
  </w:style>
  <w:style w:type="paragraph" w:customStyle="1" w:styleId="Heading41">
    <w:name w:val="Heading 41"/>
    <w:basedOn w:val="a"/>
    <w:link w:val="40"/>
  </w:style>
  <w:style w:type="paragraph" w:customStyle="1" w:styleId="BodyText1">
    <w:name w:val="Body Text1"/>
    <w:basedOn w:val="a"/>
    <w:link w:val="a3"/>
  </w:style>
  <w:style w:type="table" w:customStyle="1" w:styleId="12">
    <w:name w:val="Обычная таблица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1">
    <w:name w:val="Heading 11"/>
    <w:basedOn w:val="a"/>
    <w:pPr>
      <w:spacing w:before="100" w:beforeAutospacing="1" w:after="100" w:afterAutospacing="1"/>
    </w:pPr>
  </w:style>
  <w:style w:type="table" w:styleId="ab">
    <w:name w:val="Table Grid"/>
    <w:basedOn w:val="a1"/>
    <w:rsid w:val="00276B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paragraph" w:styleId="1">
    <w:name w:val="heading 1"/>
    <w:basedOn w:val="a"/>
    <w:next w:val="Heading21"/>
    <w:qFormat/>
    <w:pPr>
      <w:jc w:val="center"/>
      <w:outlineLvl w:val="0"/>
    </w:pPr>
    <w:rPr>
      <w:rFonts w:ascii="Century Gothic" w:hAnsi="Century Gothic"/>
      <w:color w:val="993300"/>
      <w:spacing w:val="20"/>
      <w:sz w:val="72"/>
      <w:szCs w:val="72"/>
    </w:rPr>
  </w:style>
  <w:style w:type="paragraph" w:styleId="2">
    <w:name w:val="heading 2"/>
    <w:basedOn w:val="a"/>
    <w:next w:val="Normal1"/>
    <w:qFormat/>
    <w:pPr>
      <w:spacing w:after="360"/>
      <w:jc w:val="center"/>
      <w:outlineLvl w:val="1"/>
    </w:pPr>
    <w:rPr>
      <w:rFonts w:ascii="Century Gothic" w:hAnsi="Century Gothic" w:cs="Century Gothic"/>
      <w:color w:val="993300"/>
      <w:spacing w:val="10"/>
      <w:sz w:val="40"/>
      <w:szCs w:val="40"/>
    </w:rPr>
  </w:style>
  <w:style w:type="paragraph" w:styleId="3">
    <w:name w:val="heading 3"/>
    <w:basedOn w:val="Heading11"/>
    <w:next w:val="Normal1"/>
    <w:qFormat/>
    <w:pPr>
      <w:spacing w:before="120" w:beforeAutospacing="0" w:after="240" w:afterAutospacing="0"/>
      <w:jc w:val="center"/>
      <w:outlineLvl w:val="2"/>
    </w:pPr>
    <w:rPr>
      <w:rFonts w:ascii="Century Gothic" w:hAnsi="Century Gothic" w:cs="Century Gothic"/>
      <w:caps/>
      <w:color w:val="008080"/>
      <w:spacing w:val="10"/>
      <w:sz w:val="28"/>
      <w:szCs w:val="28"/>
    </w:rPr>
  </w:style>
  <w:style w:type="paragraph" w:styleId="4">
    <w:name w:val="heading 4"/>
    <w:next w:val="Normal1"/>
    <w:qFormat/>
    <w:pPr>
      <w:spacing w:before="360" w:after="120"/>
      <w:outlineLvl w:val="3"/>
    </w:pPr>
    <w:rPr>
      <w:rFonts w:ascii="Century Gothic" w:hAnsi="Century Gothic" w:cs="Century Gothic"/>
      <w:caps/>
      <w:color w:val="80800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1">
    <w:name w:val="Heading 21"/>
    <w:basedOn w:val="a"/>
  </w:style>
  <w:style w:type="paragraph" w:customStyle="1" w:styleId="Normal1">
    <w:name w:val="Normal1"/>
    <w:basedOn w:val="a"/>
  </w:style>
  <w:style w:type="character" w:customStyle="1" w:styleId="40">
    <w:name w:val="Заголовок 4 Знак"/>
    <w:basedOn w:val="a3"/>
    <w:link w:val="Heading41"/>
    <w:locked/>
    <w:rPr>
      <w:rFonts w:ascii="Century Gothic" w:hAnsi="Century Gothic" w:cs="Century Gothic" w:hint="default"/>
      <w:caps/>
      <w:color w:val="808000"/>
      <w:sz w:val="22"/>
      <w:szCs w:val="22"/>
      <w:lang w:val="ru-RU" w:eastAsia="ru-RU" w:bidi="ru-RU"/>
    </w:rPr>
  </w:style>
  <w:style w:type="paragraph" w:styleId="a4">
    <w:name w:val="Normal (Web)"/>
    <w:basedOn w:val="a"/>
    <w:pPr>
      <w:spacing w:before="100" w:beforeAutospacing="1" w:after="100" w:afterAutospacing="1"/>
    </w:pPr>
    <w:rPr>
      <w:rFonts w:ascii="Verdana" w:hAnsi="Verdana" w:cs="Verdana"/>
      <w:sz w:val="17"/>
      <w:szCs w:val="17"/>
    </w:rPr>
  </w:style>
  <w:style w:type="paragraph" w:styleId="a5">
    <w:name w:val="header"/>
    <w:basedOn w:val="a"/>
    <w:pPr>
      <w:tabs>
        <w:tab w:val="center" w:pos="4320"/>
        <w:tab w:val="right" w:pos="8640"/>
      </w:tabs>
    </w:pPr>
  </w:style>
  <w:style w:type="paragraph" w:styleId="a6">
    <w:name w:val="footer"/>
    <w:basedOn w:val="a"/>
    <w:pPr>
      <w:tabs>
        <w:tab w:val="center" w:pos="4320"/>
        <w:tab w:val="right" w:pos="8640"/>
      </w:tabs>
    </w:pPr>
  </w:style>
  <w:style w:type="paragraph" w:styleId="a7">
    <w:name w:val="List"/>
    <w:basedOn w:val="a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pacing w:before="120" w:after="120" w:line="200" w:lineRule="atLeast"/>
      <w:ind w:left="245" w:right="245"/>
      <w:jc w:val="center"/>
    </w:pPr>
    <w:rPr>
      <w:rFonts w:ascii="Century Gothic" w:hAnsi="Century Gothic" w:cs="Century Gothic"/>
      <w:i/>
      <w:iCs/>
      <w:sz w:val="22"/>
      <w:szCs w:val="22"/>
    </w:rPr>
  </w:style>
  <w:style w:type="character" w:customStyle="1" w:styleId="a3">
    <w:name w:val="Основной текст Знак"/>
    <w:basedOn w:val="a0"/>
    <w:link w:val="BodyText1"/>
    <w:locked/>
    <w:rPr>
      <w:rFonts w:ascii="Sylfaen" w:hAnsi="Sylfaen" w:cs="Sylfaen" w:hint="default"/>
      <w:sz w:val="22"/>
      <w:szCs w:val="22"/>
      <w:lang w:val="ru-RU" w:eastAsia="ru-RU" w:bidi="ru-RU"/>
    </w:rPr>
  </w:style>
  <w:style w:type="paragraph" w:styleId="a8">
    <w:name w:val="Body Text"/>
    <w:basedOn w:val="a"/>
    <w:pPr>
      <w:spacing w:after="240" w:line="240" w:lineRule="atLeast"/>
    </w:pPr>
    <w:rPr>
      <w:rFonts w:ascii="Sylfaen" w:hAnsi="Sylfaen" w:cs="Sylfaen"/>
      <w:sz w:val="22"/>
      <w:szCs w:val="22"/>
    </w:rPr>
  </w:style>
  <w:style w:type="paragraph" w:styleId="a9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20">
    <w:name w:val="Адрес 2"/>
    <w:basedOn w:val="a"/>
    <w:pPr>
      <w:keepLines/>
      <w:spacing w:line="160" w:lineRule="atLeast"/>
      <w:jc w:val="center"/>
    </w:pPr>
    <w:rPr>
      <w:rFonts w:ascii="Sylfaen" w:hAnsi="Sylfaen" w:cs="Sylfaen"/>
      <w:sz w:val="20"/>
      <w:szCs w:val="20"/>
      <w:lang w:val="ru-RU" w:eastAsia="ru-RU" w:bidi="ru-RU"/>
    </w:rPr>
  </w:style>
  <w:style w:type="paragraph" w:customStyle="1" w:styleId="aa">
    <w:name w:val="Выделенный текст"/>
    <w:basedOn w:val="a"/>
    <w:next w:val="Normal1"/>
    <w:pPr>
      <w:pBdr>
        <w:left w:val="single" w:sz="6" w:space="9" w:color="FFFFFF"/>
        <w:right w:val="single" w:sz="6" w:space="31" w:color="FFFFFF"/>
      </w:pBdr>
      <w:shd w:val="solid" w:color="993300" w:fill="99CCFF"/>
      <w:spacing w:before="360" w:after="360"/>
      <w:ind w:left="144" w:right="864"/>
      <w:outlineLvl w:val="0"/>
    </w:pPr>
    <w:rPr>
      <w:rFonts w:ascii="Sylfaen" w:hAnsi="Sylfaen" w:cs="Sylfaen"/>
      <w:i/>
      <w:color w:val="FFFFFF"/>
      <w:lang w:val="ru-RU" w:eastAsia="ru-RU" w:bidi="ru-RU"/>
    </w:rPr>
  </w:style>
  <w:style w:type="paragraph" w:customStyle="1" w:styleId="10">
    <w:name w:val="Адрес 1"/>
    <w:rPr>
      <w:rFonts w:ascii="Century Gothic" w:hAnsi="Century Gothic" w:cs="Century Gothic"/>
      <w:bCs/>
      <w:spacing w:val="10"/>
      <w:sz w:val="28"/>
      <w:szCs w:val="28"/>
      <w:lang w:bidi="ru-RU"/>
    </w:rPr>
  </w:style>
  <w:style w:type="paragraph" w:customStyle="1" w:styleId="11">
    <w:name w:val="Подзаголовок1"/>
    <w:pPr>
      <w:spacing w:after="240"/>
      <w:jc w:val="center"/>
    </w:pPr>
    <w:rPr>
      <w:rFonts w:ascii="Century Gothic" w:hAnsi="Century Gothic" w:cs="Century Gothic"/>
      <w:caps/>
      <w:color w:val="808000"/>
      <w:sz w:val="22"/>
      <w:szCs w:val="22"/>
      <w:lang w:bidi="ru-RU"/>
    </w:rPr>
  </w:style>
  <w:style w:type="paragraph" w:customStyle="1" w:styleId="Heading41">
    <w:name w:val="Heading 41"/>
    <w:basedOn w:val="a"/>
    <w:link w:val="40"/>
  </w:style>
  <w:style w:type="paragraph" w:customStyle="1" w:styleId="BodyText1">
    <w:name w:val="Body Text1"/>
    <w:basedOn w:val="a"/>
    <w:link w:val="a3"/>
  </w:style>
  <w:style w:type="table" w:customStyle="1" w:styleId="12">
    <w:name w:val="Обычная таблица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1">
    <w:name w:val="Heading 11"/>
    <w:basedOn w:val="a"/>
    <w:pPr>
      <w:spacing w:before="100" w:beforeAutospacing="1" w:after="100" w:afterAutospacing="1"/>
    </w:pPr>
  </w:style>
  <w:style w:type="table" w:styleId="ab">
    <w:name w:val="Table Grid"/>
    <w:basedOn w:val="a1"/>
    <w:rsid w:val="00276B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w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50.emf"/><Relationship Id="rId2" Type="http://schemas.openxmlformats.org/officeDocument/2006/relationships/styles" Target="styles.xml"/><Relationship Id="rId16" Type="http://schemas.openxmlformats.org/officeDocument/2006/relationships/image" Target="media/image40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0;&#1084;&#1091;&#1089;&#1100;&#1077;&#1085;%20&#1044;&#1077;&#1074;&#1072;&#1083;&#1086;&#1085;\AppData\Roaming\Microsoft\&#1064;&#1072;&#1073;&#1083;&#1086;&#1085;&#1099;\Travel%20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Travel brochure</Template>
  <TotalTime>354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Димусьен Девалон</dc:creator>
  <cp:keywords/>
  <dc:description/>
  <cp:lastModifiedBy>ALLA</cp:lastModifiedBy>
  <cp:revision>27</cp:revision>
  <cp:lastPrinted>2002-01-14T07:43:00Z</cp:lastPrinted>
  <dcterms:created xsi:type="dcterms:W3CDTF">2014-11-02T11:17:00Z</dcterms:created>
  <dcterms:modified xsi:type="dcterms:W3CDTF">2015-01-02T20:00:00Z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TC010517211049</vt:lpwstr>
  </property>
</Properties>
</file>